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65DB6" w:rsidRDefault="00986194" w:rsidP="00142D89">
      <w:pPr>
        <w:spacing w:line="360" w:lineRule="auto"/>
        <w:rPr>
          <w:b/>
          <w:sz w:val="28"/>
          <w:szCs w:val="28"/>
        </w:rPr>
      </w:pPr>
      <w:r w:rsidRPr="005A25CC">
        <w:rPr>
          <w:b/>
          <w:sz w:val="28"/>
          <w:szCs w:val="28"/>
        </w:rPr>
        <w:t>Nr.</w:t>
      </w:r>
      <w:r w:rsidR="008A76D8" w:rsidRPr="005A25CC">
        <w:rPr>
          <w:b/>
          <w:sz w:val="28"/>
          <w:szCs w:val="28"/>
        </w:rPr>
        <w:t xml:space="preserve"> </w:t>
      </w:r>
      <w:r w:rsidR="005F2C19">
        <w:rPr>
          <w:b/>
          <w:sz w:val="28"/>
          <w:szCs w:val="28"/>
        </w:rPr>
        <w:t xml:space="preserve">1048 </w:t>
      </w:r>
      <w:r w:rsidR="00C2560A" w:rsidRPr="005A25CC">
        <w:rPr>
          <w:b/>
          <w:sz w:val="28"/>
          <w:szCs w:val="28"/>
        </w:rPr>
        <w:t>din</w:t>
      </w:r>
      <w:r w:rsidR="005F2C19">
        <w:rPr>
          <w:b/>
          <w:sz w:val="28"/>
          <w:szCs w:val="28"/>
        </w:rPr>
        <w:t xml:space="preserve"> 29.08.</w:t>
      </w:r>
      <w:r w:rsidR="00600995">
        <w:rPr>
          <w:b/>
          <w:sz w:val="28"/>
          <w:szCs w:val="28"/>
        </w:rPr>
        <w:t>2013</w:t>
      </w:r>
    </w:p>
    <w:p w:rsidR="0009578C" w:rsidRDefault="0009578C" w:rsidP="00142D89">
      <w:pPr>
        <w:spacing w:line="360" w:lineRule="auto"/>
        <w:rPr>
          <w:b/>
          <w:sz w:val="28"/>
          <w:szCs w:val="28"/>
        </w:rPr>
      </w:pPr>
    </w:p>
    <w:p w:rsidR="0009578C" w:rsidRDefault="0009578C" w:rsidP="00142D89">
      <w:pPr>
        <w:spacing w:line="360" w:lineRule="auto"/>
        <w:rPr>
          <w:b/>
          <w:sz w:val="28"/>
          <w:szCs w:val="28"/>
        </w:rPr>
      </w:pPr>
    </w:p>
    <w:p w:rsidR="005A25CC" w:rsidRPr="00067976" w:rsidRDefault="005A25CC" w:rsidP="005A25CC">
      <w:pPr>
        <w:spacing w:line="360" w:lineRule="auto"/>
        <w:ind w:left="708" w:firstLine="708"/>
        <w:rPr>
          <w:b/>
        </w:rPr>
      </w:pPr>
      <w:r w:rsidRPr="00067976">
        <w:rPr>
          <w:b/>
        </w:rPr>
        <w:t>Către,</w:t>
      </w:r>
    </w:p>
    <w:p w:rsidR="005A25CC" w:rsidRPr="00067976" w:rsidRDefault="005A25CC" w:rsidP="005A25CC">
      <w:pPr>
        <w:spacing w:line="360" w:lineRule="auto"/>
        <w:jc w:val="center"/>
        <w:rPr>
          <w:b/>
        </w:rPr>
      </w:pPr>
      <w:r w:rsidRPr="00067976">
        <w:rPr>
          <w:b/>
        </w:rPr>
        <w:t>PENITENCIARUL ARAD</w:t>
      </w:r>
    </w:p>
    <w:p w:rsidR="005A25CC" w:rsidRDefault="005A25CC" w:rsidP="005A25CC">
      <w:pPr>
        <w:spacing w:line="360" w:lineRule="auto"/>
        <w:jc w:val="center"/>
        <w:rPr>
          <w:sz w:val="28"/>
          <w:szCs w:val="28"/>
        </w:rPr>
      </w:pPr>
    </w:p>
    <w:p w:rsidR="005A25CC" w:rsidRDefault="005A25CC" w:rsidP="005A25CC">
      <w:pPr>
        <w:spacing w:line="360" w:lineRule="auto"/>
        <w:jc w:val="center"/>
        <w:rPr>
          <w:sz w:val="28"/>
          <w:szCs w:val="28"/>
        </w:rPr>
      </w:pPr>
    </w:p>
    <w:p w:rsidR="005A25CC" w:rsidRDefault="005A25CC" w:rsidP="005A25CC">
      <w:pPr>
        <w:spacing w:line="360" w:lineRule="auto"/>
        <w:jc w:val="both"/>
      </w:pPr>
      <w:r>
        <w:rPr>
          <w:sz w:val="28"/>
          <w:szCs w:val="28"/>
        </w:rPr>
        <w:tab/>
      </w:r>
      <w:r>
        <w:t xml:space="preserve">În urma verificărilor efectuate în evidențele școlare ale unității noastre, rezultă că domnul </w:t>
      </w:r>
      <w:r w:rsidRPr="00070812">
        <w:rPr>
          <w:sz w:val="20"/>
          <w:szCs w:val="20"/>
        </w:rPr>
        <w:t>IANCU GHEORGHE</w:t>
      </w:r>
      <w:r>
        <w:t xml:space="preserve">, născut la data de 29.01.1971 și domnul </w:t>
      </w:r>
      <w:r w:rsidRPr="00070812">
        <w:rPr>
          <w:sz w:val="20"/>
          <w:szCs w:val="20"/>
        </w:rPr>
        <w:t>COVACIU ADELIN</w:t>
      </w:r>
      <w:r>
        <w:t>, născut la data de 08.06.1975, nu figurează că au fost înscriși la școala noastră.</w:t>
      </w:r>
    </w:p>
    <w:p w:rsidR="005A25CC" w:rsidRPr="00070812" w:rsidRDefault="005A25CC" w:rsidP="005A25CC">
      <w:pPr>
        <w:spacing w:line="360" w:lineRule="auto"/>
        <w:jc w:val="both"/>
      </w:pPr>
      <w:r>
        <w:tab/>
        <w:t>Se certifică veridicitatea răspunsului transmis instituției în cauză.</w:t>
      </w:r>
    </w:p>
    <w:p w:rsidR="005A25CC" w:rsidRDefault="005A25CC" w:rsidP="005A25CC">
      <w:pPr>
        <w:spacing w:line="360" w:lineRule="auto"/>
        <w:jc w:val="both"/>
        <w:rPr>
          <w:lang w:val="pt-BR"/>
        </w:rPr>
      </w:pPr>
      <w:r>
        <w:rPr>
          <w:rFonts w:ascii="Algerian" w:hAnsi="Algerian"/>
        </w:rPr>
        <w:tab/>
      </w:r>
      <w:r>
        <w:rPr>
          <w:lang w:val="pt-BR"/>
        </w:rPr>
        <w:t xml:space="preserve"> </w:t>
      </w:r>
    </w:p>
    <w:p w:rsidR="005A25CC" w:rsidRDefault="005A25CC" w:rsidP="005A25CC">
      <w:pPr>
        <w:rPr>
          <w:lang w:val="pt-BR"/>
        </w:rPr>
      </w:pPr>
    </w:p>
    <w:p w:rsidR="005A25CC" w:rsidRDefault="005A25CC" w:rsidP="005A25CC">
      <w:pPr>
        <w:rPr>
          <w:lang w:val="pt-BR"/>
        </w:rPr>
      </w:pPr>
    </w:p>
    <w:p w:rsidR="005A25CC" w:rsidRDefault="005A25CC" w:rsidP="005A25CC">
      <w:pPr>
        <w:ind w:firstLine="567"/>
        <w:rPr>
          <w:b/>
          <w:lang w:val="pt-BR"/>
        </w:rPr>
      </w:pPr>
      <w:r>
        <w:rPr>
          <w:b/>
          <w:lang w:val="pt-BR"/>
        </w:rPr>
        <w:t xml:space="preserve">      </w:t>
      </w:r>
      <w:r w:rsidR="005F2C19">
        <w:rPr>
          <w:b/>
          <w:lang w:val="pt-BR"/>
        </w:rPr>
        <w:t xml:space="preserve">  </w:t>
      </w:r>
      <w:r>
        <w:rPr>
          <w:b/>
          <w:lang w:val="pt-BR"/>
        </w:rPr>
        <w:t>Director</w:t>
      </w:r>
      <w:r w:rsidRPr="009260F7">
        <w:rPr>
          <w:b/>
          <w:lang w:val="pt-BR"/>
        </w:rPr>
        <w:t xml:space="preserve">,                                               </w:t>
      </w:r>
      <w:r>
        <w:rPr>
          <w:b/>
          <w:lang w:val="pt-BR"/>
        </w:rPr>
        <w:t xml:space="preserve">                             </w:t>
      </w:r>
      <w:r w:rsidR="005F2C19">
        <w:rPr>
          <w:b/>
          <w:lang w:val="pt-BR"/>
        </w:rPr>
        <w:t xml:space="preserve">               </w:t>
      </w:r>
      <w:r>
        <w:rPr>
          <w:b/>
          <w:lang w:val="pt-BR"/>
        </w:rPr>
        <w:t xml:space="preserve">  Se</w:t>
      </w:r>
      <w:r w:rsidRPr="009260F7">
        <w:rPr>
          <w:b/>
          <w:lang w:val="pt-BR"/>
        </w:rPr>
        <w:t>cretar,</w:t>
      </w:r>
    </w:p>
    <w:p w:rsidR="005A25CC" w:rsidRPr="009260F7" w:rsidRDefault="005A25CC" w:rsidP="005A25CC">
      <w:pPr>
        <w:ind w:firstLine="567"/>
        <w:rPr>
          <w:b/>
          <w:lang w:val="pt-BR"/>
        </w:rPr>
      </w:pPr>
      <w:r>
        <w:rPr>
          <w:b/>
          <w:lang w:val="pt-BR"/>
        </w:rPr>
        <w:t>Prof.  Miclea Florin</w:t>
      </w:r>
      <w:r>
        <w:rPr>
          <w:b/>
          <w:lang w:val="pt-BR"/>
        </w:rPr>
        <w:tab/>
      </w:r>
      <w:r>
        <w:rPr>
          <w:b/>
          <w:lang w:val="pt-BR"/>
        </w:rPr>
        <w:tab/>
      </w:r>
      <w:r>
        <w:rPr>
          <w:b/>
          <w:lang w:val="pt-BR"/>
        </w:rPr>
        <w:tab/>
      </w:r>
      <w:r>
        <w:rPr>
          <w:b/>
          <w:lang w:val="pt-BR"/>
        </w:rPr>
        <w:tab/>
      </w:r>
      <w:r>
        <w:rPr>
          <w:b/>
          <w:lang w:val="pt-BR"/>
        </w:rPr>
        <w:tab/>
        <w:t xml:space="preserve">        </w:t>
      </w:r>
      <w:r w:rsidR="005F2C19">
        <w:rPr>
          <w:b/>
          <w:lang w:val="pt-BR"/>
        </w:rPr>
        <w:t xml:space="preserve">                  </w:t>
      </w:r>
      <w:r>
        <w:rPr>
          <w:b/>
          <w:lang w:val="pt-BR"/>
        </w:rPr>
        <w:t>Mari Burcău</w:t>
      </w:r>
    </w:p>
    <w:p w:rsidR="005A25CC" w:rsidRPr="00C34619" w:rsidRDefault="005A25CC" w:rsidP="005A25CC">
      <w:pPr>
        <w:rPr>
          <w:lang w:val="pt-BR"/>
        </w:rPr>
      </w:pPr>
      <w:r w:rsidRPr="009260F7">
        <w:rPr>
          <w:b/>
          <w:lang w:val="pt-BR"/>
        </w:rPr>
        <w:t xml:space="preserve">                                                                      </w:t>
      </w:r>
    </w:p>
    <w:p w:rsidR="008E7289" w:rsidRDefault="008E7289" w:rsidP="00142D89">
      <w:pPr>
        <w:spacing w:line="360" w:lineRule="auto"/>
        <w:jc w:val="both"/>
        <w:rPr>
          <w:sz w:val="28"/>
          <w:szCs w:val="28"/>
        </w:rPr>
      </w:pPr>
    </w:p>
    <w:p w:rsidR="008E7289" w:rsidRDefault="008E7289" w:rsidP="00142D89">
      <w:pPr>
        <w:spacing w:line="360" w:lineRule="auto"/>
        <w:jc w:val="both"/>
        <w:rPr>
          <w:sz w:val="28"/>
          <w:szCs w:val="28"/>
        </w:rPr>
      </w:pPr>
    </w:p>
    <w:p w:rsidR="00600995" w:rsidRDefault="00600995" w:rsidP="00142D89">
      <w:pPr>
        <w:spacing w:line="360" w:lineRule="auto"/>
        <w:jc w:val="both"/>
        <w:rPr>
          <w:sz w:val="28"/>
          <w:szCs w:val="28"/>
        </w:rPr>
      </w:pPr>
    </w:p>
    <w:p w:rsidR="00600995" w:rsidRPr="008E7289" w:rsidRDefault="00600995" w:rsidP="00142D89">
      <w:pPr>
        <w:spacing w:line="360" w:lineRule="auto"/>
        <w:jc w:val="both"/>
        <w:rPr>
          <w:sz w:val="28"/>
          <w:szCs w:val="28"/>
        </w:rPr>
      </w:pPr>
    </w:p>
    <w:p w:rsidR="00A93F4B" w:rsidRPr="001E20C6" w:rsidRDefault="001E20C6" w:rsidP="005A25CC">
      <w:pPr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A93F4B" w:rsidRPr="001E20C6" w:rsidSect="00D3295E">
      <w:headerReference w:type="default" r:id="rId7"/>
      <w:pgSz w:w="11907" w:h="16840" w:code="9"/>
      <w:pgMar w:top="567" w:right="567" w:bottom="567" w:left="1134" w:header="680" w:footer="68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59" w:rsidRDefault="00573359">
      <w:r>
        <w:separator/>
      </w:r>
    </w:p>
  </w:endnote>
  <w:endnote w:type="continuationSeparator" w:id="0">
    <w:p w:rsidR="00573359" w:rsidRDefault="005733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59" w:rsidRDefault="00573359">
      <w:r>
        <w:separator/>
      </w:r>
    </w:p>
  </w:footnote>
  <w:footnote w:type="continuationSeparator" w:id="0">
    <w:p w:rsidR="00573359" w:rsidRDefault="005733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D89" w:rsidRPr="0017019E" w:rsidRDefault="008523F7" w:rsidP="00397091">
    <w:pPr>
      <w:jc w:val="center"/>
      <w:rPr>
        <w:rFonts w:ascii="Verdana" w:hAnsi="Verdana"/>
        <w:shadow/>
        <w:color w:val="292929"/>
      </w:rPr>
    </w:pPr>
    <w:r>
      <w:rPr>
        <w:rFonts w:ascii="Verdana" w:hAnsi="Verdana"/>
        <w:shadow/>
        <w:noProof/>
        <w:color w:val="292929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-129540</wp:posOffset>
          </wp:positionH>
          <wp:positionV relativeFrom="paragraph">
            <wp:posOffset>-3175</wp:posOffset>
          </wp:positionV>
          <wp:extent cx="666750" cy="838200"/>
          <wp:effectExtent l="19050" t="0" r="0" b="0"/>
          <wp:wrapNone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2000" contrast="2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2560A">
      <w:rPr>
        <w:rFonts w:ascii="Verdana" w:hAnsi="Verdana"/>
        <w:shadow/>
        <w:color w:val="292929"/>
      </w:rPr>
      <w:t>MINISTERUL EDUCAŢIEI</w:t>
    </w:r>
    <w:r w:rsidR="00600995">
      <w:rPr>
        <w:rFonts w:ascii="Verdana" w:hAnsi="Verdana"/>
        <w:shadow/>
        <w:color w:val="292929"/>
      </w:rPr>
      <w:t xml:space="preserve"> NAȚIONALE</w:t>
    </w:r>
  </w:p>
  <w:p w:rsidR="00142D89" w:rsidRPr="0017019E" w:rsidRDefault="00600995" w:rsidP="00F4010B">
    <w:pPr>
      <w:pStyle w:val="Titlu1"/>
      <w:rPr>
        <w:rFonts w:ascii="Verdana" w:hAnsi="Verdana"/>
        <w:b w:val="0"/>
        <w:shadow/>
        <w:color w:val="292929"/>
      </w:rPr>
    </w:pPr>
    <w:r>
      <w:rPr>
        <w:rFonts w:ascii="Verdana" w:hAnsi="Verdana"/>
        <w:b w:val="0"/>
        <w:shadow/>
        <w:color w:val="292929"/>
      </w:rPr>
      <w:t>LICEUL TEHNOLOGIC</w:t>
    </w:r>
    <w:r w:rsidR="00142D89" w:rsidRPr="0017019E">
      <w:rPr>
        <w:rFonts w:ascii="Verdana" w:hAnsi="Verdana"/>
        <w:b w:val="0"/>
        <w:shadow/>
        <w:color w:val="292929"/>
      </w:rPr>
      <w:t xml:space="preserve"> B</w:t>
    </w:r>
    <w:r>
      <w:rPr>
        <w:rFonts w:ascii="Verdana" w:hAnsi="Verdana"/>
        <w:b w:val="0"/>
        <w:shadow/>
        <w:color w:val="292929"/>
      </w:rPr>
      <w:t>ELIU</w:t>
    </w:r>
  </w:p>
  <w:p w:rsidR="00142D89" w:rsidRPr="0017019E" w:rsidRDefault="00142D89" w:rsidP="00F4010B">
    <w:pPr>
      <w:jc w:val="center"/>
      <w:rPr>
        <w:rFonts w:ascii="Verdana" w:hAnsi="Verdana"/>
        <w:i/>
        <w:iCs/>
        <w:shadow/>
        <w:color w:val="292929"/>
        <w:sz w:val="18"/>
        <w:szCs w:val="18"/>
      </w:rPr>
    </w:pPr>
    <w:r w:rsidRPr="0017019E">
      <w:rPr>
        <w:rFonts w:ascii="Book Antiqua" w:hAnsi="Book Antiqua"/>
        <w:i/>
        <w:iCs/>
        <w:shadow/>
        <w:color w:val="292929"/>
        <w:sz w:val="18"/>
        <w:szCs w:val="18"/>
      </w:rPr>
      <w:t xml:space="preserve">             </w:t>
    </w:r>
    <w:r w:rsidRPr="0017019E">
      <w:rPr>
        <w:rFonts w:ascii="Verdana" w:hAnsi="Verdana"/>
        <w:i/>
        <w:iCs/>
        <w:shadow/>
        <w:color w:val="292929"/>
        <w:sz w:val="18"/>
        <w:szCs w:val="18"/>
      </w:rPr>
      <w:t xml:space="preserve">Loc. BELIU,  nr.457/A,  Tel/Fax: 0257 / 322242 </w:t>
    </w:r>
  </w:p>
  <w:p w:rsidR="00142D89" w:rsidRPr="0017019E" w:rsidRDefault="00142D89" w:rsidP="002F49B3">
    <w:pPr>
      <w:jc w:val="center"/>
      <w:rPr>
        <w:rFonts w:ascii="Verdana" w:hAnsi="Verdana"/>
        <w:i/>
        <w:iCs/>
        <w:shadow/>
        <w:color w:val="292929"/>
        <w:sz w:val="16"/>
        <w:szCs w:val="16"/>
      </w:rPr>
    </w:pPr>
    <w:r w:rsidRPr="0017019E">
      <w:rPr>
        <w:rFonts w:ascii="Verdana" w:hAnsi="Verdana"/>
        <w:i/>
        <w:iCs/>
        <w:shadow/>
        <w:color w:val="292929"/>
        <w:sz w:val="16"/>
        <w:szCs w:val="16"/>
      </w:rPr>
      <w:t xml:space="preserve">Email: </w:t>
    </w:r>
    <w:hyperlink r:id="rId2" w:history="1">
      <w:r w:rsidR="008C6CF7">
        <w:rPr>
          <w:rStyle w:val="Hyperlink"/>
          <w:rFonts w:ascii="Verdana" w:hAnsi="Verdana"/>
          <w:i/>
          <w:iCs/>
          <w:shadow/>
          <w:color w:val="292929"/>
          <w:sz w:val="16"/>
          <w:szCs w:val="16"/>
        </w:rPr>
        <w:t>grscbeliu@gmail.com</w:t>
      </w:r>
    </w:hyperlink>
  </w:p>
  <w:p w:rsidR="00142D89" w:rsidRPr="002F49B3" w:rsidRDefault="003E5DC9" w:rsidP="002F49B3">
    <w:pPr>
      <w:pStyle w:val="Titlu2"/>
      <w:rPr>
        <w:rFonts w:ascii="Garamond" w:hAnsi="Garamond"/>
        <w:i w:val="0"/>
        <w:iCs w:val="0"/>
      </w:rPr>
    </w:pPr>
    <w:r w:rsidRPr="003E5DC9">
      <w:rPr>
        <w:noProof/>
      </w:rPr>
      <w:pict>
        <v:line id="_x0000_s1025" style="position:absolute;left:0;text-align:left;z-index:251657216" from="27pt,2.5pt" to="457.1pt,2.5pt" strokeweight="3pt">
          <v:stroke r:id="rId3" o:title="" filltype="pattern" linestyle="thinThin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3E2E"/>
    <w:multiLevelType w:val="hybridMultilevel"/>
    <w:tmpl w:val="3120F3CC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2176B3D"/>
    <w:multiLevelType w:val="hybridMultilevel"/>
    <w:tmpl w:val="3B4C1D3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D4366E"/>
    <w:multiLevelType w:val="hybridMultilevel"/>
    <w:tmpl w:val="D3480A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667235"/>
    <w:multiLevelType w:val="hybridMultilevel"/>
    <w:tmpl w:val="C28AAE7E"/>
    <w:lvl w:ilvl="0" w:tplc="25464E0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FB008AF"/>
    <w:multiLevelType w:val="hybridMultilevel"/>
    <w:tmpl w:val="CCCC4C0E"/>
    <w:lvl w:ilvl="0" w:tplc="27180E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60C73E7"/>
    <w:multiLevelType w:val="hybridMultilevel"/>
    <w:tmpl w:val="F2FA08F0"/>
    <w:lvl w:ilvl="0" w:tplc="5938491A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C092D96"/>
    <w:multiLevelType w:val="hybridMultilevel"/>
    <w:tmpl w:val="2B2457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4448E5"/>
    <w:multiLevelType w:val="hybridMultilevel"/>
    <w:tmpl w:val="5314B6B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53F2481"/>
    <w:multiLevelType w:val="hybridMultilevel"/>
    <w:tmpl w:val="369EB77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F76F76"/>
    <w:multiLevelType w:val="hybridMultilevel"/>
    <w:tmpl w:val="C596A24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B6433B3"/>
    <w:multiLevelType w:val="hybridMultilevel"/>
    <w:tmpl w:val="7748691E"/>
    <w:lvl w:ilvl="0" w:tplc="47C48EF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3E7E2F4D"/>
    <w:multiLevelType w:val="hybridMultilevel"/>
    <w:tmpl w:val="D3CAAD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9DC3B50"/>
    <w:multiLevelType w:val="hybridMultilevel"/>
    <w:tmpl w:val="5E1CB3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AB53626"/>
    <w:multiLevelType w:val="hybridMultilevel"/>
    <w:tmpl w:val="51882D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DA3EFA"/>
    <w:multiLevelType w:val="hybridMultilevel"/>
    <w:tmpl w:val="949CD12E"/>
    <w:lvl w:ilvl="0" w:tplc="FDFAF8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417302"/>
    <w:multiLevelType w:val="hybridMultilevel"/>
    <w:tmpl w:val="AD726E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EA44F7"/>
    <w:multiLevelType w:val="hybridMultilevel"/>
    <w:tmpl w:val="FEF6BE8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BC60EC0"/>
    <w:multiLevelType w:val="hybridMultilevel"/>
    <w:tmpl w:val="13A6484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7332FD"/>
    <w:multiLevelType w:val="hybridMultilevel"/>
    <w:tmpl w:val="A5AE85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AD3FAE"/>
    <w:multiLevelType w:val="hybridMultilevel"/>
    <w:tmpl w:val="A2F0677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D76C62"/>
    <w:multiLevelType w:val="hybridMultilevel"/>
    <w:tmpl w:val="37FC0FE8"/>
    <w:lvl w:ilvl="0" w:tplc="F3663C64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C15C09"/>
    <w:multiLevelType w:val="hybridMultilevel"/>
    <w:tmpl w:val="1EE8F8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5E5A5D"/>
    <w:multiLevelType w:val="hybridMultilevel"/>
    <w:tmpl w:val="7214E150"/>
    <w:lvl w:ilvl="0" w:tplc="5AC24C4E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</w:lvl>
    <w:lvl w:ilvl="1" w:tplc="3B209156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3"/>
  </w:num>
  <w:num w:numId="3">
    <w:abstractNumId w:val="17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1"/>
  </w:num>
  <w:num w:numId="8">
    <w:abstractNumId w:val="21"/>
  </w:num>
  <w:num w:numId="9">
    <w:abstractNumId w:val="2"/>
  </w:num>
  <w:num w:numId="10">
    <w:abstractNumId w:val="19"/>
  </w:num>
  <w:num w:numId="11">
    <w:abstractNumId w:val="18"/>
  </w:num>
  <w:num w:numId="12">
    <w:abstractNumId w:val="0"/>
  </w:num>
  <w:num w:numId="13">
    <w:abstractNumId w:val="12"/>
  </w:num>
  <w:num w:numId="14">
    <w:abstractNumId w:val="16"/>
  </w:num>
  <w:num w:numId="15">
    <w:abstractNumId w:val="4"/>
  </w:num>
  <w:num w:numId="16">
    <w:abstractNumId w:val="6"/>
  </w:num>
  <w:num w:numId="17">
    <w:abstractNumId w:val="9"/>
  </w:num>
  <w:num w:numId="18">
    <w:abstractNumId w:val="8"/>
  </w:num>
  <w:num w:numId="19">
    <w:abstractNumId w:val="5"/>
  </w:num>
  <w:num w:numId="20">
    <w:abstractNumId w:val="15"/>
  </w:num>
  <w:num w:numId="21">
    <w:abstractNumId w:val="14"/>
  </w:num>
  <w:num w:numId="22">
    <w:abstractNumId w:val="10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proofState w:spelling="clean" w:grammar="clean"/>
  <w:attachedTemplate r:id="rId1"/>
  <w:stylePaneFormatFilter w:val="3F0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3554">
      <o:colormenu v:ext="edit" fill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A5EF2"/>
    <w:rsid w:val="00010381"/>
    <w:rsid w:val="00013224"/>
    <w:rsid w:val="000166FC"/>
    <w:rsid w:val="00064615"/>
    <w:rsid w:val="00066FA9"/>
    <w:rsid w:val="00072BDB"/>
    <w:rsid w:val="00080D01"/>
    <w:rsid w:val="0009578C"/>
    <w:rsid w:val="000F2FA9"/>
    <w:rsid w:val="000F3FE5"/>
    <w:rsid w:val="000F4D61"/>
    <w:rsid w:val="0011244D"/>
    <w:rsid w:val="00142D89"/>
    <w:rsid w:val="001452F6"/>
    <w:rsid w:val="00153E87"/>
    <w:rsid w:val="00162AAD"/>
    <w:rsid w:val="00163407"/>
    <w:rsid w:val="00166681"/>
    <w:rsid w:val="0017019E"/>
    <w:rsid w:val="001724B8"/>
    <w:rsid w:val="001860DB"/>
    <w:rsid w:val="00186CD7"/>
    <w:rsid w:val="0018773F"/>
    <w:rsid w:val="001B21F9"/>
    <w:rsid w:val="001B749A"/>
    <w:rsid w:val="001C3FCA"/>
    <w:rsid w:val="001D7FF1"/>
    <w:rsid w:val="001E20C6"/>
    <w:rsid w:val="00212198"/>
    <w:rsid w:val="002134EB"/>
    <w:rsid w:val="00213AB3"/>
    <w:rsid w:val="0022474D"/>
    <w:rsid w:val="00241D7B"/>
    <w:rsid w:val="0024457A"/>
    <w:rsid w:val="00257456"/>
    <w:rsid w:val="00273F34"/>
    <w:rsid w:val="00287018"/>
    <w:rsid w:val="00290657"/>
    <w:rsid w:val="00292A1D"/>
    <w:rsid w:val="002A642B"/>
    <w:rsid w:val="002B3DC7"/>
    <w:rsid w:val="002C4997"/>
    <w:rsid w:val="002F35BF"/>
    <w:rsid w:val="002F4020"/>
    <w:rsid w:val="002F49B3"/>
    <w:rsid w:val="002F4D2E"/>
    <w:rsid w:val="00301AF5"/>
    <w:rsid w:val="00302FFB"/>
    <w:rsid w:val="0030760E"/>
    <w:rsid w:val="003158BA"/>
    <w:rsid w:val="003217BC"/>
    <w:rsid w:val="0033389A"/>
    <w:rsid w:val="0033551E"/>
    <w:rsid w:val="0035688A"/>
    <w:rsid w:val="003607D4"/>
    <w:rsid w:val="00363956"/>
    <w:rsid w:val="003805DF"/>
    <w:rsid w:val="0038649E"/>
    <w:rsid w:val="003878D1"/>
    <w:rsid w:val="0039441D"/>
    <w:rsid w:val="003951B2"/>
    <w:rsid w:val="00397091"/>
    <w:rsid w:val="003A3B90"/>
    <w:rsid w:val="003D05ED"/>
    <w:rsid w:val="003D63E3"/>
    <w:rsid w:val="003E0E05"/>
    <w:rsid w:val="003E5DC9"/>
    <w:rsid w:val="004077DF"/>
    <w:rsid w:val="004111F0"/>
    <w:rsid w:val="004258C2"/>
    <w:rsid w:val="00427834"/>
    <w:rsid w:val="004637D9"/>
    <w:rsid w:val="004708C4"/>
    <w:rsid w:val="004903EE"/>
    <w:rsid w:val="004A752C"/>
    <w:rsid w:val="004B1367"/>
    <w:rsid w:val="004B438A"/>
    <w:rsid w:val="004B5DB6"/>
    <w:rsid w:val="004D3E75"/>
    <w:rsid w:val="004E07B1"/>
    <w:rsid w:val="004F004E"/>
    <w:rsid w:val="004F6F9A"/>
    <w:rsid w:val="00503F7B"/>
    <w:rsid w:val="00515A46"/>
    <w:rsid w:val="00521D9D"/>
    <w:rsid w:val="005229F4"/>
    <w:rsid w:val="005262E1"/>
    <w:rsid w:val="005605C5"/>
    <w:rsid w:val="005638EE"/>
    <w:rsid w:val="00565DB6"/>
    <w:rsid w:val="00573359"/>
    <w:rsid w:val="005913FE"/>
    <w:rsid w:val="005967EB"/>
    <w:rsid w:val="005A000C"/>
    <w:rsid w:val="005A1C2D"/>
    <w:rsid w:val="005A25CC"/>
    <w:rsid w:val="005B34F1"/>
    <w:rsid w:val="005C789D"/>
    <w:rsid w:val="005E40EF"/>
    <w:rsid w:val="005E54EB"/>
    <w:rsid w:val="005F2C19"/>
    <w:rsid w:val="00600995"/>
    <w:rsid w:val="006044DB"/>
    <w:rsid w:val="00624B2A"/>
    <w:rsid w:val="006439E8"/>
    <w:rsid w:val="00670585"/>
    <w:rsid w:val="0068061F"/>
    <w:rsid w:val="0068248C"/>
    <w:rsid w:val="006B5056"/>
    <w:rsid w:val="006C3E0B"/>
    <w:rsid w:val="006D1383"/>
    <w:rsid w:val="006D1B01"/>
    <w:rsid w:val="006E1E8F"/>
    <w:rsid w:val="006E4E27"/>
    <w:rsid w:val="006F74E4"/>
    <w:rsid w:val="0071014E"/>
    <w:rsid w:val="00742D49"/>
    <w:rsid w:val="00756C98"/>
    <w:rsid w:val="0077623A"/>
    <w:rsid w:val="0078571A"/>
    <w:rsid w:val="007A18BA"/>
    <w:rsid w:val="007A20CD"/>
    <w:rsid w:val="007A518E"/>
    <w:rsid w:val="007A6885"/>
    <w:rsid w:val="007B4089"/>
    <w:rsid w:val="008049B6"/>
    <w:rsid w:val="00812D7E"/>
    <w:rsid w:val="008208A0"/>
    <w:rsid w:val="008225E5"/>
    <w:rsid w:val="008239AE"/>
    <w:rsid w:val="00845F40"/>
    <w:rsid w:val="008466B9"/>
    <w:rsid w:val="008523F7"/>
    <w:rsid w:val="00866066"/>
    <w:rsid w:val="00867017"/>
    <w:rsid w:val="00876E3A"/>
    <w:rsid w:val="0088079F"/>
    <w:rsid w:val="008A5EF2"/>
    <w:rsid w:val="008A76D8"/>
    <w:rsid w:val="008B0A66"/>
    <w:rsid w:val="008C06B7"/>
    <w:rsid w:val="008C53DF"/>
    <w:rsid w:val="008C6CF7"/>
    <w:rsid w:val="008D41ED"/>
    <w:rsid w:val="008D66FB"/>
    <w:rsid w:val="008E0B08"/>
    <w:rsid w:val="008E68AF"/>
    <w:rsid w:val="008E7289"/>
    <w:rsid w:val="008F25DE"/>
    <w:rsid w:val="008F2A68"/>
    <w:rsid w:val="00915F85"/>
    <w:rsid w:val="0093153C"/>
    <w:rsid w:val="009326B6"/>
    <w:rsid w:val="00960A52"/>
    <w:rsid w:val="00973277"/>
    <w:rsid w:val="00976761"/>
    <w:rsid w:val="00986194"/>
    <w:rsid w:val="009A2479"/>
    <w:rsid w:val="009C73B0"/>
    <w:rsid w:val="009D7426"/>
    <w:rsid w:val="00A05B02"/>
    <w:rsid w:val="00A22B9F"/>
    <w:rsid w:val="00A24FF5"/>
    <w:rsid w:val="00A666D6"/>
    <w:rsid w:val="00A86108"/>
    <w:rsid w:val="00A93F4B"/>
    <w:rsid w:val="00A978D7"/>
    <w:rsid w:val="00AA63BA"/>
    <w:rsid w:val="00AB0DC5"/>
    <w:rsid w:val="00AD3DD7"/>
    <w:rsid w:val="00AD6A33"/>
    <w:rsid w:val="00AE3BCA"/>
    <w:rsid w:val="00AF178C"/>
    <w:rsid w:val="00B44945"/>
    <w:rsid w:val="00B50967"/>
    <w:rsid w:val="00B50A35"/>
    <w:rsid w:val="00B539DD"/>
    <w:rsid w:val="00B71DE4"/>
    <w:rsid w:val="00B80E6C"/>
    <w:rsid w:val="00B8260B"/>
    <w:rsid w:val="00B82888"/>
    <w:rsid w:val="00BA568F"/>
    <w:rsid w:val="00BB6EA6"/>
    <w:rsid w:val="00BC2529"/>
    <w:rsid w:val="00BD5199"/>
    <w:rsid w:val="00BE38FB"/>
    <w:rsid w:val="00BE5C4B"/>
    <w:rsid w:val="00C02F68"/>
    <w:rsid w:val="00C07018"/>
    <w:rsid w:val="00C2560A"/>
    <w:rsid w:val="00C2705A"/>
    <w:rsid w:val="00C341B9"/>
    <w:rsid w:val="00C46D4B"/>
    <w:rsid w:val="00C57521"/>
    <w:rsid w:val="00C610B3"/>
    <w:rsid w:val="00C62999"/>
    <w:rsid w:val="00C80630"/>
    <w:rsid w:val="00C91E76"/>
    <w:rsid w:val="00C94F58"/>
    <w:rsid w:val="00CA511E"/>
    <w:rsid w:val="00CB696E"/>
    <w:rsid w:val="00CD4BCA"/>
    <w:rsid w:val="00CE23B4"/>
    <w:rsid w:val="00CE5B52"/>
    <w:rsid w:val="00D03C1C"/>
    <w:rsid w:val="00D0687E"/>
    <w:rsid w:val="00D10E53"/>
    <w:rsid w:val="00D15B4F"/>
    <w:rsid w:val="00D30AE3"/>
    <w:rsid w:val="00D3295E"/>
    <w:rsid w:val="00D375E7"/>
    <w:rsid w:val="00D67AF6"/>
    <w:rsid w:val="00D70407"/>
    <w:rsid w:val="00D734B5"/>
    <w:rsid w:val="00D93794"/>
    <w:rsid w:val="00DB1960"/>
    <w:rsid w:val="00DB6EB6"/>
    <w:rsid w:val="00DE6F2F"/>
    <w:rsid w:val="00DF5C68"/>
    <w:rsid w:val="00E057AD"/>
    <w:rsid w:val="00E26617"/>
    <w:rsid w:val="00E45AB2"/>
    <w:rsid w:val="00E67DED"/>
    <w:rsid w:val="00E7270C"/>
    <w:rsid w:val="00E83824"/>
    <w:rsid w:val="00E87A35"/>
    <w:rsid w:val="00E90345"/>
    <w:rsid w:val="00E929FD"/>
    <w:rsid w:val="00E92A7E"/>
    <w:rsid w:val="00EA1CB9"/>
    <w:rsid w:val="00EC273C"/>
    <w:rsid w:val="00ED42C5"/>
    <w:rsid w:val="00EE0EC8"/>
    <w:rsid w:val="00EE2EC1"/>
    <w:rsid w:val="00F0198D"/>
    <w:rsid w:val="00F02D62"/>
    <w:rsid w:val="00F03B37"/>
    <w:rsid w:val="00F05A99"/>
    <w:rsid w:val="00F163FF"/>
    <w:rsid w:val="00F219DC"/>
    <w:rsid w:val="00F23091"/>
    <w:rsid w:val="00F34C6A"/>
    <w:rsid w:val="00F35B4E"/>
    <w:rsid w:val="00F375E3"/>
    <w:rsid w:val="00F4010B"/>
    <w:rsid w:val="00F55995"/>
    <w:rsid w:val="00F73426"/>
    <w:rsid w:val="00F74879"/>
    <w:rsid w:val="00F85409"/>
    <w:rsid w:val="00F96D90"/>
    <w:rsid w:val="00FA4D75"/>
    <w:rsid w:val="00FB0FE2"/>
    <w:rsid w:val="00FB3B05"/>
    <w:rsid w:val="00FC201C"/>
    <w:rsid w:val="00FD3ECE"/>
    <w:rsid w:val="00FE7DB5"/>
    <w:rsid w:val="00FF4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>
      <o:colormenu v:ext="edit" fill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3F4B"/>
    <w:rPr>
      <w:sz w:val="24"/>
      <w:szCs w:val="24"/>
    </w:rPr>
  </w:style>
  <w:style w:type="paragraph" w:styleId="Titlu1">
    <w:name w:val="heading 1"/>
    <w:basedOn w:val="Normal"/>
    <w:next w:val="Normal"/>
    <w:qFormat/>
    <w:rsid w:val="00F4010B"/>
    <w:pPr>
      <w:keepNext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qFormat/>
    <w:rsid w:val="00F4010B"/>
    <w:pPr>
      <w:keepNext/>
      <w:jc w:val="both"/>
      <w:outlineLvl w:val="1"/>
    </w:pPr>
    <w:rPr>
      <w:i/>
      <w:iCs/>
    </w:rPr>
  </w:style>
  <w:style w:type="paragraph" w:styleId="Titlu3">
    <w:name w:val="heading 3"/>
    <w:basedOn w:val="Normal"/>
    <w:next w:val="Normal"/>
    <w:qFormat/>
    <w:rsid w:val="003D05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F4010B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F4010B"/>
    <w:pPr>
      <w:tabs>
        <w:tab w:val="center" w:pos="4320"/>
        <w:tab w:val="right" w:pos="8640"/>
      </w:tabs>
    </w:pPr>
  </w:style>
  <w:style w:type="paragraph" w:styleId="Indentcorptext2">
    <w:name w:val="Body Text Indent 2"/>
    <w:basedOn w:val="Normal"/>
    <w:rsid w:val="003D05ED"/>
    <w:pPr>
      <w:spacing w:after="120" w:line="480" w:lineRule="auto"/>
      <w:ind w:left="360"/>
    </w:pPr>
  </w:style>
  <w:style w:type="table" w:styleId="GrilTabel">
    <w:name w:val="Table Grid"/>
    <w:basedOn w:val="TabelNormal"/>
    <w:rsid w:val="00B80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302FFB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F854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gif"/><Relationship Id="rId2" Type="http://schemas.openxmlformats.org/officeDocument/2006/relationships/hyperlink" Target="mailto:liceulbeliu@artelecom.ne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&#350;abloane\2011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2011.dotx</Template>
  <TotalTime>2</TotalTime>
  <Pages>1</Pages>
  <Words>94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User</Company>
  <LinksUpToDate>false</LinksUpToDate>
  <CharactersWithSpaces>640</CharactersWithSpaces>
  <SharedDoc>false</SharedDoc>
  <HLinks>
    <vt:vector size="6" baseType="variant">
      <vt:variant>
        <vt:i4>917552</vt:i4>
      </vt:variant>
      <vt:variant>
        <vt:i4>0</vt:i4>
      </vt:variant>
      <vt:variant>
        <vt:i4>0</vt:i4>
      </vt:variant>
      <vt:variant>
        <vt:i4>5</vt:i4>
      </vt:variant>
      <vt:variant>
        <vt:lpwstr>mailto:liceulbeliu@artelecom.net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admin2</dc:creator>
  <cp:lastModifiedBy>admin2</cp:lastModifiedBy>
  <cp:revision>3</cp:revision>
  <cp:lastPrinted>2013-09-02T08:12:00Z</cp:lastPrinted>
  <dcterms:created xsi:type="dcterms:W3CDTF">2013-09-02T08:39:00Z</dcterms:created>
  <dcterms:modified xsi:type="dcterms:W3CDTF">2013-09-02T08:40:00Z</dcterms:modified>
</cp:coreProperties>
</file>