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EBE0A1" w14:textId="77777777" w:rsidR="003A75B3" w:rsidRPr="00C63287" w:rsidRDefault="003A75B3" w:rsidP="00264022">
      <w:pPr>
        <w:jc w:val="right"/>
        <w:rPr>
          <w:rFonts w:ascii="Times New Roman" w:hAnsi="Times New Roman"/>
          <w:lang w:val="ro-RO"/>
        </w:rPr>
      </w:pPr>
      <w:r w:rsidRPr="00C63287">
        <w:rPr>
          <w:rFonts w:ascii="Times New Roman" w:hAnsi="Times New Roman"/>
          <w:lang w:val="ro-RO"/>
        </w:rPr>
        <w:t xml:space="preserve">Anexa 2 </w:t>
      </w:r>
    </w:p>
    <w:p w14:paraId="521574A0" w14:textId="77777777" w:rsidR="003A75B3" w:rsidRPr="00C63287" w:rsidRDefault="003A75B3" w:rsidP="003A75B3">
      <w:pPr>
        <w:rPr>
          <w:rFonts w:ascii="Times New Roman" w:hAnsi="Times New Roman"/>
          <w:b/>
          <w:lang w:val="ro-RO"/>
        </w:rPr>
      </w:pPr>
    </w:p>
    <w:p w14:paraId="1C280CF2" w14:textId="77777777" w:rsidR="003A75B3" w:rsidRPr="00C63287" w:rsidRDefault="003A75B3" w:rsidP="003A75B3">
      <w:pPr>
        <w:rPr>
          <w:rFonts w:ascii="Times New Roman" w:hAnsi="Times New Roman"/>
          <w:b/>
          <w:lang w:val="fr-FR"/>
        </w:rPr>
      </w:pPr>
    </w:p>
    <w:p w14:paraId="47856C31" w14:textId="77777777" w:rsidR="003A75B3" w:rsidRPr="00C63287" w:rsidRDefault="003A75B3" w:rsidP="00264022">
      <w:pPr>
        <w:jc w:val="center"/>
        <w:rPr>
          <w:rFonts w:ascii="Times New Roman" w:hAnsi="Times New Roman"/>
          <w:b/>
          <w:lang w:val="fr-FR"/>
        </w:rPr>
      </w:pPr>
      <w:r w:rsidRPr="00C63287">
        <w:rPr>
          <w:rFonts w:ascii="Times New Roman" w:hAnsi="Times New Roman"/>
          <w:b/>
          <w:lang w:val="fr-FR"/>
        </w:rPr>
        <w:t>DECLARAŢIE DE DISPONIBILITATE</w:t>
      </w:r>
    </w:p>
    <w:p w14:paraId="64946A31" w14:textId="77777777" w:rsidR="003A75B3" w:rsidRPr="00C63287" w:rsidRDefault="003A75B3" w:rsidP="003A75B3">
      <w:pPr>
        <w:rPr>
          <w:rFonts w:ascii="Times New Roman" w:hAnsi="Times New Roman"/>
          <w:b/>
          <w:lang w:val="fr-FR"/>
        </w:rPr>
      </w:pPr>
    </w:p>
    <w:p w14:paraId="2CBAC433" w14:textId="3118624B" w:rsidR="003A75B3" w:rsidRPr="00C63287" w:rsidRDefault="003A75B3" w:rsidP="00C63287">
      <w:pPr>
        <w:jc w:val="both"/>
        <w:rPr>
          <w:rFonts w:ascii="Times New Roman" w:hAnsi="Times New Roman"/>
          <w:lang w:val="ro-RO"/>
        </w:rPr>
      </w:pPr>
      <w:proofErr w:type="spellStart"/>
      <w:r w:rsidRPr="00C63287">
        <w:rPr>
          <w:rFonts w:ascii="Times New Roman" w:hAnsi="Times New Roman"/>
          <w:lang w:val="fr-FR"/>
        </w:rPr>
        <w:t>Subsemnatul</w:t>
      </w:r>
      <w:proofErr w:type="spellEnd"/>
      <w:r w:rsidRPr="00C63287">
        <w:rPr>
          <w:rFonts w:ascii="Times New Roman" w:hAnsi="Times New Roman"/>
          <w:lang w:val="fr-FR"/>
        </w:rPr>
        <w:t xml:space="preserve">/ </w:t>
      </w:r>
      <w:proofErr w:type="spellStart"/>
      <w:r w:rsidRPr="00C63287">
        <w:rPr>
          <w:rFonts w:ascii="Times New Roman" w:hAnsi="Times New Roman"/>
          <w:lang w:val="fr-FR"/>
        </w:rPr>
        <w:t>subsemnata</w:t>
      </w:r>
      <w:proofErr w:type="spellEnd"/>
      <w:r w:rsidRPr="00C63287">
        <w:rPr>
          <w:rFonts w:ascii="Times New Roman" w:hAnsi="Times New Roman"/>
          <w:lang w:val="fr-FR"/>
        </w:rPr>
        <w:t xml:space="preserve"> ______</w:t>
      </w:r>
      <w:r w:rsidR="00264022" w:rsidRPr="00C63287">
        <w:rPr>
          <w:rFonts w:ascii="Times New Roman" w:hAnsi="Times New Roman"/>
          <w:lang w:val="fr-FR"/>
        </w:rPr>
        <w:t xml:space="preserve">_____________, </w:t>
      </w:r>
      <w:proofErr w:type="spellStart"/>
      <w:r w:rsidR="00264022" w:rsidRPr="00C63287">
        <w:rPr>
          <w:rFonts w:ascii="Times New Roman" w:hAnsi="Times New Roman"/>
          <w:lang w:val="fr-FR"/>
        </w:rPr>
        <w:t>cu</w:t>
      </w:r>
      <w:proofErr w:type="spellEnd"/>
      <w:r w:rsidR="00264022" w:rsidRPr="00C63287">
        <w:rPr>
          <w:rFonts w:ascii="Times New Roman" w:hAnsi="Times New Roman"/>
          <w:lang w:val="fr-FR"/>
        </w:rPr>
        <w:t xml:space="preserve"> </w:t>
      </w:r>
      <w:proofErr w:type="spellStart"/>
      <w:r w:rsidR="00264022" w:rsidRPr="00C63287">
        <w:rPr>
          <w:rFonts w:ascii="Times New Roman" w:hAnsi="Times New Roman"/>
          <w:lang w:val="fr-FR"/>
        </w:rPr>
        <w:t>domiciliul</w:t>
      </w:r>
      <w:proofErr w:type="spellEnd"/>
      <w:r w:rsidR="00264022" w:rsidRPr="00C63287">
        <w:rPr>
          <w:rFonts w:ascii="Times New Roman" w:hAnsi="Times New Roman"/>
          <w:lang w:val="fr-FR"/>
        </w:rPr>
        <w:t xml:space="preserve"> </w:t>
      </w:r>
      <w:proofErr w:type="spellStart"/>
      <w:r w:rsidR="00264022"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>___________________________</w:t>
      </w:r>
      <w:r w:rsidR="00264022" w:rsidRPr="00C63287">
        <w:rPr>
          <w:rFonts w:ascii="Times New Roman" w:hAnsi="Times New Roman"/>
          <w:lang w:val="fr-FR"/>
        </w:rPr>
        <w:t xml:space="preserve">, </w:t>
      </w:r>
      <w:proofErr w:type="spellStart"/>
      <w:r w:rsidR="00264022" w:rsidRPr="00C63287">
        <w:rPr>
          <w:rFonts w:ascii="Times New Roman" w:hAnsi="Times New Roman"/>
          <w:lang w:val="fr-FR"/>
        </w:rPr>
        <w:t>județul</w:t>
      </w:r>
      <w:proofErr w:type="spellEnd"/>
      <w:r w:rsidR="00264022" w:rsidRPr="00C63287">
        <w:rPr>
          <w:rFonts w:ascii="Times New Roman" w:hAnsi="Times New Roman"/>
          <w:lang w:val="fr-FR"/>
        </w:rPr>
        <w:t xml:space="preserve">____________________________ </w:t>
      </w:r>
      <w:proofErr w:type="spellStart"/>
      <w:r w:rsidR="00264022" w:rsidRPr="00C63287">
        <w:rPr>
          <w:rFonts w:ascii="Times New Roman" w:hAnsi="Times New Roman"/>
          <w:lang w:val="fr-FR"/>
        </w:rPr>
        <w:t>str</w:t>
      </w:r>
      <w:proofErr w:type="spellEnd"/>
      <w:r w:rsidR="00264022" w:rsidRPr="00C63287">
        <w:rPr>
          <w:rFonts w:ascii="Times New Roman" w:hAnsi="Times New Roman"/>
          <w:lang w:val="fr-FR"/>
        </w:rPr>
        <w:t>.</w:t>
      </w:r>
      <w:r w:rsidRPr="00C63287">
        <w:rPr>
          <w:rFonts w:ascii="Times New Roman" w:hAnsi="Times New Roman"/>
          <w:lang w:val="fr-FR"/>
        </w:rPr>
        <w:t>_______________________________________</w:t>
      </w:r>
      <w:r w:rsidR="00264022" w:rsidRPr="00C63287">
        <w:rPr>
          <w:rFonts w:ascii="Times New Roman" w:hAnsi="Times New Roman"/>
          <w:lang w:val="fr-FR"/>
        </w:rPr>
        <w:t xml:space="preserve">nr.____, </w:t>
      </w:r>
      <w:proofErr w:type="spellStart"/>
      <w:r w:rsidR="00264022" w:rsidRPr="00C63287">
        <w:rPr>
          <w:rFonts w:ascii="Times New Roman" w:hAnsi="Times New Roman"/>
          <w:lang w:val="fr-FR"/>
        </w:rPr>
        <w:t>Bl</w:t>
      </w:r>
      <w:proofErr w:type="spellEnd"/>
      <w:r w:rsidR="00264022" w:rsidRPr="00C63287">
        <w:rPr>
          <w:rFonts w:ascii="Times New Roman" w:hAnsi="Times New Roman"/>
          <w:lang w:val="fr-FR"/>
        </w:rPr>
        <w:t xml:space="preserve">._______, Sc.__, </w:t>
      </w:r>
      <w:proofErr w:type="spellStart"/>
      <w:r w:rsidR="00264022" w:rsidRPr="00C63287">
        <w:rPr>
          <w:rFonts w:ascii="Times New Roman" w:hAnsi="Times New Roman"/>
          <w:lang w:val="fr-FR"/>
        </w:rPr>
        <w:t>ap</w:t>
      </w:r>
      <w:proofErr w:type="spellEnd"/>
      <w:r w:rsidR="00264022" w:rsidRPr="00C63287">
        <w:rPr>
          <w:rFonts w:ascii="Times New Roman" w:hAnsi="Times New Roman"/>
          <w:lang w:val="fr-FR"/>
        </w:rPr>
        <w:t>.______</w:t>
      </w:r>
      <w:r w:rsidRPr="00C63287">
        <w:rPr>
          <w:rFonts w:ascii="Times New Roman" w:hAnsi="Times New Roman"/>
          <w:lang w:val="fr-FR"/>
        </w:rPr>
        <w:t xml:space="preserve">, </w:t>
      </w:r>
      <w:r w:rsidR="006F3590">
        <w:rPr>
          <w:rFonts w:ascii="Times New Roman" w:hAnsi="Times New Roman"/>
          <w:lang w:val="fr-FR"/>
        </w:rPr>
        <w:t xml:space="preserve">CNP </w:t>
      </w:r>
      <w:r w:rsidR="006F3590" w:rsidRPr="00C63287">
        <w:rPr>
          <w:rFonts w:ascii="Times New Roman" w:hAnsi="Times New Roman"/>
          <w:lang w:val="fr-FR"/>
        </w:rPr>
        <w:t>____________________________</w:t>
      </w:r>
      <w:r w:rsidRPr="00C63287">
        <w:rPr>
          <w:rFonts w:ascii="Times New Roman" w:hAnsi="Times New Roman"/>
          <w:lang w:val="fr-FR"/>
        </w:rPr>
        <w:t xml:space="preserve"> , </w:t>
      </w:r>
      <w:proofErr w:type="spellStart"/>
      <w:r w:rsidRPr="00C63287">
        <w:rPr>
          <w:rFonts w:ascii="Times New Roman" w:hAnsi="Times New Roman"/>
          <w:lang w:val="fr-FR"/>
        </w:rPr>
        <w:t>declar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că</w:t>
      </w:r>
      <w:proofErr w:type="spellEnd"/>
      <w:r w:rsidRPr="00C63287">
        <w:rPr>
          <w:rFonts w:ascii="Times New Roman" w:hAnsi="Times New Roman"/>
          <w:lang w:val="fr-FR"/>
        </w:rPr>
        <w:t xml:space="preserve">, </w:t>
      </w:r>
      <w:proofErr w:type="spellStart"/>
      <w:r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cazul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 xml:space="preserve"> care </w:t>
      </w:r>
      <w:proofErr w:type="spellStart"/>
      <w:r w:rsidRPr="00C63287">
        <w:rPr>
          <w:rFonts w:ascii="Times New Roman" w:hAnsi="Times New Roman"/>
          <w:lang w:val="fr-FR"/>
        </w:rPr>
        <w:t>sunt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selectat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pentru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postul</w:t>
      </w:r>
      <w:proofErr w:type="spellEnd"/>
      <w:r w:rsidRPr="00C63287">
        <w:rPr>
          <w:rFonts w:ascii="Times New Roman" w:hAnsi="Times New Roman"/>
          <w:lang w:val="fr-FR"/>
        </w:rPr>
        <w:t xml:space="preserve"> de</w:t>
      </w:r>
      <w:r w:rsidR="00D27C57" w:rsidRPr="00C63287">
        <w:rPr>
          <w:rFonts w:ascii="Times New Roman" w:hAnsi="Times New Roman"/>
          <w:lang w:val="ro-RO"/>
        </w:rPr>
        <w:t xml:space="preserve"> </w:t>
      </w:r>
      <w:r w:rsidR="00CC2694" w:rsidRPr="00C63287">
        <w:rPr>
          <w:rFonts w:ascii="Times New Roman" w:hAnsi="Times New Roman"/>
          <w:lang w:val="ro-RO"/>
        </w:rPr>
        <w:t>___________________________________________________________</w:t>
      </w:r>
      <w:r w:rsidRPr="00C63287">
        <w:rPr>
          <w:rFonts w:ascii="Times New Roman" w:hAnsi="Times New Roman"/>
          <w:lang w:val="fr-FR"/>
        </w:rPr>
        <w:t xml:space="preserve">,  </w:t>
      </w:r>
      <w:proofErr w:type="spellStart"/>
      <w:r w:rsidRPr="00C63287">
        <w:rPr>
          <w:rFonts w:ascii="Times New Roman" w:hAnsi="Times New Roman"/>
          <w:lang w:val="fr-FR"/>
        </w:rPr>
        <w:t>sunt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disponibil</w:t>
      </w:r>
      <w:proofErr w:type="spellEnd"/>
      <w:r w:rsidRPr="00C63287">
        <w:rPr>
          <w:rFonts w:ascii="Times New Roman" w:hAnsi="Times New Roman"/>
          <w:lang w:val="fr-FR"/>
        </w:rPr>
        <w:t xml:space="preserve">(ă) </w:t>
      </w:r>
      <w:proofErr w:type="spellStart"/>
      <w:r w:rsidRPr="00C63287">
        <w:rPr>
          <w:rFonts w:ascii="Times New Roman" w:hAnsi="Times New Roman"/>
          <w:lang w:val="fr-FR"/>
        </w:rPr>
        <w:t>pentru</w:t>
      </w:r>
      <w:proofErr w:type="spellEnd"/>
      <w:r w:rsidRPr="00C63287">
        <w:rPr>
          <w:rFonts w:ascii="Times New Roman" w:hAnsi="Times New Roman"/>
          <w:lang w:val="fr-FR"/>
        </w:rPr>
        <w:t xml:space="preserve"> a </w:t>
      </w:r>
      <w:proofErr w:type="spellStart"/>
      <w:r w:rsidRPr="00C63287">
        <w:rPr>
          <w:rFonts w:ascii="Times New Roman" w:hAnsi="Times New Roman"/>
          <w:lang w:val="fr-FR"/>
        </w:rPr>
        <w:t>îndeplini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totalitate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atribuţiile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aferente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postului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cadrul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proiectului</w:t>
      </w:r>
      <w:proofErr w:type="spellEnd"/>
      <w:r w:rsidR="00D27C57" w:rsidRPr="00C63287">
        <w:rPr>
          <w:rFonts w:ascii="Times New Roman" w:hAnsi="Times New Roman"/>
          <w:lang w:val="fr-FR"/>
        </w:rPr>
        <w:t xml:space="preserve"> </w:t>
      </w:r>
      <w:r w:rsidRPr="00C63287">
        <w:rPr>
          <w:rFonts w:ascii="Times New Roman" w:hAnsi="Times New Roman"/>
          <w:lang w:val="fr-FR"/>
        </w:rPr>
        <w:t xml:space="preserve"> </w:t>
      </w:r>
      <w:r w:rsidR="00C63287" w:rsidRPr="0020504F">
        <w:rPr>
          <w:rFonts w:ascii="Times New Roman" w:eastAsia="Times New Roman" w:hAnsi="Times New Roman"/>
          <w:kern w:val="36"/>
          <w:lang w:val="fr-FR" w:eastAsia="ro-RO"/>
        </w:rPr>
        <w:t>”</w:t>
      </w:r>
      <w:r w:rsidR="00C63287" w:rsidRPr="0020504F">
        <w:rPr>
          <w:rFonts w:ascii="Times New Roman" w:eastAsia="Times New Roman" w:hAnsi="Times New Roman"/>
          <w:b/>
          <w:lang w:val="fr-FR"/>
        </w:rPr>
        <w:t xml:space="preserve"> </w:t>
      </w:r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FUTURE –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educație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prin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programne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de a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doua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șansă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pentru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un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viitor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mai bun</w:t>
      </w:r>
      <w:r w:rsidR="00C63287" w:rsidRPr="0020504F">
        <w:rPr>
          <w:rFonts w:ascii="Times New Roman" w:eastAsia="Times New Roman" w:hAnsi="Times New Roman"/>
          <w:kern w:val="36"/>
          <w:lang w:val="fr-FR" w:eastAsia="ro-RO"/>
        </w:rPr>
        <w:t xml:space="preserve">”, </w:t>
      </w:r>
      <w:r w:rsidR="00C63287" w:rsidRPr="0020504F">
        <w:rPr>
          <w:rFonts w:ascii="Times New Roman" w:hAnsi="Times New Roman"/>
          <w:b/>
          <w:lang w:val="fr-FR"/>
        </w:rPr>
        <w:t>ID 136179</w:t>
      </w:r>
      <w:r w:rsidRPr="00C63287">
        <w:rPr>
          <w:rFonts w:ascii="Times New Roman" w:hAnsi="Times New Roman"/>
          <w:lang w:val="ro-RO"/>
        </w:rPr>
        <w:t xml:space="preserve">, desfăşurat de </w:t>
      </w:r>
      <w:r w:rsidR="00D27C57" w:rsidRPr="00C63287">
        <w:rPr>
          <w:rFonts w:ascii="Times New Roman" w:hAnsi="Times New Roman"/>
          <w:lang w:val="ro-RO"/>
        </w:rPr>
        <w:t xml:space="preserve">Inspectoratul Şcolar Judeţean </w:t>
      </w:r>
      <w:r w:rsidR="00C63287">
        <w:rPr>
          <w:rFonts w:ascii="Times New Roman" w:hAnsi="Times New Roman"/>
          <w:lang w:val="ro-RO"/>
        </w:rPr>
        <w:t>Alba</w:t>
      </w:r>
      <w:r w:rsidRPr="00C63287">
        <w:rPr>
          <w:rFonts w:ascii="Times New Roman" w:hAnsi="Times New Roman"/>
          <w:lang w:val="ro-RO"/>
        </w:rPr>
        <w:t xml:space="preserve">, în parteneriat cu </w:t>
      </w:r>
      <w:r w:rsidR="00C63287" w:rsidRPr="00C63287">
        <w:rPr>
          <w:rFonts w:ascii="Times New Roman" w:hAnsi="Times New Roman"/>
          <w:lang w:val="ro-RO"/>
        </w:rPr>
        <w:t xml:space="preserve">Inspectoratul Şcolar Judeţean </w:t>
      </w:r>
      <w:r w:rsidR="005B03C1" w:rsidRPr="00C63287">
        <w:rPr>
          <w:rFonts w:ascii="Times New Roman" w:hAnsi="Times New Roman"/>
          <w:lang w:val="ro-RO"/>
        </w:rPr>
        <w:t>Arad</w:t>
      </w:r>
      <w:r w:rsidRPr="00C63287">
        <w:rPr>
          <w:rFonts w:ascii="Times New Roman" w:hAnsi="Times New Roman"/>
          <w:lang w:val="ro-RO"/>
        </w:rPr>
        <w:t>, în perioada: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0"/>
        <w:gridCol w:w="2640"/>
      </w:tblGrid>
      <w:tr w:rsidR="003A75B3" w:rsidRPr="00C63287" w14:paraId="2B381A9E" w14:textId="77777777" w:rsidTr="003A75B3">
        <w:trPr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5AFAC" w14:textId="77777777" w:rsidR="003A75B3" w:rsidRPr="00C63287" w:rsidRDefault="003A75B3" w:rsidP="003A75B3">
            <w:pPr>
              <w:rPr>
                <w:rFonts w:ascii="Times New Roman" w:hAnsi="Times New Roman"/>
                <w:b/>
                <w:lang w:val="ro-RO"/>
              </w:rPr>
            </w:pPr>
            <w:r w:rsidRPr="00C63287">
              <w:rPr>
                <w:rFonts w:ascii="Times New Roman" w:hAnsi="Times New Roman"/>
                <w:b/>
                <w:lang w:val="ro-RO"/>
              </w:rPr>
              <w:t>De la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1167A" w14:textId="77777777" w:rsidR="003A75B3" w:rsidRPr="00C63287" w:rsidRDefault="003A75B3" w:rsidP="003A75B3">
            <w:pPr>
              <w:rPr>
                <w:rFonts w:ascii="Times New Roman" w:hAnsi="Times New Roman"/>
                <w:b/>
                <w:lang w:val="ro-RO"/>
              </w:rPr>
            </w:pPr>
            <w:r w:rsidRPr="00C63287">
              <w:rPr>
                <w:rFonts w:ascii="Times New Roman" w:hAnsi="Times New Roman"/>
                <w:b/>
                <w:lang w:val="ro-RO"/>
              </w:rPr>
              <w:t>Până la</w:t>
            </w:r>
          </w:p>
        </w:tc>
      </w:tr>
      <w:tr w:rsidR="00C02FB4" w:rsidRPr="00C63287" w14:paraId="0121B566" w14:textId="77777777" w:rsidTr="003A75B3">
        <w:trPr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E023" w14:textId="77777777" w:rsidR="00C02FB4" w:rsidRDefault="00C02FB4">
            <w:pPr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30 Decembrie 2020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7629" w14:textId="77777777" w:rsidR="00C02FB4" w:rsidRDefault="00C02FB4">
            <w:pPr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29 Decembrie 2023</w:t>
            </w:r>
          </w:p>
        </w:tc>
      </w:tr>
    </w:tbl>
    <w:p w14:paraId="0538CDDE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6F3E7FE2" w14:textId="77777777" w:rsidR="003A75B3" w:rsidRPr="00C63287" w:rsidRDefault="003A75B3" w:rsidP="00C63287">
      <w:pPr>
        <w:jc w:val="both"/>
        <w:rPr>
          <w:rFonts w:ascii="Times New Roman" w:hAnsi="Times New Roman"/>
          <w:lang w:val="ro-RO"/>
        </w:rPr>
      </w:pPr>
      <w:r w:rsidRPr="00C63287">
        <w:rPr>
          <w:rFonts w:ascii="Times New Roman" w:hAnsi="Times New Roman"/>
          <w:lang w:val="ro-RO"/>
        </w:rPr>
        <w:t xml:space="preserve">Menţionez că în acestă perioadă nu am alte obligaţii de muncă care să împiedice îndeplinirea în condiţii optime a atribuţiilor aferente postului de </w:t>
      </w:r>
      <w:r w:rsidR="00CC2694" w:rsidRPr="00C63287">
        <w:rPr>
          <w:rFonts w:ascii="Times New Roman" w:hAnsi="Times New Roman"/>
          <w:lang w:val="ro-RO"/>
        </w:rPr>
        <w:t>__________________________________________</w:t>
      </w:r>
      <w:r w:rsidR="00D27C57" w:rsidRPr="00C63287">
        <w:rPr>
          <w:rFonts w:ascii="Times New Roman" w:hAnsi="Times New Roman"/>
          <w:lang w:val="ro-RO"/>
        </w:rPr>
        <w:t xml:space="preserve"> </w:t>
      </w:r>
      <w:r w:rsidRPr="00C63287">
        <w:rPr>
          <w:rFonts w:ascii="Times New Roman" w:hAnsi="Times New Roman"/>
          <w:lang w:val="ro-RO"/>
        </w:rPr>
        <w:t>în cadrul proiectului sus-me</w:t>
      </w:r>
      <w:r w:rsidR="004047CD">
        <w:rPr>
          <w:rFonts w:ascii="Times New Roman" w:hAnsi="Times New Roman"/>
          <w:lang w:val="ro-RO"/>
        </w:rPr>
        <w:t>n</w:t>
      </w:r>
      <w:r w:rsidRPr="00C63287">
        <w:rPr>
          <w:rFonts w:ascii="Times New Roman" w:hAnsi="Times New Roman"/>
          <w:lang w:val="ro-RO"/>
        </w:rPr>
        <w:t xml:space="preserve">ţionat. </w:t>
      </w:r>
    </w:p>
    <w:p w14:paraId="4BBCFC51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  <w:r w:rsidRPr="00C63287">
        <w:rPr>
          <w:rFonts w:ascii="Times New Roman" w:hAnsi="Times New Roman"/>
          <w:lang w:val="ro-RO"/>
        </w:rPr>
        <w:t>Prezenta declaraţie de disponibilitate îşi menţine valabilitatea în cazul prelungirii perioadei de execuţie a proiectului.</w:t>
      </w:r>
    </w:p>
    <w:p w14:paraId="2C2889B7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2A38069A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7346"/>
      </w:tblGrid>
      <w:tr w:rsidR="003A75B3" w:rsidRPr="00C63287" w14:paraId="4EEBC76D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2029C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  <w:r w:rsidRPr="00C63287">
              <w:rPr>
                <w:rFonts w:ascii="Times New Roman" w:hAnsi="Times New Roman"/>
                <w:lang w:val="ro-RO"/>
              </w:rPr>
              <w:t>Nume şi prenume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EB25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</w:p>
        </w:tc>
      </w:tr>
      <w:tr w:rsidR="003A75B3" w:rsidRPr="00C63287" w14:paraId="43FD7986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E8A65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  <w:r w:rsidRPr="00C63287">
              <w:rPr>
                <w:rFonts w:ascii="Times New Roman" w:hAnsi="Times New Roman"/>
                <w:lang w:val="ro-RO"/>
              </w:rPr>
              <w:t>Semnătura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30D0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</w:p>
        </w:tc>
      </w:tr>
      <w:tr w:rsidR="003A75B3" w:rsidRPr="00C63287" w14:paraId="7B2339C3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BDAF9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  <w:r w:rsidRPr="00C63287">
              <w:rPr>
                <w:rFonts w:ascii="Times New Roman" w:hAnsi="Times New Roman"/>
                <w:lang w:val="ro-RO"/>
              </w:rPr>
              <w:t>Data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85BC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</w:p>
        </w:tc>
      </w:tr>
    </w:tbl>
    <w:p w14:paraId="116BDE16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7233A95D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42F5378A" w14:textId="77777777" w:rsidR="00FE0F78" w:rsidRPr="00C63287" w:rsidRDefault="00FE0F78" w:rsidP="003A75B3">
      <w:pPr>
        <w:rPr>
          <w:rFonts w:ascii="Times New Roman" w:hAnsi="Times New Roman"/>
        </w:rPr>
      </w:pPr>
    </w:p>
    <w:sectPr w:rsidR="00FE0F78" w:rsidRPr="00C63287" w:rsidSect="00B02E9E">
      <w:headerReference w:type="default" r:id="rId6"/>
      <w:footerReference w:type="default" r:id="rId7"/>
      <w:pgSz w:w="11907" w:h="16840" w:code="9"/>
      <w:pgMar w:top="1134" w:right="1134" w:bottom="1134" w:left="1134" w:header="68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CBD0CA" w14:textId="77777777" w:rsidR="00091158" w:rsidRDefault="00091158">
      <w:pPr>
        <w:spacing w:after="0" w:line="240" w:lineRule="auto"/>
      </w:pPr>
      <w:r>
        <w:separator/>
      </w:r>
    </w:p>
  </w:endnote>
  <w:endnote w:type="continuationSeparator" w:id="0">
    <w:p w14:paraId="5220A1AB" w14:textId="77777777" w:rsidR="00091158" w:rsidRDefault="00091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0853A6" w14:textId="77777777" w:rsidR="00B02E9E" w:rsidRDefault="00B02E9E" w:rsidP="00B02E9E">
    <w:pPr>
      <w:pStyle w:val="Footer"/>
      <w:tabs>
        <w:tab w:val="clear" w:pos="4680"/>
        <w:tab w:val="clear" w:pos="9360"/>
        <w:tab w:val="left" w:pos="606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FE0297" w14:textId="77777777" w:rsidR="00091158" w:rsidRDefault="00091158">
      <w:pPr>
        <w:spacing w:after="0" w:line="240" w:lineRule="auto"/>
      </w:pPr>
      <w:r>
        <w:separator/>
      </w:r>
    </w:p>
  </w:footnote>
  <w:footnote w:type="continuationSeparator" w:id="0">
    <w:p w14:paraId="12BE0B26" w14:textId="77777777" w:rsidR="00091158" w:rsidRDefault="00091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DAA49F" w14:textId="77777777" w:rsidR="00B02E9E" w:rsidRDefault="00091158">
    <w:pPr>
      <w:pStyle w:val="Header"/>
    </w:pPr>
    <w:r>
      <w:rPr>
        <w:noProof/>
      </w:rPr>
      <w:pict w14:anchorId="1DD128B1">
        <v:group id="Group 1" o:spid="_x0000_s2049" style="position:absolute;margin-left:-35.35pt;margin-top:-22.4pt;width:522.05pt;height:56.8pt;z-index:251658240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y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Nk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BNTTpJbnN0YW5jZUlEPnhtcC5paWQ6ODg5NTdDMTExODIwNjgxMTgyMkFGMzE4QzNGNjE5Mzg8&#10;L3htcE1NOkluc3RhbmNlSUQ+CiAgICAgICAgIDx4bXBNTTpEb2N1bWVudElEPnhtcC5kaWQ6ODg5&#10;NTdDMTExODIwNjgxMTgyMkFGMzE4QzNGNjE5Mzg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kY3N0YxMTc0MDcyMDY4&#10;MTE4MjJBQjYzRkE4M0JFNTg0PC9zdEV2dDppbnN0YW5jZUlEPgogICAgICAgICAgICAgICAgICA8&#10;c3RFdnQ6d2hlbj4yMDE1LTA5LTIxVDEyOjQ2OjE0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kZBN0YxMTc0MDcyMDY4MTE4MjJBQjYzRkE4M0JFNTg0PC9zdEV2dDppbnN0&#10;YW5jZUlEPgogICAgICAgICAgICAgICAgICA8c3RFdnQ6d2hlbj4yMDE1LTA5LTIxVDEzOjAxOjA4&#10;KzAz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kMzNzlCOENEMEIyMDY4MTE4&#10;MjJBQjYzRkE4M0JFNTg0PC9zdEV2dDppbnN0YW5jZUlEPgogICAgICAgICAgICAgICAgICA8c3RF&#10;dnQ6d2hlbj4yMDE1LTA5LTIxVDEzOjIwOjIzKzAz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kM0NzlCOENEMEIyMDY4MTE4MjJBQjYzRkE4M0JFNTg0PC9zdEV2dDppbnN0YW5j&#10;ZUlEPgogICAgICAgICAgICAgICAgICA8c3RFdnQ6d2hlbj4yMDE1LTA5LTIxVDEzOjIwOjM0KzAz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kM1NzlCOENEMEIyMDY4MTE4MjJB&#10;QjYzRkE4M0JFNTg0PC9zdEV2dDppbnN0YW5jZUlEPgogICAgICAgICAgICAgICAgICA8c3RFdnQ6&#10;d2hlbj4yMDE1LTA5LTIxVDEzOjIwOjQ1KzAz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kM2NzlCOENEMEIyMDY4MTE4MjJBQjYzRkE4M0JFNTg0PC9zdEV2dDppbnN0YW5jZUlE&#10;PgogICAgICAgICAgICAgICAgICA8c3RFdnQ6d2hlbj4yMDE1LTA5LTIxVDEzOjIyOjM4KzAzOjAw&#10;PC9zdEV2dDp3aGVuPgogICAgICAgICAgICAgICAgICA8c3RFdnQ6c29mdHdhcmVBZ2VudD5BZG9i&#10;ZSBJbGx1c3RyYXRvciBDUzU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kM3NzlCOENEMEIyMDY4MTE4MjJBQjYz&#10;RkE4M0JFNTg0PC9zdEV2dDppbnN0YW5jZUlEPgogICAgICAgICAgICAgICAgICA8c3RFdnQ6d2hl&#10;bj4yMDE1LTA5LTIxVDEzOjIyOjQ3KzAz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kM4NzlCOENEMEIyMDY4MTE4MjJBQjYzRkE4M0JFNTg0PC9zdEV2dDppbnN0YW5jZUlEPgog&#10;ICAgICAgICAgICAgICAgICA8c3RFdnQ6d2hlbj4yMDE1LTA5LTIxVDEzOjIzOjA5KzAz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kM5NzlCOENEMEIyMDY4MTE4MjJBQjYzRkE4&#10;M0JFNTg0PC9zdEV2dDppbnN0YW5jZUlEPgogICAgICAgICAgICAgICAgICA8c3RFdnQ6d2hlbj4y&#10;MDE1LTA5LTIxVDEzOjI0OjE1KzAz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kNBNzlCOENEMEIyMDY4MTE4MjJBQjYzRkE4M0JFNTg0PC9zdEV2dDppbnN0YW5jZUlEPgogICAg&#10;ICAgICAgICAgICAgICA8c3RFdnQ6d2hlbj4yMDE1LTA5LTIxVDEzOjI0OjI3KzAz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QwNDBDNkQyMEMyMDY4MTE4MjJBQjYzRkE4M0JF&#10;NTg0PC9zdEV2dDppbnN0YW5jZUlEPgogICAgICAgICAgICAgICAgICA8c3RFdnQ6d2hlbj4yMDE1&#10;LTA5LTIxVDEzOjI0OjQwKz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Qx&#10;NDBDNkQyMEMyMDY4MTE4MjJBQjYzRkE4M0JFNTg0PC9zdEV2dDppbnN0YW5jZUlEPgogICAgICAg&#10;ICAgICAgICAgICA8c3RFdnQ6d2hlbj4yMDE1LTA5LTIxVDEzOjI3OjAzKz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4OTU3QzExMTgyMDY4MTE4MjJBRjMxOEMzRjYxOTM4&#10;PC9zdEV2dDppbnN0YW5jZUlEPgogICAgICAgICAgICAgICAgICA8c3RFdnQ6d2hlbj4yMDE2LTAz&#10;LTAyVDE3OjE0OjUwKzAy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Cjw/eHBhY2tldCBlbmQ9Inci&#10;Pz7/4n0QSUNDX1BST0ZJTEUAARIACIBwQURCRQIQAABwcnRyQ01ZS0xhYiAH0AAHABoABQApADVh&#10;Y3NwQVBQTAAAAABBREJFAAAAAAAAAAAAAAAAAAAAAA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/+J9EElDQ19QUk9GSUxFAAYS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9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P/ifRBJQ0NfUFJPRklMRQALEj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/+J9&#10;EElDQ19QUk9GSUxFAAwS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X/4n0QSUNDX1BST0ZJTEUADRJn&#10;/2M5Y/9rO2H/cT1f/3U+Xf95P1z/fEBb/39BWv+CQVn/hkJY/4hCWP+IQlj/iEJY/4hCWP+IQlj/&#10;iEJY/4hCWP+IQlj/iEJY/4hCWP+IQlj/iEJY/4hCWP+IQlj/iEL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T/////////////////////////////////&#10;////////69H/////////////////////////////////////////9+n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c3X///////////////////////////////////////dr5a39P//////////////////////&#10;///////////////FjGin5//////////////////////////////////////MnImk5///////////&#10;///////////////////////////6zrvG9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3MW99f//////////////////////////&#10;//////////+/k3qFxf///////////////////////////////////9uQWz1lqPb/////////////&#10;/////////////////////rx1NABUm+v/////////////////////////////////05R+SSxOmuz/&#10;///////////////////////////////Y1MqzfmVtpfn/////////////////////////////////&#10;///0xa6vy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5ePj5Obo7fH5////////&#10;//////////////////////2xlJKSlZmdo6myvNDt//////////////////////////+dU0dJTVFW&#10;YHOKr9b8//////////////////////////+yVgAaNVBti67S9///////////////////////////&#10;///Nbz5fe5m31/n////////////////////////////////un4OmwuH/////////////////////&#10;////////////////487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+EjrGjyN+mNGd&#10;rc+lQWP+8D3wlkWGOSVzZIkeRyObKilmNv8AWHtBdq9lbV6Z6v7I7g33VzY/ZHVGwt4dlbyr6eEV&#10;E9FtXYu3sjujcNXDTl4hPNTYjFzOqal1FQLi9/fvfasrqrqbq6hlI+hVhcEf64PvtHWRFkQhkdVd&#10;WH0KsAVI/wACD7dtk7z2x2NszaPYWyczRbj2ZvzbGA3ntHcONmWox2d2xujFUmbwGZoJ0JSaiymK&#10;rop4nHDRuCPr7975e+XtT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2vMy+LHzf1k0xD/kM+r/AJMB&#10;9su4J/Biqixs02iBebX8jDWP8f2w3uiX/hSV37/oE/lC/Jf7Or+03B3Sdm9Bbe/e8P3P+kXclGd4&#10;0nDpJL5uscNnfQt9VvUCmr373HwVV5qUwMfXTnSP6mJrlD/yCbj/AAAHuLtmt+4ojTO15KQhRf6m&#10;F7mM/wCOkgr/AIAD2UL/AISj/O7/AGZH4IZL4wbzzkdb2j8Ns1TbUxcNVPfJ5ToveD1+W61rv3pd&#10;dXHtTJU2V2/phQR0WPx+OVzrmUt72+e1J72l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aY3HLxTQD&#10;8l5W/wBgAif723tGbtn9NHTA/UyTuP8AWAjjP+x1N70Z/wDhZ58gBBtv4VfFjHVbM2TznYvyA3hQ&#10;+RlWAYKgoeuuuKsRAlJ2qzuLdSFmCmLwgLq8jafe2fF1X2lZG7G0b/tS3+gRyLMf+CMAf9Ye2DCV&#10;v2OQhdjaKU+Ca/0CSEWY/wBNDgH/AFh71wv5Dfzu/wBkE/mQdMb/ANx5yPC9O9rVa9Ed5TVk/gxV&#10;FsLsTI42mod2ZKR5UhpaTr/etHis3Uz6ZJVx9DUxoLzEH3tf+xS9/XV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I0ODwveG1wR0ltZzpo&#10;ZWlnaHQ+CiAgICAgICAgICAgICAgICAgIDx4bXBHSW1nOmZvcm1hdD5KUEVHPC94bXBHSW1nOmZv&#10;cm1hdD4KICAgICAgICAgICAgICAgICAgPHhtcEdJbWc6aW1hZ2U+LzlqLzRBQVFTa1pKUmdBQkFn&#10;RUJMQUVzQUFELzdRQXNVR2h2ZEc5emFHOXdJRE11TUFBNFFrbE5BKzBBQUFBQUFCQUJMQUFBQUFF&#10;QSYjeEE7QVFFc0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Er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QTdGMTE3NDA3MjA2ODExODIyQUI2M0ZBODNCRTU4NDwvc3RFdnQ6aW5zdGFuY2VJRD4K&#10;ICAgICAgICAgICAgICAgICAgPHN0RXZ0OndoZW4+MjAxNS0wOS0yMVQxMzowMTowOCswMz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Mzc5QjhDRDBCMjA2ODExODIyQUI2M0ZB&#10;ODNCRTU4NDwvc3RFdnQ6aW5zdGFuY2VJRD4KICAgICAgICAgICAgICAgICAgPHN0RXZ0OndoZW4+&#10;MjAxNS0wOS0yMVQxMzoyMDoyMy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ODgwMTE3NDA3MjA2ODExODIyQUYzMThDM0Y2MTkzODwvc3RFdnQ6aW5zdGFuY2VJRD4KICAg&#10;ICAgICAgICAgICAgICAgPHN0RXZ0OndoZW4+MjAxNi0wMy0wMlQxNzowOTo1Mi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4QL5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Ew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wQTgwMTE3&#10;NDA3MjA2ODExODIyQUYzMThDM0Y2MTkzODwveG1wTU06SW5zdGFuY2VJRD4KICAgICAgICAgPHht&#10;cE1NOkRvY3VtZW50SUQ+eG1wLmRpZDowQTgwMTE3NDA3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jEwNTJhOGI1LTNjYWEt&#10;M2I0ZC1hYjA2LTc4MjNjMTBiNWU5NTwvc3RSZWY6aW5zdGFuY2VJRD4KICAgICAgICAgICAgPHN0&#10;UmVmOmRvY3VtZW50SUQ+eG1wLmRpZDpGNzdGMTE3NDA3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+/x7+zB79797979797979797979797979797979797979797979797979797&#10;9797979797979797979797979797979797979797979797979797979797979797979797979797&#10;9797979797979797979797979797+AP7+M/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/x7+zB79797&#10;9797979797979797979797979797979797979797979797979797979797979797979797979797&#10;9797979797979797979797979797979797979797979797979797979797979797979797979797&#10;+AP7+M/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sl/l6/y4&#10;+x/n/t35s7g2K1dTw/EL4jb8+SEhpIhMu59z7WyGKlwPW8aClqpZMtvDblJnqiijTxNLNi9IkBIV&#10;z1/Cr4N75+ZmE+V2Z2iauGL40fGveHeb/bRiUZ/P7ercdJh9ion29RI+R3Ng6bMTUqL4zJLj9IcE&#10;6Wra/mFfzHOuPgBuL4Tbf30tDUTfL35c7D+N8Yq5TC22Nsbpx+Viz3ZEjmqpYo8Ts/cdXgaetkfy&#10;rFDlNRjIBZPe62vZFPdkv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v8e/swe/e/e/e/e/e/e/e/e/e/e/e/e/e/e/e/e/e/e/e/e/e/e/e/e/e/e/e/e/e/e/e&#10;/e/e/e/e/e/e/e/e/e/e/e/e/e/e/e/e/e/e/e/e/e/e/e/e/e/e/e/e/e/e/e/e/e/e/e/e/e/e&#10;/e/e/e/e/e/e/e/e/e/gD+/jP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/f49/Zg9+9+9+9+&#10;9+9+9+9+9+9+9+9+9+9+9+9+9+9+9+9+9+9+9+9+9+9+9+9+9+9+9+9+9+9+9+9+9+9+9+9+9+9+&#10;9+9+9+9+9+9+9+9+9+9+9+9+9+9+9+9+9+9+9+9+9+9+9+9+9+9+9+9+9+9+9+9+9+9+9+9+9/AH&#10;9/Gf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3+Pf2YPfvfvfvfvfvfvfvfvfvfvfvfvfvfvfvfvfvfvfvfvfvfv&#10;fvfvfvfvfvfvfvfvfvfvfvfvfvfvfvfvfvfvfvfvfvfvfvfvfvfvfvfvfvfvfvfvfvfvfvfvfvfv&#10;fvfvfvfvfvfvfvfvfvfvfvfvfvfvfvfvfvfvfwB/fxn/AH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v8e/swe/e/e/e/e/e/e/e/e/e/e/e/e/e/e/e/e/e/e/e/e/e/e/e/e/e/&#10;e/e/e/e/e/e/e/e/e/e/e/e/e/e/e/e/e/e/e/e/e/e/e/e/e/e/e/e/e/e/e/e/e/e/e/e/e/e/&#10;e/e/e/e/e/e/e/e/e/e/e/e/e/e/e/gD+/jP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37&#10;IbW3JicJt7cuUwWWx+392rlX2vmqygqafF7hTB1oxuZbD1ssa0+RXF5A+CoMTMIpfS1jx7eK3b2d&#10;xuJwmdyGHyVFhdyLkW2/laqjngx+aXEVf2GUbF1UiLDWrj60+KYxlvHJ6WsePbDj907by2b3DtrF&#10;53E5DcG0mxSbowtHX01RlNvPnKI5LDLmKKKRqjHNlMePPTiVVMsXqW459+9sPtn9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/f49/Zg9+&#10;9+9+9+9+9+9+9+9+9+9+9+9+9+9+9+9+9+9+9+9+9+9+9+9+9+9+9+9+9+9+9+9+9+9+9+9+9+9+&#10;9+9+9+9+9+9+9+9+9+9+9+9+9+9+9+9+9+9+9+9+9+9+9+9+9+9+9+9+9+9+9+9+9+9+9+9+9+9+&#10;9+9/AH9/Gf8A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25ZXDZjBVUVDnMVksNWz43DZmGkytDVY6qmw+48PQ7h29lY&#10;qerihlkxudwGUpq6jnAMVVR1EU0TNHIjGdkcXk8RUR0mWx1di6qWhxeUipsjSVFFUS4zOYykzWFy&#10;McNTHFI9Dl8NkIKulmAMdRTTxyxlkdWLbiszh87Sy12DyuNzNFBkszhpqvFV1LkaWHMbczFdt7cO&#10;KlqKSWaKPJYLP4upoayAkS0tZTywyqskbqPe233B9u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t4qNvZ6lwOL3TVYbKU+2s3lM1hMNn56Cpiw2VzO26bB1u4cVjsk8a0l&#10;ZkMHSbmx0tXDG7SU8dfTs4USpqc5sLmKfD4/cNRi8hBgctkMricXmZaOePF5HKYKDEVWax9DXNGK&#10;aqrcTTZ+hkqYkZnhSshLgCRLs9PuHA1Weym1qXM4uo3LhMXhc3mcBBX00uZxWG3JU5yi29lcjjUk&#10;aro8fnKvbORipJpEWOokoKhULGJ9PvbP7bPbx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e8j/ADSf5RkfRP8AwmU+A2/qTbtPT9v/ABjzmC7z7qrPtC+VixfzXmxh3/iK+aOEv/ENo7wyew8K&#10;5UrTCkwRJLsqyNtt/wAwj+WsnUH8hD4cbypsJDD2Z0FlsR252rVfbFsjHj/lZLQHeeNrJUiL/e7a&#10;3NX7PxTkEQCmxBJLkK50bv5W383OTvb/AIU1/PnYNXuKoqOoPk5g870Z0rR/dhMVLlPhRDkxsDL0&#10;EMkwT+H7u2fjN+ZpAwapNXnQAEVmjX3vRu96knveR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3+Pf2YPfvfvfvfvfvfvfvfvfvfvfvfvfvfvfvfvfvf&#10;vfvfvfvfvfvfvfvfvfvfvfvfvfvfvfvfvfvfvfvfvfvfvfvfvfvfvfvfvfvfvfvfvfvfvfvfvfvf&#10;vfvfvfvfvfvfvfvfvfvfvfvfvfvfvfvfvfvfvfvfvfvfvfwB/fxn/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3+Pf2YPfvfvfvfvfvfvf&#10;vfvfvfvfvfvfvfvfvfvfvfvfvfvfvfvfvfvfvfvfvfvfvfvfvfvfvfvfvfvfvfvfvfvfvfvfvfvf&#10;vfvfvfvfvfvfvfvfvfvfvfvfvfvfvfvfvfvfvfvfvfvfvfvfvfvfvfvfvfvfvfvfvfvfwB/fxn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/j39mD3737373737373737373737373737373737373&#10;7373737373737373737373737373737373737373737373737373737373737373737373737373&#10;737373737373737373737373737373737373737373738Af38Z/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9/j39mD3737373737373&#10;7373737373737373737373737373737373737373737373737373737373737373737373737373&#10;737373737373737373737373737373737373737373737373737373737373737373738Af38Z/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9/j39mD37373737373737373737373737373737373737373737373737373737373737373&#10;7373737373737373737373737373737373737373737373737373737373737373737373737373&#10;73737373737373738Af38Z/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9/j39mD37373737373737373737373737373737373737373&#10;7373737373737373737373737373737373737373737373737373737373737373737373737373&#10;73737373737373737373737373737373737373738Af38Z/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9/j39mD37373737373737373&#10;7373737373737373737373737373737373737373737373737373737373737373737373737373&#10;73737373737373737373737373737373737373737373737373737373737373738Af38Z/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2050" type="#_x0000_t75" style="position:absolute;left:4199;top:232;width:1158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DaYDCAAAA2gAAAA8AAABkcnMvZG93bnJldi54bWxEj91qwkAQhe8F32EZoTdSNwpKSV1DKQih&#10;N8XEB5hmxyQ2O5tmNz++fVcQvDycn4+zTybTiIE6V1tWsF5FIIgLq2suFZzz4+sbCOeRNTaWScGN&#10;HCSH+WyPsbYjn2jIfCnCCLsYFVTet7GUrqjIoFvZljh4F9sZ9EF2pdQdjmHcNHITRTtpsOZAqLCl&#10;z4qK36w3gbuU2+t3+ZN+tbf+r/FZes7zVKmXxfTxDsLT5J/hRzvVCjZwvxJugD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w2mAwgAAANoAAAAPAAAAAAAAAAAAAAAAAJ8C&#10;AABkcnMvZG93bnJldi54bWxQSwUGAAAAAAQABAD3AAAAjgMAAAAA&#10;">
            <v:imagedata r:id="rId1" o:title=""/>
            <v:path arrowok="t"/>
          </v:shape>
          <v:shape id="Picture 3" o:spid="_x0000_s2051" type="#_x0000_t75" style="position:absolute;left:9809;top:232;width:1365;height:10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gyTPDAAAA2gAAAA8AAABkcnMvZG93bnJldi54bWxEj9Fqg0AURN8D/YflFvqWrLZQinGV0GIp&#10;eYg05gMu7o1K3LvWXROTr88WCn0cZuYMk+az6cWZRtdZVhCvIhDEtdUdNwoOVbF8A+E8ssbeMim4&#10;koM8e1ikmGh74W86730jAoRdggpa74dESle3ZNCt7EAcvKMdDfogx0bqES8Bbnr5HEWv0mDHYaHF&#10;gd5bqk/7yShois/dxw9ft7dYl5XFqpxKK5V6epw3axCeZv8f/mt/aQUv8Hsl3ACZ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DJM8MAAADaAAAADwAAAAAAAAAAAAAAAACf&#10;AgAAZHJzL2Rvd25yZXYueG1sUEsFBgAAAAAEAAQA9wAAAI8DAAAAAA==&#10;">
            <v:imagedata r:id="rId2" o:title=""/>
            <v:path arrowok="t"/>
          </v:shape>
          <v:shape id="Picture 1" o:spid="_x0000_s2052" type="#_x0000_t75" style="position:absolute;left:733;top:232;width:1621;height:11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gz/jCAAAA2gAAAA8AAABkcnMvZG93bnJldi54bWxEj0FrwkAUhO8F/8PyBG911yAlRFcpRcGb&#10;Ni31+pp9TYLZtyG7JvHfu4LQ4zAz3zDr7Wgb0VPna8caFnMFgrhwpuZSw/fX/jUF4QOywcYxabiR&#10;h+1m8rLGzLiBP6nPQykihH2GGqoQ2kxKX1Rk0c9dSxy9P9dZDFF2pTQdDhFuG5ko9SYt1hwXKmzp&#10;o6Likl+tBpWY0253LhbX34tbpqefo0uU1Ho2Hd9XIAKN4T/8bB+MhiU8rsQbID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oM/4wgAAANoAAAAPAAAAAAAAAAAAAAAAAJ8C&#10;AABkcnMvZG93bnJldi54bWxQSwUGAAAAAAQABAD3AAAAjgMAAAAA&#10;">
            <v:imagedata r:id="rId3" o:title=""/>
            <v:path arrowok="t"/>
          </v:shape>
          <v:shape id="Picture 5" o:spid="_x0000_s2053" type="#_x0000_t75" style="position:absolute;left:6629;top:232;width:1785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rXS9AAAA2gAAAA8AAABkcnMvZG93bnJldi54bWxEj80KwjAQhO+C7xBW8KapgiLVKCIqigd/&#10;wevSrG2x2ZQman17Iwgeh5lvhpnMalOIJ1Uut6yg141AECdW55wquJxXnREI55E1FpZJwZsczKbN&#10;xgRjbV98pOfJpyKUsItRQeZ9GUvpkowMuq4tiYN3s5VBH2SVSl3hK5SbQvajaCgN5hwWMixpkVFy&#10;Pz2MgvPhrgOxtaulOeyvayp9shso1W7V8zEIT7X/h3/0RisYwPdKuAFy+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lqtdL0AAADaAAAADwAAAAAAAAAAAAAAAACfAgAAZHJz&#10;L2Rvd25yZXYueG1sUEsFBgAAAAAEAAQA9wAAAIkDAAAAAA==&#10;">
            <v:imagedata r:id="rId4" o:title=""/>
            <v:path arrowok="t"/>
          </v:shape>
        </v:group>
      </w:pict>
    </w:r>
  </w:p>
  <w:p w14:paraId="12EA4D71" w14:textId="77777777" w:rsidR="00B02E9E" w:rsidRDefault="00B02E9E">
    <w:pPr>
      <w:pStyle w:val="Header"/>
    </w:pPr>
  </w:p>
  <w:p w14:paraId="41A9AE2F" w14:textId="77777777" w:rsidR="00B02E9E" w:rsidRDefault="00B02E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5D3B"/>
    <w:rsid w:val="00000662"/>
    <w:rsid w:val="00084A67"/>
    <w:rsid w:val="00091158"/>
    <w:rsid w:val="00175D3B"/>
    <w:rsid w:val="001F1ECA"/>
    <w:rsid w:val="0020504F"/>
    <w:rsid w:val="00264022"/>
    <w:rsid w:val="00287DD5"/>
    <w:rsid w:val="00336747"/>
    <w:rsid w:val="003922D5"/>
    <w:rsid w:val="003A75B3"/>
    <w:rsid w:val="004047CD"/>
    <w:rsid w:val="004A0885"/>
    <w:rsid w:val="004A51D4"/>
    <w:rsid w:val="004B2CA0"/>
    <w:rsid w:val="005340E8"/>
    <w:rsid w:val="005B03C1"/>
    <w:rsid w:val="005B5708"/>
    <w:rsid w:val="006063EE"/>
    <w:rsid w:val="006462D8"/>
    <w:rsid w:val="006A3531"/>
    <w:rsid w:val="006F08CA"/>
    <w:rsid w:val="006F3590"/>
    <w:rsid w:val="00783D8E"/>
    <w:rsid w:val="007916E3"/>
    <w:rsid w:val="007956BD"/>
    <w:rsid w:val="007F133C"/>
    <w:rsid w:val="00941E86"/>
    <w:rsid w:val="009E36FD"/>
    <w:rsid w:val="00B02E9E"/>
    <w:rsid w:val="00B04504"/>
    <w:rsid w:val="00C02FB4"/>
    <w:rsid w:val="00C63287"/>
    <w:rsid w:val="00C739A1"/>
    <w:rsid w:val="00CA5A51"/>
    <w:rsid w:val="00CC2694"/>
    <w:rsid w:val="00CE681E"/>
    <w:rsid w:val="00CF2FAD"/>
    <w:rsid w:val="00D27C57"/>
    <w:rsid w:val="00EB212C"/>
    <w:rsid w:val="00ED0C71"/>
    <w:rsid w:val="00EE1C26"/>
    <w:rsid w:val="00F20C68"/>
    <w:rsid w:val="00F774C1"/>
    <w:rsid w:val="00FB3C48"/>
    <w:rsid w:val="00FE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  <w14:docId w14:val="7897CA54"/>
  <w15:docId w15:val="{5F59F9C3-8E63-40DF-91D8-B8E36963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5708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rsid w:val="00CF2FA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CF2FAD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7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CCD\PONTAJE\LUPEI%20ANCA\Lupei%20Anca_ID106247_iulie_2018\Livrabile_106247_iulie%202018_Lupei%20Anca\106247_Anexa%202%20Declaratie%20de%20disponibilitate.docx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106247_Anexa 2 Declaratie de disponibilitate.docx</Template>
  <TotalTime>4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FIŞA DE EVALUARE INTERVIU</vt:lpstr>
      <vt:lpstr>FIŞA DE EVALUARE INTERVIU</vt:lpstr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DE EVALUARE INTERVIU</dc:title>
  <dc:creator>User</dc:creator>
  <cp:lastModifiedBy>ISJ ARAD</cp:lastModifiedBy>
  <cp:revision>7</cp:revision>
  <cp:lastPrinted>2021-01-22T07:58:00Z</cp:lastPrinted>
  <dcterms:created xsi:type="dcterms:W3CDTF">2021-01-20T15:22:00Z</dcterms:created>
  <dcterms:modified xsi:type="dcterms:W3CDTF">2021-01-31T21:08:00Z</dcterms:modified>
</cp:coreProperties>
</file>