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4131C" w14:textId="77777777" w:rsidR="003A75B3" w:rsidRPr="005737CE" w:rsidRDefault="003A75B3" w:rsidP="00264022">
      <w:pPr>
        <w:jc w:val="right"/>
        <w:rPr>
          <w:rFonts w:asciiTheme="majorBidi" w:hAnsiTheme="majorBidi" w:cstheme="majorBidi"/>
          <w:sz w:val="24"/>
          <w:szCs w:val="24"/>
          <w:lang w:val="ro-RO"/>
        </w:rPr>
      </w:pPr>
      <w:r w:rsidRPr="005737CE">
        <w:rPr>
          <w:rFonts w:asciiTheme="majorBidi" w:hAnsiTheme="majorBidi" w:cstheme="majorBidi"/>
          <w:sz w:val="24"/>
          <w:szCs w:val="24"/>
          <w:lang w:val="ro-RO"/>
        </w:rPr>
        <w:t xml:space="preserve">Anexa 2 </w:t>
      </w:r>
    </w:p>
    <w:p w14:paraId="031DFFD4" w14:textId="77777777" w:rsidR="003A75B3" w:rsidRPr="005737CE" w:rsidRDefault="003A75B3" w:rsidP="003A75B3">
      <w:pPr>
        <w:rPr>
          <w:rFonts w:asciiTheme="majorBidi" w:hAnsiTheme="majorBidi" w:cstheme="majorBidi"/>
          <w:b/>
          <w:sz w:val="24"/>
          <w:szCs w:val="24"/>
          <w:lang w:val="ro-RO"/>
        </w:rPr>
      </w:pPr>
    </w:p>
    <w:p w14:paraId="30EC15A6" w14:textId="77777777" w:rsidR="003A75B3" w:rsidRPr="005737CE" w:rsidRDefault="003A75B3" w:rsidP="003A75B3">
      <w:pPr>
        <w:rPr>
          <w:rFonts w:asciiTheme="majorBidi" w:hAnsiTheme="majorBidi" w:cstheme="majorBidi"/>
          <w:b/>
          <w:sz w:val="24"/>
          <w:szCs w:val="24"/>
          <w:lang w:val="fr-FR"/>
        </w:rPr>
      </w:pPr>
    </w:p>
    <w:p w14:paraId="6C074C88" w14:textId="77777777" w:rsidR="003A75B3" w:rsidRPr="005737CE" w:rsidRDefault="003A75B3" w:rsidP="00264022">
      <w:pPr>
        <w:jc w:val="center"/>
        <w:rPr>
          <w:rFonts w:asciiTheme="majorBidi" w:hAnsiTheme="majorBidi" w:cstheme="majorBidi"/>
          <w:b/>
          <w:sz w:val="28"/>
          <w:szCs w:val="28"/>
          <w:lang w:val="fr-FR"/>
        </w:rPr>
      </w:pPr>
      <w:r w:rsidRPr="005737CE">
        <w:rPr>
          <w:rFonts w:asciiTheme="majorBidi" w:hAnsiTheme="majorBidi" w:cstheme="majorBidi"/>
          <w:b/>
          <w:sz w:val="28"/>
          <w:szCs w:val="28"/>
          <w:lang w:val="fr-FR"/>
        </w:rPr>
        <w:t>DECLARAŢIE DE DISPONIBILITATE</w:t>
      </w:r>
    </w:p>
    <w:p w14:paraId="6F0FFC55" w14:textId="77777777" w:rsidR="003A75B3" w:rsidRPr="005737CE" w:rsidRDefault="003A75B3" w:rsidP="003A75B3">
      <w:pPr>
        <w:rPr>
          <w:rFonts w:asciiTheme="majorBidi" w:hAnsiTheme="majorBidi" w:cstheme="majorBidi"/>
          <w:b/>
          <w:sz w:val="24"/>
          <w:szCs w:val="24"/>
          <w:lang w:val="fr-FR"/>
        </w:rPr>
      </w:pPr>
    </w:p>
    <w:p w14:paraId="53503DB1" w14:textId="2FD44A57" w:rsidR="003A75B3" w:rsidRPr="005737CE" w:rsidRDefault="003A75B3" w:rsidP="005737CE">
      <w:pPr>
        <w:ind w:right="-81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5737CE">
        <w:rPr>
          <w:rFonts w:asciiTheme="majorBidi" w:hAnsiTheme="majorBidi" w:cstheme="majorBidi"/>
          <w:sz w:val="24"/>
          <w:szCs w:val="24"/>
          <w:lang w:val="fr-FR"/>
        </w:rPr>
        <w:t>Subsemnatul/ subsemnata ______</w:t>
      </w:r>
      <w:r w:rsidR="00264022" w:rsidRPr="005737CE">
        <w:rPr>
          <w:rFonts w:asciiTheme="majorBidi" w:hAnsiTheme="majorBidi" w:cstheme="majorBidi"/>
          <w:sz w:val="24"/>
          <w:szCs w:val="24"/>
          <w:lang w:val="fr-FR"/>
        </w:rPr>
        <w:t>_____________, cu domiciliul</w:t>
      </w:r>
      <w:r w:rsidR="005737CE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r w:rsidR="00264022" w:rsidRPr="005737CE">
        <w:rPr>
          <w:rFonts w:asciiTheme="majorBidi" w:hAnsiTheme="majorBidi" w:cstheme="majorBidi"/>
          <w:sz w:val="24"/>
          <w:szCs w:val="24"/>
          <w:lang w:val="fr-FR"/>
        </w:rPr>
        <w:t>în</w:t>
      </w:r>
      <w:r w:rsidRPr="005737CE">
        <w:rPr>
          <w:rFonts w:asciiTheme="majorBidi" w:hAnsiTheme="majorBidi" w:cstheme="majorBidi"/>
          <w:sz w:val="24"/>
          <w:szCs w:val="24"/>
          <w:lang w:val="fr-FR"/>
        </w:rPr>
        <w:t>_____________________</w:t>
      </w:r>
      <w:r w:rsidR="00264022" w:rsidRPr="005737CE">
        <w:rPr>
          <w:rFonts w:asciiTheme="majorBidi" w:hAnsiTheme="majorBidi" w:cstheme="majorBidi"/>
          <w:sz w:val="24"/>
          <w:szCs w:val="24"/>
          <w:lang w:val="fr-FR"/>
        </w:rPr>
        <w:t>, județul___________________________str.</w:t>
      </w:r>
      <w:r w:rsidRPr="005737CE">
        <w:rPr>
          <w:rFonts w:asciiTheme="majorBidi" w:hAnsiTheme="majorBidi" w:cstheme="majorBidi"/>
          <w:sz w:val="24"/>
          <w:szCs w:val="24"/>
          <w:lang w:val="fr-FR"/>
        </w:rPr>
        <w:t>_______________________________________</w:t>
      </w:r>
      <w:r w:rsidR="00264022" w:rsidRPr="005737CE">
        <w:rPr>
          <w:rFonts w:asciiTheme="majorBidi" w:hAnsiTheme="majorBidi" w:cstheme="majorBidi"/>
          <w:sz w:val="24"/>
          <w:szCs w:val="24"/>
          <w:lang w:val="fr-FR"/>
        </w:rPr>
        <w:t>nr.____, Bl._______, Sc.__, ap.______</w:t>
      </w:r>
      <w:r w:rsidRPr="005737CE">
        <w:rPr>
          <w:rFonts w:asciiTheme="majorBidi" w:hAnsiTheme="majorBidi" w:cstheme="majorBidi"/>
          <w:sz w:val="24"/>
          <w:szCs w:val="24"/>
          <w:lang w:val="fr-FR"/>
        </w:rPr>
        <w:t>, legitimat cu CI/BI, seria : ___ , nr. :______</w:t>
      </w:r>
      <w:r w:rsidR="00264022" w:rsidRPr="005737CE">
        <w:rPr>
          <w:rFonts w:asciiTheme="majorBidi" w:hAnsiTheme="majorBidi" w:cstheme="majorBidi"/>
          <w:sz w:val="24"/>
          <w:szCs w:val="24"/>
          <w:lang w:val="fr-FR"/>
        </w:rPr>
        <w:t>______</w:t>
      </w:r>
      <w:r w:rsidRPr="005737CE">
        <w:rPr>
          <w:rFonts w:asciiTheme="majorBidi" w:hAnsiTheme="majorBidi" w:cstheme="majorBidi"/>
          <w:sz w:val="24"/>
          <w:szCs w:val="24"/>
          <w:lang w:val="fr-FR"/>
        </w:rPr>
        <w:t xml:space="preserve"> , declar că, în cazul în care sunt selectat pentru postul de</w:t>
      </w:r>
      <w:r w:rsidR="00D27C57" w:rsidRPr="005737CE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CC2694" w:rsidRPr="005737CE">
        <w:rPr>
          <w:rFonts w:asciiTheme="majorBidi" w:hAnsiTheme="majorBidi" w:cstheme="majorBidi"/>
          <w:sz w:val="24"/>
          <w:szCs w:val="24"/>
          <w:lang w:val="ro-RO"/>
        </w:rPr>
        <w:t>________________________________________</w:t>
      </w:r>
      <w:r w:rsidRPr="005737CE">
        <w:rPr>
          <w:rFonts w:asciiTheme="majorBidi" w:hAnsiTheme="majorBidi" w:cstheme="majorBidi"/>
          <w:sz w:val="24"/>
          <w:szCs w:val="24"/>
          <w:lang w:val="fr-FR"/>
        </w:rPr>
        <w:t>,  sunt disponibil(ă) pentru a îndeplini în totalitate atribuţiile aferente postului în cadrul proiectului</w:t>
      </w:r>
      <w:r w:rsidR="00D27C57" w:rsidRPr="005737CE">
        <w:rPr>
          <w:rFonts w:asciiTheme="majorBidi" w:hAnsiTheme="majorBidi" w:cstheme="majorBidi"/>
          <w:sz w:val="24"/>
          <w:szCs w:val="24"/>
          <w:lang w:val="fr-FR"/>
        </w:rPr>
        <w:t xml:space="preserve">  </w:t>
      </w:r>
      <w:r w:rsidRPr="005737CE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bookmarkStart w:id="0" w:name="_Hlk64547905"/>
      <w:r w:rsidR="00CC2694" w:rsidRPr="005737CE">
        <w:rPr>
          <w:rFonts w:asciiTheme="majorBidi" w:hAnsiTheme="majorBidi" w:cstheme="majorBidi"/>
          <w:b/>
          <w:i/>
          <w:sz w:val="24"/>
          <w:szCs w:val="24"/>
          <w:lang w:val="ro-RO"/>
        </w:rPr>
        <w:t>,,Stagii de practică pentru elevii liceelor tehnologice ARAD”</w:t>
      </w:r>
      <w:r w:rsidR="00D27C57" w:rsidRPr="005737CE">
        <w:rPr>
          <w:rFonts w:asciiTheme="majorBidi" w:hAnsiTheme="majorBidi" w:cstheme="majorBidi"/>
          <w:i/>
          <w:sz w:val="24"/>
          <w:szCs w:val="24"/>
          <w:lang w:val="ro-RO"/>
        </w:rPr>
        <w:t>cod SMIS 2014+:</w:t>
      </w:r>
      <w:r w:rsidR="00D27C57" w:rsidRPr="005737CE">
        <w:rPr>
          <w:rFonts w:asciiTheme="majorBidi" w:hAnsiTheme="majorBidi" w:cstheme="majorBidi"/>
          <w:b/>
          <w:i/>
          <w:sz w:val="24"/>
          <w:szCs w:val="24"/>
          <w:lang w:val="ro-RO"/>
        </w:rPr>
        <w:t xml:space="preserve"> ID </w:t>
      </w:r>
      <w:r w:rsidR="00CC2694" w:rsidRPr="005737CE">
        <w:rPr>
          <w:rFonts w:asciiTheme="majorBidi" w:hAnsiTheme="majorBidi" w:cstheme="majorBidi"/>
          <w:b/>
          <w:i/>
          <w:sz w:val="24"/>
          <w:szCs w:val="24"/>
          <w:lang w:val="ro-RO"/>
        </w:rPr>
        <w:t>130612</w:t>
      </w:r>
      <w:bookmarkEnd w:id="0"/>
      <w:r w:rsidRPr="005737CE">
        <w:rPr>
          <w:rFonts w:asciiTheme="majorBidi" w:hAnsiTheme="majorBidi" w:cstheme="majorBidi"/>
          <w:sz w:val="24"/>
          <w:szCs w:val="24"/>
          <w:lang w:val="ro-RO"/>
        </w:rPr>
        <w:t xml:space="preserve">, desfăşurat de </w:t>
      </w:r>
      <w:r w:rsidR="00D27C57" w:rsidRPr="005737CE">
        <w:rPr>
          <w:rFonts w:asciiTheme="majorBidi" w:hAnsiTheme="majorBidi" w:cstheme="majorBidi"/>
          <w:sz w:val="24"/>
          <w:szCs w:val="24"/>
          <w:lang w:val="ro-RO"/>
        </w:rPr>
        <w:t>Inspectoratul Şcolar Judeţean Arad</w:t>
      </w:r>
      <w:r w:rsidRPr="005737CE">
        <w:rPr>
          <w:rFonts w:asciiTheme="majorBidi" w:hAnsiTheme="majorBidi" w:cstheme="majorBidi"/>
          <w:sz w:val="24"/>
          <w:szCs w:val="24"/>
          <w:lang w:val="ro-RO"/>
        </w:rPr>
        <w:t xml:space="preserve">, în parteneriat cu </w:t>
      </w:r>
      <w:r w:rsidR="00CC2694" w:rsidRPr="005737CE">
        <w:rPr>
          <w:rFonts w:asciiTheme="majorBidi" w:hAnsiTheme="majorBidi" w:cstheme="majorBidi"/>
          <w:sz w:val="24"/>
          <w:szCs w:val="24"/>
          <w:lang w:val="ro-RO"/>
        </w:rPr>
        <w:t>Liceul Tehnologic „Iuliu Moldovan” Arad, Liceul Tehnologic de Industrie Alimentară Arad, Liceul Tehnologic de Construcții și Protecția Mediului Arad, Liceul Tehnologic „Francisc Neuman” Arad</w:t>
      </w:r>
      <w:r w:rsidRPr="005737CE">
        <w:rPr>
          <w:rFonts w:asciiTheme="majorBidi" w:hAnsiTheme="majorBidi" w:cstheme="majorBidi"/>
          <w:sz w:val="24"/>
          <w:szCs w:val="24"/>
          <w:lang w:val="ro-RO"/>
        </w:rPr>
        <w:t>, în perioada:</w:t>
      </w:r>
    </w:p>
    <w:p w14:paraId="485B9008" w14:textId="77777777" w:rsidR="003A75B3" w:rsidRPr="005737CE" w:rsidRDefault="003A75B3" w:rsidP="003A75B3">
      <w:pPr>
        <w:rPr>
          <w:rFonts w:asciiTheme="majorBidi" w:hAnsiTheme="majorBidi" w:cstheme="majorBidi"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640"/>
      </w:tblGrid>
      <w:tr w:rsidR="003A75B3" w:rsidRPr="005737CE" w14:paraId="2B33DC09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6FD9" w14:textId="77777777" w:rsidR="003A75B3" w:rsidRPr="005737CE" w:rsidRDefault="003A75B3" w:rsidP="003A75B3">
            <w:pPr>
              <w:rPr>
                <w:rFonts w:asciiTheme="majorBidi" w:hAnsiTheme="majorBidi" w:cstheme="majorBidi"/>
                <w:b/>
                <w:sz w:val="24"/>
                <w:szCs w:val="24"/>
                <w:lang w:val="ro-RO"/>
              </w:rPr>
            </w:pPr>
            <w:r w:rsidRPr="005737CE">
              <w:rPr>
                <w:rFonts w:asciiTheme="majorBidi" w:hAnsiTheme="majorBidi" w:cstheme="majorBidi"/>
                <w:b/>
                <w:sz w:val="24"/>
                <w:szCs w:val="24"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CDC14" w14:textId="77777777" w:rsidR="003A75B3" w:rsidRPr="005737CE" w:rsidRDefault="003A75B3" w:rsidP="003A75B3">
            <w:pPr>
              <w:rPr>
                <w:rFonts w:asciiTheme="majorBidi" w:hAnsiTheme="majorBidi" w:cstheme="majorBidi"/>
                <w:b/>
                <w:sz w:val="24"/>
                <w:szCs w:val="24"/>
                <w:lang w:val="ro-RO"/>
              </w:rPr>
            </w:pPr>
            <w:r w:rsidRPr="005737CE">
              <w:rPr>
                <w:rFonts w:asciiTheme="majorBidi" w:hAnsiTheme="majorBidi" w:cstheme="majorBidi"/>
                <w:b/>
                <w:sz w:val="24"/>
                <w:szCs w:val="24"/>
                <w:lang w:val="ro-RO"/>
              </w:rPr>
              <w:t>Până la</w:t>
            </w:r>
          </w:p>
        </w:tc>
      </w:tr>
      <w:tr w:rsidR="003A75B3" w:rsidRPr="005737CE" w14:paraId="4AA60B40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06E7" w14:textId="5929D0CA" w:rsidR="003A75B3" w:rsidRPr="005737CE" w:rsidRDefault="005737CE" w:rsidP="00D27C57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Martie</w:t>
            </w:r>
            <w:r w:rsidR="00CC2694" w:rsidRPr="005737CE"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 202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D09D" w14:textId="75FC20C6" w:rsidR="003A75B3" w:rsidRPr="005737CE" w:rsidRDefault="005737CE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Octombrie</w:t>
            </w:r>
            <w:r w:rsidR="00CC2694" w:rsidRPr="005737CE"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 2022</w:t>
            </w:r>
          </w:p>
        </w:tc>
      </w:tr>
    </w:tbl>
    <w:p w14:paraId="5F0A6586" w14:textId="77777777" w:rsidR="003A75B3" w:rsidRPr="005737CE" w:rsidRDefault="003A75B3" w:rsidP="003A75B3">
      <w:pPr>
        <w:rPr>
          <w:rFonts w:asciiTheme="majorBidi" w:hAnsiTheme="majorBidi" w:cstheme="majorBidi"/>
          <w:sz w:val="24"/>
          <w:szCs w:val="24"/>
          <w:lang w:val="ro-RO"/>
        </w:rPr>
      </w:pPr>
    </w:p>
    <w:p w14:paraId="2CE5A644" w14:textId="7230E03C" w:rsidR="003A75B3" w:rsidRPr="005737CE" w:rsidRDefault="003A75B3" w:rsidP="003A75B3">
      <w:pPr>
        <w:rPr>
          <w:rFonts w:asciiTheme="majorBidi" w:hAnsiTheme="majorBidi" w:cstheme="majorBidi"/>
          <w:sz w:val="24"/>
          <w:szCs w:val="24"/>
          <w:lang w:val="ro-RO"/>
        </w:rPr>
      </w:pPr>
      <w:r w:rsidRPr="005737CE">
        <w:rPr>
          <w:rFonts w:asciiTheme="majorBidi" w:hAnsiTheme="majorBidi" w:cstheme="majorBidi"/>
          <w:sz w:val="24"/>
          <w:szCs w:val="24"/>
          <w:lang w:val="ro-RO"/>
        </w:rPr>
        <w:t xml:space="preserve">Menţionez că în acestă perioadă nu am alte obligaţii de muncă care să împiedice îndeplinirea în condiţii optime a atribuţiilor aferente postului de </w:t>
      </w:r>
      <w:r w:rsidR="00CC2694" w:rsidRPr="005737CE">
        <w:rPr>
          <w:rFonts w:asciiTheme="majorBidi" w:hAnsiTheme="majorBidi" w:cstheme="majorBidi"/>
          <w:sz w:val="24"/>
          <w:szCs w:val="24"/>
          <w:lang w:val="ro-RO"/>
        </w:rPr>
        <w:t>_____________________________________</w:t>
      </w:r>
      <w:r w:rsidR="00D27C57" w:rsidRPr="005737CE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5737CE">
        <w:rPr>
          <w:rFonts w:asciiTheme="majorBidi" w:hAnsiTheme="majorBidi" w:cstheme="majorBidi"/>
          <w:sz w:val="24"/>
          <w:szCs w:val="24"/>
          <w:lang w:val="ro-RO"/>
        </w:rPr>
        <w:t xml:space="preserve">în cadrul proiectului sus-meţionat. </w:t>
      </w:r>
    </w:p>
    <w:p w14:paraId="0128375A" w14:textId="77777777" w:rsidR="003A75B3" w:rsidRPr="005737CE" w:rsidRDefault="003A75B3" w:rsidP="003A75B3">
      <w:pPr>
        <w:rPr>
          <w:rFonts w:asciiTheme="majorBidi" w:hAnsiTheme="majorBidi" w:cstheme="majorBidi"/>
          <w:sz w:val="24"/>
          <w:szCs w:val="24"/>
          <w:lang w:val="ro-RO"/>
        </w:rPr>
      </w:pPr>
      <w:r w:rsidRPr="005737CE">
        <w:rPr>
          <w:rFonts w:asciiTheme="majorBidi" w:hAnsiTheme="majorBidi" w:cstheme="majorBidi"/>
          <w:sz w:val="24"/>
          <w:szCs w:val="24"/>
          <w:lang w:val="ro-RO"/>
        </w:rPr>
        <w:t>Prezenta declaraţie de disponibilitate îşi menţine valabilitatea în cazul prelungirii perioadei de execuţie a proiectului.</w:t>
      </w:r>
    </w:p>
    <w:p w14:paraId="7ABC7372" w14:textId="77777777" w:rsidR="003A75B3" w:rsidRPr="005737CE" w:rsidRDefault="003A75B3" w:rsidP="003A75B3">
      <w:pPr>
        <w:rPr>
          <w:rFonts w:asciiTheme="majorBidi" w:hAnsiTheme="majorBidi" w:cstheme="majorBidi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4"/>
        <w:gridCol w:w="7155"/>
      </w:tblGrid>
      <w:tr w:rsidR="003A75B3" w:rsidRPr="005737CE" w14:paraId="179ECD2C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5D008" w14:textId="77777777" w:rsidR="003A75B3" w:rsidRPr="005737CE" w:rsidRDefault="003A75B3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5737CE">
              <w:rPr>
                <w:rFonts w:asciiTheme="majorBidi" w:hAnsiTheme="majorBidi" w:cstheme="majorBidi"/>
                <w:sz w:val="24"/>
                <w:szCs w:val="24"/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80DF" w14:textId="77777777" w:rsidR="003A75B3" w:rsidRPr="005737CE" w:rsidRDefault="003A75B3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</w:tr>
      <w:tr w:rsidR="003A75B3" w:rsidRPr="005737CE" w14:paraId="3BD62A5E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1C283" w14:textId="77777777" w:rsidR="003A75B3" w:rsidRPr="005737CE" w:rsidRDefault="003A75B3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5737CE">
              <w:rPr>
                <w:rFonts w:asciiTheme="majorBidi" w:hAnsiTheme="majorBidi" w:cstheme="majorBidi"/>
                <w:sz w:val="24"/>
                <w:szCs w:val="24"/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F7E8" w14:textId="77777777" w:rsidR="003A75B3" w:rsidRPr="005737CE" w:rsidRDefault="003A75B3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</w:tr>
      <w:tr w:rsidR="003A75B3" w:rsidRPr="005737CE" w14:paraId="5586B2AE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1CA3" w14:textId="77777777" w:rsidR="003A75B3" w:rsidRPr="005737CE" w:rsidRDefault="003A75B3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5737CE">
              <w:rPr>
                <w:rFonts w:asciiTheme="majorBidi" w:hAnsiTheme="majorBidi" w:cstheme="majorBidi"/>
                <w:sz w:val="24"/>
                <w:szCs w:val="24"/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4D70" w14:textId="77777777" w:rsidR="003A75B3" w:rsidRPr="005737CE" w:rsidRDefault="003A75B3" w:rsidP="003A75B3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</w:tr>
    </w:tbl>
    <w:p w14:paraId="2AB18BE5" w14:textId="2EC28F90" w:rsidR="00FE0F78" w:rsidRDefault="00FE0F78" w:rsidP="003A75B3">
      <w:pPr>
        <w:rPr>
          <w:rFonts w:asciiTheme="majorBidi" w:hAnsiTheme="majorBidi" w:cstheme="majorBidi"/>
          <w:sz w:val="24"/>
          <w:szCs w:val="24"/>
        </w:rPr>
      </w:pPr>
    </w:p>
    <w:p w14:paraId="790A56E2" w14:textId="3C531E38" w:rsidR="005737CE" w:rsidRPr="005737CE" w:rsidRDefault="005737CE" w:rsidP="005737CE">
      <w:pPr>
        <w:tabs>
          <w:tab w:val="left" w:pos="4032"/>
          <w:tab w:val="center" w:pos="4819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</w:p>
    <w:sectPr w:rsidR="005737CE" w:rsidRPr="005737CE" w:rsidSect="005737CE">
      <w:headerReference w:type="default" r:id="rId6"/>
      <w:footerReference w:type="default" r:id="rId7"/>
      <w:pgSz w:w="11907" w:h="16840" w:code="9"/>
      <w:pgMar w:top="1134" w:right="1134" w:bottom="1134" w:left="1134" w:header="680" w:footer="11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68E7B" w14:textId="77777777" w:rsidR="00847085" w:rsidRDefault="00847085">
      <w:pPr>
        <w:spacing w:after="0" w:line="240" w:lineRule="auto"/>
      </w:pPr>
      <w:r>
        <w:separator/>
      </w:r>
    </w:p>
  </w:endnote>
  <w:endnote w:type="continuationSeparator" w:id="0">
    <w:p w14:paraId="7ADA387D" w14:textId="77777777" w:rsidR="00847085" w:rsidRDefault="00847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BB4A0" w14:textId="00926CE1" w:rsidR="00B02E9E" w:rsidRDefault="005737CE" w:rsidP="005737CE">
    <w:pPr>
      <w:pStyle w:val="Footer"/>
      <w:tabs>
        <w:tab w:val="clear" w:pos="4680"/>
        <w:tab w:val="clear" w:pos="9360"/>
        <w:tab w:val="left" w:pos="6060"/>
      </w:tabs>
      <w:jc w:val="center"/>
    </w:pPr>
    <w:r>
      <w:rPr>
        <w:rFonts w:asciiTheme="majorBidi" w:hAnsiTheme="majorBidi" w:cstheme="majorBidi"/>
        <w:noProof/>
        <w:sz w:val="24"/>
        <w:szCs w:val="24"/>
      </w:rPr>
      <w:drawing>
        <wp:inline distT="0" distB="0" distL="0" distR="0" wp14:anchorId="3006A9AE" wp14:editId="0AA83AAD">
          <wp:extent cx="971550" cy="687413"/>
          <wp:effectExtent l="0" t="0" r="0" b="0"/>
          <wp:docPr id="6" name="Picture 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0207" cy="693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535845" w14:textId="77777777" w:rsidR="00847085" w:rsidRDefault="00847085">
      <w:pPr>
        <w:spacing w:after="0" w:line="240" w:lineRule="auto"/>
      </w:pPr>
      <w:r>
        <w:separator/>
      </w:r>
    </w:p>
  </w:footnote>
  <w:footnote w:type="continuationSeparator" w:id="0">
    <w:p w14:paraId="1142E30F" w14:textId="77777777" w:rsidR="00847085" w:rsidRDefault="00847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4956E" w14:textId="698FE45D" w:rsidR="00B02E9E" w:rsidRDefault="00565A5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004467" wp14:editId="0729CC51">
              <wp:simplePos x="0" y="0"/>
              <wp:positionH relativeFrom="column">
                <wp:posOffset>4445</wp:posOffset>
              </wp:positionH>
              <wp:positionV relativeFrom="paragraph">
                <wp:posOffset>-226060</wp:posOffset>
              </wp:positionV>
              <wp:extent cx="6630035" cy="72136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30035" cy="721360"/>
                        <a:chOff x="733" y="232"/>
                        <a:chExt cx="10441" cy="113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99" y="232"/>
                          <a:ext cx="1158" cy="10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09" y="232"/>
                          <a:ext cx="1365" cy="10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3" y="232"/>
                          <a:ext cx="1621" cy="11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29" y="232"/>
                          <a:ext cx="1785" cy="10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54A567" id="Group 1" o:spid="_x0000_s1026" style="position:absolute;margin-left:.35pt;margin-top:-17.8pt;width:522.05pt;height:56.8pt;z-index:251659264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i0wMy0wMlQxNzowOTo1MiswMjow&#10;MDwveG1wOk1ldGFkYXRhRGF0ZT4KICAgICAgICAgPHhtcDpNb2RpZnlEYXRlPjIwMTYtMDMtMDJU&#10;MTU6MDk6NTNaPC94bXA6TW9kaWZ5RGF0ZT4KICAgICAgICAgPHhtcDpDcmVhdGVEYXRlPjIwMTYt&#10;MDMtMDJUMTc6MDk6NTIrMDI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MjQ4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St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+CiAg&#10;ICAgICAgIDx4bXBNTTpJbnN0YW5jZUlEPnhtcC5paWQ6MDg4MDExNzQwNzIwNjgxMTgyMkFGMzE4&#10;QzNGNjE5Mzg8L3htcE1NOkluc3RhbmNlSUQ+CiAgICAgICAgIDx4bXBNTTpEb2N1bWVudElEPnht&#10;cC5kaWQ6MDg4MDExNzQwNzIwNjgxMTgyMkFGMzE4QzNGNjE5Mzg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kZBN0YxMTc0MDcyMDY4MTE4MjJBQjYzRkE4M0JFNTg0PC9z&#10;dEV2dDppbnN0YW5jZUlEPgogICAgICAgICAgICAgICAgICA8c3RFdnQ6d2hlbj4yMDE1LTA5LTIx&#10;VDEzOjAxOjA4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MzNzlCOENE&#10;MEIyMDY4MTE4MjJBQjYzRkE4M0JFNTg0PC9zdEV2dDppbnN0YW5jZUlEPgogICAgICAgICAgICAg&#10;ICAgICA8c3RFdnQ6d2hlbj4yMDE1LTA5LTIxVDEzOjIwOjIz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Cjw/eHBhY2tldCBlbmQ9InciPz7/4n0Q&#10;SUNDX1BST0ZJTEUAARIACIBwQURCRQIQAABwcnRyQ01ZS0xhYiAH0AAHABoABQApADVhY3NwQVBQ&#10;TAAAAABBREJFAAAAAAAAAAAAAAAAAAAAAA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gJCgsMDQ4PEBESExQVFhcYGRoa&#10;GxwdHh8gISIjJCUmJygpKissLS4vMDExMjM0NTY3ODk6Ozw9Pj9AQUJDREVGR0hJSktMTU5PUFFS&#10;U1RVVldYWVpbXF1eX2BhYmNkZWZnaGlqa2xtbm9wcXJzdHV2d3h5ent8fX5/gIGCg4SFhoeIiYqL&#10;jI2Oj5CRkpOUlZaXmJmam5ydnp+goaKjpKWmp6ipqqusra6wsbKztLW2t7i5uru8vb6/wMHCw8TF&#10;xsfIycrLzM3Oz9DR09TV1tfY2drb3N3e3+Dh4uPk5ebn6Onq6+zt7u/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9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EIQAAAQAAAAAAAAAAAAAAAAAAAAEAAAAAAAAAAAAAAAAAAAABAAA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/////////////////////////////////////////&#10;69H/////////////////////////////////////////9+n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c3X&#10;///////////////////////////////////////dr5a39P//////////////////////////////&#10;///////FjGin5//////////////////////////////////////MnImk5///////////////////&#10;///////////////////6zrvG9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t5ePj5Obo7fH5////////////////&#10;//////////////2xlJKSlZmdo6myvNDt//////////////////////////+dU0dJTVFWYHOKr9b8&#10;//////////////////////////+yVgAaNVBti67S9//////////////////////////////Nbz5f&#10;e5m31/n////////////////////////////////un4OmwuH/////////////////////////////&#10;////////487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E2QUVB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4ODk1N0Mx&#10;MTE4MjA2ODExODIyQUYzMThDM0Y2MTkzODwveG1wTU06SW5zdGFuY2VJRD4KICAgICAgICAgPHht&#10;cE1NOkRvY3VtZW50SUQ+eG1wLmRpZDo4ODk1N0MxMTE4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mZlMGU5YzU4LTFmYjEt&#10;YzM0NC05YTUxLTlhMjBjYmExMDFhOTwvc3RSZWY6aW5zdGFuY2VJRD4KICAgICAgICAgICAgPHN0&#10;UmVmOmRvY3VtZW50SUQ+eG1wLmRpZDo0MTQwQzZEMjBD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RkE3RjExNzQwNzIwNjgxMTgy&#10;MkFCNjNGQTgzQkU1ODQ8L3N0RXZ0Omluc3RhbmNlSUQ+CiAgICAgICAgICAgICAgICAgIDxzdEV2&#10;dDp3aGVuPjIwMTUtMDktMjFUMTM6MDE6MDg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QzM3OUI4Q0QwQjIwNjgxMTgyMkFCNjNGQTgzQkU1ODQ8L3N0RXZ0Omluc3RhbmNl&#10;SUQ+CiAgICAgICAgICAgICAgICAgIDxzdEV2dDp3aGVuPjIwMTUtMDktMjFUMTM6MjA6MjM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Q3OUI4Q0QwQjIwNjgxMTgyMkFC&#10;NjNGQTgzQkU1ODQ8L3N0RXZ0Omluc3RhbmNlSUQ+CiAgICAgICAgICAgICAgICAgIDxzdEV2dDp3&#10;aGVuPjIwMTUtMDktMjFUMTM6MjA6MzQ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U3OUI4Q0QwQjIwNjgxMTgyMkFCNjNGQTgzQkU1ODQ8L3N0RXZ0Omluc3RhbmNlSUQ+&#10;CiAgICAgICAgICAgICAgICAgIDxzdEV2dDp3aGVuPjIwMTUtMDktMjFUMTM6MjA6NDU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Y3OUI4Q0QwQjIwNjgxMTgyMkFCNjNG&#10;QTgzQkU1ODQ8L3N0RXZ0Omluc3RhbmNlSUQ+CiAgICAgICAgICAgICAgICAgIDxzdEV2dDp3aGVu&#10;PjIwMTUtMDktMjFUMTM6MjI6Mzg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c3OUI4Q0QwQjIwNjgxMTgyMkFCNjNGQTgzQkU1ODQ8L3N0RXZ0Omluc3RhbmNlSUQ+CiAg&#10;ICAgICAgICAgICAgICAgIDxzdEV2dDp3aGVuPjIwMTUtMDktMjFUMTM6MjI6NDc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g3OUI4Q0QwQjIwNjgxMTgyMkFCNjNGQTgz&#10;QkU1ODQ8L3N0RXZ0Omluc3RhbmNlSUQ+CiAgICAgICAgICAgICAgICAgIDxzdEV2dDp3aGVuPjIw&#10;MTUtMDktMjFUMTM6MjM6MDk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k3OUI4Q0QwQjIwNjgxMTgyMkFCNjNGQTgzQkU1ODQ8L3N0RXZ0Omluc3RhbmNlSUQ+CiAgICAg&#10;ICAgICAgICAgICAgIDxzdEV2dDp3aGVuPjIwMTUtMDktMjFUMTM6MjQ6MTU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0E3OUI4Q0QwQjIwNjgxMTgyMkFCNjNGQTgzQkU1&#10;ODQ8L3N0RXZ0Omluc3RhbmNlSUQ+CiAgICAgICAgICAgICAgICAgIDxzdEV2dDp3aGVuPjIwMTUt&#10;MDktMjFUMTM6MjQ6Mjc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NDA0&#10;MEM2RDIwQzIwNjgxMTgyMkFCNjNGQTgzQkU1ODQ8L3N0RXZ0Omluc3RhbmNlSUQ+CiAgICAgICAg&#10;ICAgICAgICAgIDxzdEV2dDp3aGVuPjIwMTUtMDktMjFUMTM6MjQ6NDA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E0MEM2RDIwQzIwNjgxMTgyMkFCNjNGQTgzQkU1ODQ8&#10;L3N0RXZ0Omluc3RhbmNlSUQ+CiAgICAgICAgICAgICAgICAgIDxzdEV2dDp3aGVuPjIwMTUtMDkt&#10;MjFUMTM6Mjc6MDM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/4n0QSUNDX1BST0ZJTEUACRL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P/////////////////////////////////////////r0f//////////////////////////////&#10;///////////36f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zdf/////////////////////////////////&#10;/////92vlrf0/////////////////////////////////////8WMaKfn////////////////////&#10;/////////////////8yciaTn//////////////////////////////////////rOu8b1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cxb31/////////////////////////////////////7+TeoXF////////////////////////&#10;////////////25BbPWWo9v/////////////////////////////////+vHU0AFSb6///////////&#10;///////////////////////TlH5JLE6a7P///////////////////////////////9jUyrN+ZW2l&#10;+f////////////////////////////////////TFrq/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3l4+Pk5ujt8fn//////////////////////////////bGUkpKVmZ2jqbK80O3/&#10;/////////////////////////51TR0lNUVZgc4qv1vz//////////////////////////7JWABo1&#10;UG2LrtL3/////////////////////////////81vPl97mbfX+f//////////////////////////&#10;/////+6fg6bC4f/////////////////////////////////////jzu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4SOsaPI36Y0Z2tz6VBY/7wPfCWRYY5JXNkiR5HI5sqKWY2/wBYe0F2&#10;r2VtXpnq/sjuDfdXNj9kdUbC3h2VvKvp4RUT0W1di7eyO6Nw1cNOXiE81NiMXM6pqXUVAuL39+99&#10;qyuqupurqGUj6FWFwR/rg++0dZEWRCGR1V1YfQqwBUj/AAIPt22TvPbHY2zNo9hbJzNFuPZm/NsY&#10;Dee0dw42ZajHZ3bG6MVSZvAZmgnQlJqLKYquiniccNG4I+vv3vl75e1P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a8zL4sfN/WTTEP+Qz6v8AkwH2y7gn8GKqLGzTaIF5tfyMNY/x/bDe6Jf+FJXfv+gT&#10;+UL8l/s6v7TcHdJ2b0Ft797w/c/6RdyUZ3jScOkkvm6xw2d9C31W9QKavfvcfBVXmpTAx9dOdI/q&#10;YmuUP/IJuP8AAAe4u2a37iiNM7XkpCFF/qYXuYz/AI6SCv8AgAPZQv8AhKP87v8AZkfghkvjBvPO&#10;R1vaPw2zVNtTFw1U98nlOi94PX5brWu/el11ce1MlTZXb+mFBHRY/H45XOuZS3vb57UnvaX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GNzdGMTE3NDA3MjA2ODExODIyQUI2M0ZB&#10;ODNCRTU4NDwvc3RFdnQ6aW5zdGFuY2VJRD4KICAgICAgICAgICAgICAgICAgPHN0RXZ0OndoZW4+&#10;MjAxNS0wOS0yMVQxMjo0NjoxNC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QTgwMTE3NDA3MjA2ODExODIyQUYzMThDM0Y2MTkzODwvc3RFdnQ6aW5zdGFuY2VJRD4KICAg&#10;ICAgICAgICAgICAgICAgPHN0RXZ0OndoZW4+MjAxNi0wMy0wMlQxNzoxMTo0Ny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5QOb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SC/6Def&#10;iz/3g93/AP8AoxOuv/qf3qa/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d997ZXv3v3v3v3v3v3v3v3v3v3v3v3v3v3v3v3v3v3v3v3v3v3v3&#10;v3v3v3v3v3v3v3v3v3v3v3v3v3v3v3v3v3v3v3v3v3v3v3v3v3v3v3v3v3v3v3v3v3v3v3v3v3v3&#10;v3v3v3v3v3v3v3v3v3v3v3v3v3v3v3v3v3v4A/v4z/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7/Hv7MHv3v3v3v3v3v3v3v3v3v3v3&#10;v3v3v3v3v3v3v3v3v3v3v3v3v3v3v3v3v3v3v3v3v3v3v3v3v3v3v3v3v3v3v3v3v3v3v3v3v3v3&#10;v3v3v3v3v3v3v3v3v3v3v3v3v3v3v3v3v3v3v3v3v3v3v3v3v3v3v3v3v3v4A/v4z/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7/Hv7MHv3v3v3v3v3v3v3v3v3v3v3v3v3v3v3v3v3v3v3v3v3v3v3v3v3&#10;v3v3v3v3v3v3v3v3v3v3v3v3v3v3v3v3v3v3v3v3v3v3v3v3v3v3v3v3v3v3v3v3v3v3v3v3v3v3&#10;v3v3v3v3v3v3v3v3v3v3v3v3v3v3v3v4A/v4z/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7/Hv7MHv3v3v3v3v3v3v3v3v3v3v3v3v3&#10;v3v3v3v3v3v3v3v3v3v3v3v3v3v3v3v3v3v3v3v3v3v3v3v3v3v3v3v3v3v3v3v3v3v3v3v3v3v3&#10;v3v3v3v3v3v3v3v3v3v3v3v3v3v3v3v3v3v3v3v3v3v3v3v3v3v3v3v4A/v4z/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7/Hv7MHv3v3v3v3v3v3v3v3v3v3v3v3v3v3v3v3v3v3v3v3v3v3v3v3v3v3v3&#10;v3v3v3v3v3v3v3v3v3v3v3v3v3v3v3v3v3v3v3v3v3v3v3v3v3v3v3v3v3v3v3v3v3v3v3v3v3v3&#10;v3v3v3v3v3v3v3v3v3v3v3v3v3v4A/v4z/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uyX+Xr/Lj7H+f+3fmzuDYrV1PD8QviNvz5ISGkiEy7n3PtbIYqXA9bxoKW&#10;qlky28NuUmeqKKNPE0s2L0iQEhXPX8Kvg3vn5mYT5XZnaJq4YvjR8a94d5v9tGJRn8/t6tx0mH2K&#10;ifb1Ej5Hc2DpsxNSovjMkuP0hwTpatr+YV/Mc64+AG4vhNt/fS0NRN8vflzsP43xirlMLbY2xunH&#10;5WLPdkSOaqlijxOz9x1eBp62R/KsUOU1GMgFk97ra9kU92S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+/x7+zB797979797979797979797979797979797979&#10;7979797979797979797979797979797979797979797979797979797979797979797979797979&#10;797979797979797979797979797979797979797979797+AP7+M/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3+Pf2YPfvfvfvfvfvfvfvfvfvfvfvfvfvfvfvfvfvfvfvf&#10;vfvfvfvfvfvfvfvfvfvfvfvfvfvfvfvfvfvfvfvfvfvfvfvfvfvfvfvfvfvfvfvfvfvfvfvfvfvf&#10;vfvfvfvfvfvfvfvfvfvfvfvfvfvfvfvfvfvfvfvfvfwB/fxn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9/j39mD373737373737373737373737373737373737373737373737373737373&#10;7373737373737373737373737373737373737373737373737373737373737373737373737373&#10;7373737373737373737373738Af38Z/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f49/Zg9+9+9+9+9+9+9+9+9+9+9+9+9+9+9+&#10;9+9+9+9+9+9+9+9+9+9+9+9+9+9+9+9+9+9+9+9+9+9+9+9+9+9+9+9+9+9+9+9+9+9+9+9+9+9+&#10;9+9+9+9+9+9+9+9+9+9+9+9+9+9+9+9+9+9+9+9+9+9+9+9+9+9/AH9/Gf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eMlt7PYeg2/lMthspjMb&#10;uzF1Gb2vkK+gqaSj3FhqPOZfbNXlcJUzxpDk8fTbi2/XUMk0JeNKujmiJDxuoc67C5jF0eFyGSxe&#10;QoKDcePny236yso56elzeLpstksDU5DFTyxpFX0UGbw1XSPLEWRammljJ1owDPjdw4HMV+4MXicz&#10;i8nktp5Snwm6MfQV9NV1m3czWYPEbmpMVm6aCR5sZkKnbu4KGujhmCSPSVkMoBSRGPvbP7bPbx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96H+eZ/KNT&#10;4yfyAv5Z+6cZt77fsv4X/wAMxfe8sNMYZaY/L/xbw7Uny1SpaTIR7Y+QjYnD45qgao6WvITxA+I7&#10;dH83D+WunQf8mj4GbhoML4d+fFj7DH9vyRwGKSA/Jjx7n7DmyM6kvWpgO6jjcZQmYXSnrCF8Y/bO&#10;i9/Iz/m5P8m/5/v8zDa2T3D9x1p80P4nlOiIpqkTRVI+IHl2f1XBiaZgsePk3P8AHtctmMitOdMl&#10;VQAv5SPKPe9F73qL+96H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3+Pf2YP&#10;fvfvfvfvfvfvfvfvfvfvfvfvfvfvfvfvfvfvfvfvfvfvfvfvfvfvfvfvfvfvfvfvfvfvfvfvfvfv&#10;fvfvfvfvfvfvfvfvfvfvfvfvfvfvfvfvfvfvfvfvfvfvfvfvfvfvfvfvfvfvfvfvfvfvfvfvfvfv&#10;fvfvfwB/fxn/AH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9/j39mD373737373737373737373737373737373737373737373737373&#10;7373737373737373737373737373737373737373737373737373737373737373737373737373&#10;7373737373737373737373737373738Af38Z/wB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bllcNmMFVRUOcxWSw1bP&#10;jcNmYaTK0NVjqqbD7jw9DuHb2Vip6uKGWTG53AZSmrqOcAxVVHURTRM0ciMZ2RxeTxFRHSZbHV2L&#10;qpaHF5SKmyNJUUVRLjM5jKTNYXIxw1McUj0OXw2Qgq6WYAx1FNPHLGWR1YtuKzOHztLLXYPK43M0&#10;UGSzOGmq8VXUuRpYcxtzMV23tw4qWopJZoo8lgs/i6mhrICRLS1lPLDKqyRuo97bfcH25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3io29nqXA4vdNVhspT7azeUzWEw2&#10;fnoKmLDZXM7bpsHW7hxWOyTxrSVmQwdJubHS1cMbtJTx19OzhRKmpzmwuYp8Pj9w1GLyEGBy2Qyu&#10;JxeZlo548XkcpgoMRVZrH0Nc0YpqqtxNNn6GSpiRmeFKyEuAJEuz0+4cDVZ7KbWpczi6jcuExeFz&#10;eZwEFfTS5nFYbclTnKLb2VyONSRqujx+cq9s5GKkmkRY6iSgqFQsYn0+9s/ts9vH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7yP8ANJ/lGR9E/wDCZT4Db+pNu09P2/8AGPOYLvPuqs+0L5WL&#10;F/NebGHf+Ir5o4S/8Q2jvDJ7DwrlStMKTBEkuyrI223/ADCP5aydQfyEPhxvKmwkMPZnQWWxHbna&#10;tV9sWyMeP+VktAd542slSIv97trc1fs/FOQRAKbEEkuQrnRu/lbfzc5O9v8AhTX8+dg1e4qio6g+&#10;TmDzvRnStH92ExUuU+FEOTGwMvQQyTBP4fu7Z+M35mkDBqk1edAARWaNfe9G73qSe95H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v8e/&#10;swe/e/e/e/e/e/e/e/e/e/e/e/e/e/e/e/e/e/e/e/e/e/e/e/e/e/e/e/e/e/e/e/e/e/e/e/e/&#10;e/e/e/e/e/e/e/e/e/e/e/e/e/e/e/e/e/e/e/e/e/e/e/e/e/e/e/e/e/e/e/e/e/e/e/e/e/e/&#10;e/e/e/e/gD+/jP8A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9/j39mD3737373737373737373737373737373737373737373737373737373737373737373&#10;7373737373737373737373737373737373737373737373737373737373737373737373737373&#10;737373737373738Af38Z/wB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+/x7+zB797979797979797979797979797&#10;9797979797979797979797979797979797979797979797979797979797979797979797979797&#10;979797979797979797979797979797979797979797979797979797+AP7+M/wC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f49/Zg9+9+9+9+9&#10;+9+9+9+9+9+9+9+9+9+9+9+9+9+9+9+9+9+9+9+9+9+9+9+9+9+9+9+9+9+9+9+9+9+9+9+9+9+9&#10;+9+9+9+9+9+9+9+9+9+9+9+9+9+9+9+9+9+9+9+9+9+9+9+9+9+9+9+9+9+9+9+9+9+9+9+9/AH9&#10;/Gf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/f49/Zg9+9+9+9+9+9+9+9+9+9+9+9+9+9+9+9+9+9+9+9+9+9+9+9+9+9+9+9+9+9+9+9&#10;+9+9+9+9+9+9+9+9+9+9+9+9+9+9+9+9+9+9+9+9+9+9+9+9+9+9+9+9+9+9+9+9+9+9+9+9+9+9&#10;+9+9+9+9+9+9+9+9+9/AH9/G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3+Pf2YPfvfvfvfvfv&#10;fvfvfvfvfvfvfvfvfvfvfvfvfvfvfvfvfvfvfvfvfvfvfvfvfvfvfvfvfvfvfvfvfvfvfvfvfvfv&#10;fvfvfvfvfvfvfvfvfvfvfvfvfvfvfvfvfvfvfvfvfvfvfvfvfvfvfvfvfvfvfvfvfvfvfvfwB/fx&#10;n/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3+Pf2YPfvfvfvfvfvfvfvfvfvfvfvfvfvfvfvfvfvfvfvfvfvfvfvfvfvfvfvfvfvfvfv&#10;fvfvfvfvfvfvfvfvfvfvfvfvfvfvfvfvfvfvfvfvfvfvfvfvfvfvfvfvfvfvfvfvfvfvfvfvfvfv&#10;fvfvfvfvfvfvfvfvfvfwB/fxn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3+Pf2YPfvfvfvfvfvfvfvfvfvfvfvfvfvfvfvfvfvfvfv&#10;fvfvfvfvfvfvfvfvfvfvfvfvfvfvfvfvfvfvfvfvfvfvfvfvfvfvfvfvfvfvfvfvfvfvfvfvfvfv&#10;fvfvfvfvfvfvfvfvfvfvfvfvfvfvfvfvfvfvfvfvfvfwB/fxn/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3+Pf2YPfvfvfvfvfvfvfv&#10;fvfvfvfvfvfvfvfvfvfvfvfvfvfvfvfvfvfvfvfvfvfvfvfvfvfvfvfvfvfvfvfvfvfvfvfvfvfv&#10;fvfvfvfvfvfvfvfvfvfvfvfvfvfvfvfvfvfvfvfvfvfvfvfvfvfvfvfvfvfvfvfvfvfwB/fxn/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3+Pf2YPfvfvfvfvfvfvfvfvfvfvfvfvfvfvfvfvfvfvfvfvfvfvfvfvfvfvfvfvfvfvfvfvfv&#10;fvfvfvfvfvfvfvfvfvfvfvfvfvfvfvfvfvfvfvfvfvfvfvfvfvfvfvfvfvfvfvfvfvfvfvfvfvfv&#10;fvfvfvfvfvfvfvfwB/fxn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3+Pf2YPfvfvfvfvfvfvfvfvfvfvfvfvfvfvfvfvfvfvfvfvfv&#10;fvfvfvfvfvfvfvfvfvfvfvfvfvfvfvfvfvfvfvfvfvfvfvfvfvfvfvfvfvfvfvfvfvfvfvfvfvfv&#10;fvfvfvfvfvfvfvfvfvfvfvfvfvfvfvfvfvfvfvfwB/fxn/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3+Pf2YPfvfvfvfvfvfvfvfvfv&#10;fvfvfvfvfvfvfvfvfvfvfvfvfvfvfvfvfvfvfvfvfvfvfvfvfvfvfvfvfvfvfvfvfvfvfvfvfvfv&#10;fvfvfvfvfvfvfvfvfvfvfvfvfvfvfvfvfvfvfvfvfvfvfvfvfvfvfvfvfvfvfveqD/0Bt/ykP+el&#10;+YH/AKOTY/8A9p/3rm/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4199;top:232;width:1158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">
                <v:imagedata r:id="rId5" o:title=""/>
              </v:shape>
              <v:shape id="Picture 3" o:spid="_x0000_s1028" type="#_x0000_t75" style="position:absolute;left:9809;top:232;width:1365;height: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">
                <v:imagedata r:id="rId6" o:title=""/>
              </v:shape>
              <v:shape id="Picture 1" o:spid="_x0000_s1029" type="#_x0000_t75" style="position:absolute;left:733;top:232;width:1621;height:1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">
                <v:imagedata r:id="rId7" o:title=""/>
              </v:shape>
              <v:shape id="Picture 5" o:spid="_x0000_s1030" type="#_x0000_t75" style="position:absolute;left:6629;top:232;width:178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">
                <v:imagedata r:id="rId8" o:title=""/>
              </v:shape>
            </v:group>
          </w:pict>
        </mc:Fallback>
      </mc:AlternateContent>
    </w:r>
  </w:p>
  <w:p w14:paraId="32E5413A" w14:textId="77777777" w:rsidR="00B02E9E" w:rsidRDefault="00B02E9E">
    <w:pPr>
      <w:pStyle w:val="Header"/>
    </w:pPr>
  </w:p>
  <w:p w14:paraId="2004249D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D3B"/>
    <w:rsid w:val="00012FBC"/>
    <w:rsid w:val="00084A67"/>
    <w:rsid w:val="00175D3B"/>
    <w:rsid w:val="001F1ECA"/>
    <w:rsid w:val="00264022"/>
    <w:rsid w:val="00287DD5"/>
    <w:rsid w:val="00336747"/>
    <w:rsid w:val="003922D5"/>
    <w:rsid w:val="003A75B3"/>
    <w:rsid w:val="003B1CD1"/>
    <w:rsid w:val="004A0885"/>
    <w:rsid w:val="004A51D4"/>
    <w:rsid w:val="004B2CA0"/>
    <w:rsid w:val="00565A5D"/>
    <w:rsid w:val="005737CE"/>
    <w:rsid w:val="005B5708"/>
    <w:rsid w:val="006462D8"/>
    <w:rsid w:val="006A3531"/>
    <w:rsid w:val="00783D8E"/>
    <w:rsid w:val="007916E3"/>
    <w:rsid w:val="007956BD"/>
    <w:rsid w:val="007F517C"/>
    <w:rsid w:val="00847085"/>
    <w:rsid w:val="00941E86"/>
    <w:rsid w:val="00982A9F"/>
    <w:rsid w:val="00B02E9E"/>
    <w:rsid w:val="00B04504"/>
    <w:rsid w:val="00C739A1"/>
    <w:rsid w:val="00CA5A51"/>
    <w:rsid w:val="00CC2694"/>
    <w:rsid w:val="00CF2FAD"/>
    <w:rsid w:val="00D27C57"/>
    <w:rsid w:val="00D669AC"/>
    <w:rsid w:val="00EB212C"/>
    <w:rsid w:val="00ED0C71"/>
    <w:rsid w:val="00EE1C26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F36083"/>
  <w15:docId w15:val="{5B4351D9-C3DD-4570-93CD-DE201F09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User</dc:creator>
  <cp:lastModifiedBy>ISJ ARAD</cp:lastModifiedBy>
  <cp:revision>2</cp:revision>
  <cp:lastPrinted>2018-10-17T04:54:00Z</cp:lastPrinted>
  <dcterms:created xsi:type="dcterms:W3CDTF">2021-02-18T19:39:00Z</dcterms:created>
  <dcterms:modified xsi:type="dcterms:W3CDTF">2021-02-18T19:39:00Z</dcterms:modified>
</cp:coreProperties>
</file>