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EBE0A1" w14:textId="77777777" w:rsidR="003A75B3" w:rsidRPr="00C63287" w:rsidRDefault="003A75B3" w:rsidP="00264022">
      <w:pPr>
        <w:jc w:val="right"/>
        <w:rPr>
          <w:rFonts w:ascii="Times New Roman" w:hAnsi="Times New Roman"/>
          <w:lang w:val="ro-RO"/>
        </w:rPr>
      </w:pPr>
      <w:r w:rsidRPr="00C63287">
        <w:rPr>
          <w:rFonts w:ascii="Times New Roman" w:hAnsi="Times New Roman"/>
          <w:lang w:val="ro-RO"/>
        </w:rPr>
        <w:t xml:space="preserve">Anexa 2 </w:t>
      </w:r>
    </w:p>
    <w:p w14:paraId="521574A0" w14:textId="77777777" w:rsidR="003A75B3" w:rsidRPr="00C63287" w:rsidRDefault="003A75B3" w:rsidP="003A75B3">
      <w:pPr>
        <w:rPr>
          <w:rFonts w:ascii="Times New Roman" w:hAnsi="Times New Roman"/>
          <w:b/>
          <w:lang w:val="ro-RO"/>
        </w:rPr>
      </w:pPr>
    </w:p>
    <w:p w14:paraId="1C280CF2" w14:textId="77777777" w:rsidR="003A75B3" w:rsidRPr="00C63287" w:rsidRDefault="003A75B3" w:rsidP="003A75B3">
      <w:pPr>
        <w:rPr>
          <w:rFonts w:ascii="Times New Roman" w:hAnsi="Times New Roman"/>
          <w:b/>
          <w:lang w:val="fr-FR"/>
        </w:rPr>
      </w:pPr>
    </w:p>
    <w:p w14:paraId="47856C31" w14:textId="77777777" w:rsidR="003A75B3" w:rsidRPr="00C63287" w:rsidRDefault="003A75B3" w:rsidP="00264022">
      <w:pPr>
        <w:jc w:val="center"/>
        <w:rPr>
          <w:rFonts w:ascii="Times New Roman" w:hAnsi="Times New Roman"/>
          <w:b/>
          <w:lang w:val="fr-FR"/>
        </w:rPr>
      </w:pPr>
      <w:r w:rsidRPr="00C63287">
        <w:rPr>
          <w:rFonts w:ascii="Times New Roman" w:hAnsi="Times New Roman"/>
          <w:b/>
          <w:lang w:val="fr-FR"/>
        </w:rPr>
        <w:t>DECLARAŢIE DE DISPONIBILITATE</w:t>
      </w:r>
    </w:p>
    <w:p w14:paraId="64946A31" w14:textId="77777777" w:rsidR="003A75B3" w:rsidRPr="00C63287" w:rsidRDefault="003A75B3" w:rsidP="003A75B3">
      <w:pPr>
        <w:rPr>
          <w:rFonts w:ascii="Times New Roman" w:hAnsi="Times New Roman"/>
          <w:b/>
          <w:lang w:val="fr-FR"/>
        </w:rPr>
      </w:pPr>
    </w:p>
    <w:p w14:paraId="2CBAC433" w14:textId="0C683542" w:rsidR="003A75B3" w:rsidRPr="00C63287" w:rsidRDefault="003A75B3" w:rsidP="00C63287">
      <w:pPr>
        <w:jc w:val="both"/>
        <w:rPr>
          <w:rFonts w:ascii="Times New Roman" w:hAnsi="Times New Roman"/>
          <w:lang w:val="ro-RO"/>
        </w:rPr>
      </w:pPr>
      <w:r w:rsidRPr="00C63287">
        <w:rPr>
          <w:rFonts w:ascii="Times New Roman" w:hAnsi="Times New Roman"/>
          <w:lang w:val="fr-FR"/>
        </w:rPr>
        <w:t xml:space="preserve">Subsemnatul/ subsemnata </w:t>
      </w:r>
      <w:r w:rsidR="00E33DDD">
        <w:rPr>
          <w:rFonts w:ascii="Times New Roman" w:hAnsi="Times New Roman"/>
          <w:lang w:val="fr-FR"/>
        </w:rPr>
        <w:t>…………………………………………………</w:t>
      </w:r>
      <w:r w:rsidR="00264022" w:rsidRPr="00C63287">
        <w:rPr>
          <w:rFonts w:ascii="Times New Roman" w:hAnsi="Times New Roman"/>
          <w:lang w:val="fr-FR"/>
        </w:rPr>
        <w:t>, cu domiciliul în</w:t>
      </w:r>
      <w:r w:rsidR="00D3062D">
        <w:rPr>
          <w:rFonts w:ascii="Times New Roman" w:hAnsi="Times New Roman"/>
          <w:lang w:val="fr-FR"/>
        </w:rPr>
        <w:t xml:space="preserve"> </w:t>
      </w:r>
      <w:r w:rsidR="00E33DDD">
        <w:rPr>
          <w:rFonts w:ascii="Times New Roman" w:hAnsi="Times New Roman"/>
          <w:lang w:val="fr-FR"/>
        </w:rPr>
        <w:t>……………….</w:t>
      </w:r>
      <w:r w:rsidR="00264022" w:rsidRPr="00C63287">
        <w:rPr>
          <w:rFonts w:ascii="Times New Roman" w:hAnsi="Times New Roman"/>
          <w:lang w:val="fr-FR"/>
        </w:rPr>
        <w:t>, județul</w:t>
      </w:r>
      <w:r w:rsidR="00D3062D">
        <w:rPr>
          <w:rFonts w:ascii="Times New Roman" w:hAnsi="Times New Roman"/>
          <w:lang w:val="fr-FR"/>
        </w:rPr>
        <w:t xml:space="preserve">  Arad</w:t>
      </w:r>
      <w:r w:rsidR="00264022" w:rsidRPr="00C63287">
        <w:rPr>
          <w:rFonts w:ascii="Times New Roman" w:hAnsi="Times New Roman"/>
          <w:lang w:val="fr-FR"/>
        </w:rPr>
        <w:t xml:space="preserve"> str.</w:t>
      </w:r>
      <w:r w:rsidR="00D3062D">
        <w:rPr>
          <w:rFonts w:ascii="Times New Roman" w:hAnsi="Times New Roman"/>
          <w:lang w:val="fr-FR"/>
        </w:rPr>
        <w:t xml:space="preserve"> </w:t>
      </w:r>
      <w:r w:rsidR="00E33DDD">
        <w:rPr>
          <w:rFonts w:ascii="Times New Roman" w:hAnsi="Times New Roman"/>
          <w:lang w:val="fr-FR"/>
        </w:rPr>
        <w:t>……………………………………..…….</w:t>
      </w:r>
      <w:r w:rsidRPr="00C63287">
        <w:rPr>
          <w:rFonts w:ascii="Times New Roman" w:hAnsi="Times New Roman"/>
          <w:lang w:val="fr-FR"/>
        </w:rPr>
        <w:t xml:space="preserve">, </w:t>
      </w:r>
      <w:r w:rsidR="006F3590">
        <w:rPr>
          <w:rFonts w:ascii="Times New Roman" w:hAnsi="Times New Roman"/>
          <w:lang w:val="fr-FR"/>
        </w:rPr>
        <w:t xml:space="preserve">CNP </w:t>
      </w:r>
      <w:r w:rsidR="00E33DDD">
        <w:rPr>
          <w:rFonts w:ascii="Times New Roman" w:hAnsi="Times New Roman"/>
          <w:lang w:val="fr-FR"/>
        </w:rPr>
        <w:t>………………………………</w:t>
      </w:r>
      <w:r w:rsidRPr="00C63287">
        <w:rPr>
          <w:rFonts w:ascii="Times New Roman" w:hAnsi="Times New Roman"/>
          <w:lang w:val="fr-FR"/>
        </w:rPr>
        <w:t>, declar că, în cazul în care sunt selectat pentru postul de</w:t>
      </w:r>
      <w:r w:rsidR="00D27C57" w:rsidRPr="00C63287">
        <w:rPr>
          <w:rFonts w:ascii="Times New Roman" w:hAnsi="Times New Roman"/>
          <w:lang w:val="ro-RO"/>
        </w:rPr>
        <w:t xml:space="preserve"> </w:t>
      </w:r>
      <w:r w:rsidR="00E33DDD">
        <w:rPr>
          <w:rFonts w:ascii="Times New Roman" w:hAnsi="Times New Roman"/>
          <w:lang w:val="ro-RO"/>
        </w:rPr>
        <w:t>..............................................................</w:t>
      </w:r>
      <w:r w:rsidRPr="00C63287">
        <w:rPr>
          <w:rFonts w:ascii="Times New Roman" w:hAnsi="Times New Roman"/>
          <w:lang w:val="fr-FR"/>
        </w:rPr>
        <w:t>,  sunt disponibil(ă) pentru a îndeplini în totalitate atribuţiile aferente postului în cadrul proiectului</w:t>
      </w:r>
      <w:r w:rsidR="00D27C57" w:rsidRPr="00C63287">
        <w:rPr>
          <w:rFonts w:ascii="Times New Roman" w:hAnsi="Times New Roman"/>
          <w:lang w:val="fr-FR"/>
        </w:rPr>
        <w:t xml:space="preserve"> </w:t>
      </w:r>
      <w:r w:rsidRPr="00C63287">
        <w:rPr>
          <w:rFonts w:ascii="Times New Roman" w:hAnsi="Times New Roman"/>
          <w:lang w:val="fr-FR"/>
        </w:rPr>
        <w:t xml:space="preserve"> </w:t>
      </w:r>
      <w:r w:rsidR="00C63287" w:rsidRPr="0020504F">
        <w:rPr>
          <w:rFonts w:ascii="Times New Roman" w:eastAsia="Times New Roman" w:hAnsi="Times New Roman"/>
          <w:kern w:val="36"/>
          <w:lang w:val="fr-FR" w:eastAsia="ro-RO"/>
        </w:rPr>
        <w:t>”</w:t>
      </w:r>
      <w:r w:rsidR="00C63287" w:rsidRPr="0020504F">
        <w:rPr>
          <w:rFonts w:ascii="Times New Roman" w:eastAsia="Times New Roman" w:hAnsi="Times New Roman"/>
          <w:b/>
          <w:lang w:val="fr-FR"/>
        </w:rPr>
        <w:t xml:space="preserve"> </w:t>
      </w:r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FUTURE – educație prin programne de a doua șansă pentru un viitor mai bun</w:t>
      </w:r>
      <w:r w:rsidR="00C63287" w:rsidRPr="0020504F">
        <w:rPr>
          <w:rFonts w:ascii="Times New Roman" w:eastAsia="Times New Roman" w:hAnsi="Times New Roman"/>
          <w:kern w:val="36"/>
          <w:lang w:val="fr-FR" w:eastAsia="ro-RO"/>
        </w:rPr>
        <w:t xml:space="preserve">”, </w:t>
      </w:r>
      <w:r w:rsidR="00C63287" w:rsidRPr="0020504F">
        <w:rPr>
          <w:rFonts w:ascii="Times New Roman" w:hAnsi="Times New Roman"/>
          <w:b/>
          <w:lang w:val="fr-FR"/>
        </w:rPr>
        <w:t>ID 136179</w:t>
      </w:r>
      <w:r w:rsidRPr="00C63287">
        <w:rPr>
          <w:rFonts w:ascii="Times New Roman" w:hAnsi="Times New Roman"/>
          <w:lang w:val="ro-RO"/>
        </w:rPr>
        <w:t xml:space="preserve">, desfăşurat de </w:t>
      </w:r>
      <w:r w:rsidR="00D27C57" w:rsidRPr="00C63287">
        <w:rPr>
          <w:rFonts w:ascii="Times New Roman" w:hAnsi="Times New Roman"/>
          <w:lang w:val="ro-RO"/>
        </w:rPr>
        <w:t xml:space="preserve">Inspectoratul Şcolar Judeţean </w:t>
      </w:r>
      <w:r w:rsidR="00C63287">
        <w:rPr>
          <w:rFonts w:ascii="Times New Roman" w:hAnsi="Times New Roman"/>
          <w:lang w:val="ro-RO"/>
        </w:rPr>
        <w:t>Alba</w:t>
      </w:r>
      <w:r w:rsidRPr="00C63287">
        <w:rPr>
          <w:rFonts w:ascii="Times New Roman" w:hAnsi="Times New Roman"/>
          <w:lang w:val="ro-RO"/>
        </w:rPr>
        <w:t xml:space="preserve">, în parteneriat cu </w:t>
      </w:r>
      <w:r w:rsidR="00C63287" w:rsidRPr="00C63287">
        <w:rPr>
          <w:rFonts w:ascii="Times New Roman" w:hAnsi="Times New Roman"/>
          <w:lang w:val="ro-RO"/>
        </w:rPr>
        <w:t xml:space="preserve">Inspectoratul Şcolar Judeţean </w:t>
      </w:r>
      <w:r w:rsidR="005B03C1" w:rsidRPr="00C63287">
        <w:rPr>
          <w:rFonts w:ascii="Times New Roman" w:hAnsi="Times New Roman"/>
          <w:lang w:val="ro-RO"/>
        </w:rPr>
        <w:t>Arad</w:t>
      </w:r>
      <w:r w:rsidRPr="00C63287">
        <w:rPr>
          <w:rFonts w:ascii="Times New Roman" w:hAnsi="Times New Roman"/>
          <w:lang w:val="ro-RO"/>
        </w:rPr>
        <w:t>, în perioada: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0"/>
        <w:gridCol w:w="2640"/>
      </w:tblGrid>
      <w:tr w:rsidR="003A75B3" w:rsidRPr="00C63287" w14:paraId="2B381A9E" w14:textId="77777777" w:rsidTr="003A75B3">
        <w:trPr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5AFAC" w14:textId="77777777" w:rsidR="003A75B3" w:rsidRPr="00C63287" w:rsidRDefault="003A75B3" w:rsidP="003A75B3">
            <w:pPr>
              <w:rPr>
                <w:rFonts w:ascii="Times New Roman" w:hAnsi="Times New Roman"/>
                <w:b/>
                <w:lang w:val="ro-RO"/>
              </w:rPr>
            </w:pPr>
            <w:r w:rsidRPr="00C63287">
              <w:rPr>
                <w:rFonts w:ascii="Times New Roman" w:hAnsi="Times New Roman"/>
                <w:b/>
                <w:lang w:val="ro-RO"/>
              </w:rPr>
              <w:t>De la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1167A" w14:textId="77777777" w:rsidR="003A75B3" w:rsidRPr="00C63287" w:rsidRDefault="003A75B3" w:rsidP="003A75B3">
            <w:pPr>
              <w:rPr>
                <w:rFonts w:ascii="Times New Roman" w:hAnsi="Times New Roman"/>
                <w:b/>
                <w:lang w:val="ro-RO"/>
              </w:rPr>
            </w:pPr>
            <w:r w:rsidRPr="00C63287">
              <w:rPr>
                <w:rFonts w:ascii="Times New Roman" w:hAnsi="Times New Roman"/>
                <w:b/>
                <w:lang w:val="ro-RO"/>
              </w:rPr>
              <w:t>Până la</w:t>
            </w:r>
          </w:p>
        </w:tc>
      </w:tr>
      <w:tr w:rsidR="00C02FB4" w:rsidRPr="00C63287" w14:paraId="0121B566" w14:textId="77777777" w:rsidTr="003A75B3">
        <w:trPr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E023" w14:textId="48F3282E" w:rsidR="00C02FB4" w:rsidRDefault="00E33DDD">
            <w:pPr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Aprilie</w:t>
            </w:r>
            <w:r w:rsidR="00C02FB4">
              <w:rPr>
                <w:rFonts w:ascii="Times New Roman" w:hAnsi="Times New Roman"/>
                <w:lang w:val="ro-RO"/>
              </w:rPr>
              <w:t xml:space="preserve"> 20</w:t>
            </w:r>
            <w:r>
              <w:rPr>
                <w:rFonts w:ascii="Times New Roman" w:hAnsi="Times New Roman"/>
                <w:lang w:val="ro-RO"/>
              </w:rPr>
              <w:t>21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7629" w14:textId="01E39E5A" w:rsidR="00C02FB4" w:rsidRDefault="00C02FB4">
            <w:pPr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Decembrie 2023</w:t>
            </w:r>
          </w:p>
        </w:tc>
      </w:tr>
    </w:tbl>
    <w:p w14:paraId="0538CDDE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6F3E7FE2" w14:textId="70D6A49C" w:rsidR="003A75B3" w:rsidRPr="00C63287" w:rsidRDefault="003A75B3" w:rsidP="00C63287">
      <w:pPr>
        <w:jc w:val="both"/>
        <w:rPr>
          <w:rFonts w:ascii="Times New Roman" w:hAnsi="Times New Roman"/>
          <w:lang w:val="ro-RO"/>
        </w:rPr>
      </w:pPr>
      <w:r w:rsidRPr="00C63287">
        <w:rPr>
          <w:rFonts w:ascii="Times New Roman" w:hAnsi="Times New Roman"/>
          <w:lang w:val="ro-RO"/>
        </w:rPr>
        <w:t xml:space="preserve">Menţionez că în acestă perioadă nu am alte obligaţii de muncă care să împiedice îndeplinirea în condiţii optime a atribuţiilor aferente postului de </w:t>
      </w:r>
      <w:r w:rsidR="00E33DDD">
        <w:rPr>
          <w:rFonts w:ascii="Times New Roman" w:hAnsi="Times New Roman"/>
          <w:lang w:val="ro-RO"/>
        </w:rPr>
        <w:t>...............................................................</w:t>
      </w:r>
      <w:r w:rsidR="00D27C57" w:rsidRPr="00C63287">
        <w:rPr>
          <w:rFonts w:ascii="Times New Roman" w:hAnsi="Times New Roman"/>
          <w:lang w:val="ro-RO"/>
        </w:rPr>
        <w:t xml:space="preserve"> </w:t>
      </w:r>
      <w:r w:rsidRPr="00C63287">
        <w:rPr>
          <w:rFonts w:ascii="Times New Roman" w:hAnsi="Times New Roman"/>
          <w:lang w:val="ro-RO"/>
        </w:rPr>
        <w:t>în cadrul proiectului sus-me</w:t>
      </w:r>
      <w:r w:rsidR="004047CD">
        <w:rPr>
          <w:rFonts w:ascii="Times New Roman" w:hAnsi="Times New Roman"/>
          <w:lang w:val="ro-RO"/>
        </w:rPr>
        <w:t>n</w:t>
      </w:r>
      <w:r w:rsidRPr="00C63287">
        <w:rPr>
          <w:rFonts w:ascii="Times New Roman" w:hAnsi="Times New Roman"/>
          <w:lang w:val="ro-RO"/>
        </w:rPr>
        <w:t xml:space="preserve">ţionat. </w:t>
      </w:r>
    </w:p>
    <w:p w14:paraId="4BBCFC51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  <w:r w:rsidRPr="00C63287">
        <w:rPr>
          <w:rFonts w:ascii="Times New Roman" w:hAnsi="Times New Roman"/>
          <w:lang w:val="ro-RO"/>
        </w:rPr>
        <w:t>Prezenta declaraţie de disponibilitate îşi menţine valabilitatea în cazul prelungirii perioadei de execuţie a proiectului.</w:t>
      </w:r>
    </w:p>
    <w:p w14:paraId="2C2889B7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2A38069A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7346"/>
      </w:tblGrid>
      <w:tr w:rsidR="003A75B3" w:rsidRPr="00C63287" w14:paraId="4EEBC76D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2029C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  <w:r w:rsidRPr="00C63287">
              <w:rPr>
                <w:rFonts w:ascii="Times New Roman" w:hAnsi="Times New Roman"/>
                <w:lang w:val="ro-RO"/>
              </w:rPr>
              <w:t>Nume şi prenume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EB25" w14:textId="08BAC93A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</w:p>
        </w:tc>
      </w:tr>
      <w:tr w:rsidR="003A75B3" w:rsidRPr="00C63287" w14:paraId="43FD7986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E8A65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  <w:r w:rsidRPr="00C63287">
              <w:rPr>
                <w:rFonts w:ascii="Times New Roman" w:hAnsi="Times New Roman"/>
                <w:lang w:val="ro-RO"/>
              </w:rPr>
              <w:t>Semnătura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30D0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</w:p>
        </w:tc>
      </w:tr>
      <w:tr w:rsidR="003A75B3" w:rsidRPr="00C63287" w14:paraId="7B2339C3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BDAF9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  <w:r w:rsidRPr="00C63287">
              <w:rPr>
                <w:rFonts w:ascii="Times New Roman" w:hAnsi="Times New Roman"/>
                <w:lang w:val="ro-RO"/>
              </w:rPr>
              <w:t>Data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85BC" w14:textId="67BAA16F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</w:p>
        </w:tc>
      </w:tr>
    </w:tbl>
    <w:p w14:paraId="116BDE16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7233A95D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42F5378A" w14:textId="77777777" w:rsidR="00FE0F78" w:rsidRPr="00C63287" w:rsidRDefault="00FE0F78" w:rsidP="003A75B3">
      <w:pPr>
        <w:rPr>
          <w:rFonts w:ascii="Times New Roman" w:hAnsi="Times New Roman"/>
        </w:rPr>
      </w:pPr>
    </w:p>
    <w:sectPr w:rsidR="00FE0F78" w:rsidRPr="00C63287" w:rsidSect="00B02E9E">
      <w:headerReference w:type="default" r:id="rId6"/>
      <w:footerReference w:type="default" r:id="rId7"/>
      <w:pgSz w:w="11907" w:h="16840" w:code="9"/>
      <w:pgMar w:top="1134" w:right="1134" w:bottom="1134" w:left="1134" w:header="680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1644FC" w14:textId="77777777" w:rsidR="007607EF" w:rsidRDefault="007607EF">
      <w:pPr>
        <w:spacing w:after="0" w:line="240" w:lineRule="auto"/>
      </w:pPr>
      <w:r>
        <w:separator/>
      </w:r>
    </w:p>
  </w:endnote>
  <w:endnote w:type="continuationSeparator" w:id="0">
    <w:p w14:paraId="0C3FB75B" w14:textId="77777777" w:rsidR="007607EF" w:rsidRDefault="00760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0853A6" w14:textId="77777777" w:rsidR="00B02E9E" w:rsidRDefault="00B02E9E" w:rsidP="00B02E9E">
    <w:pPr>
      <w:pStyle w:val="Footer"/>
      <w:tabs>
        <w:tab w:val="clear" w:pos="4680"/>
        <w:tab w:val="clear" w:pos="9360"/>
        <w:tab w:val="left" w:pos="606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3B4CFB" w14:textId="77777777" w:rsidR="007607EF" w:rsidRDefault="007607EF">
      <w:pPr>
        <w:spacing w:after="0" w:line="240" w:lineRule="auto"/>
      </w:pPr>
      <w:r>
        <w:separator/>
      </w:r>
    </w:p>
  </w:footnote>
  <w:footnote w:type="continuationSeparator" w:id="0">
    <w:p w14:paraId="68BDE11F" w14:textId="77777777" w:rsidR="007607EF" w:rsidRDefault="00760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DAA49F" w14:textId="77777777" w:rsidR="00B02E9E" w:rsidRDefault="007607EF">
    <w:pPr>
      <w:pStyle w:val="Header"/>
    </w:pPr>
    <w:r>
      <w:rPr>
        <w:noProof/>
      </w:rPr>
      <w:pict w14:anchorId="1DD128B1">
        <v:group id="Group 1" o:spid="_x0000_s2049" style="position:absolute;margin-left:-35.35pt;margin-top:-22.4pt;width:522.05pt;height:56.8pt;z-index:251658240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Qk1WXAwAAIhMAAA4AAABkcnMvZTJvRG9jLnhtbOxY227bOBB9L7D/&#10;QOhd0dWyLcQuspIdLNBtg14+gKYoiagkEiRtJyj67zukJCd2EnjR3ZegDhCZ1JDDmXNmhhSv39+3&#10;DdpRqRjvFk5w5TuIdoQXrKsWzreva3fmIKVxV+CGd3ThPFDlvF/+8e56L1Ia8po3BZUIlHQq3YuF&#10;U2stUs9TpKYtVldc0A6EJZct1tCVlVdIvAftbeOFvp94ey4LITmhSsHbvBc6S6u/LCnRn8pSUY2a&#10;hQO2afuU9rkxT295jdNKYlEzMpiBf8GKFrMOFj2oyrHGaCvZM1UtI5IrXuorwluPlyUj1PoA3gT+&#10;iTe3km+F9aVK95U4wATQnuD0y2rJx92dRKwA7hzU4RYosquiwECzF1UKI26l+CLuZO8fND9w8l2B&#10;2DuVm37VD0ab/d+8AHV4q7mF5r6UrVEBTqN7y8DDgQF6rxGBl0kS+X40cRAB2TQMomSgiNTAo5k2&#10;jSIHgTCMwp48Uq+GyYEfx+CFmRrATCP2cNova00dTFteC0ZS+B8AhdYzQM8HHszSW0mdQUn7r3S0&#10;WH7fChe4F1izDWuYfrBxDAgZo7rdHSMGadN55CYcuQGpWRRZ38cx/QxsPLLMoI5nNe4qeqMEJICh&#10;1kBxPNx2j5bbNEysWdMYjkx7cAyS5STYXsCmD+Sck21LO91npqQN+Mg7VTOhHCRT2m4oBJr8qwhs&#10;QADpH5Q2yxn6bbb8CGc3vj8P/3SziZ+5sT9duTfzeOpO/dU09uNZkAXZTzM7iNOtouAvbnLBBlvh&#10;7TNrX0yNoYj0SWeTF+2wLRF90IBBNnhGEyGODCTGViXJZ0AVxkFbS6pJbZolIDe8h8EHgYX5EVnD&#10;gYJUOpsdcTCfH8e5wcikSBBMoKbaIPcjmx2HIIcQkErfUt4i0wCowVALNd4B0r1r4xBjdMcN4daV&#10;0dOnZMz9+Wq2msVuHCYrICPP3Zt1FrvJOphO8ijPsjwYyahZUdDOqPvvXFhoecOKMRyVrDZZI3uO&#10;1vZvyG71OMwzMfFoxsjf+GtDzdJhCBjyAfh4e9UACmBfqe+GahAZMI7T+y1Vg/BSDc7slfOZ/1o1&#10;iJJhtwz8md0VLtXA7mG/TTWIT6uB3e3fbjWILtXgTDV4dgQ+HA2S8LXz7+Vo8FscDWAvOD4aTN72&#10;0SC+FIMzxSBJwteOBtPZ4Whw+VD4Pz4U7CUCXMTYT4rh0sjc9DztQ/vp1dbyHwA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MEFAAGAAgAAAAhAOROMQ3hAAAA&#10;CgEAAA8AAABkcnMvZG93bnJldi54bWxMj8Fqg0AQhu+FvsMyhd6S1cZGa11DCG1PodCkEHLb6EQl&#10;7qy4GzVv3+mpvc0wH/98f7aaTCsG7F1jSUE4D0AgFbZsqFLwvX+fJSCc11Tq1hIquKGDVX5/l+m0&#10;tCN94bDzleAQcqlWUHvfpVK6okaj3dx2SHw7295oz2tfybLXI4ebVj4FwVIa3RB/qHWHmxqLy+5q&#10;FHyMelwvwrdhezlvbsf98+dhG6JSjw/T+hWEx8n/wfCrz+qQs9PJXql0olUwi4OYUR6iiDsw8RIv&#10;IhAnBcskAZln8n+F/AcAAP//AwBQSwMECgAAAAAAAAAhACnDuq9iFwAAYhcAABUAAABkcnMvbWVk&#10;aWEvaW1hZ2U0LmpwZWf/2P/hABhFeGlmAABJSSoACAAAAAAAAAAAAAAA/+wAEUR1Y2t5AAEABAAA&#10;ADwAAP/hAylodHRwOi8vbnMuYWRvYmUuY29tL3hhcC8xLjAvADw/eHBhY2tldCBiZWdpbj0i77u/&#10;IiBpZD0iVzVNME1wQ2VoaUh6cmVTek5UY3prYzlkIj8+IDx4OnhtcG1ldGEgeG1sbnM6eD0iYWRv&#10;YmU6bnM6bWV0YS8iIHg6eG1wdGs9IkFkb2JlIFhNUCBDb3JlIDUuMC1jMDYwIDYxLjEzNDc3Nywg&#10;MjAxMC8wMi8xMi0xNzozMjowM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SZWY9Imh0&#10;dHA6Ly9ucy5hZG9iZS5jb20veGFwLzEuMC9zVHlwZS9SZXNvdXJjZVJlZiMiIHhtcDpDcmVhdG9y&#10;VG9vbD0iQWRvYmUgUGhvdG9zaG9wIENTNSBXaW5kb3dzIiB4bXBNTTpJbnN0YW5jZUlEPSJ4bXAu&#10;aWlkOkFGNUExMTc0MkNCRDExRTVBREI1QzAyNkY0NDg5NkEzIiB4bXBNTTpEb2N1bWVudElEPSJ4&#10;bXAuZGlkOkFGNUExMTc1MkNCRDExRTVBREI1QzAyNkY0NDg5NkEzIj4gPHhtcE1NOkRlcml2ZWRG&#10;cm9tIHN0UmVmOmluc3RhbmNlSUQ9InhtcC5paWQ6QUY1QTExNzIyQ0JEMTFFNUFEQjVDMDI2RjQ0&#10;ODk2QTMiIHN0UmVmOmRvY3VtZW50SUQ9InhtcC5kaWQ6QUY1QTExNzMyQ0JEMTFFNUFEQjVDMDI2&#10;RjQ0ODk2QTMiLz4gPC9yZGY6RGVzY3JpcHRpb24+IDwvcmRmOlJERj4gPC94OnhtcG1ldGE+IDw/&#10;eHBhY2tldCBlbmQ9InIiPz7/7gAOQWRvYmUAZMAAAAAB/9sAhAAGBAQEBQQGBQUGCQYFBgkLCAYG&#10;CAsMCgoLCgoMEAwMDAwMDBAMDg8QDw4MExMUFBMTHBsbGxwfHx8fHx8fHx8fAQcHBw0MDRgQEBga&#10;FREVGh8fHx8fHx8fHx8fHx8fHx8fHx8fHx8fHx8fHx8fHx8fHx8fHx8fHx8fHx8fHx8fHx//wAAR&#10;CACnAPoDAREAAhEBAxEB/8QArgABAAIDAAMBAAAAAAAAAAAAAAcIBAUGAQIDCQEBAAIDAQEAAAAA&#10;AAAAAAAAAAMEAQUGAgcQAAEDAwEFAwQOCAQHAAAAAAEAAgMRBAUGITFBEgdREwhhIjIUcYGRobFS&#10;crLSI3QVdTdCkjOzVRY2GHOTNDWCY+MklKRmEQEAAgECBAMGBAUFAAAAAAAAAQIDEQQhMRIFQSIT&#10;UWFxkTIGgdFCFOGSIzNTobHxUqL/2gAMAwEAAhEDEQA/ALUoCAgICAgICAgICAgICAgICAgICAgI&#10;CAgICAgICAgICAgICAgICAgICAgICAgICAgICAgICAgICAgICAgICAgICAgICAgICAgICAgICAgI&#10;CAgICAgICAgICAgICAgICAgICAgICAgICAgICAgICAgICAgICAgICAgICAgICAgICAgICAgICAgI&#10;CAgICAgIPQyxiVsZPnuBIHsKKc1YvFJnzSzpOmr3UrAgICAgICAgICAgICAgICAgICAgICAgICAg&#10;ICDw5wa0uOwDaSsWtERrPIGuDmhwNQdoKxW0WjWOUkw8kVBG7yrMxrA5+7tr43znRve9kVKyV2gO&#10;3gLid7tdzO4maza1aePjETzXaWr08W9gaGxNAJIpWp3+2ux29YrSIj/VTtPEmmbFGXuryjfTamfN&#10;GOvVPIrXWWttc13tw+IML6n6unZxqtBs+++plmkRNtZ8qxfBpGrarpYVhAQEBAQEBAQEBAQEBAQE&#10;BAQEBAQEBAQEGvzLbj1cmJ5FfNLO2uxaPvlcvpa0tz4ae3VPg014vnho52tLZ3v549gjO4BQ9jxZ&#10;axMZJt1V/T4aM55jwbRdEriaAgxLe/Zc3FxDEKiCje93tLjvHtLOSkxX3y81vEy9YMVDDI2VhIlB&#10;Jc7trvWn2/Z8eK0XrM9fjPt1WLZpmNPBmrboXgOaSQDtG8LzFomdPE0eV6BAQEBAQEBAQEBAQEBA&#10;QEBBHL/EJ0pY9zDlyS00JbDKRs7CGoPX+4bpR/F3f5E30UG1yfV/QOMxdhk7zImOzybS+zkEUji9&#10;o40AqPbQZeB6naGzrmsx2Whke/0WvPdk+0+iDqAa7RuQeGva6vKa0ND7IXmt4tyZmGBmM9hcRbm4&#10;yl3FaxtFR3jmgnhsB2lZmsTzYaSHqhoifC3ebiyLX42ykbFc3Aa6jXvNAN3as6DZ4LWGms9GH4rI&#10;Q3JO5jXjn/VPnINwg5rWeqhioYsfYjv85kD3Vlbt2lpds71w+K3erO3wdc6z9Mc1bcZ+iNI+qeTY&#10;4THxYbDxxXEoD2jvLqd5AaZH7Xmp3DmUWW/VbVLip010aSfqzoCLMW+IOVjff3UzbeCOMGQGR7uV&#10;o5mgjaVGkZUfULSM+XusLFlIY8naktmimPIGuG8VdQFeMkWms9M6SzDFOpLVmehsJL+Jl3e07mME&#10;HmbwIAOxcRj3G6ndTrOms9MzpwXZrXpbTVOsNP6TxrL/ADt16tbOeImv5XPJeeADQSu4rGkKMuS/&#10;uG6Ufxd3+RN9Feg/uG6Ufxd3+RN9FB3ODzmMzmKgyuMmE9jct5oZQCKgGh2HbvCDjr/rz0vsbyaz&#10;uMsRPA8xyhsMrgHNNCKtaQg2elOqmh9VXr7LCZD1i5jb3jozG+M8tQKjnArtKDrUBAQEBAQEBAQE&#10;BBTvxE6bwuA12y2xFqy0t5rSOZ8MYowPc5wNBw9FBFyC1eL0JhdV9DMYL+P/ALizsXTWs42OY5jS&#10;73DRBVZj3xva9ji17CHNcNhBG0EILOeHjqdls7aXWm8lcGW/s4+/tLqXznPirQtPaWqtvOv05mk9&#10;Mw9U014us11ruXRunLvJykvuXbba1BAe97zTmoeA3rlOzzntl80zWtp1+Mrebp04Km6i1VqDVGSN&#10;7mbx1zcSO2V9BleDG8Au0Ulu9F9MtMQ9NosEYnPtcpAya8cXec6R7Q7mB4UJ2IKkZB93pfVt9Hib&#10;mSCXHXUsME7DR/LHIWjb5aIJ/wBC+IDK5bAMxslkbvVde7g5BSOQcHkeTir232c281/LVS3G76eF&#10;fNZImkNKS4gXGpdS3AuM5MwvuJ3HzIIgKljOwAb1jc7mLR0U4Uhnbbeaz1343lXXrF1oy2qcnPjc&#10;ZM+1wELjG2NhoZ6Ghc8jeDwCpLjovDHoLEZa8u9RZBnezYuWNtlGT5oeQXc5Ha0jYg7rrB0PxmpL&#10;e8zmEaYNQx/WOAJLJ6bS3l4O7Co6ZOqZiPBmYQH08vcm7qrp12RlkluIL+KCQSGrgASzk9gJ6Nen&#10;piOBrK4usNOYXP4O4s8tbMuYGtL2Bw2tcBsc08CpGFDchEyG/uYmbGRyvY0eRriAg3nTfF2WV15g&#10;sbfM720u7yOKeP4zXHaEF58XisdirCLH46BltZwDligjFGtG/YEFcfEr04xGJba6kxcDbYXU3cXc&#10;bNjTI6rg4Dy0NUEo9GOm2F0zpizvPV2vzN5E2S6ujtd53nBrTwbuQSOgICAgICAgICAgIKneKb8x&#10;Lb8Pi+e9BDaC53Tj8k7X8Ml/duQUxQSZ4d7p9r1KhmG2NtldmVvAtbHzU91oWYpF50l5tbpjV8Os&#10;fUC91hn4pY43W1jawtiituYGjv0zUcCVdzdsvXlGsKmHf0tHHgj+KN4lYabnD4VD+1yT4J/3GP2r&#10;bW3W7TWLwGOtrSKW9nitomPaB3YDg0A7SrePtd558FPJ3OleXFV7Ul628z2TyJj5TdXUs3Jwb3jy&#10;6nvq1fb029erTqlDTNfPMV16YbHprqa8wWuMVkIHcv1zIZR/ypXBrx7i1Wfc3yTx5Nlh29cfJZbx&#10;DaskxHT6SKzk5Z8m5sTXdsTvT90KumU+QWZ8LEzYtLZjl23D7tjY29reTf8ArEqlvd16URWPrtyh&#10;7pXX4J5gi7uMN473Hyneptvi6KRHixadZVn1Toi6xniDxE9paSNxl3eQ3ffMY5zGcp5pS4gUHnD3&#10;1Le8ViZliI1WFv8AKW7o7q3rUd07lI21NNwWnjveGM00meHtS+jOmqheYa5uWvWu2OE8nMOw85W4&#10;raLRrHJC6TpD+Z2mvt8Pwr0LzIIZ8U/9CWH4jH+7eglHSn9NYz7NF8wINqgICAgICAgICAgIKneK&#10;b8xLb8Pi+e9BDaC2+nNVYbTvQmxnyM7YzNYPigiqOd7nsIAA38UFSEE99EtAZHHaazWrchE6AzWz&#10;4cfG8Fr6UPO8g8CDsU22j+pHxQ7if6c/BDV+Sb2evxyurlzleT4DeEenZ2v7CH5IXtUlyF4AbqcH&#10;i93wqK9YtExPit47TXSYYloXxX0LmemyRpb7IOxcpmxzS01l0eLJF6xKdfExdznA6OhcRyzWpkkH&#10;HmDI/pKNIhrTWl8hnrrkgHd2se24u3bGMaN5qqG/7hj21dbcbTyjxlJjxzaVoPD19w/dWTtsUzmh&#10;sJ2wtuDvkJbVzv1q0Vbt+1yTb1839y3KP+sex6yWj6Y5JdW4QvV8UbyC9ocRsBIrvWJiJjSRpMhh&#10;Abe6m5gxxBcGgbAG7ffoucr2LTL6saRaLaxHgszn4aKI5Y1y187g64lI7aF5XSQrOl6Q/mdpr7fD&#10;8KC8yCGfFP8A0JYfiMf7t6CUdKf01jPs0XzAg2qAgICAgICAgICAgqd4pvzEtvw+L570ENoLW6X6&#10;W6f1z000scs6VvqcA5O6dy1B2Ee8g6bAdBum2Euhc2+PdcyN2j1t/fNB+SRRB2Wax4usHd2MLQC+&#10;B8cTBsFeUhoUmK3TaJR5a9VZhR3U+LvcXmrizvIXQXEZ8+N4oarrItFo1jjEubisxwnm1Y3hGXZ2&#10;v7CH5IUipLkbv/Vz/Ld8K8StVjWGXpXGyZbVWLsbZveSS3MQeBuDOYcznHgAFoe7ZMUeaZ0bnYUv&#10;EaTHBZDrlp7T+UxOLmvp+6scM4suJqEEtcA0MafKWrid13zW3p7eOu/t8IbemDxtwhX/AFPraOe2&#10;+58BF6lh2bHFux8tPjKbt/aZrb1c89eX/ZjJl14V5Jv8J+zTmY+0R/NK3qBON5eQWkBmmdytBoPK&#10;TuAWJnR7pSbTpDBvNT4SzyVjjLq6ZDf5H/SW7jRzvaTV5mOLLyX+33P+G74Flh+fuW/3S8/x5Pnl&#10;B0vSH8ztNfb4fhQXmQQz4pyP5EsBx+8I/wB29BKWlQ4abxgcCD6tFUH5AQbRAQEBAQEBAQEBAQVM&#10;8UkjH9RIA1wcW2EQcAa0PO/YUEOoLu9FHxv6Z4PkcHcsAa6hrQjeCg7hAQQ51u6b/wA0NZc2vLDl&#10;7UVbJT9rGdzCfJ5Vor/cmbYZpx3jWs8Ye7bKmWuvigK46aa1geQbWJ4HZKK+4tti++NtPPX5Kc9m&#10;lO+A6SaIZjrS5yF7PcnumOmiae7aHUq5tW7dhXnL984Yjy8/hP8Aw8V7FGvHijW66RYuTPX877t3&#10;3Y+4kdaWjahzYS7zAX8TRc5vPvLNeNKRx9v8Gzw9upRJWhtE4jCtFza2jYnULY3u2yEHfV29ctud&#10;9mzzre34eC9WkV5JAzOmsTqrSF5hpow1t1GWknaWyjax/tO2ru+xWw2wxOONJjn7VDP1a8VLNWaU&#10;y+l81PisnCY5onHkcR5r2V2OaewrdIU7eFXPYq3xuasLm4jguO8jmY2RwbzMDSHEVPBGYiZnSHaZ&#10;XqFgbrJS5XI3rbbTOGd9Wwkd7dXAOxzGby1hVatvUtr+mG2y442uPpn+7f8A8x+cuF0s266ha7k1&#10;/MZI7DHP7qwgcwhrXM9Atcd57fKtP33fZcNNIrwn9WqhgpEyn2zklv7N/etDY5GlgoandQlXO1br&#10;Jnx9doiIeMtIrOkKNa80tldN6mvcfkYnMd3r3xSEHlexzqhzTx3rayie3TrK2eI11g8neu5LW0u4&#10;5Zn9jQdpQXnGXxZsG5D1uIWT2hzbkvaI6Hb6RNEFf+pOo4up2usTo/AE3OMs5ue/uWjzag0c4O+K&#10;BsqgsPbQiC3ihG6JjWD/AIRRB9EBAQEBAQEBAQEBBX2/8KtzfXT7i41TJPI4+nNCZH04VcZEGP8A&#10;2j//AEf/AK3/AFEEidKOktzoOW8c/NS5KG5Y1kdsWmOOMh1S4N5nbSgkZAQa3N2JuIBJGPrI9tO0&#10;Ln+/9vnNj6q/VVY2+TpnSXF3uGs7o8zm8knxm7PdXz+YX3yiw3d2Ulq2Y8shrzU3IFpgLG3cHuBk&#10;eN1d3uINn8HAIM/D3UkF0A0FzH7HtG321t+y76cGaPGtuaHPSJhj9ScHoHJ4Z382MjEDQHMmBDJx&#10;ThG4ed7S+jWyRWNZVcG2vlt00jWUG6N6L2+oNUevYd89lpmB/nSyEh8rK+gCaekNhVTqtmnSOFG9&#10;jFi2FdbaXzeHuSDN4bsDe6gdf5PITXGNaR6tjm+YI2jhzA8abdiu1rERpDnsuS17Ta06zKU8fgsV&#10;jrOCysrdsFpbgCOBgo3ZxoOPlUGbbUyzHVGvSxFpjkzIoY4qiMcoJrQbl6xYKY9emNIlibTPNptV&#10;6K03qqxNnmrRtwwijZB5srPkP3hTMIfynhPw80rnY7MSWkZdVrJI+9o3srzNQdK/obNL09t9HTZ2&#10;V0UN4Ll9yI6c0YaQYeXm2Db2oOt0J020xoqzfDiICJpqGe5kPPI4jhzHc3yIOqQEBAQEBAQEBAQE&#10;BAQEBAQEBBqM1Z4+GB93I1zQ30zG1zzTt5WrRb/seDN5o8tvd+S1gvaZ6YaCC6wNy3mtcpbyV/R7&#10;2Nrh7LXOBC0F/tvJ+i9Z+PBctTJXnWflL6ObjmCsl/BG3tdNDT56jj7b3HjNPn/BjW88qz8p/JrM&#10;lq7RGJHNd5Nk/bHbgyu91horeL7ex145L/hCxi2W4yfTXT48HG5zriWRvt9PWQiI9C8uaPdTyMoA&#10;FtsGPDgjTFXT3zxbTb9g1nXLb8Ia/p67Faw1M9urLuW5uz59nA5xETnDeOwewrWDTJbzym7l17XD&#10;/QiIjxnxT45kWOs2stLdrYIhQRMAaAB2AKzu89sOPqrXq0cbrN7eaeMsLEZK4neYuUEAlxcTtAJ3&#10;LRdl7plzTNNNeOuuvglzYoji3C6lVEBAQEBAQEBAQEBAQEBAQEBAQEBAQEBAIBBBFQdhBQcJq3pB&#10;pvOSPurZv3dkHb5oQA0+ywUCrZdrW3LhLcbPvWXDGk+avvRRn+jutrBzu6hOQt/0TCXPcfZYAVRv&#10;tbx73Sbfve3vznpn3ubOh9ZtNPuDI7Oy0mI95qh9G/sn5L37/b/5KfzQfyTrP+AZH/xJ/oJ6N/ZP&#10;yZ/f7f8AyU/mj82fhtAa+fexS2uKu7WaNwdHLPFJCA4bjVzQvdMGTXhEoM/cdtFZib1mPdMSsrhY&#10;8q7CwRZcNF93Ybcd2agmlKg+VbS2Ob06bePNwWeaepM4/p8GZHZ28bmujbyuaKAjiPKosWxxY5ia&#10;xpMRojm8zzfZW3gQEBAQEBAQEBAQEBAQEBAQEBAQEBAQEBAQEBAQEBAQEBAQEBAQEBAQEBAQEBAQ&#10;EBAQEBAQEBAQEBAQEBAQEBAQEBAQEBAQEBAQEBAQEBAQEBAQEBAQEBAQEBAQEBAQEBAQEBAQEBAQ&#10;EBAQEBAQEBAQEBAQEBAQEBAQEBAQEBAQEBAQEBAQEBAQEBAQEBAQEBAQEBAQEBAQEBAQEBAQEBAQ&#10;EBAQEBAQEBAQEBAQf//ZUEsDBAoAAAAAAAAAIQAkFdfkaqsLAGqrCwAVAAAAZHJzL21lZGlhL2lt&#10;YWdlMi5qcGVn/9j/7QAsUGhvdG9zaG9wIDMuMAA4QklNA+0AAAAAABABLAAAAAEAAQEsAAAAAQAB&#10;/+FmbGh0dHA6Ly9ucy5hZG9iZS5jb20veGFwLzEuMC8APD94cGFja2V0IGJlZ2luPSLvu78iIGlk&#10;PSJXNU0wTXBDZWhpSHpyZVN6TlRjemtjOWQiPz4KPHg6eG1wbWV0YSB4bWxuczp4PSJhZG9iZTpu&#10;czptZXRhLyIgeDp4bXB0az0iQWRvYmUgWE1QIENvcmUgNS4wLWMwNjAgNjEuMTM0Nzc3LCAyMDEw&#10;LzAyLzEyLTE3OjMyOjAwICAgICAgICA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ICAgPGRjOnRpdGxlPgogICAgICAgICAgICA8cmRmOkFsdD4KICAgICAgICAgICAg&#10;ICAgPHJkZjpsaSB4bWw6bGFuZz0ieC1kZWZhdWx0Ij5sb2dvIElTLTIwMTQtMjAyMDwvcmRmOmxp&#10;PgogICAgICAgICAgICA8L3JkZjpBbHQ+CiAgICAgICAgIDwvZGM6dGl0bGU+CiAgICAgIDwvcmRm&#10;OkRlc2NyaXB0aW9uPgogICAgICA8cmRmOkRlc2NyaXB0aW9uIHJkZjphYm91dD0iIgogICAgICAg&#10;ICAgICB4bWxuczp4bXA9Imh0dHA6Ly9ucy5hZG9iZS5jb20veGFwLzEuMC8iCiAgICAgICAgICAg&#10;IHhtbG5zOnhtcEdJbWc9Imh0dHA6Ly9ucy5hZG9iZS5jb20veGFwLzEuMC9nL2ltZy8iPgogICAg&#10;ICAgICA8eG1wOk1ldGFkYXRhRGF0ZT4yMDE2LTAzLTAyVDE3OjE0OjUwKzAyOjAwPC94bXA6TWV0&#10;YWRhdGFEYXRlPgogICAgICAgICA8eG1wOk1vZGlmeURhdGU+MjAxNi0wMy0wMlQxNToxNDo1MVo8&#10;L3htcDpNb2RpZnlEYXRlPgogICAgICAgICA8eG1wOkNyZWF0ZURhdGU+MjAxNi0wMy0wMlQxNzox&#10;NDo1MCswMjowMDwveG1wOkNyZWF0ZURhdGU+CiAgICAgICAgIDx4bXA6Q3JlYXRvclRvb2w+QWRv&#10;YmUgSWxsdXN0cmF0b3IgQ1M1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yMzI8L3ht&#10;cEdJbWc6aGVpZ2h0PgogICAgICAgICAgICAgICAgICA8eG1wR0ltZzpmb3JtYXQ+SlBFRzwveG1w&#10;R0ltZzpmb3JtYXQ+CiAgICAgICAgICAgICAgICAgIDx4bXBHSW1nOmltYWdlPi85ai80QUFRU2ta&#10;SlJnQUJBZ0VCTEFFc0FBRC83UUFzVUdodmRHOXphRzl3SURNdU1BQTRRa2xOQSswQUFBQUFBQkFC&#10;TEFBQUFBRUEmI3hBO0FRRXN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BNk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WdyVy9FdDdjMjVQOEFkbjRQa0JSdnh6VWFQdElaTlJseEgrRTdmRGFYMnQwOFZS&#10;QlImI3hBO2l1akVoV0JJNmdITnJHY1NhQmFxYnlTSFlxN0ZYWXE3RlhZcTdGWFlxN0ZYWXE3RlhZ&#10;cTdGWFlxN0ZYWXE3RlhZcTdGWFlxN0ZYWXEmI3hBOzdGWFlxN0ZYWXE0RUhvYTAyT0FFRlhZVmRp&#10;cUIxS3lhV05wRW5lSmxCSkhJOERRZUhiTk4ycjJlY3NUT09TVUNCM25oK1hUNE4rSEomI3hBO1Jv&#10;aTJNZ0VtclY0azd0MXp6c0N6WjVYemRteTJ6dGJlM2hDd2o0VHVXN3Q3blBVZERvOFdER0k0K1hm&#10;MyticU1rekk3cStaakJwM1ImI3hBO0JWMkNqeEpwa0o1SXhGeUlIdlNBU2xlcWFsSEUxdVlaRmNx&#10;L0p3cEIyQXBRMDhlV2M3MngydERHY1p4eUVxbFpvM3RWZmJiazRNSk4mI3hBOzJFWEhxZGpJNnh4&#10;eWMzYm9xcXgvaG16eDlyYWFjaEdNdUtSNkFIOVRVY01nTElSV2JKcWRpcnNWZGlyc1ZkaXJzVmRp&#10;cnNWZGlyc1YmI3hBO2RpcnNWZGlyc1ZkaXJzVmRpcnNWZGlyc1ZRMDJwV1VEbEpaZUxEcUtHdjRE&#10;TmZxTzFOUGhsd3psUjl4L1UyUnd5bHlDVjJPc3h4U1gmI3hBO0JtNUZKSExwVGVsVDB6bSt6dTNv&#10;WTU1UEV2aGxMaUg0K1RsWmRPU0JTY1d0eUxpUDFGUmtRL1o1Z0FrZUlvVG5WYVRWRFBEakVaUmom&#10;I3hBOzB2cjU4K1RpVGh3bWxYTXBnc25pOVdGNGllSWNjU1Ixb2V1VTZqRDR1TXd1dUlVeWpLamF4&#10;YlMyV0QwQkdQUy9sTy8wNVhEUllZNHYmI3hBO0M0UndkeVRrbGQzdXFReExGR3NhVjRxS0xYZmJ3&#10;eTNEaEdPQWhIa09UR1VyTnJzdFF0a2pqa1FwSW9aVDFCM0dWNWNVY2tlR1FCaWUmI3hBOzlJSkc0&#10;WTNlNmY4QTdrSHQ3UkMxQUNWcjAycjFPZWY5b2RtZjRVY1duQk5DNjd2ait0MldQTDZMa21HZ0pH&#10;aVNveWNMbEdvOWV0RDAmI3hBOzY1dmZacUVZeG5FeDRjc1R2Zk91amo2b2trSG9tMmRPNGpzVmRp&#10;cnNWZGlyc1ZkaXJzVmRpcnNWZGlyc1ZkaXJzVmRpcnNWZGlyc1YmI3hBO2RpcnNWZGlxRDFhS0Jy&#10;S1Y1VURGRlBBOXdUc04vbm1wN2F4WTVhZWNwaXpFYmVSNmZhM1lDZUlBSkpIcGw3RWtkeTBYTlFR&#10;elJkV28mI3hBO1BGYzVERjJScU1jWTVqRGlBTm1QV3ZNT2FjMFRjYlpORzZ1aXVuMldBSy9JNTZG&#10;am1KUkVvOGlIV2tVVzhtaDJLdXhWMkt0U1NKR2omI3hBO1NTTUVSQVdkMk5BQU55U1RpQXFTZVQ5&#10;VXVkWDAyYlZwR1AxYS91SkpOT2pZVUtXcTBpaS81R2VtWlA4QVpaa2FpQWhMaDZnYisvOEEmI3hB&#10;O0d6ajZiSVp4NHVoTzN1NmZQbjhVNlNLTkdkbEZHYzFjOXljd3NlR01DU0J2STJYSk1pVytDOHVk&#10;QnlwVGwzcGsrQVhkYnJiZVNRNGsmI3hBO0FWUFFZQ2FWWkRLazBTeW9hbzRxTXJ3Wm81WUNjZnBr&#10;TFRLSkJvcjh0UTdGWFlxN0ZYWXE3RlhZcTdGWFlxN0ZYWXE3RlhZcTdGWFkmI3hBO3E3RlhZcTdG&#10;V21WV0ZHQUlxRFErSTNHUmxBU0ZFV2tHbThraDJLdXhWMkt1eFYyS3ZOL3pCOHdYR3Q2MWIvbDlv&#10;Y3Arc1h4SDZjdW8mI3hBO3ovY1dvM2tTdjh6SjErZ2Z0WnM5SmhFSW5OUGtQcDh5NnJXNWprbU1F&#10;T2N2cThvL2o4YnZRN1MxZ3RMV0cwdDBFZHZieHJGREdPaW8mI3hBO2dDcVBvQXpXeWtTYlBNdTBq&#10;RUFVT1FWY0NYWXE3RlVwMUhWWjRWZUY3WW9YVXFzaGJiY1VxS0RPWTdWN1p5WWhMR2NaanhBZ1N2&#10;YjMmI3hBO2paeThPQUhlMEZwbW8zcUl0ckJHc2hKSlhsWGF2eUkyelVkazlxYWlNUmd4UkVqZTEz&#10;dCt4dXpZWW4xRTB5R0lTaEI2cEJmOW9xS0QmI3hBOzZLMXp1c1Fud2pqSU11dGNuWG1yMlhaWWgy&#10;S3V4VjJLdXhWMkt1eFYyS3V4VjJLdXhWMkt1eFYyS3V4VkFmcEFMcXJXek1CSHdGSzkmI3hBO0F3&#10;K0w5UnpTL3dBcGdhMDRTZlR3ai9UYy91UDJOL2hmdStKR0pQQTdjRWtWbTY4UVFUOTJiU0dveHlQ&#10;REdVU2U2dzFHSkhSZmx6RjImI3hBO0t1eFYyS3V4VjJLdk9Qek8vTmFEUVVmUmRGSXV2TVUxRUFR&#10;YzF0eSt3SkFyeWsvbFQ2VDRIWjZIUUhKNnA3USsvd0RZNm50RHRJWXYmI3hBO1JEZklmcy9iNUl2&#10;OHFQSWN2bDNUSk5SMU9zbm1EVlAzbDdJNTVPaWs4aEdXTmFtdnhPZTUrV1ExK3I4U1hESDZJOG16&#10;czNSZURIaWwmI3hBOy9lUzVzOHpYdXlkaXJzVmRpcUIxYUNhNWlqZ2lHN3ZWbVBRQUR2OEFmbW03&#10;YTAyVFVZNDRvRDZwYm51QWI4RWhFa2xEeDZQSmFUeFQmI3hBOzI3bCtPMGlOc1NEc2FaZzR1dzVh&#10;WExITGhseFY5UVBVZGEvVWZtMkhVQ1lJa20yZE80anNWZGlyc1ZkaXJzVmRpcnNWZGlyc1ZkaXIm&#10;I3hBO3NWZGlyc1ZkaXFHdmJDTzZTaFprY2RHVW44UjN6WDYvczZPcGpSSmpMdkIvUjFiTWVVeFlx&#10;MGJWY2dGbFEwWndOdXZmNTU1cFBGSzUmI3hBO1ZjaEU3bjhkN3RRV1VhWEJiUjJpTkFQN3dCbVk5&#10;U2ZmUFIreU5QaHg0SW5IL0VMSjZsMW1hVWpMZEY1dEdsMkt1eFYyS3FWMWRXdHAmI3hBO2J5WE4x&#10;TWtGdkVPVXMwakJFVlIzWmpRRERHSkpvYzBTa0lpenNIakhuMzg3NXJxUnRGOG1oM2xsYjBqcVNx&#10;UzdFbW5HMlNsYW4rWS8mI3hBO1FPK2J6U2RsZ2VyTDh2MXZQNjN0Z2s4R0hjOS82azQvS3I4cG0w&#10;aDE4d2VZbEUydFNmdkxlM2M4L1FMYmwzSisxTHYvQUxINTlLTmYmI3hBOzJoeCtpSDAvZit4eU96&#10;ZXpmRC9lWk41L2QrMTZwbXBkeTdGWFlxN0ZWRlpTOXk2S2ZnaVVCdjhBV2JmOEFQeHpGaGxNc3hp&#10;T1VCdjcmI3hBO3p2OEFZUHZaa1ZIM3EyWlRCMkt1eFYyS3V4VjJLdXhWMkt1eFYyS3V4VjJLdXhW&#10;Mkt1eFYyS3V4VnBoVlNBYUVpbGNqSVdDRkNGMDEmI3hBOzlObHRQOUFram50d3pJenhzSEJaVHhZ&#10;RWp1RHNjcXdhS0duaDRjWTBQdjhBZWs1ZU0zZG9pR0dPRlNrWTRwVW5pT2dyNFljR0NHSWMmI3hB&#10;O01CVWU1TXBFODErWE1YWXFvM2Q3WjJjRFhGNVBIYlFKOXVhWjFSQjgyWWdaS01USTBCWll5a0lp&#10;eWFEemZ6WCtmUGxuVEZlRFJsT3ImI3hBOzNnMkRyVkxkVDd1UlZ2OEFZajZjMmVuN0t5VDNsNlI5&#10;cnFkVDJ6aWh0RDFuN1BtOHpVZm1aK2FGOEtsNUxGSDY3dzJNUC9OUkgreWImI3hBO05wKzQwbzgv&#10;dGRSL2hPdFA5SDVSL2I5cjJYeUQrVmVnK1VrRnovdmJxN0xSNzZSUjhGUnVJVjM0RDM2bng3WnBO&#10;WHI1NXR1VWU3OWImI3hBO3Y5RjJkandiODVkLzZtYTVndXdkaXJzVmRpcWplWEsyMERTSGM5RVh1&#10;V1BRWmlhM1Z4d1l6TTgrZzd6MERQSERpTk5XY0xSUUFPYXkmI3hBO3VTOHA4V2JjNE5EZ09QR0JM&#10;ZVozbC9XUFA5UzVKV2R1U3ZtWXdkaXF5U2FPTmtWalF5TnhYNTBKL2hsV1ROR0JpSkg2alE5OUUv&#10;b1MmI3hBO0lrcjh0UTdGWFlxN0ZYWXE3RlhZcTdGWFlxN0ZYWXE3RlhZcTdGVVBxVjR0bHAxMWVO&#10;OW0yaGttTmZDTlMzdDRaS0VlS1FIZXhuS2cmI3hBO1QzUGtiUWZPUG1YUWJ0N3JTcitTM2tsYm5P&#10;Z28wY2hyWDQ0MkJRL2RuWTVkTmp5Q3BDM2hNT3N5NHBYRTgzb3VtLzhBT1IydHhJRjEmI3hBO0xT&#10;TGU3WWJGNEpIdHlkdXA1Q1lWeld6N0dnZnBrUjl2Nm5iWSszNWdlcUlQdU5mclJjLy9BRGtuY01s&#10;SU5BU04vd0NhUzZMajdoRW4mI3hBOzY4Z094UjFsOW43V1o3ZlBTSDIvc1k1cTM1OWVlNzBNbHEx&#10;dnB5RVVyQkZ5ZW4rdEtaTi9rQm1UajdKd3g1M0p4Y3ZiZWFYS28vanomI3hBO1lMcW10YXZxMC9y&#10;Nm5lelhrM1o1NUdjajJISTdENVpzTWVLTUJVUUE2ekxtbmtOeUpLSHRaL1F1WXAvVFNYMG5WL1Nr&#10;SEpHNG12RmwmI3hBO1BWVDNHU2tMRk1JU29nODZmWWZsalZkTTFYeS9ZNmhwaXBIWlhFU3RGQ2dB&#10;RWZabzZMUUFvd0tuT0x6NDVRbVl5NWg3N0Jsak9BbEgmI3hBO2tVenlwdWRpcnNWZGlxMldXT0tO&#10;cEpEeFJSVWs1WGx5eHh4TXBHb2hNUVNhQ1cyWmsxQzYrdHlDbHZDYVFJZTdmelp6K2hNdGRtOGUm&#10;I3hBO1FyRkQ2QjU5L3dDUDBPVGtySEhoSE04MDB6cEhGZGlxblBKSkhHV2pqOVVqOWdHaC9IS05S&#10;a25DTnhqeG51dW1VUUNkelRIdFMxU1MmI3hBOzRlTUNNd3RDeE81cWE3VTdDbE00WHRidGllZVVR&#10;SW5HY1p2enY1Q3FkaGh3Q043M2FaYWZmNmhlTnlFYUpBdjJuSUpKOWh1TTZEc3omI3hBO3RIVmFv&#10;M3d4ampITTcvSWJ1Tmx4UWgxM1RQT2hjWjJLdXhWMkt1eFYyS3V4VjJLdXhWMkt1eFYyS3V4Vkl2&#10;UGt3aDhrNjlJU1FmMGYmI3hBO2NoU09vWm9tVmZ4T1pHa0Y1WS8xZzQyc05ZWi8xVDl6NUJ6c25n&#10;bllxN0ZYWXE3RlhZcTltLzV4ODgzK2pkM1BsaTZmOTNjVnVkUHEmI3hBO2VraWo5NmcvMWxISWZJ&#10;K09hVHRmVDJCa0hUWXZROWg2cWljUjk0L1QrUGU5MXpRUFN1eFYyS3JaWlk0b3pKSXdWRjZrNVZt&#10;elF4Uk0mI3hBO3Btb2hNWWttZ2tieTNHcjNJaVNxV3FHcmYxUHY0WngrVE5sN1V6Y0Viamhqei9i&#10;NTl3YzRSR0tObjZrOGlpU0tOWTR4eFJSUURPeHcmI3hBOzRZNDRDRVJVUTRNcEVteXV5eERzVmRp&#10;cVV6Nlk5N2Z5U3lrcEF0RVVqN1RFRHQ3VnptTlQyUkxWNnFVNStuR05oM25iN3JjdU9iZ2cmI3hB&#10;O0FPYUkwMjBuc3pKQ3g1d240bzNIWTlDQ016dXlkRmwwcGxqSjRzZk9KKzhFTmViSUowZXFPemN0&#10;RHNWZGlyc1ZkaXJzVmRpcnNWZGkmI3hBO3JzVmRpcnNWZGlxU2VlSWZXOGw2OUh4REZ0UHV1SVA4&#10;d2hZcitPWDZVMWxqL1dIM3VQcXhlR1kvb243bngvblp2QXV4VjJLdXhWMksmI3hBO3V4VkZhWHFW&#10;M3BtbzIybzJiOExxMGtXYUZ2OEFLUTFGZlk5OGprZ0p4TVR5TFppeUdFaEljdyt2dkxXdjJldjZG&#10;WjZ2YWYzTjNHR0smI3hBO2RTampaMFB1ckFqT016NGpqbVlubzk3Z3pETEFUSElwbmxUYWhyelVM&#10;ZTBTc2hxNSt6R09welg2L3RMRnBvM00rcm9PcGJNZUl6NUomI3hBO0xXOTFlNHA5bUZmK0JVZnhP&#10;Y2hlcDdVeS93QTNHUGxIOVovR3djMzA0aDVwOWEyc050Q0lvaFFEcWU1UGljN1hSNlBIcDhZaEFi&#10;ZmYmI3hBOzVsd1p6TWpaVmN5bURzVmRpcnNWZGlyc1ZkaXJzVmRpcnNWZGlyc1ZkaXJzVmRpcnNW&#10;ZGlyc1ZkaXFuZFc4ZHpiUzIwdGZUbVJvM3AmI3hBOzE0dUtIOWVHSm8yZ2l4VDVIODUrVHRWOHE2&#10;ekpwOThoTVJKYTB1Z1BnbWpyc3lueC9tSFk1Mk9tMU1jc2VJZkY0VFdhU1dDZkNlWFEmI3hBOzk2&#10;UVprT0s3RlhZcTdGWFlxblhsN3liNW44d3lCZEkwK1c1U3RHbnB4aFgvQUZwR29nKy9LTTJweDQv&#10;cU5PVGcwZVhMOUViOCtqNkgmI3hBOy9LL3lmcXZrelE3aTIxZlVJcFVua0V5VzhZUEdGaXRIbzdV&#10;TGN0dHVQYjN6bGUxdTBjSjlaOUlIVTlYcnV6TkZrd3c0U2VLL3NUNjkmI3hBOzE5alZMVVVIKy9H&#10;Ni9RTTRUdEQybEo5T0FmNXgvUVAxL0ozdVBTOVpLVmxvOXhkTjYxMFdWRzNOZnR0OStZMmc3RHk2&#10;bVhpWmlSRTkmI3hBOy93QlIvVXl5YWdSMmluME1NVU1ZamlVS2k5QU03YkJnaGlpSVFGUkRnU2tT&#10;YksvTFVPeFYzVEZVcDh1NncycngzbDdIUTJIMWw0YkImI3hBO3dQdHh3Z0k4bGU0YVVQeDlzcHha&#10;T096MHZaek5acC9CTVluNitHNWVSTzlmS2sySkE2bW5iNzh0SkE1dUc3Q3JzVmRpcnNWZGlyc1Ym&#10;I3hBO2RpcnNWZGlyc1ZkaXJzVmRpcnNWZGlyc1ZZLzVtc2RKMUNOdE8xdXpXOTA2ZWpvRyswakRZ&#10;bEdGR1UrNmtIZk5OcU8ycDZEVWVxL0QmI3hBO251Q09uZVBNZGZpMlMwY00rT2lMZVhhditRRmhj&#10;eU5MNWQxbFVWdDF0Ynhha2Y4QVBSS04vd0FKblZhTDJvdzVoekV2Y2Qva1huZFImI3hBOzdPa0gw&#10;bXZmK3Rqcy93Q1FYbjZOcUlMU2NWSTVSekVENS9HcUhOc08xc0o3L2s2ODloNS82UHovQUdPdC93&#10;QWdmUDByVWNXY0FyOXEmI3hBO1NZa2Y4SXJuRTlyWVIzL0pSMkhuL28vUDlqSU5OLzV4eWxYNDlZ&#10;MXVPSlIxanRveTFmSDk1SVVwL3dBRG1KbTdkakVXQlE3eWFjekYmI3hBOzdQMzlVdmtQeDl6TU5K&#10;L0xYOHM5Q0lkYlQ5SlhDOUpMbyt2L0FNTFJZZjhBaGM1blhlMStPTzNIZmxEOWY3WGM2YnNQSEQr&#10;SC9UZmomI3hBOzlESVpkY2tFWWl0SWx0NGxIRkFBTmdPZ0E2RDdzNURWKzArV2UyTWNQbWR6K3I3&#10;M2NRMGtSelM2V2FXVnVVamwyOFdOYzUzTm5ubGwmI3hBO3hUSmtmTnlveEE1SjVvZHJZdkNKbFhs&#10;T3BvL0xmaWZZWjJmczlwTk5MR01nRjVCenZvZkp3ZFRPUU5kRTN6cUhFZGlyc1ZkaXJ6NzgmI3hB&#10;O3dmTTkzZVg4UGtyeS9KWFZ0UUlTK3VGM0Z2QXdxOVNQMmltNThCN2taZzZuS1NmRGp6UE42THNu&#10;UlJoQTZyTVAzY1BwSDg0LzIvYXomI3hBO1hUYkN6MGZTcmV4Z0hDMXM0bGlTdTVvb3BVMDducWN5&#10;REtPS0ZuYUlkSG15eXpaRE0vVkkyZ3RXMVczZTNWTGFUbEp6VmpRRVVDNzkmI3hBO3g0NXpIYlhi&#10;T0tlSVJ3eXVYRUQxNmIvZlRkZ3dFRzVCRVFhMUJNVWpTT1I1V0FxcWdVQnB2dVNOc3o5UDIvaXlr&#10;UmpHY3Bub0FQMG4mI3hBO2sxeTB4RzVJcE1jM3pqdXhWMkt1eFYyS3V4VjJLdXhWMkt1eFYyS3V4&#10;VjJLdXhWMktvRFdyWDE3Sm1BK09MNHg4dS80WnBPMzlINDImI3hBO25KSDFRMy9YOW4zTittbnd5&#10;OTdHTTg2ZG1xTGNUcDlpUmwrVEVaZERWWlkvVEtRK0pRWUE5Rnh2Ync3R2VRajNkdjY1YWRmcUR6&#10;eVQmI3hBOy93Qk1mMXNmRGozQlNabVkxWWtueE8rWTBweWtiSnRtQlRXUlYyS3V4VkdhWmVtMHVR&#10;eC91MytHUWUzajlHYlRzanRBNmJNQ2ZvbHQmI3hBO0w5ZndhczJQamo1c3FCQkFJTlFkd2M5TEJC&#10;RmgxVHNLdXhWNXorWS81b3hhUnowYlF6OVoxeVg5MlhRYzFnTGJVb0s4cGZCZTNmd08mI3hBO0Rx&#10;ZFZ3K21QTjZUc2ZzTTV2M3VYMDRoOXY3UE5IL2xqNUZrMEN5azFMVTZ5Ni9xUHgzVWpuazBhc2VY&#10;cDhqMUpPN254K1dUMHVEZ0YmI3hBO242aTBkdDlxRFVTRU1lMktITHo4L3dCVE44eTNSSkRxZGdK&#10;dFJXRzFqQVlyeWtJMlVWSjNPY1QydjJiNHVxR1BER2p3M0x1NTlYUHcmI3hBOzVhaGNpaU5HaGt0&#10;WnBiZWVQaTdmRWtuWmdPb0J6TzdDd1QwMlNXTEpHcEhjUzcvajl0TmVva0pBRUZOczZoeEhZcTdG&#10;WFlxN0ZYWXEmI3hBOzdGWFlxN0ZYWXE3RlhZcTdGWFlxN0ZYRUFpaDNCNmpBUmFzVzFTeE5wY0VL&#10;UDNUN3huK0gwWjV0MngyY2RObDIraVc4ZjFmQjJtREwmI3hBO3hqelFXYWx1ZGlyc1ZkaXJzVmRp&#10;cnNWWkJvTi82a2YxV1EvR2cvZG54WHcrak80OW5PMGVPSGd5K3FQTDNmcys3M09CcXNWSGlDUHYm&#10;I3hBO3I2enNMV1M3dlowdDdhSVZrbWtZS29Iek9kTktRaUxMUml4U3lTRVlpNUY0MTUzL0FEaXZk&#10;VGtiUi9LaXlKSEtmU042cW4xNVNkdU0mI3hBO0s5VkI4ZnRmTE5abjFobHRIazlwMlo3T3h4RHhO&#10;UlZqZmg2RDM5LzNlOWtINVkvbFlOSEthM3JhaVRWMkhLQzNQeEMzNWZ0TWYycFAmI3hBOzFaZHBk&#10;THcrcVhOMTNiZmJ2amZ1c1cyUHFmNTM3UHZlbVpudk1PeFZvS29KSUFCYjdSOGUyUkVRQ1NCdVUy&#10;M2trT3hWMkt1eFYyS3UmI3hBO3hWMkt1eFYyS3V4VjJLdXhWMkt1eFYyS3V4VjJLcWR4YnczRVJq&#10;bFhrcCs4SHhHWStwMHVQUEF3bUxES0V6RTJFaHU5QnVZaVdnL2UmI3hBO3A0ZEdIMGQ4NHJXK3pl&#10;WEdieGV1UDIvdCtIeWMvSHFvbm5zbHJvNk54ZFNyZUJGRCtPYy9reHlnYWtDRDV1U0NEeVc1QlhZ&#10;cTdGVmUmI3hBO0N5dTUvd0M2aVpnZjJxVUgzbmJNdlQ5bjU4MzBRSis3NThtRXNrWTh5aXByQ3gw&#10;KzNOMXJGN0ZaMjY5UzdxbzhhY21wdjdET2cwM3MmI3hBOzFYcXp5b2R3L1gvYTF4eXp5SGh4eE1p&#10;dzdYZnpyOHVhWURiK1hiTTM4dzIrc3lWamkrWXFQVWY4UG5tOHhIRGdIRGhpUGY4QWpkM08mI3hB&#10;O2w5bXMyWGZOTGdIZHpQNmg5ckNZTFg4d1B6THZqSThuTzBoZWpPeDlPMWdKSDdLRHExUEFGdkhB&#10;Qmt6SHYrNTNzNTZQc3lGQWVvL0cmI3hBO1IvSHlldWVSL3dBczlFOHJJSngvcG1xc0tQZXlLQnhy&#10;MUVTNzhCK1B2bXh3YVdNTitaZVA3VDdheTZyYjZjZjgzOWZleTZSeEhHem4mI3hBO29vSlAwWmRs&#10;eUNFVEk4Z0xkT0JacEE2WnFVVXRvRFBLcXlJZUxGaUJYd08rYVhzbnRhR1RBRGtrQk9PeHNnZkZ2&#10;ellTSmJEWkhSeVImI3hBO3lMempZTXA2TU54bTV4Wlk1QnhSTmp5YUNDT2E3TEVPeFYyS3V4VjJL&#10;dXhWMkt1eFYyS3V4VjJLdXhWMkt1eFYyS3V4VjJLdXhWMksmI3hBO29mVUxXUzZ0V2lpdUpMU2Jy&#10;RmNSVTVLdzZIaXdaV0hpckNtUm5HeHpwc3haQkdWa0NRN2k4NTF6ejk1djhxVGlEekxvOE9wV0xH&#10;a08mI3hBO3AycGFKSEhia3JDUlZmeFhiMnpYWnNrbzdaSWlRZWswdlpPbTFZdkJrTUpkWXkzcjd0&#10;dlBkUmcvT255SE1QOEFTTk11b0hwdnhqalomI3hBO2ZvS3lLZnd6RE9EUnk1NGg4QVAyTmsvWnZW&#10;ajZaeFB4UDZsNy9uRitYU0xWYks4a1A4b2lTdjhBdzBvR1JHazBJL3lmNCtiRWV6dXQmI3hBO1A4&#10;VVBtZjFKZGRmbnZvOFNuOUc2Q1dmczh6cEhUNkVWeWZ2eTZFc0VQb3h4SHdINm5KeCt5MlEvWGsr&#10;UXY5VEdkWC9PenpyZkJrdG4mI3hBO2gwNk03ZnVJNnZUL0FGNU9mNFV5VTlaa1BXblo2ZjJhMHNO&#10;NUF6UG1mMVV3bS8xTFVOUW5NOS9jeTNVeC93QjJUT3p0OTdFNWpFazcmI3hBO2wzbUxEREdLZ0JF&#10;ZVd5R3dOcktQeSs4NjNQbFhXMXVOMzArNHBIZndEOXBLN09vL21TdFI5M2ZMc0dZNDVYMGRWMnQy&#10;YkhWNHVIK00mI3hBO2ZTZngwTDZhdEx1MnZMV0s2dFpGbXQ1MEVrVXE3aGxZVkJHYnlNZ1JZZk1N&#10;bU9VSkdNaFJDVmExcDF1a0p1VUpScWdjT29KUGg0WnkmI3hBO1B0QjJYaWhqT2FKSU44dWh2N25L&#10;MDJVazhLWFdWdWh2SVZ1a1pZNUR0V29yWHA5RmMwUForbWo0OEk1Z1JDWHd2dStGdVJrbWVFOFAm&#10;I3hBO05sU3FxcUZVVVViQURwVFBUSXhFUlEyQWRVUzNoVjJLdXhWMkt1eFYyS3V4VjJLdXhWMkt1&#10;eFYyS3V4VjJLdXhWMkt1eFYyS3V4VjImI3hBO0txZHpiVzExQTl2Y3hKUEJJT01rVWloa1llQlU3&#10;SEFZZ2lpeWhPVVRjVFJEekR6VCtSV2wzWmU0OHZ6L0FGQ1k3L1ZaYXZBVC9rdHUmI3hBOzZmam1C&#10;bDBJUDB2VTZIMm95UTlPWWNZN3h6L1Vmc2VYYTUrWHZuRFJTeHZOTmxhRmYrUGlBZXRIVHhMSlhq&#10;L3NxWmd6d3pqekQxV2wmI3hBOzdYMDJmNlppKzQ3SDdXT1pVN0oyS3V4VjJLcmtSNUhDSXBkMjJW&#10;VkZTVDdBWW9KQUZsN3QrU3NYbkt6c3BiSFZMR1dIUnFlcFpTei8mI3hBO0FBT2pzYXNxeHRSK0Rm&#10;YTZkZm5tejBYR05pUFM4RjdTUzAwNUNlT1FPVGthL1h5c2ZqazlLbnRvcCtBbEhKVVBJTDJKcFFW&#10;ekkxR2wmI3hBO2htcmpGaUp1dWwrYnpFWm1QSmRMREZLbkNSUXkrQjdmTEo1c0VNc2VHWXNMR1JI&#10;SmZsckYyS3V4VjJLdXhWMkt1eFYyS3V4VjJLdXgmI3hBO1YyS3V4VjJLdXhWMkt1eFYyS3V4VjJL&#10;dXhWMkt1eFYyS3BYcVhsYnkzcVpMYWhwbHRjdTNXUjRrTC84QUIwNWZqbFVzTUpjd0hLdzYmI3hB&#10;OzdQaStpY28vRklMbjhudnkrbmJrTk5NTEhxWTVwZ1B1TGtmaGxSMGVQdWRqRDJoMWtmNDc5NEg2&#10;a0oveXBIeUovdnE0L3dDUngvcGsmI3hBO1B5TVBOdC8wVGF2dmo4a2JhL2xGK1g5dWVRMHYxV3JV&#10;R1dhWng4dUpmaitHVEdqeDl6UlAyZzFrdjQ2OXdINm1SYWJvT2lhV0thZFkmI3hBO1c5cDRtR05V&#10;SitaQXFjdWppakhrSFhadFhseS9YS1V2ZVVmbGpqdXhWMkt1eFYyS3V4VjJLdXhWMkt1eFYyS3V4&#10;VjJLdXhWMkt1eFYmI3hBOzJLdXhWMkt1eFYyS3V4VjJLdXhWMkt1eFYyS3V4VjJLdXhWMkt1eFYy&#10;S3V4VjJLdXhWMkt1eFYyS3V4VjJLdXhWMkt1eFYyS3V4VjImI3hBO0t1eFZqdm5Eejc1ZThwZm83&#10;OU1QSW42VXVCYVducElaS3ltbEExT2czNjRxeUxGWFlxMUpJa2FOSkl3UkVCWjNZMEFBM0pKT0tv&#10;SFEmI3hBOzlmMGJYckFhaG85Mmw3WXM3eHBjeFZLTTBURkg0dCswQXc2amJGVWZpcnNWZGlyc1Zk&#10;aXJzVlVieTl0TEcwbXZMeVpMYTB0MGFTZWUmI3hBO1ZnaUlpaXJNekdnQUF4VlIwZldOTjFuVExm&#10;Vk5NbkZ6WVhTODdlY0JsRHJXbFFHQ250NFlxak1WU0h6bjU1OHMrVGRLL1NldjNZdHImI3hBO2Rt&#10;OU9GQUM4a2puZmpHaTFMSHg3RHZpcVNlU1B6bzhnZWM5UmZUTkd2bi9TQ29aRXRyaU5vV2tWZnRH&#10;UGxzM0h1SzE3OU1WWlJwZm0mI3hBO0xROVd1YjYyMDI5aXU1dE5rRUY4SVR5RWNwRmVCWWZEeUhj&#10;QTdkOFZUSEZYWXE3RlV0MVh6SG9lazNOaGE2amV4MjExcWt3dDlQZ1kmI3hBOzFrbWxKQW9pQ3JH&#10;bkljajBGZDhWVExGWFlxN0ZVSnJHcVdta2FSZmFyZUVyWjZmYnkzVnlWSEpoSENoa2VnN25pdUtv&#10;Znl6NWowenomI3hBO0pvVnBybW1NN1dGNnBlQnBGNE1RckZEVlQwM1hGVXp4VjJLdXhWMkt1eFYy&#10;S3ZFditjbWYrbUkvN2JVZi9HdUtvR1NEejE1dS9OdnomI3hBO3Q1YnRQTnQvbzJsNmJIRExieFdy&#10;YmlSb2s0S2pWQmpUa3hMOFR2aXFUNmY1MS9OVFhmeUhzOVIwMjR1N3ZVYmZWVGE2cGQyZStvTlom&#10;I3hBO0lBd01SVmE4cXVxbHZ0ZmppcXArWC9tRzUxL1RQTjNsMGVidGFFdzA1cG9kUDFtSUhVSURG&#10;eGFSMHUvVWJtckE4R1FvRFJxOWpVcVcmI3hBO09hRmMrWS9MWC9PTjh2bURTOWN2SUpyMitpanQ0&#10;STM0SmFpTzRtV1QwU04vMzNJRi9sZ1QxWlo1MVh6L0FPVFBMbmwyK3ZQTjk5ZlgmI3hBOzJ1Nnpa&#10;dGVFc1lvNFkzaVpwWUVDc3c5TXNlMUJzTnNLR1phMTVoMXVML25JelFkQ2l2cGswZWZSSHVKN0JY&#10;SWhhWU5kQU95ZEMxRVgmI3hBOzdzQ3ZHTk8xMzh6cmo4bzczejlMNXkxTko5TDFKTGF6c3hKV09S&#10;VzlKWGVVOVhGWmRsYW9GT20rS1dkYVpySG43UWZ6RDhoeTZoNWsmI3hBO3VkV3RmT2x1WjlRc0ph&#10;TGJ4TzhZZmpCR0JSRlF5TFNnSFRDaGhFWG4vd0RORHpTbXNlWnRMdnZNWTFHQzg5UFNOSzB1eWtu&#10;MHhJd3kmI3hBO0gwcmdwVk9ZUnVqS3g4ZnRZRXN6OHdlWXZ6QzE3ODBmSlBsK0hWNzN5dTJ2YUJG&#10;YzZyYXhxVk1VNEYxSmNVaGsreklSRHdVa1ZYYncmI3hBO3hWSjF2Zk5kMzVXL05YeWhxZm1HOXZv&#10;ZkxBOVN6dlptNVR5Uko2eXlReXV4TE1zZ1JhNytQamlxQm44eGViUEtmNVcrUmRLMG5XYjcmI3hB&#10;O241dW1aMmxoVDFybTFnaU1NZjFhelFmRWVUVGNsQW9TZHE3NHE5Qi9KaldmUDBYbkRVOUMxU1BY&#10;cjd5dWJZVDZicW12MmNzRndrNkYmI3hBO0EwVHlTQTE1QjJwOForelVBVk9LRWIrZmZsL1Q5ZW04&#10;dDIxdnI5dG8zbXUwdXZYMEdDODVHSzVrZGtIQ25GMTVDUlVvU3JlRktIRlcmI3hBO0o2VnFmbU8x&#10;L05YU2RNL01qUWJLSHpKcU1FbHZvbm1qVG1LU3FTam9yRlVmMDIrMnk3b3JDbzdZcWtmNWQyR3Rh&#10;UjVlL05QV2JUWGImI3hBO3haOUplL2dWQTFCTE9vWXJkdVJ2Nm80ZGZmQ3FPcitZMm4va2RmOEE1&#10;Z1hubkxVSjc2OXRMWVdsbnpLcmI4OVFoakVpdUczZG9nUWYmI3hBO2hIMmpYQWxsbm5UelpyOXN2&#10;NVBOWmFuUEd1dDNkZ3VwTkhJYVhVY3YxYmw2bEQ4WWJtZnZ4UWxNVCtlL3pGODVlZUJiZWI3anl6&#10;WmUmI3hBO1VybDdQVDdTMWN4eE0wYlNvSmJrcXluZ1RBUzNLdlhiN09LcFIrWkdnK1pMenpYK1Y2&#10;Nmo1b2E3MUcva2xzeHFXbkVlbEZKREpDRGMmI3hBO3dVMkVqaVJRL2FxWXF6L3lacld2TitlL216&#10;eTlkYWxjWGVsNmJwdGtiYTNsY2xGa01Gc1hrQzlBenN6RS9NNHE4dm4vQURDODdEOGomI3hBO3RY&#10;MWhOY3ZQMGxENXBhMGh2Uk0zcUxiZlZrWVJCcS9ZcWEweFN6THpmYSthUEtIbEMxZzFyOHdyOWRT&#10;MXkraWRtaXRwSmJ3cndYMUwmI3hBO1d5VkhQRDQzSnJ0K3l1M2NvWTM1Vjh6K2FaTFQ4ei9MR3Az&#10;dXJYV25XZmwyN3VyT0hYMXBxRVJlMnFQVnFYWmVTeTFweTZVNllFcGYmI3hBO0w1MTh5V0g1ZS9s&#10;dDVWMGE3dmJDSFY0WjVMKzUwdU16WDdScmN1b2p0MVVoK1gyajhKQjZZcTlML0kzV2ZQcmF0cmVp&#10;YS9GckZ6b2wmI3hBO3VGbTBUVmRidEpiYTRaZVhGNHBIa0h4dHVEOW9uWS9Rb2V3WXE3RlhZcTdG&#10;WFlxeFB6OStYT2wrZFAwVDlmdVo3YjlFWFF2SVBRNGYmI3hBO0c2MCtGK2F0dHQyeFZmb2Y1ZmFi&#10;cEhuWFhQTmtGek5KZTY4c2FYTUQ4UFNRUkFBY0tBTit6M09Lc1hoLzV4NzhwUitTb2ZLeHZiM2om&#10;I3hBO2FYcmFqWTZvanhwZHdUc0ZCNE1xY2FmQU8zNDB4Vk5QS0g1UWFWb1dvNmhxK29hbmZlWWRa&#10;MUszTmxQZmFqSUhaYmM5WTQ2RGt2TGEmI3hBO3Z4ZkttS3BCYi84QU9PUGwrSHl2cUhsbjlPNnJK&#10;cFY5TkROSEJKSkd5d0dGbWY4QWRMdzRBdVgrTTAzeFZtWG52OHVkRDg1K1dJdEEmI3hBOzFPU2FL&#10;SzJlT2ExdW9HQ3l4eXhLVVZ4VUZUOExFRUVkL0doeFZKUExQNUthVG9mbXl6ODFQck9wNnByTnRE&#10;SkJMY2FoTUp6TUpFS0QmI3hBO2tTdFFFVTBVQS9maXFsYi9BSkUrWFlQeTN1dklTNmhkblRicTZG&#10;MjkwZlM5Y09HUnVJK0RoVDkyUDJjVlRlOS9LM1NMdlZ2S2VwdmQmI3hBOzNDemVVSWhEWkl2RGpL&#10;QWlwV1dxMTZKK3pURldNYXAvempqNVp2TlF2bnR0WTFUVHRHMVdmNnpxbWhXMHdXMW1rRGMvc2xU&#10;UWN0eFcmI3hBO3RPMU1WWlBMK1ZtZ3Q1ODBQemhETk5iM0dnV1A2T3NyQ1BqOVg5RUpOR09WUVhx&#10;RnVEKzEyR0tvYTEvSjd5OURlK2NMbVM1dVpoNXomI3hBO1JrMUdJbEZFUWZuL0FISlZRUlQxUDJx&#10;NHFrOGYvT1BYbG8rVTQvTHQzcTJwM1MybDBMdlM3NTVsRTltd1VLRWdvdkZVMnFWcDEzRkQmI3hB&#10;O2lxZitRUHl0MDN5amY2aHFyNmxlNjFybXFCRXU5VDFDVDFKU2lmWlJmYllkU2VnN1lxaVB6Ri9M&#10;SHk1NThzTGEyMVl6UVhGazVsc2ImI3hBOzYxWUpORXpVNVVMQmdRM0VWQkhiRlVqOG5ma1g1Yzh1&#10;K1k0L01WeHFXb2E3cXR1bnAyYzJwVENYMFFRVkpXaWpmaXhBcWR1MitLcVMmI3hBOy9rTm9VV3Bl&#10;WTdtMjFqVW9MUHpMSGNKZWFha3EvVjFrdXE4NUFwWDRpdkk4T1hURldTdy9sem9RL0wxZkl0eTgx&#10;eHBDMjMxUXlsZ3MmI3hBO3hVSGtyY2xBSEpXb2VsUGJGV0g2Yi96anRvTnBlYUhlWEd2YXRxRS9s&#10;NjZodU5ORjFNcnh4eFc4Z2tTM1NNclJFSlVjcWI3YlV4VkUmI3hBO2ViditjZjhBeTdyK3ZYMnMy&#10;dXE2am9zMnJMdzFpQ3dsQ1JYS2tVYm1wQiszKzBEVlQ0WXFpZGQvSXJ5dHFPaCtYdEtzTHU5MGIv&#10;REQmI3hBO08rbVhsbElGbkRURldsZG5LL2JaMERjaFNoeFZyWGZ5TjBYVlBNTU92eDYxcTJuYWo5&#10;VWpzZFFtc3JoWW51NFkwRWY3MWdsZVRxbzUmI3hBOzAyTkJzRHZpcUYvNkY2OHFqeU5jK1RZcis4&#10;ajAyNTFQOUxlb0RHWlVmMGxpRWFsbEk0QlVIWGYzeFZrdjVoL2xwbzNuZUhUemVYTnomI3hBO1lh&#10;aHBNMzFuVE5SczJWSm9aRHhKb1dWdHFvcDJvYWdiNHFrT2xma1RvbW5YV3VYUTFuVXJ1NDh4YVpO&#10;cGVxVFhVa2Nza24xaFFyejgmI3hBO3lsZVlwOEkrejdZcXYxRDhpdkxGNzVUMFBRZnJ0NWIzUGx3&#10;dTJrNnpBNngzY1pkK2JmRXE4ZHpUb0FkdGppcWRmbC8rV21sK1RSZnomI3hBO3gzdDFxdXE2cklK&#10;ZFExTytjUE5Jd0d3MkFvTy9jKy9URldYNHE3RlhZcTdGWFlxN0ZYWXE3RlhZcTdGWFlxN0ZYWXE4&#10;Ny9NZlhmelUmI3hBO1RYOUwwRHlOcHNYRzdqYVc5MTI5amRyU0duTGpHV1VFS2FKdjhKTzYwNjRx&#10;d0NML0FKeUY4ejZkNUY4elRhemFXc3ZtYlF0UlRTSUomI3hBOzRLaTFtbWxNdngwcjhYcGkzZHZo&#10;STVDblRGTkpycEg1dStkUEtubWk4MEg4elV0WEM2WCtsN2E2MDJOdVFWYThvaUR4RGZZY2RQdEwm&#10;I3hBOzFJT3loTVB5Zy9OanpONTE4NitZckxVclA5SGFiWlF4VGFmWVNSbEo0MGtJNG1WanVTeVVi&#10;dzMyMnhWQmFaK2VOL3IzNTRXSGxUUmgmI3hBO0dmS3pHNWdsdW1TclhFMXRieXlNOFVuWkJJZ1VV&#10;NmdWNzRxOXBsazlPSjVPTFB3VXR3UVZZMEZhS081eFY4K2E3K2FYNTdhTHBFdm4mI3hBO1BWTk1z&#10;Tk4wR0srVzJHZzNVY3FYalJQOWs4ajFxTnVRUFhmalFZcW12bWY4MC96SDFmelpxZWkrUkliTzN0&#10;OUEweE5TMUdXL1VzOGomI3hBO1BFazNvcFRZTlNRS05odUdxMUtZcXJSL212OEFtUDVyOHBlV2Ju&#10;eVRvc1kxUFdIa2kxYlVKMGVTenNuZ2YwelVyV2drUHg3MTRyMkomI3hBO05jVlM2eS9QZnpib2Vr&#10;K2RiWHpUYTJsNXJubFo0b3JhZTBETGJ6UzNFbnBLcmcwK3dmaTJvU29Jb0NLNHFtUGszOHpQeklz&#10;dk8rZysmI3hBO1h2UFVWbEpiK2FiSVhlbTNGbXBSb0hLTTRpa3FkejhQRWloM0lvM1hGWHRXS3V4&#10;VjJLdXhWMkt1eFYyS3V4VjJLdXhWMkt1eFYyS3UmI3hBO3hWMkt1eFYyS3V4VjJLdXhWMkt2RS84&#10;QW5JajgzN3p5c3RyNVgwYWNXbXFhcEdKTHZVdDJOcmF1eGo1SXExYm0zRnQrb0EyM0lvcTgmI3hB&#10;OzM4dzJua3pXUHlQdTlOOGhmV3RRbTh1NmhhNnA1Z3U1NEdTYVl6eFhFTFRFVko0cnVhRDdLajVu&#10;RkxNL0xtdWFiK1pQL09RT21lWjkmI3hBO0VobGwwWFF0SDlLNW5saktLSnBCT0FoRERyVzZwL3NT&#10;UnRpcUJ2Tk04MTZwK1pmNXI2YjVWa1dMV0x5M3NvVWtkL1RwRTRpRTFIL1omI3hBO0pqNUFIQ2hq&#10;ZGhvdjVtK1d2elM4amFRdWw2UmI2eFlXVThlbFc4VFNHQ1dBeHptNGx1RzlTcGxZTkkxUVFPVk5z&#10;Q1h0MTU1YS9NK0gmI3hBO3ptK3VQNXZpaDhwUTNBdUpkSWFCYWkxUUF2R1pPTmVnTzljVVBDZFIv&#10;Tm55djU2OCtMcVhubTZudGZKK2tTYzlJMEdDSnBQWFlIWjcmI3hBO2dqYXBBcTN0OEkycVNwWkhx&#10;Zm12U3ZJMzVtZWR0UTFpT2VQVGZObWtDNDBTZFkyWVRQSkNwRVkyb1BpWmxQWmFiNFVKZEI1LzF6&#10;OHMmI3hBO2Z5VDBMUjdhTTJ2bVB6RTExZFJTU3JRMmxxOGxGbUtiMWVSYUZOdmM5S0VKVUVzL0oy&#10;cy9rMTVoMFh5YkxkYXg1a3QydDlYMTY4bWgmI3hBO2RaYmtyTFJ5bklzU0VWbVlEcjFQVTRWVDNR&#10;Zk1WaitZbjVxL2wvTm9FY3oyL2x2VFJKck16b1ZTR1JZeVBUSkkzK01LdFJzYTdkOEMmI3hBO0gw&#10;bmlyc1ZkaXJzVmRpcnNWZGlyc1ZkaXJzVmRpcnNWZGlyc1ZkaXJzVmRpcnNWZGlyc1ZkaXFqTFpX&#10;Y3o4NW9JNUhwVGs2S3hwOHkmI3hBO01WWFEydHRCWDBJa2k1VTVjRkMxcDByVEZXNFlJSVZLd3hy&#10;RXBOU3FBS0srTkJpcmxnaFdScFZqVlpIKzI0QURINW5GWEdDRnBWbGEmI3hBO05US29vc2hBNUFI&#10;d1BYdmlxNWxWbEtzQVZJb1Fkd1FjVlEvNk0wMy9BSlpJZitSYS93Qk1WVlpMYTJsVlZraVIxVDdB&#10;WlFRUGxYRlcmI3hBO3ByUzBuWU5OREhLd0ZBWFVNYWZTTVZkRGFXc0JKaGhTSW5ZbEZDMSs0WXF1&#10;aWdnaTVlbEdzZkkxYmlvV3A4VFRGVitLdXhWMkt1eFYmI3hBOzJLdXhWMkt1eFYyS3V4VjJLdXhW&#10;Mkt1eFYyS3V4VjJLdXhWMkt1eFYyS3V4VjJLdXhWMkt1eFYyS3V4VjJLdXhWMkt1eFYyS3V4VjIm&#10;I3hBO0t1eFYyS3V4VjJLdXhWMkt1eFYvLzlrPTwveG1wR0ltZzppbWFnZT4KICAgICAgICAgICAg&#10;ICAgPC9yZGY6bGk+CiAgICAgICAgICAgIDwvcmRmOkFsdD4KICAgICAgICAgPC94bXA6VGh1bWJu&#10;YWlscz4KICAgICAgPC9yZGY6RGVzY3JpcHRpb24+CiAgICAgIDxyZGY6RGVzY3JpcHRpb24gcmRm&#10;OmFib3V0PSIiCiAgICAgICAgICAgIHhtbG5zOnhtcE1NPSJodHRwOi8vbnMuYWRvYmUuY29tL3hh&#10;cC8xLjAvbW0vIgogICAgICAgICAgICB4bWxuczpzdFJlZj0iaHR0cDovL25zLmFkb2JlLmNvbS94&#10;YXAvMS4wL3NUeXBlL1Jlc291cmNlUmVmIyIKICAgICAgICAgICAgeG1sbnM6c3RFdnQ9Imh0dHA6&#10;Ly9ucy5hZG9iZS5jb20veGFwLzEuMC9zVHlwZS9SZXNvdXJjZUV2ZW50IyI+CiAgICAgICAgIDx4&#10;bXBNTTpJbnN0YW5jZUlEPnhtcC5paWQ6ODg5NTdDMTExODIwNjgxMTgyMkFGMzE4QzNGNjE5Mzg8&#10;L3htcE1NOkluc3RhbmNlSUQ+CiAgICAgICAgIDx4bXBNTTpEb2N1bWVudElEPnhtcC5kaWQ6ODg5&#10;NTdDMTExODIwNjgxMTgyMkFGMzE4QzNGNjE5Mzg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dXVpZDpmZTBlOWM1OC0xZmIxLWMzNDQtOWE1MS05YTIwY2JhMTAxYTk8L3N0&#10;UmVmOmluc3RhbmNlSUQ+CiAgICAgICAgICAgIDxzdFJlZjpkb2N1bWVudElEPnhtcC5kaWQ6NDE0&#10;MEM2RDIwQzIwNjgxMTgyMkFCNjNGQTgzQkU1ODQ8L3N0UmVmOmRvY3VtZW50SUQ+CiAgICAgICAg&#10;ICAgIDxzdFJlZjpvcmlnaW5hbERvY3VtZW50SUQ+dXVpZDo1RDIwODkyNDkzQkZEQjExOTE0QTg1&#10;OTBEMzE1MDhDODwvc3RSZWY6b3JpZ2luYWxEb2N1bWVudElEPgogICAgICAgICAgICA8c3RSZWY6&#10;cmVuZGl0aW9uQ2xhc3M+cHJvb2Y6cGRmPC9zdFJlZjpyZW5kaXRpb25DbGFzcz4KICAgICAgICAg&#10;PC94bXBNTTpEZXJpdmVkRnJvbT4KICAgICAgICAgPHhtcE1NOkhpc3Rvcnk+CiAgICAgICAgICAg&#10;IDxyZGY6U2VxPgogICAgICAgICAgICAgICA8cmRmOmxpIHJkZjpwYXJzZVR5cGU9IlJlc291cmNl&#10;Ij4KICAgICAgICAgICAgICAgICAgPHN0RXZ0OmFjdGlvbj5zYXZlZDwvc3RFdnQ6YWN0aW9uPgog&#10;ICAgICAgICAgICAgICAgICA8c3RFdnQ6aW5zdGFuY2VJRD54bXAuaWlkOkY3N0YxMTc0MDcyMDY4&#10;MTE4MjJBQjYzRkE4M0JFNTg0PC9zdEV2dDppbnN0YW5jZUlEPgogICAgICAgICAgICAgICAgICA8&#10;c3RFdnQ6d2hlbj4yMDE1LTA5LTIxVDEyOjQ2OjE0KzAz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kZBN0YxMTc0MDcyMDY4MTE4MjJBQjYzRkE4M0JFNTg0PC9zdEV2dDppbnN0&#10;YW5jZUlEPgogICAgICAgICAgICAgICAgICA8c3RFdnQ6d2hlbj4yMDE1LTA5LTIxVDEzOjAxOjA4&#10;KzAz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kMzNzlCOENEMEIyMDY4MTE4&#10;MjJBQjYzRkE4M0JFNTg0PC9zdEV2dDppbnN0YW5jZUlEPgogICAgICAgICAgICAgICAgICA8c3RF&#10;dnQ6d2hlbj4yMDE1LTA5LTIxVDEzOjIwOjIzKzAz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kM0NzlCOENEMEIyMDY4MTE4MjJBQjYzRkE4M0JFNTg0PC9zdEV2dDppbnN0YW5j&#10;ZUlEPgogICAgICAgICAgICAgICAgICA8c3RFdnQ6d2hlbj4yMDE1LTA5LTIxVDEzOjIwOjM0KzAz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kM1NzlCOENEMEIyMDY4MTE4MjJB&#10;QjYzRkE4M0JFNTg0PC9zdEV2dDppbnN0YW5jZUlEPgogICAgICAgICAgICAgICAgICA8c3RFdnQ6&#10;d2hlbj4yMDE1LTA5LTIxVDEzOjIwOjQ1KzAz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kM2NzlCOENEMEIyMDY4MTE4MjJBQjYzRkE4M0JFNTg0PC9zdEV2dDppbnN0YW5jZUlE&#10;PgogICAgICAgICAgICAgICAgICA8c3RFdnQ6d2hlbj4yMDE1LTA5LTIxVDEzOjIyOjM4KzAzOjAw&#10;PC9zdEV2dDp3aGVuPgogICAgICAgICAgICAgICAgICA8c3RFdnQ6c29mdHdhcmVBZ2VudD5BZG9i&#10;ZSBJbGx1c3RyYXRvciBDUzU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kM3NzlCOENEMEIyMDY4MTE4MjJBQjYz&#10;RkE4M0JFNTg0PC9zdEV2dDppbnN0YW5jZUlEPgogICAgICAgICAgICAgICAgICA8c3RFdnQ6d2hl&#10;bj4yMDE1LTA5LTIxVDEzOjIyOjQ3KzAzOjAwPC9zdEV2dDp3aGVuPgogICAgICAgICAgICAgICAg&#10;ICA8c3RFdnQ6c29mdHdhcmVBZ2VudD5BZG9iZSBJbGx1c3RyYXRvciBDUzU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kM4NzlCOENEMEIyMDY4MTE4MjJBQjYzRkE4M0JFNTg0PC9zdEV2dDppbnN0YW5jZUlEPgog&#10;ICAgICAgICAgICAgICAgICA8c3RFdnQ6d2hlbj4yMDE1LTA5LTIxVDEzOjIzOjA5KzAz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kM5NzlCOENEMEIyMDY4MTE4MjJBQjYzRkE4&#10;M0JFNTg0PC9zdEV2dDppbnN0YW5jZUlEPgogICAgICAgICAgICAgICAgICA8c3RFdnQ6d2hlbj4y&#10;MDE1LTA5LTIxVDEzOjI0OjE1KzAz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kNBNzlCOENEMEIyMDY4MTE4MjJBQjYzRkE4M0JFNTg0PC9zdEV2dDppbnN0YW5jZUlEPgogICAg&#10;ICAgICAgICAgICAgICA8c3RFdnQ6d2hlbj4yMDE1LTA5LTIxVDEzOjI0OjI3KzAz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QwNDBDNkQyMEMyMDY4MTE4MjJBQjYzRkE4M0JF&#10;NTg0PC9zdEV2dDppbnN0YW5jZUlEPgogICAgICAgICAgICAgICAgICA8c3RFdnQ6d2hlbj4yMDE1&#10;LTA5LTIxVDEzOjI0OjQwKzAz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jQx&#10;NDBDNkQyMEMyMDY4MTE4MjJBQjYzRkE4M0JFNTg0PC9zdEV2dDppbnN0YW5jZUlEPgogICAgICAg&#10;ICAgICAgICAgICA8c3RFdnQ6d2hlbj4yMDE1LTA5LTIxVDEzOjI3OjAzKz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g4OTU3QzExMTgyMDY4MTE4MjJBRjMxOEMzRjYxOTM4&#10;PC9zdEV2dDppbnN0YW5jZUlEPgogICAgICAgICAgICAgICAgICA8c3RFdnQ6d2hlbj4yMDE2LTAz&#10;LTAyVDE3OjE0OjUwKzAy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UHJpbnQ8L2lsbHVzdHJhdG9yOlN0YXJ0dXBQcm9maWxlPgogICAgICA8L3JkZjpE&#10;ZXNjcmlwdGlvbj4KICAgICAgPHJkZjpEZXNjcmlwdGlvbiByZGY6YWJvdXQ9IiIKICAgICAgICAg&#10;ICAgeG1sbnM6cGRmPSJodHRwOi8vbnMuYWRvYmUuY29tL3BkZi8xLjMvIj4KICAgICAgICAgPHBk&#10;ZjpQcm9kdWNlcj5BZG9iZSBQREYgbGlicmFyeSA5LjkwPC9wZGY6UHJvZHVjZXI+CiAgICAgIDwv&#10;cmRmOkRlc2NyaXB0aW9uPgogICA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Cjw/eHBhY2tldCBlbmQ9Inci&#10;Pz7/4n0QSUNDX1BST0ZJTEUAARIACIBwQURCRQIQAABwcnRyQ01ZS0xhYiAH0AAHABoABQApADVh&#10;Y3NwQVBQTAAAAABBREJFAAAAAAAAAAAAAAAAAAAAAA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//ifRBJQ0NfUFJPRklM&#10;RQACEocSfbUAAIAbgAAAAIAAgABkWoiIhItZUofmhHdNaIcghC9AdoZUg9AyWoWwg4oigIVYg4kP&#10;M4Uhg0cAAIAAgAAAAIAAgABj3oeAjEVZDYbvi+VNL4YfiyRAP4UsijsyL4RnibAiNoQGigEO5YOg&#10;h/IAAIAAgAAAAIAAgABjfIaxlBlYrYYhk3xMy4VNklM/4YRPkQYx44NzkG4iAoLtkCoO24JdigsA&#10;AIAAgAAAAIAAgABc4J7xVd9SQp1ZWJ9GwJwIW0U5+Zr7XbgriZp9X74aSZvNYLgGhJxKYQQAAIOj&#10;bUkAAIAAgABcBpzdXR1RrJtZX1VGN5n0YXk5lZjAY3IrUZgUZQwaUJkRZbQG35jdZeMAAIIQcjEA&#10;AIAAgABbX5qFZENQ9ZkbZfxFn5e9Z6I5BZaEaSYq6pXFalYaJpaHarUHF5WcauQAAICXdxQAAIAA&#10;gABatphAa1pQOJbnbJ5E0ZWXbc44apRhbuMqapOfb7EZ3ZQzb84HLpKxcCMAAIAAe2UAAIAAgABa&#10;DJZMcoFPkpUEc1tEMJO3dBw3xpJ8dLcqApGrdS0ZlJIcdSEHMZAqdd4AAIAAfy4AAIAAgABZc5S3&#10;echPBpN9ekNDsZIuepU3UZDpesMpmJAEet8ZcZAteswHO434e9EAAIAAgAAAAIAAgABY8JNrgRNO&#10;lpI+gTtDTJDqgSM27Y+XgOwpLo6lgM4ZII6pgOsHUIwcgOAAAIAAgAAAAIAAgABYiJJciGBOL5E6&#10;iDtC54/mh8Q2kI6GhzYo3I1+hwYYt41zh0cHK4qjhNkAAIAAgAAAAIAAgABYN5GOj+VOCZByj6NC&#10;w48Vjs42b42Qjdso4oxXjcIY+YwIjKEHcolUhQkAAIAAgAAAAIAAgABQpqphVE1GYqiYVtI7TacN&#10;WT0u7KXkW2kghqXZXPcOl6ijXQgAAKAIYHwAAIAAcS4AAIAAgABPxqiUWypFxKbMXTc6v6UeXzIu&#10;haPBYPcgW6NtYisOx6WyYgcAAJ1sZRUAAIAAdfgAAIAAgABPPaZTYe9FLaSWY446QaLrZRguEaF+&#10;ZnkgE6EHZ1YO0aLhZwoAAJreae4AAIAAejwAAIAAgABOx6QLaKdEo6JZad45pKC2awEtoZ9JbAAf&#10;wJ6/bJEOxqA/bCgAAJh3bysAAIAAff8AAIAAgABOS6ILb3FEK6BrcE45M57FcREtK51McaQfjJyl&#10;cfYOwJ3ZcY4ANZYAdQkAAIAAgAAAAIAAgABN16BqdmBDyp7TdvA45J0od1Us65ued5EfWJrXd5wO&#10;2Jupd14AcZPaelQAAIAAgAAAAIAAgABNc58TfVVDf52DfaI4q5vPfbAst5o3fZ4fJpldfYwO0Znl&#10;fbUAsJIJfs4AAIAAgAAAAIAAgABNJJ4DhFlDSpxzhHE4gZq2hDIsmZkIg98fCpgSg+QOqph3g3sA&#10;tZCZgHsAAIAAgAAAAIAAgABM8Z0pi49DKJuUi4Y4ZJnQiwgshpgQio4fE5bziq8O2ZceiEQA3Y9n&#10;gJYAAIAAgAAAAIAAgACpzlrqU6mZrV3HV3yI82CGWzV3UGMsXsxkqGW6YkNQ4WgVZZU7wmndaKMj&#10;JWlwaukD53lnbMunwlajXiCYFFngYP6Hh1zuY8Z2DV/YZnhjgGKfaRBP1mUia40602bnbdAiZWXY&#10;b2wDyHmccWel3FLMaI2WR1ZVanOF+1mnbEx0lVzGbhxiMl+7b99OtmJecZA55WQYcxUhsWKxdBkD&#10;rXnKdmKj+U9Tct2UelMgc9qEPFahdNRzH1nxdchg4V0UdrtNmV/Qd6g5AWF8eHghCmAEePkDlXny&#10;evWiMkxAfR2S4FBIfUSCvlP8fWhxr1dtfYZfxFqzfapMnl2Ifdg4Ol8hfgEgel3Jfh0DgXoUft+g&#10;sEmkh1mRi03dhrCBkVG5hf9wnVVOhU5ew1iphKlL2FuJhB43mF0Ng7MgAVv0g6ADcHowgiufdkdx&#10;kYqQeEvTkA2Ank/PjodvxFN/jQpd91bxi6pLJ1nYinY3GltAiY8fpFp1iZYDYnpIgkmehEWsm6SP&#10;o0oumUx/4E4/lvBvGlH/lKtdV1V/kp9KjlhskN82m1m5j7AfVVlAjtUDVnpcgkKd4kRfpYaPD0jw&#10;okl/VU0JnxVum1DOnBZc61RTmXJKNVc/l0g2QFhpliAe/lhEkv8DTXprgjydh2ImU4COpGRlV1h+&#10;9maVWwZuOmi3XohcYWrFYeZJUWypZRc0s24GZ+0b122CaZsAAIAAbfCbxF4QXXSNXmCxYGR92mMn&#10;YzVtQmV+ZeZbhGe3aHdIkmm2auQ0F2sDbQEbZ2pNbiAAAIAActOaC1paZ1mLnl1DaWZ8T1/1a1xr&#10;zGJ+bTxaPGTibwlHd2b7cLwzK2gtci4aumeRcs8AAIAAd4OYUlb9cSaJ7loicl96rl0Dc4dqeF+2&#10;dJ1ZCGJFdadGdWRxdqQyYWWFd3YaK2U7d7YAAIAAe5aWuFQFeuyIdVdde195SVpqe71pHl0+fApY&#10;Al/qfFZFjmIofKQxrWMbfOUZsGNEfO4AAIAAfxKVZFGChLWHPFUBhGR4K1gxg/poFVslg4JXDF3j&#10;gxJE1WAkgrkxGmD0goEZSGGlgqEAAIAAgACUUU9ojnOGP1MGjV93Q1ZPjCtnP1laivJWQlwridRE&#10;K15uiOYwqV8UiFIY/GBNiEkAAIAAgACTgU24mBqFe1FtlkR2iFTFlElmkVfbklJVnVq3kJNDjFz6&#10;jy0wLF14jnwYuV85jO0AAIAAgACS9Ex3oZeE7VA3nwR191OTnERmB1armZlVJVmIl0lDLFvGlY0v&#10;yVwTlPsYWV5mkHYAAIAAgACRWGmsU2KDnmtMVy9082zwWsxlG26QXjdUEHAjYXhBrHGYZIAtdXKl&#10;ZwkT0XPGZ8cAAIAAceSPymXDXL6CU2fAX7dztmmhYolkA2tvZTdTGW0nZ8BA2G6uahosx2+SbAIT&#10;YXDnbFIAAIAAdpWOS2IqZiCA3WRyaElyj2aMaldi6GiBbENSKWpWbhdAFmvrb8UsOWylcRUTEm5d&#10;cQ8AAIAAerOMt17ob25/U2FocNdw/mOrciVhoWXGc1hQ/mfDdHg/G2ljdYArcWnrdkUSkmxHdgwA&#10;AIAAfkeLRVwMeLh98l61eWlvrWEgefxgYGNZenVQEGVseuY+R2cXe1Eq0Gdoe50SNGp6e28AAIAA&#10;gACKEVmgggh80lxqggduol7ygd9fZWFGgaBPJ2NngWQ9nWULgTsqTWUkgSwR5mj3gTsAAIAAgACJ&#10;GVeZi09751p9ip5txV0Yibxell9/iMhOZGGuh+08+mNLh0Ip6WMnhv8Rs2ewhkMAAIAAgACIXFX2&#10;lIJ7MVjtkydtEVuVkY5d7F4Cj+pNv2A2jns8W2HOjXEpb2FujUkRgmaqimIAAIAAgACH2VS6nZl6&#10;qle9m59sglpnmVZdXlzSlwhNRV8DlRY7+mCPk9MpCV/vk2gRJGXvi5cAAIAAgACFMHGSU0B4anKW&#10;VvNqpXOzWnhbpXTYXclLXnX3YOc5l3cOY7slmXf5ZdcLunrEZgIAAIAAdcKDx23SXA53N28wXwNp&#10;gXCEYc5apXHNZHNKgnMGZu044XQiaSQlC3TIarYLjXf3aqoAAIAAeeGCcGpdZN110mwBZxdoWG2D&#10;aTJZjW7uaylJmHBAbP84I3Febp4kgnG8b7ILZXWCb4oAAIAAfYCBDmczbbB0cGkMbzdnAGq2cKFY&#10;lWxAcfJIvW2ucyI3fW7MdCskF27hdMsLTnNedLMAAIAAgAB/umRydoBzSGZzd2Nl3Gg+eCJXYGnd&#10;eMFHz2taeVQ2pGx4edMjbWw5ehULCnGbemUAAIAAgAB+oGIdf1lyN2Q5f5pk3GYbf61WcGfQf6NG&#10;9GlUf5g2Bmpff5gi92nKf6MK33AYf8cAAIAAgAB9vGAoiCZxXmJah8pkD2RMhzRVrmYNhoZGPWeY&#10;hes1cGiThYIipGekhYoKy27PhEMAAIAAgAB9Cl6RkOVws2DUj/ZjZGLQjrtVDGSUjWtFn2YejFA0&#10;1GcKi6UiLmXYi+kKs23qhzwAAIAAgAB8i11XmZJwMl+omCBi22GllkpUhGNklGFFKWTlktY0eGW+&#10;khshyWRikVEKa25khwsAAIAAgAB4/XnuUv5tBHpiVo9gDXsAWfZR13uwXSlCR3xoYB8w/31BYq4c&#10;4n5sZCMEhIDpZO0AAIAAeSB3s3ZgW0hr9XcoXi9fDnfyYO9Q/3i4Y4VBlHl9ZeYwdHpHZ+ociHsF&#10;aPEEm34pabIAAIAAfMB2fXMNY5dqsHQXZdRd/HUJZ/NP/HXqaetAuXa/a7gvxXd9bTUcEHfLbdYE&#10;nHvFbrkAAIAAf+91RHAFa99pc3E6bX1cunJPbv5PEHNFcGA/4nQucZovIXTfcpYbpnS6cuIEn3mx&#10;dCgAAIAAgAB0E21XdDdoS26wdTpbom/edh1OBXDndt4/PHHWd4wumXJ7eBIbWHHueCIErXgZebMA&#10;AIAAgABzDmsYfJ5nb2yPfRNa2m3PfVpNMm7ifX4+am/OfZwuAHBSfb0a4W+IfcIEmHg8foIAAIAA&#10;gAByOmkzhPlmoWq+hORaFmwKhJFMeG0lhCI9um4Qg8Qtbm51g5camG2Ig94Emng4goMAAIAAgABx&#10;kmenjUZmAGlDjLFZeGqWi81L5Guwis49KGyTigYs3GzfiboaK2v2icwEmXg6gxwAAIAAgABxFWZx&#10;lY1lhGgalI5Y92lwkyJLZWqDkZ48vWtYkIAsimuFkF8Z0Gq0jogEbHiHgv0AAIAAgABsxYLZUnth&#10;goLNVedVSIL0WSxHy4M5XD041oOhXwEn2YR4YSwS9Ia7YZUAAIM6Za4AAIAAfANrln+EWk5gkH/B&#10;XSFUZoAHX9BHEIBVYlM4Q4C5ZJAndIFrZkQS14L7Zl8AAIEJamIAAIAAfzZqhHxTYiNfb3zLZF5T&#10;dn0yZnxGLn2QaG43i334aicm6n6Ka2cSlH+Jaz8AAIAAb3oAAIAAgABpbXlmafheTnoEa6FSUXqF&#10;bS1FS3r3bpg2v3tob84mTHvbcKESOXyPcEgAAIAAdP4AAIAAgABoY3bVcdNdVHeQcvVRXXglc/VE&#10;UXiidNE2I3kLdY0lyHlgdgMR9Xn4dZ4AAIAAeeIAAIAAgABnc3SgecVccHV4emJQiHYeetVDmnad&#10;eyU1f3b/e2QlfXcfe5IR13e5e2AAAIAAfgkAAIAAgABmrnLIgbNby3O9gdtP9nRrgcVDC3TjgYw0&#10;6XU5gWMk93UvgWQRqXXagYkAAIAAgAAAAIAAgABmEnFJiZpbNHJNiVVPYnMBiL1CgnN0iAU0Z3O7&#10;h4skcnOJh5sRS3RqhsEAAIAAgAAAAIAAgABlmHAWkYZavnEokOpO63Hgj9tCE3JLjrM0C3J+jgIk&#10;L3IhjjYREXM/ivAAAIAAgAAAAIAAgABgpoxvUZhWB4vtVNxKd4upV/09nIuVWuQvGovXXWUeCI0p&#10;XvoJgI5qXykAAIAAaWkAAIAAfnBfj4lSWP5VK4kRW7tJqojeXlU89YjEYLwuoYjuYsYdyYn5Y/gJ&#10;pIqoY/0AAIAAbikAAIAAgABen4ZBYGNULYYxYphI14YXZK88L4YEZpYuBYYkaCkdYob1aP0Jo4dR&#10;aOsAAIAAc2QAAIAAgABdsINoZ8lTMoN3aXpH1YNxaw07Z4NqbHotVYOJbZwc44QkbhgJhoRnbgwA&#10;AIAAeFsAAIAAgABcxoDobz1SToEScHFG9IEccYU6i4EVcm8swIEncy0cZ4GOc2MJYYHjc4oAAIAA&#10;fKwAAIAAgABb9H7HdsRRiH8Kd4VGPX8feBw53X8XeI4sI38UeOIcJX8oePEJWn+0eZkAAIAAgAAA&#10;AIAAgABbPHzwfj1Q131PfpJFmX1vfrQ5R31kfrcrm31Pfrob0X0kfsQJjX3SfzMAAIAAgAAAAIAA&#10;gABarHt5hctQdHv5hc5FRnwbhXg5BnvxhP0rb3u2hMMbjXtahRsJUnxcg98AAIAAgAAAAIAAgABa&#10;O3pKjWxQBXrXjStE2Xr/jG04p3rNi5IrJ3p1i0gbYnnZizIJTHsqhkkAAIAAgAAAAIAAgABUpZbc&#10;UD1KjJXxU1U/iZVPVkozJpUCWPokz5V3WxYS75hSW6gBgpSlXY0AAIAAbRQAAIAAgABTnpP9Vz9J&#10;vJNEWeA+xZKnXF0yiJJEXpskZ5KIYE8S2JTnYJkB1JEKYmkAAIAAcfgAAIAAgABSy5EMXj9I3JB5&#10;YGc+Co/sYm0x2I+HZDkj5I+vZYcSm5GkZY4CBo3LZ2cAAIAAduQAAIAAgABSAI5CZUBIBo3IZvE9&#10;KI1LaIExL4zpaeEjVI0BatASSo6Tap0CH4rwbKQAAIAAezwAAIAAgABROYvIbFVHRItpbZY8a4r3&#10;brUwdIqPb54i44qKcD0R/ou+b+YCLYh4cloAAIAAfwYAAIAAgABQgomrc4BGmYlndFw70oj9dQ0v&#10;6oiMdY8iaYhoddcR4okfdYgCRYZVeEoAAIAAgAAAAIAAgABP4ofieqlGDIe4ey07WIdUe3UvgIbV&#10;e5ciBIaTe6YRqIble4sCcISCfVcAAIAAgAAAAIAAgABPYIZjgcRFiIZSgfA62IX2gdcvDIVwgach&#10;m4URgaYRL4UYgcMCYYMRgXUAAIAAgAAAAIAAgABO+IU0iTNFWoVGiUA6uYTziL0vEIQ4iBQh7YOD&#10;iBoR5IMdhyQC14G0gewAAIAAgAAAAIAAgABIWKJxTl8+36E8UUI0aaBnU/YoWaAoVk4Zw6FzV78I&#10;o6MbWGUAAJGUX+QAAIAAcHoAAIAAgABHR5/mVP49+J7sV3czeJ4aWcUnj52vW7wZRZ6hXNgIp59z&#10;XVkAAI7cZH4AAIAAdVEAAIAAgABGm50NW509NJwtXawywptvX44m25r5YSQYw5u9YeoIl5vOYlAA&#10;AIxDaVEAAIAAeakAAIAAgABGB5o8Yjo8hJlvY9wx9pi8ZVYmQJhHZosYR5jtZwYIgJhMZ18AAIne&#10;bnwAAIAAfYAAAIAAgABFZJe4aOg73ZcMaikxXpZYa0AlqJXSbAoX+5ZMbEsIdZUPbK8AAIfGdC8A&#10;AIAAgAAAAIAAgABExZWTb747SpUKcKcw5JRbcV8lTJO+cdMXuJQAcdAIkpIpcmQAAIYQeWcAAIAA&#10;gAAAAIAAgABEO5PCdpw6z5NadzkwgpKud5Yk+JIBd7wXaJIed5kIgo/SeJsAAISyfcoAAIAAgAAA&#10;AIAAgABDyZJBfZA6bZH2fe0wMpFPffgkw5CIfdoXQpBzfcgIUo3wfngAAINFgAAAAIAAgAAAAIAA&#10;gABDgJEEhMY6JZDOhPQv8ZAyhLMkmY9ZhGUXSo8FhIcIhYxZg1gAAIJxgAAAAIAAgAAAAIAAgACe&#10;+1PVTdWPyFcIUh2ABFoiVlBvXF0sWmNdpWAZXlFKv2K1YhE2cWRjZYEeX2OWZ/QBe32Aaxmc0U6F&#10;WAiOFFIuW29+hFWyXr5uCFkRYfJcb1xDZQZJq18HZ/Y1gGCYap8drWAybHYBi31kb8+a2kmsYj6M&#10;O03AZLl871GcZyJsilVBaXtbIFioa75IjVuKbeg0mlzzb9odDl1KcSQBmn1LdOKY6EU8bGSKa0mz&#10;bfl7Mk3Ub4hrH1G5cQ1Z2lVWcoVHflhOc/AzyFmFdTQcf1radgYBpn02eYuXCkE2dniIy0YKdzh5&#10;vkp5d/VpvU6PeKpY2FJceV5GnFVoehAzF1ZmerMcCljTeyoBsX0kfYiVZz2pgH6Ha0LUgGx4m0eL&#10;gFxow0vcgEtX70/GgD5F91LegEMykVOggFgbq1cpgKgBun0UgOWUCjqWinGGSkAPiYh3sUUGiKdo&#10;AUmJh9RXO02ThxVFXFCthnsyLlE1hiEbZ1XKhpIBwn0IgTCS9TgGlD+FZT3AknZ2+ULtkMRnbkeY&#10;jzVWuUu7jdZE3E7UjLYxw08YjBsbMVSvi8sByHz9gTSSMzYPnbSEvjvymwd2cUFCmIZnBEYJlktW&#10;bEo/lGNEpU1ZkuMxiU1eklAa91PPj/ABzXz1gTiTg1q+Te6FQ11hUiB2W1/9VjlmfWKKWi9VgWT5&#10;XftDPWcXYY8vT2hAZLEWqml1ZlQAAIAAbdKReVWZV5mD1Vi7Wv51LVu2Xkplf16NYXZUo2ExZHhC&#10;gGNqZ0ouuWRdabcWTmZgatoAAIAAcrCPmlDkYUmCAlRtY9dzmVe5ZlBkAlrPaK9TVl2lavJBY1/x&#10;bRAt0WCdbtoVsWPgb4oAAIAAd2KNykyTauuAR1BzbKdx9VQBblZitFdSb/JSKVpZcXhAalyvcuct&#10;E10KdBgVOGG4dHMAAIAAe3aMHEiudIZ+xUzbdXtwklCtdmNhYFQsdzxRNFdceA0/lFm7eNQscVm6&#10;eXsU1V/neawAAIAAfvOKsUVIfht9hEm4fk1vek3EfnJgZlF2foxQTlS/fqk+9FcdftQr9VbAfwkU&#10;h15kf1gAAIAAgACJiEJbh558fkcGhw1ul0tEhm1fnk8ehc1PlFJ+hUM+WFTUhN8rm1RMhMQUVV2i&#10;hPoAAIAAgACIoT/wkP97skTKj61t4kkwjkpfAU0mjPNPA1CVi9A9y1LcivkrLVJHisYUKl3riZsA&#10;AIAAgACH/z4Rmh57HEMMmBZtVkeKlfVehkuSk/JOoE8KkkU9glFFkR0q4VCtkRMT315pjUAAAIAA&#10;gACIHWHsTgx6w2QHUh1ssWYmVhddm2g5WexNVmouXZE7pGvaYO8n8myYY6kOk3DrZGgAAIAAcbSG&#10;J1z5Vxt5SF+LWndrY2H+XbZce2RRYNNMWWZyY8M6zGgpZnUnQmiHaJQOQ24RaP8AAIAAdmiEblhi&#10;YEZ3tFtbYt9qLV4cZWNbXGCjZ8VLaWLoagM6C2ShbA0muWSSbZkOE2uHbcUAAIAAeouCu1QwaWl2&#10;F1d5a0JolVp0bQtaFF0wbrpKP1+gcEo5FGFVcbQl+WDIcr0NuGl4cs8AAIAAfiOBMlBrcoh0qlP0&#10;c6pnQVcpdLlY1FoPdbJJXFyfdp04TF5Ld3ElZ12DeAkNfmkxeDoAAIAAgAB/600he6dzgFDhfBdm&#10;NlRHfG9X31dWfLVIe1n2fPk3sluQfUMk9lrMfYkNUml8fgkAAIAAgAB+4UpNhLRyjk48hHhlW1HK&#10;hBlXGFT4g7BHwFelg1k3GVkmgykkpliRg0QNPGmhgxMAAIAAgAB+E0f1jaVx0kwKjMNkqk+2i7JW&#10;d1L4ipxHJ1Wqibg2hFcKiSskN1bCiWINJWnIhzYAAIAAgAB9gkYglmdxSEpTlPJkH04RkzZV81Fb&#10;kXpGulQLkBc2MVVPj1Ej31VQj2QM4Wo8iLUAAIAAgAB8lWlzThNwBmsNUfxiumy3VdJUYW5YWYNE&#10;xm/dXPszj3ErYBMf1HGsYjkHM3e2YxAAAIAAdYZ6s2SyVpFunGa3Wdxhg2ipXQtTWGp9YBVD4mwh&#10;Yuoy0m1lZWgfRG1PZwoHH3TqZ78AAIAAea15HWBFXyttF2KmYclgSWTaZE5SN2baZq9C8WiZaOQy&#10;EGnKas4eumlNa/cHDXQVbKUAAIAAfVJ3klwuZ9Nrml7aab5e5GFEa5dRO2NybVhCF2VLbusxbWZl&#10;cEUeWGXecQEHDnQTcc4AAIAAgAB2I1iHcHhqXltvcb1dtV4Jcu1QAmBUdAFBLWJBdQAwmmM7ddYd&#10;uGL7dj0G53RVd4QAAIAAgAB081VTeSFpQlhpecdcsFsrek5PEV2WerxAVF+JeyIwB2BYe4MdT2CJ&#10;e7sG1nRyfOoAAIAAgABz/VKRgbloYFXPgcZb4VixgaZOUFsygXM/oF0mgU8vdV3EgUsdDF5+gYgG&#10;2HRvgWkAAIAAgABzPVBDijlnr1OjiblbNlaeiPhNs1kqiCc/B1sWh4Yu3lt8h0EcnVzkh8UG03R4&#10;hJ0AAIAAgABys05wkppnLVHtkaJasFT1kEtNL1eCjuI+mFlhjdIuilmUjXkcQFuejRkGnXTThHkA&#10;AIAAgABw0XFzTeJlBnKTUaRYeHPNVVVK0XUGWN47zXYtXCAq53dDXtkWnXgwYBYAp37mYloAAIAA&#10;eNpvD2zrVdxju25qWRNXX2/cXC5J6XE2XyE7DXJqYdAqUnNaZAMWQ3QJZNcAzn6kZyEAAIAAfIRt&#10;lminXfdiUmp4YJFWNmwjYxFI2G2dZWk6Jm7dZ4gpmm+faTcVx3B9aa0A4H6GbCoAAIAAf7xsNWS0&#10;Zhdg+GbEaBJU4micafdH3mo2a705RmuEbU0o8GwRboIVXW1ubqkA835lcZYAAIAAgABq42EjbkZf&#10;uGNmb6RTu2VkcO1GymcXchY4o2hucyIobWjDc+cVG2rJc9oBE34udx4AAIAAgABpxV4DdoBeyGB2&#10;d1BS52KWd/9F9GRceJA3zWWjeREn2WWqeXgUrmiaeWcBEn4we/QAAIAAgABo3FtLfqtd7V3jfvRS&#10;G2AffwxFNmHyfws3G2MrfxMnR2Lefy8UcWa7f2YBJH4Tf/oAAIAAgABoJVkDhsBdRFu7ho9ReV4L&#10;hhdEoF/jhYk2iWEIhSkmtGBhhSYUBmVUhUQBMH3+gM4AAIAAgABnnlctjsZcxVoAjjNQ91xejTZE&#10;Il4yjCI2IF8/i2omZ15hi4kTsGQ4ifMBD341gLgAAIAAgABk43oMTVpZ3Hq4UPhOB3uIVIJBA3xk&#10;V90ydH1MWtshlH6AXQ0MzICgXXgAAIAAZZ0AAIAAe7RjRXXCVN9YqHbBWAJM/Xe6WwVAKnikXdgx&#10;yHmCYFMhHHpnYhEMtHysYj0AAIAAakgAAIAAfvRh8XGnXINXXXLuXxdL7nQSYZA/L3UPY9cw+nXm&#10;ZdAggXZ4Zx4MfHlBZxoAAIAAb1YAAIAAgABgsG3VZDJWG29RZjRKsHCXaB0+N3Gsad8wHnJ+a1kf&#10;1XKzbD8MMHZYbCAAAIAAdNEAAIAAgABfhGpca+hVA2wEbV9JpG1pbrw9LG6Lb/MveG9PcPkfS28d&#10;cYgL/nPQcW4AAIAAebIAAIAAgABedmdGc7JUBmkZdKRIvmqcdXQ8amvHdiIuz2x0drAfA2vbdv0L&#10;9HGZdx8AAIAAfdMAAIAAgABdmGSTe3hTS2aVe/NIG2gzfDo70mlffGIuM2nofIseemkdfKwL12/C&#10;fT0AAIAAgAAAAIAAgABc52JKgzJSpGRtg0FHfWYhgwc7Q2dMgrMtq2ezgood7GbqgrcLim5cgnsA&#10;AIAAgAAAAIAAgABcYmBtiuxSJmKqiqVG/2RuifU6zGWViS0tS2XYiMwdqGUmiSoLWW0+hqoAAIAA&#10;gAAAAIAAgABY84NcTGBOq4OWT91DhIQEUz43CoSaVmEovIWAWQIXVoeJWlwEcYfVW6IAAIAAaTUA&#10;AIAAfhpXeH9OU3xNhH/VVopCeYBgWXE2LIDxXBsoE4GxXkkW8YMzX0MEjYQIYG4AAIAAbfEAAIAA&#10;gABWSHtaWrNMVHwfXUBBe3zJX6o1Pn1fYdcnU34CY5EWa377ZC8EioC2ZVYAAIAAcyQAAIAAgABV&#10;K3eiYfVLMXiSY/1AVnlVZeQ0WHn3Z5omiHp/aOYV03r4aS8Ec33cam8AAIAAeCAAAIAAgABUGnQ5&#10;aUdKKXVSas4/VXYvbDYzYnbQbWwl4nc3blgVR3eEbl4EWntpb+MAAIAAfHIAAIAAgABTJnEscKtJ&#10;Q3Jvcbs+hHNkcqYyoXQGc2clN3Q9c+sVBXSHc9MEYnlDdd8AAIAAgAAAAIAAgABSUW53eApIc2/n&#10;eKk9xHD2eRox9XGWeWskoXGbeZ8UonImeYAEkHhKe3MAAIAAgAAAAIAAgABRpmwnf3RH723Mf7g9&#10;WG73f7ExqG+Jf40kZW9Sf4kUQnA6f7AEXHiigCcAAIAAgAAAAIAAgABRJWo/hvJHb2wBhuk83G1B&#10;hngxOW3OhfMkEW1khdsUEG6khbgEUXi1gusAAIAAgAAAAIAAgABM742gStdDYI1qTjY41Y2DUWks&#10;vY3/VEQeVY9fVlcMgJHdVvYAAImKXDQAAIAAbK0AAIAAgABLk4nLUZRCOInmVIs3tYoXV1ArxYp/&#10;Wb4dmYuYW2wMOY0VW9YAAIZOYN8AAIAAcY4AAIAAgABKhYX6WGdBHIZLWuk2vIaUXTwq14bzXzsc&#10;3IfUYIQL5IieYL8AAINUZboAAIAAdogAAIAAgABJjYJUX0dAF4LIYU81q4MjYysqAYOBZL8cIIQx&#10;ZasLiIS3ZcIAAICqat4AAIAAeusAAIAAgABIm37xZjw/J3+PZ840wn/+aTcpHoBPalcblYDBavgL&#10;O4Fgav0AAIAAcHkAAIAAfr4AAIAAgABHunvibUw+TXywbnAz/n02b2gocX19cCIa+32mcGwLE36G&#10;cIcAAIAAdlUAAIAAgAAAAIAAgABG+HkxdF09lXotdR0zXHrLdacn5nsFdgMacnrndhMK1Hw2dmwA&#10;AIAAe0cAAIAAgAAAAIAAgABGT3bQe2w863gDe9AyvXi8e/gnXXjtfAAZ+niEe/sKbXpvfK0AAIAA&#10;f3gAAIAAgAAAAIAAgABF03Tbgrw8h3ZEguAyb3cggp8nOnc5gksaJHZyglsKzni1ggYAAIAAgAAA&#10;AIAAgAAAAIAAgABAmZlFSKs3spitS+Uto5iUTtQhqplRUTsSeZwyUlMDUpm+VGAAAISyX4oAAIAA&#10;cA0AAIAAgAA/N5W8TwQ2VJWOUdksLJWZVGIgS5ZAVmYRbpihVy8DCZUVWT8AAIGuZEAAAIAAdQEA&#10;AIAAgAA+QZIWVXg1OpIZV+ErHpI+WgIfOpLXW6AQoJTDXB8C0pDPXi4AAIAAaSMAAIAAeXQAAIAA&#10;gAA9b459W/00UI6fXfYqGI7VX6keZ49kYOgP/5DXYSoCqo0GYzoAAIAAblYAAIAAfVgAAIAAgAA8&#10;mosUYpozdItpZCYpRIutZXQdmYwiZksPp40QZmcCmYnFaIcAAIAAdAQAAIAAgAAAAIAAgAA7y4fy&#10;aV0ypoiHaoEokIjla2sdBolCa/EPP4mka9YCpocDbjAAAIAAeTsAAIAAgAAAAIAAgAA7FYUpcCkx&#10;9IX+cO8n+IZ3cXkcjYa/cbQO54aucYYCloTFdFMAAIAAfZgAAIAAgAAAAIAAgAA6fIK7dwoxXYPP&#10;d3wndoRld64cLoSXd6gOo4RJd5ICboMCeisAAIAAgAAAAIAAgAAAAIAAgAA6DYCqficw54H2fk8n&#10;C4KsfjEb44LMfgEOkYJcfi4CiYGIfv8AAIAAgAAAAIAAgAAAAIAAgAAAAP//AAD//wAA//8AAG1m&#10;dDIAAAAABAMJAAABAAAAAAAAAAAAAAAAAAAAAQAAAAAAAAAAAAAAAAAAAAEAAAEAAAIAAAIkBB0F&#10;2gdpCNkKNguFDMcN/w8xEF4RixK3E+IVCxYyF1cYeRmYGrUb0hzvHiUfWSCHIbIi2iP/JSMmRCdm&#10;KIYppyrHK+gtCC4oL0gwaTGJMqYzwjTeNfs3GDg1OVE6bTuJPKU9wj7eP/hBEUIpQ0JEXEV1Ro9H&#10;qUjDSd1K90wSTSxOQ09ZUG9RhlKcU7JUyVXfVvZYDVkjWjpbUVxmXXheil+bYK1hvmLPY+Bk8WYC&#10;ZxJoI2kzakJrUmxebWducW96cINxjHKUc5x0o3WqdrF3t3i9ecN6yHvNfM59zX7Mf8uAyYHHgsWD&#10;woS/hbuGt4eziK6JqYqki56MmI2RjoaPe5BwkWSSWJNMlECVM5YmlxmYDJj/mfKa5JvWnMidu56t&#10;n5+gjqF8omqjV6RFpTOmIKcOp/yo6qnXqsWrs6yhrY+ufa9rsFmxR7I2syS0ErUAte222rfIuLW5&#10;o7qQu368a71Zvke/NcAiwRDB/sLsw9rEx8W1xqPHkch+yWzKWctEzC7NGM4BzuvP1dC+0afSkNN5&#10;1GHVSdYx1xjYANjm2c3astuY3H3dYt5H3yzgEOD04djiu+Oe5HvlV+Yz5w7n6OjB6ZrqcetI7B3s&#10;8O3D7pbvdvBV8TPyD/Lq88P0nPVz9kn3Hvfz+Mb5lfph+yn76/yn/Vz+C/60/1r//wAAAegDpwUs&#10;BoQHvwjnCgQLFgwcDR4OHA8ZEBcRFBIQEwsUBBT8FfMW5hfYGMwZ1hreG+Ec4R3fHtsf1iDRIcsi&#10;xCO+JLglsyauJ6oopimiKqArniydLZoulS+RMI0xiTKGM4M0gTV/Nn83fziAOYI6fzt+PHw9fD58&#10;P31Af0GCQoVDiUSNRZJGmEeaSJtJnUqfS6NMpk2qTq9PtFC6UcBSx1POVNVV11bZV9tY3lngWuNb&#10;51zqXe1e8V/1YPhh/GMAZANlAWX/Zvxn+mj4afVq82vwbO5t627ob+Vw4XHectpz1nTNdcN2uXev&#10;eKV5m3qQe4V8en1vfmR/WIBNgUGCNYMphByFEIX+hu2H24jKibiKpouVjIONcY5gj06QPZEskhuT&#10;CpP6lOmV2ZbJl7qYp5mTmoCbbZxanUieNp8loBShBKH1ouaj2KTKpb2msaemqJupkaqHq3+sd61v&#10;rmevYLBasVSyT7NMtEm1RrZFt0S4RblGuki7SrxOvVK+V79dwGPBasJyw3vEhMWKxpDHlsidyaXK&#10;rcu2zL/NyM7Sz9zQ5tHx0vvUBtUS1h7XKtg32UTaUdte3Gvded6G35TgnOGi4qjjreSy5bbmuue9&#10;6MDpw+rU6+Xs9e4E7xLwIPEs8jjzQ/RO9Vn2Y/dq+G75b/ps+2T8Vv1E/i//F///AAACBQPYBWgG&#10;xggGCTIKUgtlDHINeA56D3oQehF5EnUTcBRoFV4WUhdFGDcZKRo0Gz0cQB0/HjofNCAsISMiGSMP&#10;JAQk+SXuJuMn2CjMKcEqtiurLJ8tky6HL3wwcDFkMlkzTTRBNTY2KzchOBY5CzoAOvY77TzjPds+&#10;0z/LQMRBvUK3Q7JErEWmRqFHnEiXSZRKkEuOTItNik6JT4hQiFGJUohTiFSIVYhWiVeKWItZjVqP&#10;W5Fck12WXphfm2CdYZ9ioGOhZKNlpGamZ6doqGmpaqprqmyrbatuq2+rcKlxqHKlc6N0oHWddpl3&#10;lXiReYx6h3uCfHx9dn5vf2mAYYFaglGDSIQ+hTWGK4chiBeJDIoCiveL7YzijdiOzY/DkLmRr5Kl&#10;k5yUkpWJloCXeJhwmWqaY5tenFmdVZ5Sn1CgT6FPolCjUqRVpVmmX6dmqG6peKqCq46snK2rrruv&#10;zLDfsfOzCbQgtTi2UbdsuIe5pLrCu+G9Ab4hv0PAZcGHwqrDzsTxxhXHOcheyYLKpsvKzO3OEM8y&#10;0FTRdNKU07LUz9Xr1wbYHtk22kzbYdx03YfemN+n4LPhvuLH483k0eXS5tDnzOjE6brqrOub7Ift&#10;b+5Y71zwW/FW8kzzPfQq9RL19vbW97P4jfli+i/69Pux/Gb9Ef2z/k3+4f9x//8AAAHZA40FCQZU&#10;B38IlgmhCqQLnwyTDYIOcA9fEEwRNxIhEwkT8BTWFbsWnxeDGIEZfRp0G2YcVR1BHiwfFyAAIOoh&#10;0yK9I6YkkCV6JmQnTig5KSUqECr9K+os1y3ELrEvnjCMMXkyZzNVNEQ1MjYiNxE4ATjxOeI60zvE&#10;PLU9pj6YP4pAfUFvQmJDVURJRTxGMEcjSBdJC0n/SvNL6EzcTdBOxU+5UK1RoVKVU4hUelVtVl9X&#10;UVhDWTVaJlsYXAlc+l3rXtxfzGC9Yaxim2OJZHhlZmZUZ0JoMGkeagtq+GvlbNJtvm6qb5ZwgnFs&#10;clZzQHQpdRJ1+3bkd814tnmeeoZ7bnxWfT5+JX8Nf/SA24HCgqiDjYRyhVeGO4cgiAWI6onPirOL&#10;mIx9jWKOR48tkBKQ+JHeksSTqpSRlXiWYJdHmC+ZGJoBmuqb1Jy/naqelp+DoHGhX6JPoz+kMKUi&#10;phWnCKf9qPOp6qriq9us1a3Qrsuvx7DEscKywbPBtMK1xbbIt82407nbuuO77bz4vgS/EcAgwTDC&#10;QMNSxGbFesaPx6bIvsnWyvHMDM0qzkfPY9CA0Z/Sv9Pg1QPWJ9dM2HPZm9rE2+/dGt5G33PgoeHP&#10;4wLkTeWZ5ufoNumG6tjsK+2A7tfwMfGQ8u/0TfWq9wT4Wvmr+vb8Ov17/rv///8AgACAAOZPf85/&#10;WM2Zf6h+zbTaf5l+eZwUf6N+ZYNMf8Z+hWqFf/5+wFG/gGN/PTkAgRKAD/zFfnyLNOS1fmOJbMxA&#10;fl2HzLOafm6GZprYfpiFQ4IYftmET2lafy+DZ1Cuf6+CoTgUgHaB5vq8fTaWceL7fTCTksrLfT6Q&#10;z7I6fWmOXpmTfayMLIDvfgeKImhOfnWIE0/BfwyGADdBf+iDrPjjfC6ht+FBfDOdv8kzfE2Z8LDC&#10;fIWWV5hFfN+TGn/LfU+P82dWfdGMtU7vfnyJTTaHf2eFXPc3e2OtA9+le2an68eqe4ejCq9ge8me&#10;aZb4fCuZ+H6yfK+Vt2ZufUORQU4uff2MezXlfvSG7/W8esq4Vd4veseyFMZDeuSsFK4ZeyymYZXc&#10;e5mg2n2kfCSbWWWVfMiVqE2CfZGPgTVbfpGIX/R3elLDqtzseka8MsUJel21Cqz5eqeuO5Tpex+n&#10;m3zZe7ag6GTYfGCZ3UztfTWSUDTofj2Jp/NjeffPAdvYeePGQMP6efK95Kv3ejq17JQCeriuJHwg&#10;e1umQGRIfBCd5UxvfOqU4zSJffeKxfJ1ebTaWtrreZfQMsMPeZ/GlKsYeeO9apM7emS0ant3ew2r&#10;QGPCe8yhlkwJfK+XMzQ9fb6Ltu5TiNt+NteGh8R9wsCfhsN9cKmMheZ9VZJShSp9dXsHhIZ9xmPE&#10;g/F+NUyPg3h+6TWSgyiAAOw9h32Iy9YUhnCHQL9rhYOF46hjhLuEwZEehBuD33nUg5SDLWKcgx2C&#10;jUuSgsOCFjTYgpCBwep6hkeTZdR0hU2Q2r38hG+Oc6cLg8SMWI/tgzmKd3jKgsqIvWG2gmmHA0rN&#10;giaFTDQzggeDb+jbhU+d/tLghF+adLx6g46XFKWrgueT6I60gnKRC3e7ghWOQWDWgceLZEoYgZeI&#10;aDOigYuFBOdchIuooNFsg52kFbsQgtSfuqRbgjeblI2AgcKXlXa6gXiTu2AIgTmPskl1gRqLZTMk&#10;gR+Ge+YAg/GzS9AbgwSturnNgjqoWKMygaOjLYx7gTaeIHXIgO6ZFF9KgL6T20jkgK+OOjK5gMGH&#10;z+TVg3O9+M76goe3Vri1gbyw4qIvgSaqqIufgMSkinURgIOeVV6ngFSX0UhpgFOQ2TJggHKI++PW&#10;gw7Ipc4FgiTA4rfGgVe5U6FKgL+x+orQgGGqu3RrgC6jXF4pgAeblUgCgAeTOzIXgDCJ/uMAgr3T&#10;VM03gdbKWbb6gQfBmqCIgG65E4ojgBGwonPaf+KoBl23f8ae/Uerf9CVVjHcf/uK194SkeJ8sMju&#10;j/F8Y7Oxjhh8Op47jGh8R4iNit58j3LFiWl9Cl0Rh/x9qEd7hpl+kzJRhTl/8dwqkLSGl8eUjsGF&#10;UrKSjPSEPJ02i1eDW4eOieSCtnHSiIiCPVwrhzOB2Ea5hemBojHLhKKBndqjj46QlcY5jaiOV7Fy&#10;i92MPpwVileKcIZ4iPiI2XDQh7WHaFtIhneF/EYFhUaEnzFUhBmDNNlCjpual8TYjL+XbLAHiweU&#10;a5rIiYKRpIVSiDmPHW/ZhwWMqFqDhdiKJkVvhLqHjzDsg6CEr9fujeGklMOHjAmgga66ilucm5mP&#10;iN6Y5IQ6h42VT27whmuR1VnOhUqONETohD2KWzCRgzWGC9a1jUuunMJci3epna2ZicqkxJiCiFKg&#10;F4NMhwibfm4aheGW4lkrhM6SHURzg9CM/zBFgtqHRNWnjNC4o8Fciv+ysKyhiVGs2pebh92nKoKG&#10;hpuhim13hXqb0FihhGKV0EQSg3OPbDAFgo2IVtTCjGrCpsCGip27sqvPiPG01JbRh3uuEoHOhj2n&#10;W2zjhSmgglg2hBaZTkPBgyeRnC/Rgk6JQdQEjBPMqb/Vik3EoKsfiKO8pZYnhy20voE3hfGs3mxn&#10;hOCk1VfUg9mcbUN4gvSThS+nghuKBc5Pmxt7gLqimFl7Uabvlax7RpMKkyd7c37okMZ72mqojnV8&#10;d1aIjCJ9OUKWicJ+UC9Ch0J/4sydmg+E0rmBlzyDvqYGlJeC1ZI0kiCCJH4Tj9OBrWnajZiBY1XG&#10;i1mBMUH8iRGBNy7vhqaBestCmRGOIbhElkWMLqT5k52KWpEukTeI1X0gjvqHfWkCjNGGSlUOiqWF&#10;H0F0iHCECi6lhhuC+sohmB6XjrcYlWOUuaPLksmSAZAbkFePjHwdji2NUWggjBSLKVRYifmI+UDy&#10;h9uGwS5lhZ+EXsj/l2ag9rYHlK2dRKKvkhuZv476j72WaXsgjYmTM2dRi3+QEVO+iW2MzUCKh12J&#10;YS4uhTSFocfsltiqYLT+lCKl16GukZKhcI4LjzmdMXpMjQmZAmaXiviUzlM2iPCQdEAwhu+L0y3/&#10;hNiGwcb7lmSzv7Qgk66uVqDXkR+pBY1Bjsij0XmejKGep2YKipOZY1LGiIKT4j/nho+ODS3YhIyH&#10;u8YulgO9GbNlk062xKAhkMCwfIySjmmqRHj+jEakEWWJikSdulJriDaXFj+qhkGQCy24hEyIkMWF&#10;la/GcbLNkvy/HJ+JkHK3xov+jh2wd3h7i/upKGUgif6hslIah/2Z7D9whhGRwi2fhBqJQL8gpId6&#10;razJoPp6jZp/nXx6logUmh962HVylt57VmK0k6V8DFAqkFt86T3hjO5+ICxqiTt/072io5yDcKvi&#10;n/KCfJnOnHOBtYdumR+BJXTFle+A0mIKkseArk+Jj4+Apj1ujDWA3CxJiJeBWbyDoqmMNqrcnwaK&#10;bpjsm4WIz4aMmEGHdXPzlRyGUGFSkgOFUE7zjtmEWz0Ki5CDhSwsiAWCxLuCod2U7KnQnkSSW5fZ&#10;msyP+YWVl36NwnMTlGSLzWCYkVSJ5k5mjjSH+jyyivuGECwTh4SEEbqloRqdw6jpnY6aZZbnmiGX&#10;NIShltqUJnI8k6mRP1/mkKmOa03hjZSLfTxhim+Idiv9hxWFPbm8oI+mmqgenP2iaZYkmYyeYIPf&#10;lkmaf3GIkyuWr19NkCKS2k12jRWO4zwiif6KtyvqhreGRbjtoCCvWqdgnIqqWJVumRqlcYM1ldug&#10;qnD3ksSb617Xj7+XFU0ejKeSCzvwiZuMwCvbhmiHKrg3n8e4CabBnC2yJ5TWmLysWIKllX6mnHBz&#10;kmug5F5tj3CbDEzXjFmU8zvHiUuOjCvPhiiH67egn3nAtKY+m9m53pRWmGqzDoIplTCsSnAIkiCl&#10;iV4ajyqepEyZjCCXgTufiRyQFCvFhfSIibCdrih6Jp+Kqc16CY6OpX56G32AoUh6amxKnSF6+FsF&#10;mPB7wEoJlKB8sTlqkBF9/ynQixx/xK9crVKCZp7UqNmBgo4GpISA0Hz+oFCAWmu/nDKAIlp9mA+A&#10;HUmNk8qANjkhj0uAkyngimuBOa53rGuKn54Cp/eI941So52He3xHn3OGR2sTm12FSFnpl0WEc0ka&#10;kwuDrjjkjpuDECnuic+Cka20q5uSz50upzSQaoxzouOOMnt7nrGMNWpcmqOKcFlUlpKIwUiwkmCH&#10;Ejivjf6Fbin6iUeDyaztqv2a9ZxqppaX1IuqokmU53q0nhmSLGmwmfmPg1jNlfKM+EhUkcWKVjiC&#10;jXGHpSoEiNGE4KxEqmKjN5vJpf2fUosLobCbmXoanYSYCGkjmWaUhVhWlVGRBUgCkTCNazhajPCJ&#10;ryoNiG6F1Kueqe+rXptEpYCmqIqOoS2iGHmdnQCdr2izmO+ZVFf9lOaU5UfFkLuQTTg+jIiLhyoU&#10;iByGpasGqZezaJrDpR+t2ooZoMqobHkxnJ6jH2hUmJOd21ewlJWYfEeTkGqS7DgqjDWNJSoZh9iH&#10;VKqDqUy7ZJpXpMm06Im0oHWuhXjVnE2oQWgHmEaiCVd4lEubtUdukC+VMzgXjAOOgioeh6OH46Lh&#10;t/x5x5MBssx5o4M8rap5uHN1qJZ6EWOZo316rFO/nkh7g0RGmN98hjVKkxx95yd/jNl/tqHkty2B&#10;jZJ3seiAsILWrLyADHMRp6N/qGMroox/h1NYnV1/nkPxl/p/1jUskkSAVSe8jBmBHKE/tkaJQpHb&#10;sQmHsIJPq9iGTXKEpsKFOWKooa6EXFLrnIaDrkOllyqDFDUWkYOCqCfyi3CCYqC3tXKQ5pFEsD6O&#10;pYGpqxKMlXHspfKKxGIgoOeJLVKBm8aHsUNglnGGOjUFkNmE2ighit6DiKAstMeYh5C3r5KVlIEZ&#10;qmmS2XFbpUyQT2GmoDON6VIjmxyLm0Mnlc6JQDT4kEOG5ChIimGEjZ+btEKgJZA3rwSceYCjqdaZ&#10;AnDupLqVvGFEn6SSiVHVmn6PVUL5lTiMFDTtj7+IwShpifeFbp8us7qnsI/WrnqjQIBJqUyfA3Cc&#10;pDWa8mD9nyWW7lGhmgKS20LWlKuOqjTlj0aKZiiFiaCGL563s1yvGY+NrgypzYAOqNKktHBeo7Gf&#10;zWDCnqWa+lFxmZqWEUK8lFSRBTTlju6L2iibiVmGz55Nswq2Z488ra6wNH/LqHOqMHAoo1ekZGCc&#10;nlCetFFbmUiY70K0lBCTDTTqjraNEiitiSCHUZXswf15f4cyu/J5UHiRtfh5Ymn8r/95wltnqet6&#10;aEzso6F7Tz7rnQ58YjGFlgV90yV0jm9/qZU8wSaA2IbRuxh/+XhFtRR/XGmurw9/B1sVqPN+/Eym&#10;oqd/LD69nBN/gDGTlRaAHyXcjZ2BAZTZwDKID4ZrujOGi3frtCuFO2lNriKEQVq8qAODhExiobyC&#10;+j6amy2CiTGllECCSyY2jOaCOJSRv1CPLoYUuVSNCHeCs0+LGWjtrTyJbVpopyWIAkwloOWGtT5+&#10;ml+FdDG4k4SEUyaEjEiDTpRCvpOWSIXGuJKTeXczsoqQ6miZrHqOk1olpliMZUv4oCeKVD5rmayI&#10;PDHLkuKGMybHi8KEQpPkvf2dXYV7t/CZ3Hb1seGWm2hmq9KTkln2pbWQpUvWn32NwT5fmQ2K0zHd&#10;klWH5ib+i1KFFZOJvYOkToU6t2igD3bEsVGcEGg/q0GYS1nYpS+UokvEnvyQ8T5YmIONLTHskdyJ&#10;ZScsivWFxpNNvQGrE4UOtuWmCnansM2hRmgsqr+cv1nJpLOYUku6npGT1T5VmBmPRDH6kXGKrydR&#10;iqmGWpMAvKKxtYTytnSrv3afsFGmEmgnqjmguVnMpCybjkvHnhKWVz5ul7qRETIYkTCLxidvim6G&#10;0YmVzCR5cHv1xTZ5KG5mvmh5L2Dst455j1OQsHh6PEZpqQl7LjnaoTd8TC4GmNR9ySOkj+F/nIlJ&#10;yyqAZXu/xGJ/dm4vvY5+1WC0tpx+iFNbr3B+i0ZJp/Z+0TnZoB1/PC5Dl8d/9CQzjvyA6YkzyhqH&#10;InuXw2qFoG4IvJOEV2CHtZWDcFM0rmGCy0Y2puqCYDnlnxeCEi6AltaB/CSwjjaCE4kvyR2NvnuJ&#10;wmeLp23ou5CJz2BqtIiIQFMfrVyG+kYwpfCF1zn3niyExS65lgWD3SUbjY2DGokjyEKUUHuCwYCR&#10;mm3mup+PLmBfs5qNAlMdrGqLBUY6pRKJKjoRnWCHUS7ulVGFlSV1jP2EAIkJx4Sa2Ht7wLaXd23w&#10;uc2UZGB1ssmRlVMvq6SO50ZQpE2MSTovnK+Jqy8flLmHICXBjIWExYjsxuGhL3t2wAqdGG39uRqZ&#10;VGCOshiV2lNLqwCSf0Zuo7WPJzpQnBmLyC9LlDmIeSX/jCKFaojNxlSnUHtxv3eidm4NuIKd+GCq&#10;sYCZylNrqnCVwkaPozmRtjpym6qNpC90k9GJoSYyi9KF84ixxdCtMntxvvGnh24lt/qiPWDSsPmd&#10;V1ObqfCYo0bDosWT7jqkm0uPNy+hk4eKliZai5OGYfLPe2N5sNvde7x50sSofBx6B60lfIN6XpVx&#10;fPd63X2tfXx7gmXwfhV8Pk5Eftl9NDbLf+l+ffCyebmEz9otejSDysMqerOC6KvPezuCMpQ0e9CB&#10;qnyIfHaBQmThfS6A401VfhCAnzYBfzqAaO7MeFmQAthqeOWN2sGfeXiL0qpeehmKEJLqesmIfXtk&#10;e4uHBWPkfF+Fhkx9fVuD/jVMfpuCP+0GdzObMdaud8iX77/4eGiU2KjgeRmR8pGYeeGPVHpBeruM&#10;w2Lye6eKGku4fLmHRzStfgyD/etpdkemVdUbdt6iA75yd4Wd3qd3eEGZ7JBNeRaWHXkoegaScmIN&#10;ewaOlksCfCyKbzQkfY2FneoEdZOxb9O/diesEb0eds2m16Y3d4+hz48veG6c5ngfeWmX/WE5enyS&#10;60pfe7KNbTOvfR+HF+jadQW8e9KddZW2Drv/djevuqUkdvuplI49d+SjjXdReOqdc2CBegaXDEnU&#10;e0uQMzNNfMKIaOfndJzHcdGwdSe/7rsQdcK4e6Q3doKxK41gd3Gp+HabeIOirl/yeaqa/EleevaS&#10;uzL8fHSJjOcndFXSQdD2dNnJm7pMdWrA/6NudiS4gIyidxOwFXX0eCuniF9qeVuejkj5erGU+jK8&#10;fDaKgeKZhBF4G82Ng4V4eLgcgw544aI4gqt5ZIwJglx6DHW8gh962V+AgfB7w0lVgeJ87DN8ggR+&#10;deDhgo6CqcxcgheB5rcSgbOBP6EogWWAwYrpgSuAa3SggQmAOV5zgP6AGUh1gRWAHzLggVqASd9R&#10;gUGNQcrBgNmLbrWWgIKJuJ/FgE2IPomygC6G8HOUgCmFvl2PgDWEike6gGSDWDJWgL+CB92/gCiX&#10;xcklf8eU9LQBf3ySQp5cf1CPuYh0f0uNbnKHf1yLMVy3f3+I40cTf8WGdDHdgDSDrNxEf0KiQcez&#10;fuKee7KafqCa0p0HfoCXSodBfoKT3XGJfqqQk1vvfuCNIEZ7fzmJbTF0f7qFMNr6fpCsvsZ0fjGo&#10;BLFjfe6jWJvjfdOexYY9fd+aSHCefgyV0Fs5flaRNkX0fsKMOzEbf1GGjtnofgK3MsVsfaSxfrBc&#10;fV6rx5rkfUOmIYVefVqgkW/mfZKa8lqefeGVF0WBflyO0TDQfvmHw9kNfZfBmMSWfTq64q9/fO20&#10;FpoGfM2tTYSRfOemm285fS2f11oafYeYw0UhfgiRKzCTfq+IzthmfUrL7sPufO7EJ67FfJi8NZlE&#10;fG+0O4PgfIisWG6mfNWkYFmsfTucFETTfciTPTBjfnSJrdLvjOt22b+Si3x3V6u9ii133ZdfiP54&#10;fIKph+Z5Q23Rht56NFkYhd57RkR7hPF8oTBahBp+a9F1i5SAwb5kijWAPKqjiPR/0ZZah9V/hoGv&#10;htJ/ZWzoheN/Z1hAhP1/e0PMhCx/ui/ug26AKtAmilSKub0WiQWJNamDh8mHypU0hr+Gk4CbhdCF&#10;g2vxhPmEkVdthCyDokMrg3eCvy+NgtSB0s7OiUKUpbu0h/iSN6gQhs6P4pPphcuNs392hPWLtGr6&#10;hDOJwlaqg3yHw0KdgtuFry85gkuDXc2BiGmehLpohyKbNKbJhgCX+pKyhQaU2X5khDGRzmoWg4WO&#10;2lX6gt6LxEIfglCIeS7xgdOExsxbh76oablMhnqkNqW0hVegCZGshGKb7X15g5WX32lHgumTzlVd&#10;glSPnEGygdiLFy6zgWyGC8tmhzOyRLhehfKtJ6THhM6n/5DJg9qi33yygxedymikgnOYoFTZgd2T&#10;PUFXgXKNfi6AgRaHJ8qghse8D7echYq2AaQAhGOv1ZAEg2qpoXv8gqqjd2gLghSdMlRpgYeWpUEL&#10;gR6Ppy5WgM6IGsoKhnXFzbcDhTy+wKNZhBC3fY9ZgxKwJXtiglGo1GeNgcChaFQGgT+ZsEDFgOGR&#10;iC40gJWI5MO7lfh13rHKk7J2cp9vkZB3EIyUj5F3yXlcjal4qmX+i8t5uFLLiet66j/EiA18ay1p&#10;hiR+YMJ8lMF/NLDQkoN+2J6EkG1+k4u2jnp+cniFjKJ+eWU1itl+pVIUiQ9+5z87h0d/Wy0rhXSA&#10;DMFZk6KIf6+ikW+HQJ17j1qGEoqvjXeFG3eWi7CERGRlifyDilFoiEaC1z7BhpSCNiz0hNeBncBF&#10;kpOR2K58kGyPupxLjmWNqomnjH2Lx3aeisyKDWORiSmIYlDCh4eGrz5Qhe+E8izFhEuDEL8nkb6b&#10;Jq10j5iYMZs8jZeVUYiLi8CSiXWoig6P12LFiICNNVAphu2Kdj3thWSHkCycg9KEYr4nkRukc6x2&#10;jvigq5pCjPic6IehiyWZNXTXiXiVi2ISh+eR3E+mhmKODj2ZhOuJ/ix5g2uFjr1OkJitrquljnip&#10;DZlzjHakYIbaiqSftnQoiP6bEmGFh3OWWE85hemRbD1VhIKMNSxcgxWGkryfkDG22ar6jhOxV5jD&#10;jBCrtYYtijmmB3OIiJagWmD/hxealE7bhZSUjj0bhCyOLixFgs6HcLwZj9+/96pyjca5hpgui8Cy&#10;24WWieWsF3MBiEGlU2CThsaedE6GhU+XVTzhg/OP3ywygpWIJ7UOnz11MqRjnCh1zpNimTd2eoHx&#10;lmV3RXAsk6N4Ol5GkOF5XkydjhF6qDs2iyx8RCqtiB5+VLQHnil9/KOjmxR9t5KumCd9joFElVt9&#10;im9+kqR9sl2jj/J+AUwKjTJ+ajrUimB/Cyqdh2V/7rMdnReGvKKtmg2FoJHRlyCEoIBklGKD0W6y&#10;kbmDKVzzjxmCn0t+jGmCHzp9iamBuyqPhsGBa7IpnCmPYqGqmSWNf5DClkGLvH97k36KFG3dkOSI&#10;nFxFjlGHLUr9i7GFvDoxiQSESiqDhjGCyLFMm0uYH6DFmFGVdI/XlXaS4n6PkruQYm0XkBSN+1ug&#10;jZSLpUqFiwOJODnsiGyGsip5hbSEA7B0mqug2qAGl7CdZY8dlNKZ+n3OkhmWoWxij4CTUlsKjPyP&#10;/0obineMkTmwh++I8ipwhUqFGK+7mi6peZ9RlzWlOo5plFWg830lkZ2csmvOjwmYdVqTjImUJknF&#10;if2PrDmCh4SK+SpphPKGCK8hmc6x/p69ltSs643Uk/KnvnyTkTaiiGtIjqSdVFojjC6YB0l6iaWS&#10;hzlbhyuMxCpjhKqG0q6qmYG6dp5Gloi0gY1Uk6OuWXwSkOOoHGrXjlCh4VnLi92bjkk2iWGVCjkw&#10;hvKOSSpehHCHeKcBqLp0wZd+pNx1W4e4oR52DHebnXV24mc5mc535lbElhl5HEahkkV6eDbgjkR8&#10;Kigvif5+SKYyp8R9Cpbzo+B8z4c2oB18t3canHN8yWa1mNF9C1ZJlSd9eEY3kV5+ATaojW1+yChL&#10;iTh/0aV/pr+FPZYzouSEOoaNnx6DWHZqm3yCrGYUl+OCKlXBlEeBykXRkIyBejZ4jKuBTChkiIqB&#10;O6TGpc+NW5VmofyLnoWxnj6KAHWqmpmIjmVnlw6HRlU3k32GEEVxj9CE2zZMi/+Dryh6h/KChaQE&#10;pRGVapSmoT+S+ITunYWQpXTnmeOOcWTIlkqMSlS5ksiKO0UdjyWIGDYoi2SF6iiNh3CDq6NjpGOd&#10;j5QHoJiaYIRPnN6XQ3ROmTyUOWQ8laaRN1RKkhmOOETUjoOLJzYIitmH9SichwGErKLPo+WllpOK&#10;oBehpIPUnFadtHPPmK+ZzmPGlSKV8lPtkZ+SCUSXjgKOADXvimeJzyiphqaFiaJOo4itepMRn7eo&#10;wINdm/Kj9XNdmEafK2NflLqaZ1OYkUGVkERgjaeQljXbiguLbii0hluGQqHooz+1SJKun2qvuIL2&#10;m6Gp/3L4l/KkPmMJlGWeh1NXkO6Yv0QzjV+S1zXEic+Myii8hh+G2Zmssmx0aYs8rcd0+nydqTp1&#10;rW2+pLN2jF6woBp3nU+im2B44kD+lnZ6TzLckUR8FCX2i7d+PJkasYt8PIrlrNx8AXxKqEJ79G1p&#10;o7F8GF5Wnxd8ck9RmmN8+0C/lYB9ozLRkFt+jCY8iuN/tpihsImD6opdq+KC9nvSp0KCKmzoorSB&#10;nV3hniCBPk7zmXeBBkCClJ+A4jLHj4qA5yZ6iimBEJgir5aLe4nJqvSJ23suplqIYmxZoceHG11i&#10;nT+GA06SmKGFAUBHk9SEBjK/jtKDHyaviYiCR5eYrs6TA4k8qi+QunqcpZeOl2vHoQaMllztnHWK&#10;sU46l+SI4UATkyGHBzK4ji6FLybciP6DW5cQrjWahoi+qZOXkHojpPeUtGtVoGWR9FyHm9SPQk3w&#10;lzWMkT/qkn2J2DKzjZ6HECcCiIqES5arraWh8IhaqQaeRXnCpGqaqGr5n9iXHVw4m0qTmU24lq6Q&#10;Cz/NkeaMajKwjRyIuichiCqFF5ZHrUapN4gaqKCkzHmGo/WgWWq1n1Gb8Vv1msKXmU1+ljqTOD+r&#10;kYOOwTKvjLuKMic7h9yFwpX0rPywYYfQqE2rKXk9o5yl1GpxnvWghlu/mmWbUU1ald6WFD+YkTSQ&#10;xzKvjHmLbCdPh52GTI0RvFJ0HH+ituN0oHIWsYR1UWRkrBd2N1acpn93VEjroK54qzu8mph6Ki8w&#10;lCN8AiQBjUl+MIy/u3h7gn99tgF7QnHwsI17O2Q5qw17b1ZtpWx730jGn518hTurmYt9TC9SkyN+&#10;VyRujGR/noyEum6Csn8utP+Bx3Gpr4SBDGPpqgKAmlYmpGOAXUiUnpyATTuYmJWAVC9wkj+AjCTN&#10;i52A6YxBuWyJvn7VtAGINXE/roqG2mOOqQKFulXXo26E0EhfnbKEATuFl7eDPy+KkXWCnCUfivGC&#10;EYvvuJWQvn6CsyqOmHDnrbKMoGMyqCuK0lWUopCJKEgxnOOHmDt2lvSGBi+ikMaEgyVkil+DFYuX&#10;t/GXuH40sn+U8HChrQGSS2Lzp3iPyVVbod6NXkgOnCmK/ztqlkeInC+2kC2GPCWfieSD9otFt3Ce&#10;jH3zsfebG3BprG+XvmK/puCUf1UwoUyRVkf0m5yOKztlla+K9y/Ij6iHwyXOiX+EtIsQtvalMn3F&#10;sXyhD3A/q/Gc9mKbpl+Y81UQoM2VA0famymRDTtclTyNEC/ZjzWJEyX1iS2FUorUtqarvX2xsR6m&#10;03Axq4Gh2mKFpduc+lUCoD+YQ0fZmqGTkDtqlNOO3i/wjuuKLyYUiOuF0YENxmRz9nSKwDR0ZGf+&#10;ugV1C1tps6x1807crQd3GkKCpgt4fzbDnrR6DivKluV79SJFjrZ+JYEHxX96+XSZv096p2gEuQZ6&#10;nltnspF6207Yq9x7XkKLpNx8HTbjnYd9ACwalcl+KiLXjcB/h4EQxGCBsHSHvjuAwWfwt+yADVtK&#10;sW1/sU7DqrZ/kEKJo75/pTb+nHR/1ixglM2AOyNVjOqAxYEPw0SIN3RwvSCGumfGttKFdFspsFCE&#10;dE6sqaKDtEKForeDFTcWm32Ciiyek/CCJSPAjDOB34D7wlOOr3RbvCqMo2ewtdeKz1sMr1aJLU6g&#10;qKaHuUKJoc2GZTcvmqSFGCzWkzCD5iQci5iC1oDcwZSVH3RLu2CSfmeqtQSQCVsNroGNwk6gp9aL&#10;mEKUoPyJgzdKmeaHdS0HkoyFeyRoixaDqoC9wPmbYnRAurqYI2eqtFOVBVsTrc6SEE6ppyuPNUKk&#10;oFqMZDdlmUOJly0zkgGG3SSniqyEXICfwH6hcnQ5ujOdjGevs8KZu1scrTWWDk6zppeSgUKyn9eO&#10;+jd8mMqLeS1YkZCIDiTailWE74CHwBmnUHQ4ucCis2e6s0SeHlstrLKZtE7JphWVckLPn12RPTea&#10;mGONEy14kT2JCCUCihGFZea3drFzaNFVd5N0S7uGeHB1NKU6eUh2Ko6heiR3OXfvew94ZWFPfA95&#10;qkrPfT17KDSvfrt8/+S1dNd+c8+zdeF+K7oPduB9+qPtd9t9541weNt99Hbaeep+GmBTew5+Skn3&#10;fF9+ljQGfft+/OLlc02Jis3xdGmIGriFdX+GxKJ9dpWFqIwrd7OEr3W/eOKDy19keiaC4kk0e5WB&#10;9TNwfUyA5OEocfyUjcwzcyOSCLbUdEaPpaD9dXGNa4rYdqyLanSgd/eJc159eVeHaUiAeuGFPDLs&#10;fK+Cst+UcOifesqmchOb87VLc0GYiJ+MdHiVQomPdcSSF3OLdyqPCl2ieKKL1UfbekOIXzJ6fCSE&#10;Xt5BcBOqVclZcT+l17QCcm6hYZ5Oc6ydBohwdQSYwHKHdneUfFzXeAaQGEdGebyLVjIZe62F490r&#10;b221GchKcJivpbLvccKqIJ1BcwKkqYd/dGWfR3G7deaZ1Vwnd4GUJUbIeUqOFTHJe0eHO9xSbvO/&#10;usd2cBu5TbIRcT6ytpxccnmsGYakc+GljnEDdXCe8luadxiYAEZceOuQlDGGevOIZtuzbqXKI8ba&#10;b8bCsrFhcN27Apuccg6zO4Xqc3WrfnBgdQqjp1sTdr2bd0X3eJySxjFReq+JYdcgfxVyGsOafxlz&#10;Oa+Afyh0TprJf0B1aIWqf2R2l3Bif5Z35Vszf9h5TkYegD569TF+gN58/dWjfWZ8mcJyfYt8mq5o&#10;fbN8o5m4feJ8wYSefh58+29pfm19T1pRftF9skVmf11+NzEAgCF+5NQje/OHFMDXfCiGBKztfGCF&#10;AphSfKmEKINlfQGDa25cfXCCwllxffGCGES4fpiBcDCRf3WAtNKeerKRdL9Eeu+PaatgezWNbpb1&#10;e4yLjIIufAGJ1G1VfImIJViffSWGZkQdfeeEizAvftyCZ9Eueaibxr3deeqYzan+ejmV3ZWiep2S&#10;/IEFex2QLWxbe8CNdFfdfHOKl0OQfUyHgS/aflWD98/5eNmmEryseR2iMKjSeW2eQpSDediaWoAC&#10;emSWfWt3exCSnFcte9mOnkMTfMiKSS+SfeKFYc79eDWwTLuzeHqrfafXeMemjJOOeTShlH8necuc&#10;pmrBeoSXpVaYe1aSbUKrfFeM2S9XfYGGn845d7y6aLrveAC0qqcIeEeurpK8eK+om35heUuijmoZ&#10;ehOcbVYYevGWBEJSe/qPKS8mfTCHsc2vd2rEXrpcd6y9pqZfd+i2lJIIeEWvWn25eOCoJGmJea+g&#10;1lWkepqZPEH/e7CRLi7/fO+IlcgJh9JxBbY6huhyRqO3hh9zdpB2hW90p3zBhM518GjfhDt3XFUl&#10;g7F46kGHg0N6vC57gvl8+cbchkd65bU0hX57H6KnhMl7Wo90hCl7pXvNg5t8CmgBgyF8i1RfgrR9&#10;IEDugmZ93C4ngjp+y8WzhOGEyrQAhC2EAqGig4GDQo5agvWCnnrFgnmCGmcbgheBrFOfgcqBREBh&#10;gZ2A5i3egY6Ag8Rag6WOjrKZgvSM5KAiglmLPI0MgdyJp3mfgX+INmYngTiGzlLigQOFXj/egO6D&#10;2C2dgPaCHsMOgqSYQLFOgfaVvp7ggWWTNovbgPKQsHiVgJ6ONmVLgHGL01I7gFGJUj9tgFOGoC1m&#10;gHGDlcH1gduh9bA7gTKem53SgKKbJIrbgDSXpHewf+mUKWSIf8CQrlGpf7eNGz8Jf86JOi03f/+E&#10;5MESgT2rm69ZgJinYpztgASi9on5f5eecXbnf1eZ8mPlfzqVZVEufzOQrT63f16LnS0Qf6CGCcBk&#10;gMa1Kq6mgCWwDZwtf4uqoYk2fxalCXYyftmfeGNHfsyZ11C4ftKUAD5wfwKNwizwf1GHBL/tgHS+&#10;oa4ef9W4mJuKfzGyGoiJfq+rX3WWfm+kr2LKfmmd8lBbfn2W/D4yfruPnSzXfxKH1bl3kK5wRqkS&#10;juZxkpf4jUxy0IYei9R0EXPRiml1bmFaiQd28k8Zh6V4mz0DhlB6jyumhQd887h+j0R5lagsjZx5&#10;6pcFjBR6Q4U3iqd6rnL3iUp7NmCVh/x73U5shrB8mjyJhXV9iCt+hEN+srd6jfmCy6cEjGOCP5X7&#10;iuGBtoQsiYWBS3ILiDuA+V/NhwSAvk3MhdCAjDwdhK6Aaitag5OAVLZojMWMAKXbizmKnZTDiciJ&#10;NoMmiHCH6XEahz2Gtl8GhhqFj000hP+EYju7g/mDLCs6gvmB17VOi8yVJqTXikOS9pO7iNmQwYIS&#10;h4+Oj3AshmSMaF4+hVuKT0yghFKIHTthg16FyCsggnODNrRaiw2eSaPgiYmbTZLIiCCYOYEthtuV&#10;HG9ghbaSAV2UhK2O4Uwkg7eLqTsVgtmINCsJggCEbbOSinanVaMYiPejh5H/h4yfjIBqhkabfG6y&#10;hSmXal0JhCmTRku/gzKO+jrYgmaKaCr2gaGFfLL2igKwSKJ3iIirpJFUhxmmuX/Ahcyhpm4UhLGc&#10;kVyAg8CXZ0tdgtKSCzqiggiMXirngVKGYrKIia65IaH6iDizn5DChsKts38phWynj22OhE6halwW&#10;g2GbMEsJgoGUxDprgcSOCyragROHH6tamcBvu5wjlytxCoxOlMdyUXvSkoFzomrrkEN1EVnfjgJ2&#10;qUkai7Z4ZjiaiWR6cykGhwN87KqTmH94gZtxlgF454uPk6d5WHsakWV53mo6jy96hFlBjP57S0iU&#10;isJ8LDhIiIR9QikHhjV+manDl0OBLJp/lNiAvoqykoKAXno6kE+AGmlyjil/81iZjAt/5UgSieN/&#10;4jf+h7p/+SkIhX+AJ6jVliuJtJmAk8WIh4mlkXqHZXlbj0iGT2injTaFWVf3iyqEa0eeiRaDfTe/&#10;hwOCjikJhN+Bk6f2lSuSS5ibktCQXYi9kI+OcXh0jmaMhGfvjE+KpldgilmI1Uc1iFiG8jeIhl2E&#10;+SkKhFWC3KcqlHKa35flkhqYMYgLj9eVcHe3jbCSqWc8i6OP5FbQia2NHUbPh7yKQTdRhdSHOCkK&#10;g+CD/qZ/k+GjU5c2kY+f44daj0mcSXcOjSCYnWanixmU7lZYiSmRMUZ+hzWNUjcohV6JPikLg3+E&#10;96X3k3SrpZaqkSWnbIbHjtui8nZ9jKueVGYgiqaZslXliMGU/EYvhtKQIDcFhP2LCCkLgy+FyqWV&#10;kyOz3pY8kNeu1oZJjoepanX8jE6jymWvikSeJ1WNiGKYc0XrhoGSmTbbhLmMiykLgu+Gd53Nowtv&#10;W4+ln7Vwo4D5nItx7nHCmXNzSmI0llN0x1KRkyN2cENKj9h4PjRojHF6XyaiiOF85J02ofR3o48n&#10;nqp4DoBwm314jXE8mGB5J2GzlUJ55lIfkhx6y0Lvjt17zDRBi4Z9BibLiAh+gJyZoMl/xI5qnY5/&#10;aX/HmmB/InCOl0x/AGEZlDp+/1GikSR/GkKVjfZ/RjQdirJ/kibwh0h/+5vin7KHxo2dnH6Gt37q&#10;mVuFuG/VlkmE1GBzk0iEDlEgkEODWEI+jSaCpDP7ifWB+ycPhqGBVJsins+PtIzhm56N+X4smICM&#10;SG8UlXOKo1/fkmuJBFCrj3iHeEH0jGmF3jPgiUyEOScqhhGCiZqFngiXsYxCmuKVRH2Nl8aSzm5+&#10;lLeQVF9XkbKN3VBIjriLaEG1i7qI5zPJiLWGSCdAhZiDl5n8nXmfj4vMmlacbn0WlzKZKW3/lByV&#10;1F7dkR6Sg0/pji6PKUF8iyyLuDO0iDmIIydThTOEfpmMnRGnRItame+jaXyflsWfUG2Lk6abGV5z&#10;kKiW5E+OjcKSokFBisWORzOih9SJxCdihOGFQJk4nMSu2or/mZ+qPHw5lm6lQG0kk0igGV4akEaa&#10;9U9KjWGVxkEQinGQgjOLh46LISduhKCF35DurI5vBYO3qH5wQnYepI1xjmgboJpy9FnanIp0f0uY&#10;mFd2OT3Kk/l4GjCDj2V6TiSBipl825CFq5t22oNsp4l3Q3XKo4d3y2fJn4V4eFmKm3F5UEtXl0R6&#10;Uj2dku97cjCIjmp80CTQibF+aJAbqnl+eYLmpnJ+KXVVomt99mdNnmx981kfmmB+FUsFlkF+Wj1t&#10;kfp+sjCLjYh/MyUViOZ/04+aqWCF8IJQpV6E+3SvoV+EHWbEnWGDZFimmWWCz0qslVSCTT07kR2B&#10;1TCKjL+BcSVRiDaBG48PqHaNWIHCpHmLw3QboH+KP2YxnIOIzVg3mIOHcUpZlIOGJT0OkFmE1DCK&#10;jA6DhiWEh5+CPY6Op8OUuYFHo8mSg3Okn8uQS2W9m82OG1fQl82L8koWk8KJzDzsj6aHozCMi3KF&#10;bCWuhyGDOo4tpySb+4DiozCZHnM+nzGWK2VbmzKTMld8lzWQOkndky2NPDzXjwSKMzCPiueHHCXS&#10;hriEEY3Xpr2jGYCtosefkXMGnrib0mUXmqKX+1c3lqCULkmdkqyQXzyvjpWMhjCQinyImCXuhmOE&#10;xY2TpnKqEoBqonKl1XK+nlmhP2TOmj2ch1b6ljeX30lxkkSTNzyWjjqOijCMijGJ1CYFhh+FV4S7&#10;tkZuqnhhsYNv2mvGrMhxJl7pp+9yllHrot90MUUEnZN1/zinmAx39Sz0kjh6PSKijCd80oSBtW52&#10;FnhKsJl2eGurq753CF7Nps13x1HQobN4uET1nGt52Tislut7Gy0lkSd8nSMVizB+U4RMtE19O3f6&#10;r3188Wtoqpp8zl6FpaV86FGUoJB9L0TQm1V9njimleJ+Ji1OkDN+2yN4ilh/r4QDsyiELnebrlyD&#10;TWr5qX6CjV4tpIuB/FFKn4OBmESimlaBTTiblPSBES1vj1uA8iPNiZ6A54OtsjCLEXdDrWiJnmqc&#10;qI2IRl3Mo5qHBlEInpCF50R2mXSE3jiQlCCD2C2Mjp6C4CQWiP+B+4NZsXWR7Hb3rKuP5mpTp8qN&#10;5V2GotSL81DLncuKE0RTmKmIQDiIk2SGby2kjfiEoSRSiHqC6IMPsOWYnna6rBaWAGoapyuTUF1O&#10;oi+QolCXnSqOA0Q2mA2LaDiHkr+IzC26jWmGLySEiA2DsoLesGmfHnaMq5ib4WnrpqeYfF0goaaV&#10;DVBunKCRqkQRl5CORjh6kkKK5i3PjO+HhySth7SEWYKusBylgnaFqzuhoGngpjWdaV0DoRuZGVBY&#10;nAmU60QMlv2QyjiDkc+MtS3ijJuIpiTNh22E4XkawDBuZW19ustvgGHOtUpwx1YKr4ByPUpHqVxz&#10;5j64ouF1yTPKnBd31CmolO16MSD6jZF8yXkOv2l1b22XueR1wWHntDN2UVYirkd3HkpfqBR4Jz7b&#10;oZt5ZzQBmth6yyoGk8J8cSGNjIh+PnkQvj58Hm2BuLl7z2HWsv97tVYMrQl76UpVpth8Uj7moGp8&#10;7DQombV9oypVkrl+iyIMi6N/jnkDvQOCkG1ct4GBuWGhscmBD1Xnq9eAoko8pbGAbT7ln1KAWDRF&#10;mLCAWSqYkc+AfiJ5it+AuXjnu/WI7W0/tnOHlWGAsLqGYVW/qsmFUUotpKWEaz7mnlmDpjRgl8mC&#10;6irSkQKCSCLWijiBv3jGuyaPRG0ttZmNZ2F0r9iLmVW0qeWJ40oio8WIRz7snXmGwzR6lv2FSysF&#10;kFKD5SMjiayCoHiouoWVbG0ktOmTBmFwrxyQllWwqSWOMkogow2L5T70nMqJpjSTlk6HcSsyj72F&#10;USNiiTqDXXiOug2bYW0itF2YamFzroGVUFWxqIOSNkocom6PND71nDuMPzSklcmJWStWj0KGiSOV&#10;iN2D+nh7ubShJm0ns+qdkWF8rf6ZwFW2p/iV6EokoeOSLz8Fm7iOiTS0lVmK9yttjuiHiSO+iJOE&#10;edqlcfBtKsamc1FuxLIrdKRwV50gdepx6Ye0dzBziXImeIV1Qly1efN3FUdte5R5IzKtfYp7k9i2&#10;b9t4GcUXcWt4ibDGcuN5BZvkdE95koaUdb56NHEidz1661vMeNR7r0atep58lDIlfLl9pNbvbhiD&#10;BcNbb7+CUa9EcVSBrpp7ct6BNYVXdG+A13ASdhSAilrqd9GAPUX9eb9/9DGte/t/ndU0bI+Nz8Gd&#10;bkWMDa2Sb+yKY5kAcZGI1oQJc0OHdW77dQqGHFoPdumEtkVaePiDODFEe1GBetOia0eYfcASbQiV&#10;xawKbr2TG5eMcHKQhYLIcjuOBW3tdCGLnFk/dh6JFETFeEqGWDDperyDMtJYakmjGL7PbA+fdqrI&#10;bcmbyJZUb4iYI4GrcV+UjGz0c1aQ9liAdW+NR0Q/d7WJSjCcejuEwdFQaYGtl73La0mpDam/bQKk&#10;WJVNbsWfnYC+cKqa7mwtcrKWMlfddNqRQ0PPdzaMBDBbec+GItCIaO+37L0Garayd6jrbGisuZRx&#10;biem3n/pcBShDWt4ciubLVdVdGSVCENvds6OezAneXWHU8/+aJDCA7x8alO7lKhIa/e0xJO7ba2t&#10;x384b5imzWrecbifv1bSc/2YZ0MPdnaQoi/9eSyIU8vEehlsJLmXep5t8qa9eyhvqJMse7ZxVH8i&#10;fExzDGrqfPF031bWfat20ELpfo95AC+af7d7mMpgeC92i7h9eOB3PKWteYh36ZInejB4nX4oeuJ5&#10;ZGoGe6l6QlYOfIl7MkJOfZd8SS85fud9k8jodoKA3bbld0mAgaQ5eAeAKpDHeMx/6nz2eZ9/v2kD&#10;eot/plU6e41/kEGyfLx/gy7jfit/c8dkdQ2LC7VTdeGJvKKrdrCIcI9wd4mHMHvFeH2GEGgEeYeE&#10;9lR0eqmD00Eme/mCnS6YfYSBNcX5c9OVJ7PwdLCS8qFLdY6Qto4edneOfXqmd3uMT2cUeKSKMVO9&#10;eeGH90Cpe02FkC5YfPKC0sTOctyfObLHc7+cJKAmdKGY8Y0EdZSVtnmndqeSfmY6d92PQ1MYeTWL&#10;8EA6erqIVS4hfHWERsPdchqpMrHXcwClOp8zc+GhC4wWdNicx3jRdfiYhGWJdz6UMFKOeKKPrj/e&#10;ej6K4C30fAuFjcMncYmzBbEdcm+uKJ5rc0uo+ItMdD+jn3gQdWaeRmTldr2Y2lIUeDGTMT+PediN&#10;Ki3Oe7SGpsKucSq8pbCWcgy22Z3NctywnIqhc8aqJ3dvdO2jrmRddkydIVGid86WUz89eYWPJC2x&#10;e26HkL1ggntrUqzdgh5tP5uJgdxvC4lega5wyHatgYxylGPIgXh0f1ERgXJ2iz6HgY143Syzgdh7&#10;m7xJgLZ1G6vJgId2AJpjgF922ohLgEZ3tnWygDt4omLugER5p1BbgF16wT4EgJp8BCx5gQZ9gLsm&#10;fxd+2aqMfwZ+xplYfvF+sIc2fu9+o3S5fvt+q2IcfyB+xU+0f1p+5j2Qf7x/FCxGgEl/SbnTfa2I&#10;dKk2faWHhZfmfaSGioX3fbSFkXOdfeGEr2EwfiWD1E7/fnuC9D0afvqCBCwZf6KA8riSfH+R/Kf2&#10;fH+QOZarfIuOYITMfKqMe3KifOSKnGBefUWIyE5ifbWG3jy2fk+EzCvyfxGCdreGe5Obgabse5qY&#10;6pWme6mWJ4PSe9CTT3HBfBaQc1+jfICNkk3YfQqKmzxdfbyHYyvSfpWD0Lavetik7qYSeuShf5TJ&#10;evKdzYL7exuZ93EAe26WHV8Ge+aSMU1lfHiOHjwVfUCJwiu3fi2E/rYMekuuOKVmelqp7ZQRemSl&#10;RIJDeoigZnBTeuGbgl5we2uWikz2fAqRYDvWfNuL4CugfdeGAbWheey3V6TmefyyKpN6efqsfYGk&#10;ehSmjG/CemuglF35evuaiEyWe6qURjuTfIuNsSuPfZOG169miztqsqBOifRsqJBZiOBufn+Dh+5w&#10;R24phwdyI1yghil0I0tXhVF2STpAhJB4uyn7g+x7nK6KiZJz6p9qiH906Y9dh4R13H6Uhp921G1P&#10;hch34VvjhQB5CUq5hEF6SjnZg517uynngxN9ba2TiAp8/55IhxN9I45bhiV9Pn2RhVZ9YmxvhJR9&#10;mVssg+Z95Uotg0R+OzmCgr9+pCnWglJ/IKyChqWGC50ohbqFYI0phOGEoXyYhB6D52uWg3GDRFqE&#10;gtuCqUmxgliCDTk1gfaBaSnGgaiAsatjhX+O/pwshJqNlIwvg82MC3uMgxaKcWqtgnqI3Fm/ggOH&#10;VUkjgZaFvDjmgUqEBCm5gRaCHKp2hJ2X8Zs5g8CVwIs/gvWTXnqvgkOQ3WnogbGOWFkigT6L00iz&#10;gOmJPTikgLaGbymugJiDX6m2g+qgx5p2gxWdzYp7gkiainnugZeXGWk5gQ6To1iYgKeQIkhZgFSM&#10;gzhvgDiIoimlgDCEd6klg2SpgJnbgpWluInUgcOhinlIgQmdHGifgIOYqlgMgC6UKEfzf+mPhjhB&#10;f9KKlymef9uFZajEgwayF5lkgjytfYlFgWCoVXizgJii3GgegA6dYleof76X3Ueof4mSNDgSf4OM&#10;QymYf5aGKaHllBRqTpPvkgJsP4UtkC1uGHWcjnZv7GWXjMFx1VVtiwlz5kWWiUx2HjYJh5d4pid2&#10;hel7m6E1kppzAZM+kLV0CIRlju51C3TgjTp2GWTqi413P1TaieZ4hUUfiD155jXHhp97fieIhQh9&#10;WaBskSl7jZJJj2B7xYOGjaN7/nQBi/98RWQoimR8o1Q8iNV9GESqh0R9nDWMhcB+PCeXhEB+9596&#10;j9uD75FIjhmDcoJ0jG6C7nMkitKCamNkiVCB+1Olh9iBlkRDhl+BNDVZhPeA1Sekg5GAcp6VjrSM&#10;WJBcjP+LI4GLi1+J23JAic+IhWK1iFCHNlMZhvGF80PkhZGEpDUshEODQyewgvqByJ3NjdqUv4+o&#10;jC6S04Daio6QvXGFiQCOjmIFh4uMXFKQhjCKKkOFhOSH6jT9g6yFgie6gnqC9Z0pjS+dAo78i4qa&#10;W4AtieiXcnDeiFmUYmFwhuyRTFIahZmOK0M8hE2K8jTbgyuHiSfCghCD+JypjK+lHI51ixChtn+d&#10;iWid9HBSh9GZ+WDthmaV9VGmhSKR4kLsg9+NtjS+gsGJUyfIgbmE05xPjFOtE44Mireo7H8jiQek&#10;QW/Vh2WfTGCBhfSaUVFThLSVSUKtg4CQJjSYgnOK1ifNgXOFh5TjnSRp/Yfbml1r5Hotl8htv2vX&#10;lUNvnl0gkrJxlk5VkBBzuD/xjVt2ATH5ipl4myUrh8l7l5RVm91yM4dYmTBzPXmZlpx0TmtNlBJ1&#10;cFykkYN2r03vju14Ej+mjEZ5kjHiiZd7TCVhhtt9RZO3moF6OIaVl+t6gnjulVt602qgktx7O1wQ&#10;kFt7vk18jdl8XD9ai0d9DDHMiK993yWQhgp+0JL7mTqCF4XElq6BtXgNlC2BU2nrkbWA/1twj0qA&#10;wE0DjN2AkT8NimGAaDG1h+CATCW5hVSAOJI6mCyJ4IUJlaaI2ndSky2HymkskL2GtlrojlCFpkyY&#10;i/mEpj7NiZGDnjGkhyiCjyXbhLeBeZGal0iRs4RnlNCQA3axklmONGiYj+mMUFpjjYGKa0xBiyeI&#10;ij6ZiNSGojGVhoaEoiX5hDOCk5EVlqGZY4P1lDCXC3Y/kbKUdGgcjzqRuVnpjNmO/UviiouMPT5n&#10;iDiJbzGGhf6GgCYRg8aDhJCrlieg5oOGk7id33XKkTSafGeqjrKW5FmAjFKTSkuEihCPpz4ph8SL&#10;9jF5hZCIIiYkg2yET5Bdlc6oP4Mvk16khnVnkNGgS2dGjkWby1kqi+CXSUtEiaGSwT37h2OOLTFj&#10;hUCJgCY0gyWE9IiApmxpp3xRovhrgW+jn6VtXWJ2nElvR1UFmMpxUEeVlSlzhTqhkWZ14i47jX94&#10;kCMhiYB7k4gSpVdxbHv8oehyc29HnoJzjWIjmxZ0w1S8l5R2HEdfk/t3nTqEkEN5Pi5PjG97HCN5&#10;iIR9MYegpAp48ntroKp5RW7MnUR5q2Gomd16MlRXlmZ62UcXkt57ojpgjzh8gC5ci3p9hyPGh6h+&#10;rIcWosSASnrNn2yAAG4gnBJ/v2EgmLJ/llPilU1/iEbGkdh/jzo3jkd/oy5liqB/yyQIhumAAoaF&#10;obOHkXo8nmOGr22LmxCFy2CMl7OE61N5lFGEHkZ3kPCDXjoQjXGCoC5sieCB5iRAhkaBMoYFoOGO&#10;znnCnZeNVG0VmkGLw2AYluSKKFMSk4OIkEY9kByG/jn3jK+FbS5ziTiD0iRvhbyCO4WioC2V5nlc&#10;nOuTz2ysmZSRiV+zljaPKlK8ktmMyUYFj3iKZTnqjAKH/S5+iKWFiCSWhUuDHIVQn7ac13ksnHSa&#10;KWx6mQ6XIF90lZiT5VJ6kjaQsEXDjumNfzm/i4WKTS6BiDCHCCS1hO+D2YUSn2GjnHjunBWgS2w0&#10;mKOcd18rlSSYYlI9kb6UV0WYjnOQUjmnix+MTy5+h9uIRiTOhKWEcny+r+tpP3FLq9drC2WLp8Js&#10;6Fl8o4Ju301InwRw/EEvmkxzSTWnlWN1vyrOkER4hCFXiwx7jXxtrwNwnXElqthxnWVopp1ywVli&#10;okJ0C003nbt1gUEtmQp3JTW7lCx46ysLjx967iHOigF9H3wlrb93rHDIqZl4BWUfpVh4fFkaoPx5&#10;JE0CnH158kESl9x66DXAkw97+Ss9jhp9NSI2iRl+i3vOrHF+hHBeqFF+TWSopBl+KljCn8R+LEy5&#10;m1V+U0DplsZ+kzW9kg1+5StmjTJ/VCKPiFB/0ntwq1WFSXAApzyEimRHowiD01hdnraDJ0x6mkqC&#10;mEDAlc+CHzW3kSmBrCuHjGeBSSLbh6WA83sZqn6MBm+zpmWKvmP+oiyJZFgWndiICUw7mW+Gu0Ch&#10;lPKFfTWzkF6ERSuji7aDESMahxaB7XrQqdeSlm95pbuQw2PGoXqOwVfcnR+MrUwEmLuKo0CDlEWI&#10;ojW3j6yGpSu9ix2EpiNOhqGCwXqfqU+Y729LpS+WimOToOiT3VepnIiRDEvVmCSOQkBXk7yLfDWo&#10;jyWIwCvXipyGBSN4hkGDcXp0qPmfJm9NpMmcOWOPoGyYx1eOm/KVF0vDl4KRgkBWkx+OADWzjqiK&#10;kSvpikCHKSOahfWEAHGBuaNo3GartQRqklvFsDFsbVDKqv9ucEXQpWlwojsNn4FzCzDymVh1nCej&#10;kul4eh/CjHJ7h3FEuORv12artBJwyFvUrwJx8VDkqapzTkXxpAh04zs9niV2rDE1mAZ4mSgKka56&#10;xCBXi1d9DXEot6J2c2aAssp2yVu6rbB3TFDMqE94E0XrorN5CjtOnN56MTFjltJ7dihfkJV86CDX&#10;imJ+bXEHtkN8z2ZMsW98olt5rFt8mVCjpwN8w0XSoXR9HztPm7J9mzGFlbx+Lyimj51+5CFFiZB/&#10;p3DetRSDFGYmsEKCcFtRqy+B4FB0pduBZ0XBoFOBGDtQmqaA6DGjlMaAwyjjjsSAtyGjiN6AunC4&#10;tCyJUmYTr0+INltCqjWHEVBjpOGF9UWwn2CE8DtVmbeEBTG+k+uDKikXjgiCXiHwiEiBp3CXs3mP&#10;YGYLrouNyFs+qWaMCVBbpBCKQUWpnpeIjDtamPiG6THZkzCFVSlGjWqD0iIwh86Cb3B+svWVN2YN&#10;rfCTIVtCqLyQwFBZo1+ORUWfnemL3DtUmFyJhTHmkqCHQylrjOeFEiJkh2qDFXBtspaa2WYXrXKY&#10;PVtNqCyVMVBcoseR/EWjnVOO3Dtgl9CL1DHwkieI5Sl9jISGFyKNhxyDm86hbRhm+rvobuxpPai1&#10;cK1rcZTqcl5tnIC1dBJvzmxWddpyF1ggd790f0Qded93JzDJfFl6Psy+arRxxbpqbMFy5Kdgbq10&#10;BpO+cIt1MH+kcm52Z2tidGd3s1dJdn55EkN0eM96mzBie3h8Ysr5aKd8fri0atJ8gaXobOR8jZJe&#10;buZ8tn5wcPJ882pccxd9QVZ0dVt9lkLXd9p9+zAHeqx+bMk7ZteHDbb4aRuGCqQ5a0SFFpDrbWiE&#10;NX0pb5yDdmlOceqCv1WldFiCA0JFdv+BPS+3efeAVsenZVCRe7VxZ6aPi6K2aeWNno98bB6Lu3v1&#10;bm+J6GhMcOOIKFTic3WGU0HBdkCEWi9yeViCG8ZfZByb1rQyZn2ZA6F9aMaWGo5NaxCTL3rhbXSQ&#10;TGdkb/6NalQzcrKKeEFLdZyHSS84eM+DtMVbYyamErM1ZY+iW6B9Z9yeco1Rai6aeHn9bKWWhmal&#10;b0SSiFOfcgyOZEDqdRKJ/i8IeFyFHcSZYnCwILJ2ZNyrgZ+yZyWmlIyAaXehhHkza/iceWX4bqyX&#10;YlMfcYmSE0CXdKCMby7gd/2GVcQaYfe567H0ZGC0Up8ZZp+uV4vYaOioLXiRa2uiB2Vtbimb0FKn&#10;cRWVXEA/dECOjC7Ad7CHWsCCdP9mNK+Pdf5opp3ldv9q9Yt4eAFtMHiKeQ5vc2Vrei5x0FJ8e2l0&#10;UD/EfNZ3FC3TfpB6S78ncshwe66Bc/9x1JzjdSNzHoqEdkZ0Z3ejd3R1vWSdeL53KlHPeiV4rj9F&#10;e8R6Yi2Ofa98WL2vcNF6n6zqcid68ptzc2p7QIkodK97mXZ4dgV8A2Ojd3l8f1EHeQp9BD66etN9&#10;nC1SfOR+SLwobxeEmatZcIKD/pnpcd2DXofbcz2CwXVQdLqCO2KwdlOBvFBQeAuBPD5BefuAti0d&#10;fDCAGLq7bZ+Oe6n4bxuNBJiNcIuLeoaNcgCJ6HQ/c5OIXmHMdVGG4k+mdyuFVD3UeT6DqCzve5OB&#10;wrmSbHWYU6jUbfyWAJdvb3WThoV7cPqQ+XNHcqCObGEBdHGL3U8QdmuJPz10eJ2GaizJew2DQLim&#10;a4iiC6fobRae3JaCbpKbbISWcB+X3XJ4cdiUTWBXc7yQr06TdciM7z0meBWI8Sypep2Ej7f3ater&#10;mKc0bGeniJXBbeGjHIPUb22egnG/cTCZ5V+5cyqVOU4gdUmQXzzid6WLNiyPekCFr7eGamG06Kaz&#10;a+2v7ZUpbVyqfIMybuCkz3EpcKWfIF88cqqZYE22dNqTbDyVd0qNKSx6efWGnrLVfSFlpKN1fURo&#10;LJM5fYFqiYIcfdBsz3Bwfi5vH16Sfp1xjkzwfyF0IjuNf893ASsIgLp6VbHEewxvS6Jqe2lwz5Ib&#10;e8dyPoETfDJzp2+EfK11HV3KfUB2rExPfep4VDsifsJ6LSrmf9V8TLCceSh44aEqeat5cpENeiR5&#10;+YACeqt6fm6Ve0R7FF0Fe/p7vEu6fMt8cjrDfc19PyrIfwl+Ja9Gd3qCS5/QeBGCB4+heKWBrn7P&#10;eUSBUW2FegOBAlwnet2AvEsVe9KAdzpefPiAMCquflR/264EdhWLoZ6PdrqKjo5md2CJXH2keBKI&#10;F2yVeOSG1VteeeGFnEqDevWEVjoHfDyC9iqXfbeBa6z6dPiU8J2IdaiTDo1mdlaQ+HywdxaOxmu4&#10;d/iMjlqweQWKUkoEejeIBzm8e5uFjCqEfTGC0KwmdBSeH5yxdMyba4yPdX2YbHvhdkSVRWr+dzeS&#10;FloaeFWO2EmdeZSLfDmAexOH5yp1fMGEB6uHc2inJJwJdCSjmYvddNOfq3sydZmbhWpZdpaXVlmL&#10;d8mTFUk3eRmOrjlLeqSKASpofGWFEKsfcvKv8ZuOc66riYtNdFSmonqcdRGhdWnSdg+cPlked0uW&#10;9kjbeK2RgjkLekyLzCpefByF7KWLhXxlO5d/hMhnyIiNhERqLHi2g95se2hRg4Nu2Fe9gzNxV0dy&#10;gvBz/jdygsx29ChqgtR6XKSvg4huU5aVgxJv74eMgq9xdHfGglxy9md+ghh0iFcNgeV2NEbqgcF3&#10;/DcjgcB5+Shrgeh8PqOwgcB3RZVogXB4CYZ/gSN4u3bAgOl5b2afgL96L1ZagK17A0ZogKp75jbb&#10;gM185ChrgRZ+AaKbgBiAI5RIf9+AIIVTf66AA3Xcf4d/4mXaf3p/y1XHf4Z/vkYFf6Z/tTamf/F/&#10;rChrgF5/oKF/fsKI75NLfpaIL4RZfnOHSXTMfl2GSmT6fmSFTVUJfpKEWEV9fs+DWTZffzWCRyhr&#10;f7+BGKCWfbKRs5JcfZGQMYNxfXWOdnP0fWqMl2Q5fX6KsVR2fbeIx0UWfg+G0TYofpOEsShrfziC&#10;ZZ/ZfNmaUpGefMKYDIK1fKeVdnM+fKCSsWOVfMKP4FP1fQqNAUTFfWuKCzX+fgmG4ihrfseDhp9K&#10;fDSiyJEGfCSfu4IUfAacQ3Kie/yYjGMDfCSUyFNzfICQ8kRqfPGNADXYfZiI1ChrfmuEe57oe8Cr&#10;DJCRe7OnNIGOe42i0XIae3meHmKNe6GZX1MXfASUjkQefIePnjWnfUKKeShrfiGFRZidjjFk6Yup&#10;jK5nbH3di2hp0G86ikFsKGAdiRxukVDeh/lxIEH6htdz2TNyhcl25iX/hNV6YZfojGpteYrwiyFv&#10;Gn0QifJwrm5/iNNyRV96h7xz71BZhq91uUGYhah3oTNGhLh5xSYhg+B8MJcXirR134n1iZJ2uXwx&#10;iHR3im2mh2t4X17Dhmt5Rk/LhXp6REE2hJF7VTMdg8F8hyY+gwd93ZYiiSN+Goj5iBB+R3smhwx+&#10;X2zZhhB+cV4ShS5+j09KhFt+uEDmg5F+6jL9guN/JSZYgkl/ZpU1h8uGV4gQhsiF0npHhdKFK2wC&#10;hOWEbl18hAyDsU7bg1aDA0CegquCUDLggh+BkyZugaaAyJRrhsmOj4djhdGNWnmghN6L7GtJg/aK&#10;VlzPgymIvE5agnyHKUBHgeqFjjK5gXmD1CaAgRyCAJPHhfuWn4a3hQ2Utnj1hBmSemqmgzOQClw3&#10;gnGNk03jgdCLGEAIgUOIkDKggOyF3SaPgKmDDJNHhV+egYYyhHmb4nhog4GY02ofgpOVflu5gdSS&#10;IU1ugUaOvD+4gMaLSjKKgHiHqSacgEuD75LshO+mOoXJhA6i5Xfvgw2e92mlghOar1tTgU+WZE0j&#10;gMeSFD+DgFmNtTJtgB6JLSamgACEqYwolwNkrYAelNBnIHNZktRpg2XfkOhr41gEjutuV0oZjOFw&#10;9jygis1zwC+ciLx23yPMhrd6Y4uOlXhswn+R/+J9EElDQ19QUk9GSUxFAAMSk25uYHLBkXdv/WVZ&#10;j4dxpleSjY9zZ0nCi5d1TDxniZh3Uy+Vh6F5mSQOhbV8IYrmk9p0pH7EkfB1iXIQkAZ2b2SsjiV3&#10;YVcFjEB4a0laimF5kDwpiH16zS+NhqN8MiRIhNN9u4oekld8XX3pkHx8nnEnjqd81WP2jNR9ElZp&#10;iwt9XkjqiUZ9vDvnh35+Ji+AhcJ+pSR5hA5/MYlVkRaEAn0pj0eDpXBrjXuDMWM3i7WCsVXnifKC&#10;M0iFiEmBxzuthpuBWC93hPqA7CSkg2WAfoitkA+LqnyCjk6KqW/IjImJfWKkisOIMlVmiQmG5Eg7&#10;h2OFnzuBhc6EWi9thE2DAyTIgtaBooglj0eTLXwMjZKRjG9Ui8ePnmInifuNgVTriEqLYkfahrSJ&#10;RTtVhSOHIy9kg7qE5CTlgmCCnYe5jrOafnuejQGYOG7hizGVhWG6iV6SkVSFh6+Pmkd8hieMoTsZ&#10;hKKJpS9dg0KGiST9ggCDb4dojkahnntGjJWesm5/irybMmFZiN+XXVQ0hyyTh0dChamPsTrxhDOL&#10;2C9NgueH6iUQgbOEG4BCoAxkW3T2nThmv2kkmoJpIVzLl8JrjVAtlN1uFUOUkdtwyzeAjr9zqywD&#10;i5V23iHYiG56ZH+6nrpr/XSQm/RtmWi9mTJvQVx2lmRw/0/rk39y3ENqkIp04jdzjYB3Ciwkim15&#10;cyI4h198En82nTJzY3PxmoN0U2g6l8d1Tlv4lQJ2YU+Jkix3kUMrj0144zdbjFt6Tiw+iWN75SKM&#10;hnJ9nH6em7V6m3NJmRN682eHlmh7TFtwk7B7tU8XkPJ8NELgjit8yTc7i1N9byxPiHh+MCLVhaR+&#10;/34EmnaBwXKxl+CBiGbvlT2BQlrcko2A9k6zj9mAu0KWjSqAkDcaimmAaixch6mAUCMShPWAO319&#10;mX6I3XI0lvGIEmZ4lE+HIlpokaCGH05NjvCFHkJljECEKDcHiZeDOCxphvWCQSNGhGGBTn0SmK6P&#10;znHHliqObGYLk4mMzVoAkNuLDE31jjKJSEIti4yHhjcCiN+Fxyx5hlmD/SNwg+eCOXy9mB2WlXGX&#10;lZ6UqGXbku+STlnGkCqPtU26jX2NIkHuiu2KmDbYiFWIFSyAhduFgSOSg4SC/Xx8l7SdKHFXlSya&#10;pmWVknOXjFl/j6aUIU2BjPaQvkHHimqNZTbDh+KKFyyBhX2GwyOugzWDnXTrqVBj6GpPpeNmPV9g&#10;onJooVQfntBrHki5mu5tvj1vltlwkDK+kp9zjCjAjkh22SAiifh6YnR1qDVrI2oQpLhsul8toSRu&#10;blP/nWpwREipmYNyQj10lXl0bjLdkU92vSkHjQ55TCCeiNt8A3QVprxyFGmfo0lzDV7Zn7V0HFOx&#10;m/11U0h0mCN2rT1flC54MDLrkBp5zilCi/Z7myEKh+J9fnOspTx40WknodR5P15Xnkx5uVNWmqJ6&#10;T0gtltx7BT06kv571jLujwR8vClwiv19wSFnhwt+03NAo/Z/fGjAoJd/Z13wnRZ/T1LtmXJ/Okfu&#10;lbZ/QT0Uke9/XjLsjg5/hSmWiiR/viG1hlV//3LhovuGHmhun6CFhV2jnB2Ez1KjmHmEDkevlMKD&#10;Wjz4kP+CuDLsjTOCICm0iWiBjiH3hbyBBHKSojeMj2gvntuLdV1qm1KKHFJol6qIpkd2k/qHOjzZ&#10;kEGF2TL0jHaEgynSiMaDKiIthT2B4XJZoZmSxWf7njyRIl0ymq+PJFIxlwKM9kdEk1SKzzypj6uI&#10;rzLli+SGoSnwiD+EkCJZhNeCmXIroTCY1Wf9nciWvV0vmiaUBFIclmCQ/Ec7kqaODDy0jwOLNDL2&#10;i16IdSoEh9qFuSJ8hIWDL2oJstdjal/8ruhlqVXhqrloDUuwpiRqm0GAoSttWDeJm+hwTS49lnRz&#10;ayW9kNl20x6gi1x6YGmYsfJqQF/XrdJry1XWqWltiUu6pLFveEGcn65xmze5mnRz8y6FlQ92cCYo&#10;j415KB82ijB79WlbsIRwwl+TrGBxu1Wsp/Jy20uZozV0N0GSnjx1wTfLmRV3ei64k8d5USaCjmN7&#10;Vh+3iSt9ZGkkrvl3CF9Pqtt3g1VfpnZ4Gktroch430F2nOF50DfNl9J64y7dkp98DibMjVx9WyAn&#10;iEt+qmjqraJ9OV8cqYt9QVUtpSl9VEs0oIF9d0Fkm6h9xDfOlrB+Li78kZd+pycLjHZ/NiCFh41/&#10;ymi3rJmDY18AqHqC+VUXpBWCe0sen2+B/kFPmp+BlzfUlbCBTC8ZkLCBEydBi7CA5iDThu6AwmiO&#10;q8qJW17xp56IflUOozCHaksSnouGRUFDmcSFMTfXlOKEMS83j+mDRCdyiwmCYiEUhmuBk2huqy+P&#10;G17vpvCNyVUPonWMG0sNncqKRUE4mQiIgTfNlDmG0C9Bj0+FNyeYin+DqyFIhgGCQWhaqr6UoV72&#10;pmKS2VUXodiQiEsPnSeN/UE8mGeLgzfbk6OJJC9Mjs2G3yeqihSEtiFyha2CzcLPaA5g4LFKak5j&#10;v59RbHlmjIzCbplpTXnDcMNsE2aWcwhu8FOfdXJx8kDoeCB1PC8Ieyx5AsDuZUVrf6/TZ8htRZ4G&#10;aipvB4ufbIBwzHi8buNymmWucWR0f1LYdAp2fEBVdvV4sS7Bej17Ob8pYth2BK4iZYZ2t5yVaBh3&#10;bIpFapt4NnePbTB5EGSxb+Z5/FIRcsR69z/Mded8ES6BeWV9U71pYLCAWaxqY4OADprqZjZ/zIjd&#10;aON/lnZSa6l/eWOubpB/Z1FOcaF/WT9LdPh/Uy5KeKV/TLvPXtmKjKrmYcmJWZlxZJuIJYd2Z2aG&#10;9HUvak+FzmK8bWaEu1CbcKWDnT7ZdCiCby4ad/6BHLqBXV6Uq6mpYGOSl5hDY0iQbIZWZiuOO3Qp&#10;aTCMD2HobGSJ50/+b8yHtT50c3eFWy3yd26Cv7l3XC2epqiuX0GbrpdNYjCYiYVrZSOVU3NTaEGS&#10;IWE3a5GO5098bxSLkj4jcuGICy3QdvaEMLixW0SobqfwXmGkjJaLYVOgaISqZEycJXKbZ3uX52CY&#10;auWTn08HboKPLT3ccmaKdi21dpKFbbgzWqSx6qdwXcKtC5X7YK6n3IQSY6SijXINZtidQ2AgalKX&#10;606fbgKSYj2Rcf6Mji2fdkKGd7V+b65gXqWjcSZjY5UWcp1mQoPHdBhpC3H1daNr2l/0d0luxU4x&#10;eRFx2Dy4exZ1OCwtfXB5F7QYbRNqeaSUbs5scJQZcHRuUoLechhwL3Efc89yFV87dah0FE2ed6d2&#10;MjxUeel4iSwEfH57NrKZar90bqL8bKZ1ZpKtbnR2VIGJcEV3Rm/8cit4Rl5KdDh5Wkzidmt6fzvb&#10;eOB7xSvge6Z9NrEMaK9+NKFsarZ+RpEobKZ+TIBGbpl+UW7fcLB+ZV1lcup+hkw6dU1+rTtzd/R+&#10;3yvAeuZ/FK+bZuqH4aANaQyHGo/SaxmGPH7/bSqFUm3eb1+EblyPcceDmEugdFWCujsXdyaBzyul&#10;ekCAya5vZX6Rf57qZ7KP4I68adGOGH34a/mMOmzwbkiKW1vVcMqIfksZc4CGmTrGdneEjyuOebKC&#10;Ua2BZFia+Z4BZpqYf43XaMKVx30favmS8GwsbWGQFls3b/6NNEqscsqKOjqGdeOHEyt7eTuDqKzQ&#10;Y3ikQJ1PZcCg540dZ+ydOXxoaiiZYGuAbKCVhVqhb1iRn0pCcj2NmDpOdWmJVCtreNmEzqxfYt6t&#10;P5zQZSao/oyNZ0qkUnvSaYOfcmr4bAKak1o0bseVp0njccKQlDoKdQeLQStfeIqFw6iHd4hgBpou&#10;eDBjG4r4eO9mA3riecJo0Wo/eqZrp1lte6NunkjlfL1xwDiwfg11NSl9f6R5KadqdRFphJkfdf5r&#10;noncduhtnnnhd99vlGleeOxxlVizehZzskhWe2B17ThafOR4ZSlyfq17MaY4ctNy7Zfbc/F0HIjU&#10;dQJ1O3jbdh12U2h/d053eVgBeKV4tUfYeh96BTgSe9d7eClofdJ9GaTacNN8KpZ9chF8iIdmc0N8&#10;znetdH59Cmd0dd99UVcrd2N9pEc9eQp+ATe7eu5+ailgfRB+3aOSbyOFTpU9cHiE4oYxccWEU3aJ&#10;cxuDrmaUdJaDC1ZydkWCcka7eBSB1jd0eiGBMClZfGmAeKKFbceOZ5Q3by2NL4U2cImLw3WdcfWK&#10;NmXAc4iIpVXSdU2HE0ZLd0CFfDc3eXKDxSlTe9qB5qGvbK2XW5NhbiCVVYRlb4WTBXTXcP6QjGUO&#10;cqiOC1VFdIWLgUXwdoyI5DcIeN6GHilOe2ODJaEPa9SgHZK7bU+dRIO4breaC3QwcDSWnGRxce2T&#10;JVS8c+SPo0WSdgKMBjbdeGSINSlKewGENqClazyonJJCbLmk7YMtbhugw3Ojb5WcV2P1cVOX5lRb&#10;c1eTaEU+dYqOyzajeASJ/ClHerOFF5vof51f0Y7Df3pi44C+f4NlzHHaf6lon2Jtf95rflLWgCRu&#10;gUOXgH9xsTS5gQZ1Nyb4gcR5N5r6fUdov43TfWtq6X+/fZ9s+nDzfeJvBWGmfjhxHlI3fqVzVEMj&#10;fyp1qzSAf954QScMgMZ7KpnweyZxh4yke3ty4H68e850Jm/6fDJ1Z2DZfKt2tFGYfUF4FkK4ffF5&#10;jzROftJ7Licdf+V8+5jPeTZ6P4t3ea16032MeiF7TG8Yep97wWAUez98OVEFe/x8wEJafNV9UjQl&#10;feN99Scsfx9+ppevd5iC3Yp8eCWCunySeLGCbm4QeUiCCV9KegCBplBdeuaBTEHme+WA8TPufReA&#10;kic5fnWAKZa/dk6Lb4mLduqKjXuqd4OJcW05eCuIMl6KePiG7E/SefGFp0GIexGEXjPBfGaC/CdD&#10;feSBgJX/dUGT2IjMdeqSNXrxdoqQRWyKdz6OJl3teB6L/U9YeSyJzEFCelyHjTOje9CFKydMfWyC&#10;qZVsdHGcD4g1dSOZqXpVdcWW3mv2dnuT111jd2iQxU7eeI+NpkDwedKKdjOFe1WHGydTfQmDpZUG&#10;c9qkBofBdJKg3nnUdTCdMWt2deKZOlz2dtKVOE6LeASRKkCpeVyNBjNXeveIvSdZfLqEdY+Xh+9f&#10;qYN3hxFir3aIhmlllmjNhdtob1qYhVJrWExFhM9uaT5bhFdxpjDlg/11PCSlg8t5Qo7LhcloEIKy&#10;hS5qQHW4hKZsXmgWhCxue1n/g7pwqkvRg1hy+j4PgwN1bDDQgtF4ICTWgsN7IY3pg8BwUYGsg1Zx&#10;wHTVgutzIWc8go10gVlNgjt18UtLgf13eT26gc95GjC2gcR65SUBgdp83Iztge94cICigZ55LnPB&#10;gVB52GZqgQh6eViYgNp7JUrGgMF73j1pgLh8pjCcgNR9gyUngQ5+cov6gFCAgX+7gBmAlHLlf+KA&#10;hWWVf7OAXlgcf5SAO0ptf6CAIT05f7yACjCTf/9/9SVGgF9/34sofxmIj38GfvKH9XI6fsOHI2Tp&#10;fpuGK1dsfpGFLknwfq6EODzmfuiDQDBzf0yCNiVhf8uBIIp/fhqQbn5aff+PJXGUfdSNi2ROfbWL&#10;wVbdfbuJ7kmDfemIFzywfjGGOTBjfrKEPyV3f1CCNYn6fVSYFn3VfUKWHHEOfRiTuGPQfPiRElZo&#10;fQiOYkkZfUyLqjxtfaSI6jBVfjSGCSWJfuyDHomYfMOfhH1sfLac3HCcfIiZpWNgfGOWHFYMfHOS&#10;iEjWfMGO7jw3fS2LSDA3fdSHiiWXfpyD3oOlkJxfc3hajwpiY2xnjatlRl/LjFpoKVLQiv1rIUXI&#10;iZpuRDk7iDdxlC08huV1PiKJha95S4Ltjq1nWHe8jU9phGvHjAFrrV9Firht31JliWtwJ0V/iCRy&#10;lDkXht91Ji1KhbB3/SLWhJt7F4IxjL5vFXbli4twkGsTilRyCV6biSFziVHgh+91HkUihsh2zzjo&#10;haZ4nS1QhJt6miMag6h8v4FgivZ2rnYIidt3iGoviL54Vl30h6B5J1FUho96AkTEhYp68Ti5hIx7&#10;8i1Tg6Z9ECNVgtV+QYCTiXF+MHVRiGh+cmmDh1x+mV1ChlJ+rlDthU1+x0R6hGt+8jiXg45/Ii1a&#10;gsx/XCOHgiB/mX/eiDmFrXSmh0OFTGjhhj+EvVy6hTiEDVB5hEKDWERLg2iCtTh/gqyCGC1dgg+B&#10;ciOwgYiAx39Mh0aNBXQ1hl6MCmh3hVqKv1w/hE+JQE/9g2eHwUPpgqGGTjhage+E3y1agXGDVyPT&#10;gQqByn7YhoyUJ3PBhauSkGgChKWQhVvUg5eONE+cgrOL5kOLggGJnjgggV6HXi1ZgO6FASPvgKOC&#10;o35/hgGbFHNlhSKY5GefhBeWElt1gwOS5k9PghyPwUNXgXGMpTgDgOCJjy1TgIiGZiQFgFGDVXgz&#10;mWZfKW2/lzJiCGLBlSFk6Vc6kwVn1ktvkMRq3j+vjmxuFzR9jAhxfSnpiap1PSCqh2h5UHeOl7hm&#10;n21GlaVoxWJOk5Bq91bikW1tPEsyjzNvnz+QjPFyLDR+iqd03yoXiGl32iEShkZ7DXb3leFt4WyZ&#10;k+9vZWHCketw8FZgj9ZykUrTjbN0Sj9Yi452KDRyiWV4Iyo8h0p6UyFthUh8pHZOlCB0+WvikkF1&#10;6WECkFR22FXSjlZ300phjFF44D8Sikt6BzRZiER7QypVhkx8oyG7hG1+E3Wmkqd8AGtAkNl8YWBl&#10;jvl8s1U7jQd8/Un/ixR9Vz7NiS99xDQ8h0Z+PSpmhW5+yCH+g7F/WnUTkX6C/Gq5j76Cz1/pjeOC&#10;e1TFi/aCEEmZig6Bqj6iiC+BVTQrhmSBCyp1hK6AwCI1gxSAd3SbkIaJympDjtSJC193jP2IDFRZ&#10;ixSG50k9iTaFwz5nh2eEqjQrhZ+DmyqIhAmCgSJjgpKBanQ8j9GQbGoIjimPKF8/jEqNdFQeik+L&#10;fUkJiG+Jkj4threHtjQDhQaF6SqUg4GECyKIgiiCNXPyj0mW1mnBjZ6VCF71i7mSmlPZibmP10jT&#10;h9iNIj4LhiWKfzP2hIaH7CqbgxmFUiKmgdOC221Com9esGN4n6RhgFlanNZkY07mmdpnYkRMlqJq&#10;hznRk0Ft4i/1j8lxaSbPjEt1Qh8HiPJ5VGypoPxlvWMcnjRn4lkPm1BqI062mERsg0Q2lQxvCjnY&#10;kbxxwTAcjlt0nicfivt3vh+Ih8J7AmwxnzpsjWKZnIVuHVismaxvwk5elqlxiUP+k4VzcDnFkE91&#10;gTAxjQx3sSdhic96FB/3hrl8imu1nXxzMGIRmth0OVgdmBF1TE38lSJ2d0O0khl3vjmijwF5IzA5&#10;i956oCeViMV8QSBXhdV96ms4nAB5w2GcmWx6Sletlq96zE2Nk8t7UEN2kNN77jl+jdp8pTA5itV9&#10;aie9h95+RSCphRN/ImrKmtaAS2E9mEyAUldYlZKAOk1AkrKAFEM2j8R//DlojNN//DA8ieuACCfe&#10;hxaAGyDthHCAMGptmemGpGDzl2aGLFcXlKqFdE0BkcmEnkL5juWD0zlGjAODGTBHiSGCbif+hmuB&#10;vyElg+mBFWonmSqMv2CylqyLw1bWk/CKaUzGkQ2I30LHji2HXjkVi12F6zA3iISEjigehd2DKyFS&#10;g3yB1GnvmKKSsmCnliKRSVbLk1mPO0yykGCM3ELFjXWKmTkqiq2IczBQh/SGZyg2hW+EWiF2gyWC&#10;cGKsq8peGll9qHNg11A3pONjvUbRoPFm0D1pnKVqGTQ4mB1tnSu1k3dxTSP6jsd1RR2VilR5VWIV&#10;qpBkwVkvpyJm4VAEo2dpMEa9n1xrrz1xmwpuYjRflo5xSyv8kft0WiRojWh3ox4tiRZ6+GG9qN5r&#10;JFjUpXRsvE/FocBueEaLnbhwaj1dmXdyhzRtlRN01SwxkJx3QCTFjCx52R6wiAJ8c2FwpxpxVlh9&#10;o7xyc09poBVzqUZTnCN1CT07l/p2kjRtk7V4PSxXj196ASURixV75h8ghxV9xWEjpZJ3eFg4okF4&#10;IU8pnqJ400YTmrl5lD0llqV6fjRskn17hix2jkd8nSVRiiN9yh9/hkt+72DdpF19klgKoQ59yk8G&#10;nXF97UX0mY1+ED0NlYR+SjR1kWl+pCyVjVF/DiWIiVJ/gh/PhaN/8GCjo2aDelfqoBWDQU7wnHWC&#10;0UXgmJSCTzz7lJaB4TR1kIuBiSy0jH6BRSW5iKKBBiAQhRiAymB2oqiJKlfYn0+IgE7lm6iHeEXW&#10;l8SGSjzuk8yFLzRoj9eEKiy8i9uDPiXgiBGCVyBEhKiBf2BZohiOpFfTnq+Nh07imv+L4UXTlxeK&#10;ADzzkyGINDR5jzeGgyzKi1CE7SX1h5+DaSBuhE6CEbdZYrda6ab3ZV5eWJYrZ/ZhuYTOao1lDXL+&#10;bTpoZ2EAcA1r209Gcw1veT3cdltzaC1xegp347VyX2plVKV+YmRnuZTgZUNqF4OsaB5sdXH7axFu&#10;22Afbi1xW06McXhz+z1ddRN24C1GeQ56LLOpXIFvpKPOX7lxAZNxYtVyXIJWZetzxXDTaRt1PF8r&#10;bHp2yE3ScAp4bDznc+16QC0heCt8VbHkWel5xqIZXVZ6K5HNYKF6lYD5Y+t7B2+iZ1p7jV42avZ8&#10;I00ebsZ8xTx5cul9gi0Ad2N+W7BBV6uDxKCXW0WDRJBgXryCwX+fYi+CQG6UZcyByV1WaaSBZEx9&#10;ba2A/jwZcgiAnSzkdrSAN67lVdONqZ9bWY+MSI89XSaK1n6TYL6JXW2hZIGH6FycaH+Ge0v0bL2F&#10;CzvFcUmDhyzMdh+B463OVE+XZp5dWCeVH45TW9SSt327X4eQQ2zdY22N01v7Z5CLX0uGa/GI2juE&#10;cKiGNCy5daKDW6z7UyGg552cVwudso2aWsaaT30NXoiW22w8YoeTbVttZs2P9ksea1CMYztMcCOI&#10;myypdTuEnqxzUkmqDJ0YVjyl2I0TWfihc3yIXb+dAWvFYcuYmFsNZiaUIkrKasOPhjsPb7WKrSyc&#10;dOiFrKrcagxarJv6a/1eNYx2bfFhnnw8b+5k82uEcgRoUFqhdD9ry0oLdqRvdDnSeVNzdSqufFp4&#10;AKlaZvBkk5rdaTRnHIt3a2Rpk3tbbZlsAmq8b+hueln6cmRxDkmMdQ9zxjmFeAp2xyqfe1p6MKfM&#10;ZCVuVplBZqZv64oNaQ1xdXoKa3py/2mfbgZ0l1kScMJ2REjec654DDkfdul6BSqRenZ8P6Y3Yah3&#10;7ZexZFl4oYiNZu55SXjSaYp57WiObFF6n1g6b0h7YUhFcnF8MjjIdel9HyqFeax+KaS/X4GBaZZT&#10;YlqBR4c/ZRmBD3eVZ92Ay2eeas+Ajld0bf6AYEe7cV6ANTh9dQuADyp6eP1/6aOKXbyK0ZUxYLOJ&#10;2IYyY5CIu3acZneHi2a/aY2GW1bPbOGFMkdGcHGECDg8dE2CzipyeGiBeqKUXEmUD5RIX1iSO4VW&#10;YkmQNHXQZUqOE2YIaIKL8lY9a/mJzUbqb6iHnTgKc62FTyprd+uC2KHcWyidEZOVXkWaX4SkYUKX&#10;aHUoZFKUUGVrZ6OROVW0azuOHEaLbwuK6jfecyqHjCpld4WEBKFjWlmlvZMVXXyiKIQaYHqeO3Sg&#10;Y46aKWT1ZuyWHFVYapmSB0Y6boON1jemcsCJdSpgdzOE/p6lcZhajpEics1eH4LbdBhhinPEdXdk&#10;32Qodu5oPVRkeIdrv0T5ekZvcjX1fElzgSgWfpl4Gp1ibqVj2pAGcCxmfoG/ca9pCnLJc0FrjGNS&#10;dO5uGlO4dsNwx0R7eMBzmTWzewV2tCghfZN6MZwaa/VtFY65bbxu14C3b3JwinHMcTNyNGKAcxJz&#10;7FMWdSF1vUQPd1t3qTV/eeB5yCgrfKp8J5qwaY92Jo1Wa4R3Gn9MbWd3+XCmb1N4zmF/cW15rFJM&#10;c7R6nEOCdih7nTU4eOR8uygze91995lhZ4B/HIwVaZl/Sn4aa6J/V2+JbbV/UGCtb/V/TVGgcnF/&#10;WEMPdRh/aTUBeAZ/gSg6eyx/nZhMZc+IAosOaAOHZn0maiaGm26mbFqFtF/jbryEylERcVmD5kKu&#10;dC2DBDTRd0iCFShAepWBFZdvZGyQvYo5ZrSPVXxaaOuNrG3qazaL3187bbiKDlCOcHWIO0Jic2WG&#10;YTSvdqeEbShFehiCW5bJY1WZPImTZayXB3uzZ+6UfG1NakaRwV6obN+PBVAOb72MREINcsqJdTSP&#10;diSGgShJebGDcZZZYoqhbokZZOmea3suZyya92zJaYmXTF45bC2ToE+6bx6P8EHDckaMLDRddb2I&#10;RShNeV+EWJKueWFaiIZNedxeEHkien9hd2sqeztkzFyyfAtoL04afPVruj/off1vdjIsf0BzkiWp&#10;gMJ4L5GXdpRjRIVNd2Fl83gjeDloi2pJeSFrHlv3eh9tv02Jez5wgT+GfH9zazIGffx2nyXPf7N6&#10;MJB4dAZr44QVdRBtx3cedhRvm2lWdyhxaFszeFZzQ0z3eat1Nz8peyN3STHlfNl5jyXwfsN8D49F&#10;cbR0coLecu11lXXvdBt2oWh7dVV3qFp5drV4s0xyeDx50T7ceel7AzHLe9Z8VSYMffF9xo4ab718&#10;54HbcRh9U3Twcmh9nWd0c8R90FmzdUh+CEvOdwN+TT5veOB+mjGfevl+8yYlfT1/VI0ibiGFSIDp&#10;b5OE+nQNcPyEeWakcnWD2Fj/dBeDNEtTde6CmD4gd/WB/zF/ejqBXiY5fKOAs4xabM6NfIApblSM&#10;cnNWb82LIWX7cVqJp1hpcxmIKErhdQ6Gpz3ldy2FJDFreZeDjSZKfCSB5IvBa8KVdn+QbVeTr3K9&#10;btqRimVtcHKPL1flckaMz0pudFmKbD2bdpKIAjFXeRGFeyZYe7yC5otUavqdJn8dbJmapnJBbh+X&#10;qGT0b7uUZ1eBcZeRIkokc7yN2j1bdhCKhjEveKyHGyZje2mDu4bwgW1ahHuCgThd/G9cgTJhXGJ+&#10;gURktVUvgV5oIEfOgYhrtjrhgcdvfi6AgjJzpiNsgs94QYX5ftBiuHqpfuhlaW6Hfw5oC2HJf0Fq&#10;rlSff4JtY0dmf9pwPTqmgEpzQC58gOp2jiOsgbV6LoT+fGBq0nmXfLNsyG2gfQJutGDzfVxwnVPz&#10;fchymUbpflF0sTpefvR26C5wf8V5VSPjgL179oPzei5yy3iJeqh0FGyPex51TWAue5h2flNLfDR3&#10;ukZ0fOx5Cjoffb96bi5nfsF79SQTf+R9l4LyeER6vXeQeOB7WWumeXV72F9Veg98RVLIesd8ukYT&#10;e659OzntfK19yC5jfd1+ZiQ8fyp/DoIVdryCnnbYd3GCkWsAeBmCU16peMmB9VImeZyBmEWpep2B&#10;Rjmqe8OA+S5QfRuAqiRffo2AWIFhdXqKTnYmdkGJlWpXdvaIlF4Pd7iHalGceKOGPEVCeb6FEjl8&#10;evmD6i5IfHWCsyR7fguBdIDVdHmRwHWedU+QW2nRdg2OlV2UdteMmFEsd9SKlkTfeQqIlDlAelyG&#10;ki5Be+2EfCSSfaGCZIBsc7eY73U0dJeW5GlidVmUVF0rdiWRfFDXdymOoESkeG6LxTkQedqI5y4m&#10;e4aF/CSkfUyDKXt5icFaaXDkiOZdzWW2iDRhKVnth45kiE3KhuBoAUGlhjVrqTYFhZRvgisHhRJz&#10;uSFkhLd4T3qbh1xiHnAuhsFkzmUKhi9nellihZ9qL01ihRBs/UFjhIxv8zXuhBZzEisjg8J2fCG9&#10;g5F6KXnEhQtpt29GhKVrvGRMhDZtv1i0g8dvx0zeg11x5kEMgwZ0JTXJgr12hSs1gpZ5HCIKgo97&#10;3Xjhgu9xNG5bgqxymGNggl9z8lgEghF1TkxMgdJ2uUCqgaV4PDWagYl51Ss9gY97lSJNga59angH&#10;gSJ4nW2OgPp5ZGKbgMd6FldFgJN6vUvZgGx7bUBVgGx8LzVygHh8/itGgKd94SKGgO5+zHdGf5t/&#10;9Gzdf4+AHmH7f3CAIVa+f02ACkttfz5/9EAzf1B/7zVpf4R/9StVf91//CK1gE2AA3anfmiHImxh&#10;fnOGtGGNfluGAFZQfjyFIksAfkGERz/cfm+DeTVMfrWCsytafzOB4SLcf8eBDXYpfXKOF2vofYuN&#10;D2EYfXqLolXpfWKJ+kqlfXSIVz+JfbqGvTUdfhWFLCtffqeDiyL8f1qB7HXIfLaUy2uIfNeTL2C4&#10;fMqRBFWQfLSOjUpgfMuMGz9bfR2JtDUAfY6HVStXfjuE7iMVfwOCo3B1kl5aHmaskNpdcFxtj3Ng&#10;ylGzjgRkNka5jHpnxDvPiuNrhjF6iU1veCfZh8tzxR+ZhnF4Wm+pkDRhYGYUjuBkDVvkjYlmxlFM&#10;jCRpkkZ0iq5sfTuxiTlvlzGGh8hy2SgUhnB2ZSAJhT56I272jf5ogGVVjNdqkltMi5xsrFDEilFu&#10;2EYUiP1xHzt8h69zjDGBhmd2GyhChTt44iBqhDF7xm47i/BvgmSTiuZxAFqJiclyf1A3iJ10CkWl&#10;h291qTs6hkp3ZDFvhS15OShihCt7NSC+g0h9QG2Fiix2cGPoiT13XlnmiDZ4QU+fhx95IEVJhg16&#10;Ejr9hQ97GTFchBh8MCh9gz19XyEFgoF+kWzkiLp9TWNZh+J9r1lohul9708theF+HkTshOF+VTrm&#10;g/F+ojFcgx9+/CiXgm5/WiFAgdp/tmxah4WD8mLUhsKDwFjshdeDWU69hNqC1kSSg+yCWDqzgxCB&#10;5jFugkaBgyiygb2BHCFxgVGAsGvuhpiKdWKaheyJxFi+hQGIqk6Ug/SHVUR1gwaGEzqKgkmE5zFL&#10;gZ6D0ijDgSqCqyGZgOCBgmuYheGQv2JJhTmPilhthFONuk5Ng0iLnERBgluJmDptgaaHrTFGgQ+F&#10;1yjRgLiD9iG4gIeCLWXemzFZoVznmQhc5VOZludgQUntlJ9jv0AZkiJnaDZmj4lrTC1XjOdvXyUD&#10;ildzxx4Hh/x4YmUimUdgfVxrlz9jKVMulRpl8Umlksxo2j/1kFhr6TZqjdlvKy2Ei1dylyVbiO52&#10;Sh6Mhrt6HWSUlydnLFvUlT9pTFK3kzNrgEk9kPlt1j+0jqFwSjZWjERy6i2fiel1rCWkh6x4ph8A&#10;haN7sGQElRptt1s4k0tvUFIWkVlw90jNjz1ytT9kjQp0jjYyitV2hy2qiKR4miXchpF62B9jhLJ9&#10;G2Nzk1d0M1qwkaJ1SVGaj8B2YEhYjbZ3ej8ki6B4sDYPiZF6Ai2sh4d7ZCYHhZx84h+3g+R+W2Lw&#10;kep6pVo9kEt7OlE3jnV7uEgFjHd8Kz7iinB8sDX/iHJ9VC2whot+BSYohMh+vx/9gzh/cmKCkMGA&#10;6VnijzWBAFDpjWeA30e+i22Apj6hiXaAfjXYh42Abi27hbOAbiZIhBSAaSA3gqmAX2Iqj8+G8FmO&#10;jlOGhFCbjI6FwUd9ipiE1z5uiKiEADWmhtWDPS2phQmCkiZog32B3SBmgjaBJGHljxiM01lvjaeL&#10;+FB/i+OKhEdmid2Iyz5yh+SHODXGhhiFxy3MhGyEcSaFgwaDESCLgdqBxVuTpFxY+VNQoZRcMUrl&#10;nqZfkUJIm2ljJjmcl+Bm+DEnlCxrCylfkGtvTCJejL1z0xyliV54aFraoqxfcFLUn/RiHkp9nPZk&#10;+kIEmatoBjmFliBrRzE9knxuwCmkjtNyYCLPi0d2Oh0+iA96FlproKJltVJenf1n5kohmxRqOEG4&#10;l9ZsvjlelGRvbTFBkOByTSnXjVp1SyMtifh4dx3Chux7nFoKnpZr1VHznARti0mvmTFvW0FwlhNx&#10;UjkxksJzcTE8j2N1tCn8jAd4DiN6iNF6ix40hfJ8+FmlnMtx6FGVmlNzJklel450ckEjlH91zTkW&#10;kUx3VDE6jhJ4+iobit16rSO7h9J8dh6UhR5+LFlGm1R39FFLmPF4vkklljh5fED6kzN6PDj6kA97&#10;GDFFjOh8Fyo6idh9IyPxhvd+Nh7khGx/NVj2miJ90FERl89+J0j8lR1+UUDZkiF+cTjfjwx+qTFC&#10;i/p++ypciPh/YCQihj5/wh8mg9mAFli1mS+DelDnlueDW0jelDiC7kDFkT2CZTjQjjGB9TEwiziB&#10;nipfiEuBXyRKhaWBGh9bg2OA0ViLmG+I9VDNlimIYUjJk36HU0C5kIWGGTjWjXqE/DFFio2D/Sp0&#10;h7aDFSRjhSyCNB+FgwSBaax/XONVK50yX/1ZJo2FYxFdFX1MZjBg+2yfaXRk51vEbOpo70s7cJVt&#10;KDsQdJlxuywHePp25aqLWO1fYZuwXG9iYIwzX99lV3wnY1doTGucZvRrSVroasZuYUqMbtBxojql&#10;czR1NCv3d/J5Pqi9VWdpgJn9WT5rgIrEXP9tfnrRYMNvg2p4ZK9xlln8aNVzwUnebTd2DDpAcfV4&#10;livqdwd7dqbyUj1zc5hLVmN0gokmWmR1lHmAXmx2q2lTYqZ30lkUZxt5DUk6a856XTnlcN572Sve&#10;djd9iKVCT3d9QpbLU+B9bofFWCJ9mXg0XGR9xGhbYNx9+FhJZZt+PkirapZ+jjmWb+x+9CvTdYN/&#10;bqPUTSCG8ZWLUcKGPYavVjiFf3c9WrGEu2d9X12D+1eoZFGDRUg4aY2CkjlUbyCB3SvKdOmBIqKp&#10;SymQc5SJT/uO14XPVJuNKnZ6WUCLdWbNXh6JxFcaY0OIEUfeaK2GVjkibnSEhyvDdGmCoaHESZeZ&#10;sJPCTo6XJIUhU02UgnXiWBCR2mZEXROPN1afYmWMjUeEZ/uJzzj5beaG6yu9dACD6aErSHCigZM3&#10;TXue94SgUkubXHVwVyGXxWXnXDuUOFZYYaqQnUdEZ2KM5DjKbXKI+iu5c6uE+6DVY/NVNZLUZmlZ&#10;OoRJaOddJ3UZa3hhBmVxbixk7lWicRBo+UYvdChtNzcrd5Vx1ilbe1h3Cp8rYDBe5ZGjYw9h+4NF&#10;ZeBlAnQ8aLxoAmS0a71rClUKbvVuMUXDcmVxgjbzdi91Kiljekt5SZ2KXM5oeZABYABqpYHbYxts&#10;x3LuZkFu52ObaY9xE1QqbRlzWkUhcN11wjaedPh4aylqeVt7ZZvqWcRx5Y5vXT1zNIBdYJd0enHA&#10;Y/11u2KWZ5h3B1Nfa214aESXb3554TZYc+V7hilveIl9W5poVxt7NY0PWtB7r38XXmd8GXCNYgV8&#10;eWG4Zdt831Kqafh9WEQdbk593DYdcvZ+dil0d9N/JZkoVN+EaovtWMSED34TXIuDmm+jYF6DFWDo&#10;ZGaCkVIZaLaCGEO6bUmBpjXrciuBNCl5dziAvpgmUwGNcIsCVw+MPH0/WvuK4m7lXveJdGA+YzCI&#10;CFGVZ66GnUNubGyFMDXHcYCDsyl8dreCI5diUYWWMYpNVbCUInyVWbeR3m5NXdCPg1+zYiyNLFEa&#10;ZtaK00Mba72IcDWncPOF7il/dk2DVZbdUGqej4nKVKebo3wSWL2Yc23TXOeVKl9PYVqR6lDQZiGO&#10;pkLZaymLTzV6cIOH1CmBdfmEUpVbazVVVoiUbQRZVnsnbupdPW0EcOdhFl5ncwNk+0+pdUxpB0FT&#10;d8RtSTN2eo1x8SbZfaJ3K5PmZ6NeaodiaddhkHoIbAlko2wObkxnsF2ZcLFqyU8Ic0luBEDjdhNx&#10;azNGeS91Jyb4fI15UZKBZGFneIYJZuppxnj+aWFsB2sXa+RuQlzTbo1wik51cXBy7kCIdIh1dDMj&#10;d/J4PCcTe5h7U5EHYXRwYYSfZEBx43eUZvRzV2n5abR0wlvcbKh2NU23b9N3v0AJczR5YjLrduN7&#10;MScqesF9Lo+tXul5LoNbYep563ZmZNV6kGjjZ8x7JVsYavd7wE0Zbmd8bD+kcgl9JjLDdfV9+Cc+&#10;egh+3o6PXMaB5IJSX/KB23V3YwmBrGgJZjGBZ1pZaYyBIkyZbSuA6T9ScQaAuTKgdSmAiydPeWuA&#10;XY2pWv6KaYF7Xk2JmHSxYYaIkWdXZNSHbVm6aF2GSUwhbCiFKT8UcCqEDDKKdH2C4iddeOiBq4z5&#10;WZCSrIDUXPqREnQQYEyPL2bEY7WNJ1kzZ2CLIUura1WJHD7Jb32HFDJ0c++E9SdpeH2Cxox/WHya&#10;lYBZW/mYN3OQX1mVdmZKYtKShljQZpKPm0tkaqKMsj6KbuyJwDJLc4KGtidyeCeDsYoHcrZVgH5M&#10;c95ZcXHndSldT2TQdo5hI1dGeAtlCEmmeaxpGTx6e3VtYS/XfYVyESSBf9R3R4i5b09eBX01cNlh&#10;L3DlcmxkSmP1dA5nYlaWdc1qikkjd7dt1zwnectxUi/CfCZ1IiS3frV5Vod9bDRme3vwbg5o42/e&#10;b95rP2MHcb5tl1Xac75v/Uibde5ygjvYeEp1Ki+veux4EyTmfbh7QIY2aWJu43qwa31wjW6ubYhy&#10;J2I0b55zvlUscd91WkgldFF3DjuadvF43S+kedV62iUPfNx9AoT9ZvV3MXmkaUJ4JW2ta394/2Ev&#10;bcZ5yVRwcDx6mUeLcvB7fDs5dcx8bi+EeOh9eiUyfB1+mYP6ZOp/Z3iuZ15/pGzMacJ/t2BkbDd/&#10;slPDbtl/rkcccbd/tzr2dMp/yy9weBt/5SVPe32AAIMpYzaHaXfrZcqG72wZaE2GOF/CauSFX1Mz&#10;ba+Eh0aycLeDtDrIc+2C6C9nd2yCFCVoeveBN4KGYdWPK3dRZISN+2uDZx6Mdl86ac2KxFK3bLiJ&#10;E0ZGb+eHZjqGc0CFvS9bdtyEASV7eoqCP4IRYMeWm3bdY4qUvGsLZjKSZ17IaO+P11Jba+2NSkYG&#10;bzaKwjpOcrCIOC85dm+FoCWLejODGH7SenxVn3QEewFZfWibe7BdUVyPfHNhJVAgfUNlEEOofixp&#10;KjexfzRteyxXgHVyNCJYged3X32md0pdnXMTeCtgx2e/eRZj6Fvdeg1nDU+XexZqR0NLfEBtqTeE&#10;fYtxOixifxF1HyKkgL15WHyMdFJlj3HydYBoBmbSdqZqd1sId9Ns6E7weRhvbULWeoRyEzdHfBF0&#10;3ixjfdV36SLnf7d7LHtwcaRtZ3DYcwpvM2W9dGVw9FpGdcNysk5Nd0h0fEJqePF2XzcSer54Xixk&#10;fL56iiMhftN813pcb0x1NW/ScOJ2VGTOcmp3YFlsc/Z4Xk3Qdah5Z0IRd416gzbreZJ7sSxse8l8&#10;+yNTfg9+V3lxbVl8728Qbxd9aGQjcMF9uljAcnN9800zdE1+MUGtdlp+gTaxeJB+3Sxhevp/QiN8&#10;fWp/qHixa7eEdG5abZOERWN8b1qD2VgqcSyDS0yvcymCwEFPdVyCQDaNd7KByCxiekiBTCOefOGA&#10;y3gaamSLtW3NbFqK4WL1bjaJtVeycB2IW0xDcjeHA0DwdI6FsjZYdwSEaixiebWDFiO6fHKBwXep&#10;aVySrm1ga2aRO2KHbVGPTVdMb0WNIEvzcXCK9UC8c96I1DYsdnWGtyxLeUeElSPPfBmCinPMgoxV&#10;mmnfgnFZZ19sgntdNFRsgo9hDUkbgqFlBD3Rgr9pMDMWgvFtkSkLg09yVCBjg9R3c3K+f5JdHGkM&#10;f8pgRl6vgAZjb1PZgENmpUiygIRp9j2UgNttdDMKgUlxHyk0geN1GyDGgp15WXHKfL5kkGgSfTxn&#10;Fl3nfaxpnVMnfhlsLEgufpBu0j1BfyJxnjLtf8x0kClQgKB3vyEbgY17GHDTei1r7mcZet5t1Vz0&#10;e31vt1J1fBtxnkeefMtzljzjfZd1qzLFfnt33Clgf4Z6OiFlgKF8rm/od/JzOGZBeM10g1wqeZR1&#10;wFGzelt29kcwezN4OTyWfDd5lDKnfVB7ASlyfo58iSGkf9Z+GW8Udgt6c2V9dw57IVt7d/d7sFEm&#10;eN58LEa9edt8sDxpewB9SzKafEh98ymEfbh+pSHZfyx/V25mdHiBfmTwdaCBlVsCdqKBclC3d52B&#10;L0ZUeLqA9TwcegOAzDKGe2iArymQfQKAjSIEfp+AaG3cczKISmRvdHOHyVqJdYqG8VBOdpeF7EX6&#10;d8yE8TvPeTaEAzJceraDIimZfGyCOCInfi2BTW1ycjCO0mQKc4WNwFondKyMME/4dcaKY0W6dwmI&#10;oTuoeIeG7TJDeiWFRSmTe/uDmyJDfdGCCGkgiuRVXGAMiiNZHFaNiX1c6UyZiNBgzUJliA9k2jhJ&#10;h01pIC7JhpZtmyYJhf9ybx6ohZF3g2guiCBcbV9Uh6pfmVXphypi0UwdhptmHkIWhgFpjjgphW9t&#10;Ly7bhOtw/SZNhIp1FR8fhE15WGdfhWxja15/hTNmA1VBhOJoo0uLhH1rV0GxhBJuJjfzg7ZxIC7a&#10;g2l0PSaBgz93lR+GgzJ7BGaRgvBqU12vguRsWFR0gr1uYEr4goVwd0E+gk9yozeygil08C7MghJ3&#10;WSanghx57B/fgj18iGXHgMdxLFzxgONyoFPCgOB0DUpXgMp1ekDfgL53ADdzgMt4ni67gOZ6TibF&#10;gSB8GSAqgWx94WUTfvV38lxNfzV41lMzf095o0nZf1h6ZkB7f2p7NzdSf5R8Hy63f9x9FSbhgEV+&#10;FiBpgLx/DWR2fWR+fVu7fct+0lKyfgF++0ltfiF/EUAkflB/MDcofph/Xy7QfvR/nycEf4l/3CCd&#10;gCuADmP7fCiE31tqfLSEr1JxfPuEKkk+fRyDe0AIfVWC4TcGfb+CWy60fj2B6icXfu+BayDHf7WA&#10;5WOaeyqLBVsPe8qKT1IdfCOJGkj5fFGHrD/bfJWGVTbwfQ6FFi6xfaaD6ickfniCtyDof1eBlF7j&#10;k4hU2VaekhVYk04KkKpcZkUdjyVgYTwEjX5kjjMUi8ho+irLihZtmCNNiH9yhR0mhxx3kF4IkPtb&#10;g1X3j8Zet013jnZiA0SxjQZlcDvIi3lpCTMKieps2Cr2iGRw0iOqhv51DB2vhct5VV1YjmdiFVVF&#10;jWRkw0zrjD1ng0Q6iu9qYjt9iY1tZDLwiC5wlSsQhtlz5yP1had3bB4mhKV68lyxi/toklSbiyBq&#10;uExDih5s60PIiPtvNjsrh8hxoTLMhpt0LisdhXp21iQwhHt5ox6Ng6h8ZVwNidpvA1QCiSZwoku3&#10;iEVyRUNLh0Fz8TrrhjV1vjKrhTh3pyskhEZ5oCRhg3d7sB7jgtB9rlt1iAt1YVN7h352fEtHhrp3&#10;iELvhdB4lTqmhOB5tjKfg/969isxgzd8QCSJgpd9kB8rght+zFryhod7jVMNhh98J0rthXN8mEKp&#10;hJt8/jpug8N9dzKFgv5+CCtHgk1+pySwgdh/PB9ngYV/v1qHhUaBcFKlhP2BgUqPhGiBVEJcg6KB&#10;Ejo0gt2A5TJQgjeAyis/gZOAxCTbgTKAsB+XgQyAilozhEiHSFKBhCeG60p5g6aGCUJfgs+E9Dpi&#10;gfuEDjKggVqDTSt8gN+CpST9gLKB6h+9gKyBL1TcnIZUI02LmlpX10X7mCBbrz4fla5fwDYmkv5k&#10;Fi5gkDVosSdFjW1tfCDvisxyihvSiH53mlQEmjxaakzemFNdp0VVliphCj2kk7lknjXpkQ9oaC5h&#10;jl1sbCeFi7VwlSFhiT909xxthyB5UlN9l79glExMlfxjWkTZk/1mPT05kadpUjWsjyFsjS5ajJlv&#10;+ye3ih9zhSHCh9x3Oxzyhe964VMIlVJmo0vJk69o7EROkdBrUTzcj6ht2jVyjVBwiy5OivpzXyfb&#10;iLN2SiIQhqZ5VR1khOl8RlKJkylspUtOkbNudEPnj+5wUzyDjd5yRTVOi7N0ZC5JiYt2oif3h3d4&#10;6yJQhZp7Rh3FhAp9gVINkVRyo0rikAtz+EOWjmN1SjxNjGl2pjUvilR4Hy5XiEl5vSgYhmF7ZCKF&#10;hLR9DR4Wg1B+klGhj8p4dUqIjqx5UUNUjRt6EDwcizR6zzULiTZ7qi5Qh0Z8oSg7hXN9piK1g/J+&#10;oB5Ygrd/eVFKjod+GUpBjY1+ekMfjBJ+oTv9ijV+ujT5iEV+9C44hnV/RSg4hLp/qiLdg1B//x6O&#10;gjqAOVERjX+Dm0oNjKCDfUL0iz2DADvliWuCazT9h3+B/C5RhbyBqShUhBuBaSL9gtGBIB65gdeA&#10;1aI1VptPqpPkWilUI4VCXb9YmHYdYXhdC2aHZWhhh1bGaZpmI0dmbgpq9jh3ctpwLSrHd/t2BKAo&#10;UcpZn5JNVdpdMIPhWexgunTsXhhkQ2V9Ynxn1FXqZyNrhUa+bA1vZzgacVhzpyrPdup4bJ5NTXFj&#10;i5CTUflmKIJtVndow3OXWwtrYmReX9VuDlUGZOpw2EYdakRzyjfIcAB3CyrXdfh6sZx3SYNtVY7i&#10;TnxvBYDWU1hwunJUWEhycmNIXXl0OFQvYvJ2F0WMaLN4FTeAbtR6TyredSJ8zpq0Rf52+41gS2B3&#10;yX+CUJx4m3EaVeB5bWJtW2Z6S1N9YT97PEUTZ1t8PzdEbdN9airjdGp+vZkqQu6AdowZSK+AZX54&#10;TkCAVHA8U9eAQmGoWaeANFL8X8mANES3ZjeAPDcVbPqAUyroc82AeZfiQEyJvYsNRmGIwn2kTD6H&#10;yW+RUhuG0WEPWDGF3FKDXpWE6kR0ZUGD9zbzbEOC/Crsc0qB/pbfPh+Ss4o5RHqQxnz9SpaO4G8P&#10;UKuNA2CiVvqLK1IfXZmJTEQsZH2HYjbYa62FXirvct6DS5YoPHWbIYmeQwCYO3yBSUeVam6yT4aS&#10;smBhVf6QA1H0XMeNQ0QEY9eKaza7azSHairycoiEYZdkXWVP/ooZYGFUaXxtY3NY0W47ZqldN1+c&#10;ahBhq1DdbbZmRUKJcZlrGDS0ddxwVigvemd2MJV6WMdZaojHXElc/3tbX81gj21bY2tkHl7iZztn&#10;tVBMa05rbkImb6FvWDSLdFhzqChMeU94fZO6VJpizIcYWJJlg3nuXHxoNmwNYH1q6l3MZLNtqk9y&#10;aTFwikGPbfBzkjRGcw127ChleFd6ppIIUNJsEIV/VTJt7HhzWXdvyGrpXdFxpFzSYmtzik61Z0t1&#10;i0EUbG13qzQQceZ6CCh7d318ppB2TXV1N4QcUjB2P3czVs53Q2nBW3t4Q1wIYGh5TU4TZaR6bECs&#10;ax57nzPmcOh8+SiOdsF+eY8jSo5+PIL1T5d+cXY4VIN+mmjoWX5+vVtKXrV+5U2aZDh/HUBdaf9/&#10;YjPEcBB/tyiediGAGY4PSBSHC4IGTWOGaHVtUpCFsmg7V82E9VqxXUeEPU0mYwqDjUAkaQyC4zOu&#10;b1mCNSirdZ2BhI05RgyPi4FLS5OOEHTLUPaMeWezVmeK2Fo7XBaJQEy8YhSHqz/faEqGFjOcbsOE&#10;bii1dTCCu4yiRHqXloDBSiuVSHROT7SSz2dJVUuQTlnrWyGN20yGYUeLZj+vZ6qI6TN8bk6GUSi+&#10;dNmDvIy+ZF1QY4BwZslUt3O6aVRZDmZ+bAFdaFjebthh1UslcehmbT3gdTFrPzEleNdwgCXAfL12&#10;WIrsX/hZMn8XYuVcyHKRZdtgWmWHaOhj7lgQbCRnkUqGb55rWz12c1JvWDEBd19ztiXxe5t4i4lU&#10;W/FiDX2nX1Nk2HF9YqlnoGSRZhFqaFdPaahtP0n6bYRwNj0kcZ1zVzDrdgt2yiYcepx6mYfCWFFq&#10;znwvXBRsz3ATX8Buz2N6Y31wzVZgZ3dy1UlIa7J0+jyzcCh3PzDCdOt5wSZBebx8foZYVRpzdHrk&#10;WS10sG7nXSt142JqYTp3EVWqZYN4Ski4ahd5mDxdbuB6/DCoc+18iSZhePx+NoUqUlN7/HnXVq18&#10;dG38WvJ82GGaX0p9MlT4Y9p9kkhKaLF+BTwbbcN+iDCTcxR/HSZ7eFl/vYQ2T/eETXj9VIyEAm08&#10;WQ2Dk2DyXaSDFFRkYnSCnUfdZ4iCMjvtbNCB0jCJcluBciaRd9GBEIN5TgaMVHhUUs2LRmygV3+K&#10;AmBrXEWIp1PrYUmHV0d0ZpaGEDutbBCE0DB/ccSDgyajd2KCMIL0TIKT9HfXUXKSMGwnVkaQFl/8&#10;Wy+N3VOVYFeLskc6ZcuJkDt6a3KHcDBfcVGFQiaxdwqDH4Iba45Qw3a2bW1U/mrub3BZQ16rcY9d&#10;lFIOc85h/kVldj5mlzk8eN9rai2te9JwryN7fvh2e4BiZ2FZAHVxabhckmnfbBtgJV3ObpNjv1Fd&#10;cS9nbkTkdAJrRzjvdwdvUy2jellzwCPAfcx4ln7vY4thSHQVZk5kI2jPaQpm/lzea9dp3FCjbsxs&#10;zkRgcf1v4zimdWBzIy2aeQl2sSP8fMN6i32IYA1piXLCYy1rqGeaZjttx1wOaVZv6k/7bKRyFkPy&#10;cCt0YDhzc+R2zC2bd995diQxe918Vnw6XPxxsXGpYGdzGWaVY8B0elsMZyZ11k9JasB3P0Nkbp14&#10;wDgfcqR6WC2IduR8GSRdexZ99XsnWlN5u3CtXf16cGW1YZh7DlpGZUR7oE6kaSF8PEMCbTx87Tfq&#10;cYl9ry1/dgh+hSSCem9/Y3pIWA6Bjm/lW/CBkGUDX8KBaFmpY6iBLU4cZ8CA+0KibBaA2DfHcJWA&#10;xC2AdUyAtCSheeSAoHmbVi6JGW9JWkCIbmRxXj+HflkpYlGGcE2pZpuFbkI+ayeEeTePb9SDkC19&#10;dLKCoCS6eXOBrXkeVLSQSm7WWO2O/WP+XQ6NRVi+YUCLYE1VZauJiUIHal2HwTdgbzeGAi1jdECE&#10;PiTOeRiCindscwZRBWzxdFdVK2IcdcxZZFbVd1VdsUtCePBiHT+yerFmvTSvfJhrmCpXfsRw4CFk&#10;gRN2mXXYbxhYvWvPcNVcTGEucp5f4lYbdHNjhUq2dmJnQz9WeH5rMDSGesFvTypsfURzyyG9f9p4&#10;nXSHa3FggmqUbZJjamA0b61mVlVBcdFpS0oOdBNsWD7jdoZvjDRPeSFy7Cp1e/J2liIKfsh6e3NM&#10;aB5oOWlnapJqdV8XbPlstVR8b2Ru+0lscfxxUz57dMJzyzQhd652ZSp/esl5OCJNfdl8L3IfZSlv&#10;42hSZ+Vxc14gapBzAFOibUJ0i0j2cB52KT4qczJ34TQEdmZ5sCqQecR7qSKFfQx9t3EhYpx3dmeC&#10;ZZd4YV1waH95N1L6a3B6BEhebol63j3Rcdh70jPVdUt82CqQeOZ98iK1fGB/D3BTYGt+0mbFY5x/&#10;GVzHZrl/NVJlaeB/QEffbTF/Vz15cLV/gjO6dFd/vSqZeCh//SLce9GAOG+wXpmF5WY0YfeFjVxB&#10;ZUGE71HwaJOEM0d4bBGDhD0hb8mC5zONc5WCWSqgd4qBxyL8e12BMm85XSSMqmXHYKqLv1vWZBaK&#10;ZVGOZ4iI20cuayWHYDzzbwCF+TNncviEnyqOdxeDRiMVewCB/2zSes1RFWNKe4dVLlltfGJZYE8p&#10;fUVdr0Skfi1iJTowfy1m1TBVgEprvic4gZpxDh+AgwR2smtodx9YVWJEeDxb5ViVeV5fg06EeoJj&#10;NUQve7NnCTnufQRrDzBKfnJvRydogBJz1h/sgb94ompAc6dfoGEtdR9il1e7dotlmE3Gd/RoqEOl&#10;eXBr1jmaexJvLzAwfNBysieKfrl2eyBJgKF6a2kocHpm32Adcj1pOFa7c+1rl00NdZ5uBEMRd2hw&#10;iTk9eVdzMTANe2F1+iehfY14+CCZf6p8CmgkbaRuC18zb6lvxlXkcZlxgkxGc4xzQ0KkdZV1GDjz&#10;d853Di/2eht5GSe6fIZ7SCDeftd9fGc7ayp1Jl5fbW12RFUtb5l3VEu3ccR4YUI1dAd5fTjNdnJ6&#10;uS/yePp8BifUe6B9ZiEXfiV+wWZ8aQd8EV3Da4d8mFSrbed8+EtGcEF9S0HOcrV9sDiEdVR+Li/k&#10;eAV+vifnet5/TyFGfZJ/12XkZz2CuV05ae6CrFQvbHyCXErebv6B8kF2cZyBnDg6dGqBXC/Ad0KB&#10;Lif1ej+A+yFsfRqAwWVyZcuJHFzQaKSIg1PLa1iHgEqHbfuGU0E4cLeFOzgXc6WEOy+pdqWDTCfx&#10;eciCXyGLfLqBgGKEgtxQ4Vn0gvFU91EUgyBZKkfTg0tdgz5bg25iDTUDg5tm1ixNg9tr2CRihENx&#10;NR3VhMR2x2FDf2pXt1kDf91bT1BHgEpe+0c2gKpixD30gQhmtjTVgXtq3yxbggJvOCSqgrFz3h5S&#10;g3F4pWBDfB1ekFgMfOFhnk+EfZBkuUaPfi5n7D2AftBrQzSYf4xuySxagFxydiTigU92YR6+gkl6&#10;W19UeQ5lXlciehdn2U6lewNqX0Xwe+Rs+j0HfM5vsjRUfdJykSxOful1jyUNgBx4ux8cgUl7515w&#10;dk9sH1ZOd5huBk3jeMFv80VGedxx6jylewZ0ADQXfE52NixCfaN4gSUwfxF66h9rgG59R12lc+Ry&#10;y1WXdWx0IU1Hds51bkTCeCF2wTxBeX54KDP6evR5rixFfIF7RiVTfih86R+tf7d+elz0ccl5RFTy&#10;c496CEy3dSh6skROdqt7WTvqeDV8FDPQedh85ixde4V9yiV5fV9+rx/jfx9/gFxmcAJ/jFSIcgd/&#10;x0xnc9F/xkQZdXN/sjvHdxx/uzOmeOx/3SxCesGAFCWPfLyAQCAPfqSAXFv8bpCFmlQkcL+FTEwL&#10;crSEnkPPdHiD0TuXdjyDIzOReCmCjyw9eiKCDyWbfEKBjCAyfkKBD1iKizpQYVD4ipRUgUkaigBY&#10;vkDdiV5dKzhxiKdh0zAyh+5mwSidh0Jr5CHYhrZxVRxghlF22Vdxh/1W11AVh7hagUhMh1peRUA+&#10;huJiLjgQhlhmSDAShddqnii/hWZvICI1hRtz4hzthPF4p1aYhNVdSU87hNhgdUechLhjsz+ohHZn&#10;EzevhChqnC/qg+huWCjVg7lyNiKBg692Rh1ng756TFXSgd1jr052gh1mU0bcgjdpBz8jgjRr2DdQ&#10;gihuzy+/gixx7Cjggj91JSK+gnJ4gR3QgrZ7x1URfylqDU3Bf6tsJkY5f/5uTD6XgDFwgjcKgGFy&#10;4S+bgKR1XyjogPR37iLxgWB6kR4pgdR9F1RffMRwW00dfYpx6kWxfhdzej4tfnx1FTa+ftx2zS+I&#10;f014pyjzf9J6iyMcgHR8dB5zgRd+O1PFerN2eUyUe7h3gEVCfHt4dD3ZfQx5bjZ7fZd6gy9rfjJ7&#10;sikIftZ87iNEf6p+IR6wgHt/M1NBeOd8WUwWei981kTVeyZ9LT2Ge+B9gjZAfIx98i86fVJ+eCkD&#10;fg9/DiNvfv9/lh7hf/2AA1Lgd3GCHkvMePaCF0Sgeh+Bvz1xeu2BWDZVe6OBGi9ofHyA+CknfWOA&#10;6COKfn6Azh8If5iArE7Yk/1Po0hKkoRT0kFxkRFYHTo9j4VcpDLhjdlhdiu7jCNmkyVBinpr5B+U&#10;iPZxbxsZh7R2503MkPpVuUdSj+1ZfUCAjq9dXzl9jT9hcTJsi61lwSuWih1qTyVsiJ9vAyAAh1Jz&#10;5Ru1hkd4p00Ujfhby0aMjSxfHD/VjClihDjqiuhmHDIRiYlp4yt5iDFt4CWQhu1x9yBbhd12Lxw7&#10;hQl6Pkx4ixFh0EXqinxkpD8xia9njzh7iKxqnzHJh4lt4Ctlhm9xRiWvhWp0wCCohJd4TRyvg/h7&#10;qkvaiF5nzkVTiBBqIT6uh3tsiDgQhqhvCDGihb9xuStchOJ0iiXPhBd3YiDsg316QR0QgxB87EtB&#10;he9tx0TGhfFvlT5AhZlxbjfEhPZzXjFzhDl1cCtjg4l3pCXwgvF52iEmgox8CR1hgk5+A0q8g9Bz&#10;k0RMhCB03D3khAJ2IjeGg4t3ezFMgvV48itagm16giYSgfd8FyFbgcB9nB2kga5+70pMggB5L0Pn&#10;gpd58j2Vgq96nzdWgl57WDEtgep8MitFgYt9ICYagTJ+FiGEgRl++R3agSx/tEn7gHx+pUOXgVJ+&#10;2z1VgZ1+5jcxgWx++TEkgQ9/MCtUgMp/fCYogJZ/0SGagJ6AGx4FgMSAVAAA//8AAP//AAD//wAA&#10;bWZ0MQAAAAADBCEAAAEAAAAAAAAAAAAAAAAAAAABAAAAAAAAAAAAAAAAAAAAAQAA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Ur9oUxg8qVLceap&#10;SoPaqk2Vz6lWpcioYbDFqmu1wqx1ur6rfb+6qoPFtqiHyrKmh9CroofWpJ6J3Jqaj+Gamo/hmpqP&#10;4Zqaj+Gamo/hmpqP4Zqaj+Gamo/hmpqP4Zqaj+Gamo/hmpqP4Zqaj+Gamo/hmpqP4Zqaj+Gamo/h&#10;/6Y4Mv+jRUr9oktg8qZJceaqSILbrUqT0KxSo8msXa/Gr2ezw7FxuL+zeb24r4HEsqqHy6ymhtCl&#10;o4bVnZ+G2pOdi96TnYvek52L3pOdi96TnYvek52L3pOdi96TnYvek52L3pOdi96TnYvek52L3pOd&#10;i96TnYvek52L3pOdi96TnYve/6c4Mv+jRUr9okpf8qdIcOesRoHcr0eS0rBOocqxV63ItmKwxbps&#10;tbqzeL6yroHFraqHy6enhc+gpITTmKGF14+fiNqPn4jaj5+I2o+fiNqPn4jaj5+I2o+fiNqPn4ja&#10;j5+I2o+fiNqPn4jaj5+I2o+fiNqPn4jaj5+I2o+fiNqPn4ja/6c4Mv+jREv+o0lf86lGb+iuRIDd&#10;s0OQ07ZIn8y3UarKwFysvbhst7OyeMCtroHGqaqGyqKohM6bpYTRlKOE1Iyhh9eMoYfXjKGH14yh&#10;h9eMoYfXjKGH14yhh9eMoYfXjKGH14yhh9eMoYfXjKGH14yhh9eMoYfXjKGH14yhh9eMoYfX/6c3&#10;Mv+jREv+pUde86pEbumxQX/fuD6O1r1Cm8/DSqTCvlyvtrdsua6xeMGproHGpauFyZ6phMyYp4PP&#10;kaWE0oqjhtSKo4bUiqOG1IqjhtSKo4bUiqOG1IqjhtSKo4bUiqOG1IqjhtSKo4bUiqOG1IqjhtSK&#10;o4bUiqOG1IqjhtSKo4bU/6g3Mv+kREv+pkZe9K1Cbeq0Pn3hvTuL2sY8lsrGSKS5vFyyr7Ztu6mx&#10;ecGlroLFoayEyJuqg8uVqYPNj6eEz4mmhtGJpobRiaaG0YmmhtGJpobRiaaG0YmmhtGJpobRiaaG&#10;0YmmhtGJpobRiaaG0YmmhtGJpobRiaaG0YmmhtGJpobR/6g3Mv+kQ0v/qENd9a8/bOy4OnrkwzeH&#10;3dM1kMHESaexul61qbVuvKSxesCir4LEna2Ex5ishMmSqoTLjamFzYiohs6IqIbOiKiGzoiohs6I&#10;qIbOiKiGzoiohs6IqIbOiKiGzoiohs6IqIbOiKiGzoiohs6IqIbOiKiGzoiohs6IqIbO/6k2Mv+l&#10;Qkv/qkFc9rI7au69NnfoyzOA0NIzk7jDS6iquWC2pLVwvKGye8CesIPDmq6ExZWthMeQrITJi6uF&#10;yoeqhsyHqobMh6qGzIeqhsyHqobMh6qGzIeqhsyHqobMh6qGzIeqhsyHqobMh6qGzIeqhsyHqobM&#10;h6qGzIeqhsyHqobM/6k1Mv+lQkv/rD1a+Lc3Z/HEMXHf1yx7xdA1lbDCTqmkuGO3n7VyvJ2zfL+b&#10;sYPBl6+Ew5KuhMWOrYXGiqyGyIesh8mHrIfJh6yHyYesh8mHrIfJh6yHyYesh8mHrIfJh6yHyYes&#10;h8mHrIfJh6yHyYesh8mHrIfJh6yHyYesh8mHrIfJ/6o0Mv+mQEv/sDlY+b0xYufOLWnQ4CR/uc83&#10;l6fCUqmeuma1mrVzu5izfb6XsoPAlLGFwZCwhcONr4XEia6GxYauh8aGrofGhq6Hxoauh8aGrofG&#10;hq6Hxoauh8aGrofGhq6Hxoauh8aGrofGhq6Hxoauh8aGrofGhq6Hxoauh8aGrofG/6szMv+qO0n/&#10;tjJT8McqWtjeIWbC3ySCrc48mJ/DVqeZvGiylrd1uJS0fb2Ts4O+kbKFv46yhsCLsYbBiLCHwoaw&#10;iMOGsIjDhrCIw4awiMOGsIjDhrCIw4awiMOGsIjDhrCIw4awiMOGsIjDhrCIw4awiMOGsIjDhrCI&#10;w4awiMOGsIjD/60xMv+wM0X4wClM39YjTcfoIGqz3iaEoc9BlpfGWaSTwGqskLx1so+5fbaPt4O4&#10;jLaEuoq1hbyItIa9hrOHvoSziL+Es4i/hLOIv4SziL+Es4i/hLOIv4SziL+Es4i/hLOIv4SziL+E&#10;s4i/hLOIv4SziL+Es4i/hLOIv4SziL+Es4i//68vMv+5KT/ozh4/zOYbUrfuIW2l3iyDl9JFkpDL&#10;W52MxWuli8J1qoq/fK2Hvn+whLyAsYO8grKBu4Ozf7qEtH66hrV+uoa1frqGtX66hrV+uoa1frqG&#10;tX66hrV+uoa1frqGtX66hrV+uoa1frqGtX66hrV+uoa1frqGtX66hrV+uoa1/7IqMvHGHDPR4hQ6&#10;vPMbVqjuJm2Y4TV/jthKjIjQXZWGzGubhMl0oIHHeKN+xXulfMR9pnvEfqd5w4CoeMKCqXfCg6p3&#10;woOqd8KDqnfCg6p3woOqd8KDqnfCg6p3woOqd8KDqnfCg6p3woOqd8KDqnfCg6p3woOqd8KDqnfC&#10;g6p3woOq+r4cKNbdDiPA8BQ/rP0eV5zwLWqP5T55ht5Og4HYX4t/1GuQetFwlHfPdJd1zneYc815&#10;mnLNe5txzH2bcMt/nG/LgJ1vy4Cdb8uAnW/LgJ1vy4Cdb8uAnW/LgJ1vy4Cdb8uAnW/LgJ1vy4Cd&#10;b8uAnW/LgJ1vy4Cdb8uAnW/LgJ1vy4Cd2dILGMTtDimw/RZBn/8kVZH0NWWH60Zwf+VUeXvhYX92&#10;3WiEcttuh2/ZcYlt2HSLa9h3jGrWeY1p1nqOaNV8jmfVfo9n1X6PZ9V+j2fVfo9n1X6PZ9V+j2fV&#10;fo9n1X6PZ9V+j2fVfo9n1X6PZ9V+j2fVfo9n1X6PZ9V+j2fVfo9n1X6P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k9U+qFOZO+kT3XlplGF2qVYldGiYqPJn22vxZ93tcKegLm/nYi+vJmJw7mUi8e2j43Ls4qQz7GG&#10;ltSug6DXp4Gh1aeBodWngaHVp4Gh1aeBodWngaHVp4Gh1aeBodWngaHVp4Gh1aeBodWngaHVp4Gh&#10;1aeBodWngaHV/6M5Kv+gRkD/nk5U+qJNZPClTnTlqE+E26dVlNKlX6HKo2mtxaJ0tMKhfbm/oIW+&#10;u52Iw7iYici1k4vNsY6O066JltinhZ3aoYWg1qGFoNahhaDWoYWg1qGFoNahhaDWoYWg1qGFoNah&#10;haDWoYWg1qGFoNahhaDWoYWg1qGFoNahhaDW/6M5Kv+gRkD/n01U+6NMZPCnTHTmqU6D3KpTktKp&#10;W6DLpmarxqVws8Oleri/pIK9u6KHw7idh8mzmInPsJSO1auSl9qgipzcm4mf2JuJn9ibiZ/Ym4mf&#10;2JuJn9ibiZ/Ym4mf2JuJn9ibiZ/Ym4mf2JuJn9ibiZ/Ym4mf2JuJn9ibiZ/Y/6M4Kv+gRUD/oExU&#10;+6RLY/GoS3Pmq0yD3a1QkdSsWJ7MqmKpx6psscSqdrbAqn68vKiEwrikhsmzoYjPrJyN1aOWlNqa&#10;kZzclo6e2JaOntiWjp7Ylo6e2JaOntiWjp7Ylo6e2JaOntiWjp7Ylo6e2JaOntiWjp7Ylo6e2JaO&#10;ntiWjp7Y/6Q4Kv+gRUD/oEtT+6VKY/GpSXLnrUqB3rBNkNWwVZzOsF6nybBor8ayc7PDsny4vbCA&#10;wbasgsmup4XPpaGK1ZyckdqVmZzckZSe2ZGUntmRlJ7ZkZSe2ZGUntmRlJ7ZkZSe2ZGUntmRlJ7Z&#10;kZSe2ZGUntmRlJ7ZkZSe2ZGUntmRlJ7Z/6Q4Kv+gRUD/oUpT+6ZIYvKrSHHor0iA37NKjta1UZrQ&#10;tlqkzLhlq8q9ca7BuXu2t7KAwK6shMimqIXOnaSH1JSgjtiOn5nbjJue2YybntmMm57ZjJue2Yyb&#10;ntmMm57ZjJue2YybntmMm57ZjJue2YybntmMm57ZjJue2YybntmMm57Z/6Q4Kv+hRUD/oklT/KdH&#10;YfKtRnDpskZ/4LdHjNm7TpfTv1ef0MVjpMXAcK26uHm3sLKAwKmthcegqITNl6WF0o6hideHoJLZ&#10;h6Gc2IehnNiHoZzYh6Gc2IehnNiHoZzYh6Gc2IehnNiHoZzYh6Gc2IehnNiHoZzYh6Gc2IehnNiH&#10;oZzY/6Q3Kv+hRED/o0hS/KlFYfOuRG/qtUN94rxEidzCSpPYylSZysZipLy9brCytni5qrGAwaSt&#10;hcebqYTMk6aE0Iqjh9SDoo7WgqKW1oKiltaCopbWgqKW1oKiltaCopbWgqKW1oKiltaCopbWgqKW&#10;1oKiltaCopbWgqKW1oKiltaCopbW/6U3Kv+hREH/pEZS/apEYPSxQm7ruEF75MFCht/MRo3Tz1KX&#10;wcRhp7O7bbOrtXi7pbGAwZ+uhMaYq4TKkKiEzoimhtGCpIzTgKSS04CkktOApJLTgKSS04CkktOA&#10;pJLTgKSS04CkktOApJLTgKSS04CkktOApJLTgKSS04CkktOApJLT/6U3Kv+hREH/pUVR/qxCX/W0&#10;P2ztvD5458dAgeDWRofJzVGauMJgqqy6bbWltXi8oLGAwZuuhMWVrITIjqqEy4eohs6Cp4vPf6aP&#10;0H+mj9B/po/Qf6aP0H+mj9B/po/Qf6aP0H+mj9B/po/Qf6aP0H+mj9B/po/Qf6aP0H+mj9B/po/Q&#10;/6U2Kv+iQ0H/p0NQ/64/Xfe3PGnwwjtz5tA/edPZP4q+y1Gdr8BhrKW5bragtXm8nLKBwJivhMOS&#10;roTGjKyFyIeqh8qCqYrMf6mOzX+pjs1/qY7Nf6mOzX+pjs1/qY7Nf6mOzX+pjs1/qY7Nf6mOzX+p&#10;js1/qY7Nf6mOzX+pjs1/qY7N/6Y2Kv+iQkH/qUBP/7I7W/m9OGXsyzht3Nw1eMfWPo6zyVKgp8Bj&#10;rZ+5cLaatXq8mLKBv5SxhcKPr4XEi66GxYath8eCrIrIf6uNyX+rjcl/q43Jf6uNyX+rjcl/q43J&#10;f6uNyX+rjcl/q43Jf6uNyX+rjcl/q43Jf6uNyX+rjcl/q43J/6c1Kv+jQkH/rDxN/7c2V/LFM1/h&#10;1jZjzeMxfLrTP5GpyFShn8BlrZm6crWWtnu6lLOCvpKyhcCNsYbBibCHw4aviMSCrorFgK6MxYCu&#10;jMWArozFgK6MxYCujMWArozFgK6MxYCujMWArozFgK6MxYCujMWArozFgK6MxYCujMWArozF/6g0&#10;Kv+mPj//sTdK+b4wUufPL1XR4ixowOEwf63SQpOgyFehmMFnq5S8c7KSuHy3kLaCuo60hbyLs4a+&#10;iLKHwIWxicGDsYrBgbCMwoGwjMKBsIzCgbCMwoGwjMKBsIzCgbCMwoGwjMKBsIzCgbCMwoGwjMKB&#10;sIzCgbCMwoGwjMKBsIzC/6kyKv+rOD3/uC9F7sgpSNbfJVLD7Clssd8xgqHSRZKXylqfkcNpp46/&#10;dK2NvHyxi7qBtIi5g7aFuIS4g7eGuYG2h7p/tYm7frWLvH61i7x+tYu8frWLvH61i7x+tYu8frWL&#10;vH61i7x+tYu8frWLvH61i7x+tYu8frWLvH61i7x+tYu8/6swKv+xLzj2wiY83NofO8brI1ez7Cpv&#10;o981gpbUSpCPzV2ai8hroYnEdaaGwnuqg8B+rIG/gK5/voKwfb2DsXu8hbJ6u4ezebuIs3m7iLN5&#10;u4izebuIs3m7iLN5u4izebuIs3m7iLN5u4izebuIs3m7iLN5u4izebuIs3m7iLN5u4iz/60uKv67&#10;JTDj0hotyegbQbb3I1ql7C5vluE8f4zYT4uH0l+ThM1smYHKdJ5+yHihe8d7o3nGfaR4xX+ldsSB&#10;pnXDg6d0w4Soc8KGqXPChqlzwoapc8KGqXPChqlzwoapc8KGqXPChqlzwoapc8KGqXPChqlzwoap&#10;c8KGqXPChqlzwoap/7QkJezKFiPN5RMsufYbRqf6JluY7jVsjOVEeoTeU4OA2WKKfNVsj3jScZN1&#10;0HWVc894l3HOephwzXyZb81+mm7MgJttzIKcbMuEnGzLhJxsy4ScbMuEnGzLhJxsy4ScbMuEnGzL&#10;hJxsy4ScbMuEnGzLhJxsy4ScbMuEnGzLhJxsy4Sc9cEVGdHfDBi88xMxqv8eR5r8LFmO8jxnhOpL&#10;cn3lWHp54GOAdN5qhHDbb4dt2nOJa9l2imrYeItp13qMaNZ8jWfWfo5m1YCOZdWBj2XVgY9l1YGP&#10;ZdWBj2XVgY9l1YGPZdWBj2XVgY9l1YGPZdWBj2XVgY9l1YGPZdWBj2XVgY9l1YGP0tIKCb/oDR2t&#10;/xUznf8jRZD/M1SF90NffvFRaHfsXG9w6WJ0a+dnd2jlbXlm5HB7ZeNzfWPidn1i4Xh+YuF5f2Hh&#10;e39g4H2AX+B/gV/gf4Ff4H+BX+B/gV/gf4Ff4H+BX+B/gV/gf4Ff4H+BX+B/gV/gf4Ff4H+BX+B/&#10;gV/gf4Ff4H+B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dRjb/mlBK/55RWfegUmjtoVZ45KFahtueZJTSm26gzJh4&#10;qsaVgbLElYm2wZGOur+MkL29iJPAvISXw7qBm8W5fqDHuHynyLJ7qsiwe6rIsHuqyLB7qsiwe6rI&#10;sHuqyLB7qsiwe6rIsHuqyLB7qsiwe6rIsHuqyLB7qsiwe6rI/6A4Iv+dRjf/m09K/59PWfiiUGju&#10;o1N35aRXhdyiYJPTnmqfzZt0qceYfbHEl4a2wZSMur+Pjr68ipLCuoaVxbiCmsi3f6DLtHynzKx8&#10;qcqqfanKqn2pyqp9qcqqfanKqn2pyqp9qcqqfanKqn2pyqp9qcqqfanKqn2pyqp9qcqqfanK/6A4&#10;Iv+dRTf/nE5K/6BOWPijT2fvpVF25aZVhN2lXZHUomadzZ9wqMicerDEmoK2wZiKur6SjL+7jY/E&#10;uIiTyLaDmcy0gKHPrH2lz6Z+p8ykf6jLpH+oy6R/qMukf6jLpH+oy6R/qMukf6jLpH+oy6R/qMuk&#10;f6jLpH+oy6R/qMukf6jL/6E4Iv+dRTf/nU1J/6FMWPmlTWbvp0915qlTg96oWpDVpmKcz6Nspsmg&#10;dq7Fnn+1wZyHur6XisC6kI3GtouSy7SIms6yhqTRpoCk0aCBp82fgafMn4GnzJ+Bp8yfgafMn4Gn&#10;zJ+Bp8yfgafMn4GnzJ+Bp8yfgafMn4GnzJ+Bp8yfgafM/6E4Iv+eRTf/nkxJ/6JLV/mmTGbwqU50&#10;56tRgt+rV47Xql+a0KhppMulc6zGo3yzwqCEub6ciMC5lozGtZGSy6+NmM+qiqHSoISj05uEps6a&#10;hKfNmoSnzZqEp82ahKfNmoSnzZqEp82ahKfNmoSnzZqEp82ahKfNmoSnzZqEp82ahKfN/6E4Iv+e&#10;RTf/nktJ/6NKV/qnS2Xwq0xz6K1PgOCvVI3ZrlyY0q1moc2rcKnIqnmww6eBt76hhMC1m4nGrpWP&#10;zKiRlc+ijp7Smomi05aHpc+Vh6bOlYemzpWHps6Vh6bOlYemzpWHps6Vh6bOlYemzpWHps6Vh6bO&#10;lYemzpWHps6Vh6bO/6E3Iv+eRDf/n0pJ/6RJVvqoSWTxrEty6bBNf+GzUYvas1qV1LNjns+zbqXL&#10;s3irw6x8t7ilgb+vnobGqJmMy6GVktCbkpvTlY6i1JGMpdCRi6bOkYumzpGLps6Ri6bOkYumzpGL&#10;ps6Ri6bOkYumzpGLps6Ri6bOkYumzpGLps6Ri6bO/6E3Iv+eRDf/oElI/6VIVvuqSGTyrklx6rJM&#10;feK2T4ncuFeS1rphmtO9baDJuHWrvrB6trOpf7+qooTGop2Ky5uakM+Vl5nSkJWi1I2QpdCMkKbP&#10;jJCmz4yQps+MkKbPjJCmz4yQps+MkKbPjJCmz4yQps+MkKbPjJCmz4yQps+MkKbP/6E3Iv+eRDf/&#10;oElI/6ZHVfurR2PzsEhw67VKfOS6Tobev1WP2sNgldLEbZzFu3OqubN4tq6tfb+lp4LFnaKIy5af&#10;js+PnJbSi5yi04iVpNCJlKXPiZSlz4mUpc+JlKXPiZSlz4mUpc+JlKXPiZSlz4mUpc+JlKXPiZSl&#10;z4mUpc+JlKXP/6I3Iv+fRDf/oUhI/6dGVfysRWL0skZu7LhIeua/TIPhx1OK3M1ijs7IbJvAv3Gq&#10;tLd3tamxfL6frIHFl6eGypCkjM6KopXRhqKh0oSbpdCFmqXPhZqlz4Wapc+FmqXPhZqlz4Wapc+F&#10;mqXPhZqlz4Wapc+FmqXPhZqlz4Wapc+FmqXP/6I2Iv+fQzf/okZH/6hEVP2uQ2H1tURs7rxGd+nE&#10;S3/jz1SE2dRliMjLa5q6wnCprrp3tKO0fL2ar4HDkqyFyIupisyEp5LPgKac0ICjpc+AoabOgKGm&#10;zoChps6AoabOgKGmzoChps6AoabOgKGmzoChps6AoabOgKGmzoChps6AoabO/6I2Iv+fQzf/o0VH&#10;/6pCU/6xQV/2uEFq8cFEc+rMS3ng2lZ8z9VejcDMaZuzw3Kop7t5s561f7uXsYPCjq2FxoeriMqB&#10;qY3NfKiWznuoos17qabNe6mmzXupps17qabNe6mmzXupps17qabNe6mmzXupps17qabNe6mmzXup&#10;ps17qabN/6M2Iv+fQzf/pUNG/6xAUv+0Pl35vT9m7shDbePWTW/V3U6BxNNZkbXJZp+pwXGroLt5&#10;s5m2gLqUsoXAjK+GxIatiMeAq4zJfKqSynqrnMp5q5/Keaufynmrn8p5q5/Keaufynmrn8p5q5/K&#10;eaufynmrn8p5q5/Keaufynmrn8p5q5/K/6M1Iv+gQjf/pkFF/689UP64O1nzxDxh5tFDZNnfQ3PI&#10;3EqFt9BXlarHZaL/4n0QSUNDX1BST0ZJTEUABBKgwHCsmbp5tJS2gLqRs4W+i7GGwYWwiMOBrovF&#10;fa2Qxnqtl8Z6rZrGeq2axnqtmsZ6rZrGeq2axnqtmsZ6rZrGeq2axnqtmsZ6rZrGeq2axnqtmsZ6&#10;rZrG/6Q0Iv+hQTf/qT1D/7M5Tfm+N1XqzDpZ2907YsvlP3e72UiJq85XmKDGZaSYwHGsk7t6s5C4&#10;gbiMtYS7iLOGvoWyicCBsYvBfrCPwnuwlMN6sJbDerCWw3qwlsN6sJbDerCWw3qwlsN6sJbDerCW&#10;w3qwlsN6sJbDerCWw3qwlsN6sJbD/6Q0Iv+jPjb/rTlB/7g0SPDGM03f2TZQzeU2Z77kO3ut10iM&#10;oM1YmZfGZ6SSwXKrjr17sIy6gbSIuIO3hLeFuYK1iLt/tIq9fLONvnqzkb96s5O/erOTv3qzk796&#10;s5O/erOTv3qzk796s5O/erOTv3qzk796s5O/erOTv3qzk796s5O//6YyIv+mOjT/sjM998AuQuTS&#10;L0HP5C5Vv+8za6/hO36g1kqNls5bmZDIaaGMw3OoicB7rIa+f6+CvIGygLuEs326hrV7uYi2ebiL&#10;t3e3j7h3t5C5d7eQuXe3kLl3t5C5d7eQuXe3kLl3t5C5d7eQuXe3kLl3t5C5d7eQuXe3kLl3t5C5&#10;/6cxIv+sMzH/uSs26swmNtLhJkHB7yxasO0zbqHhPX+V102MjdBelonLa52Gx3Sig8R6pn/Dfal8&#10;wYCresCCrHm/hK13voavdb6JsHO9jLFzvY2xc72NsXO9jbFzvY2xc72NsXO9jbFzvY2xc72NsXO9&#10;jbFzvY2xc72NsXO9jbFzvY2x/6kuIf+zKivyxSIs1t4cLcPtI0ey+Stdouw2b5XiQn2L2lKIhdRg&#10;kILQbJZ+zHObe8p3nnjJe6B2yH6idMeAo3PGgqRxxYSlcMSHpm7Eiqduw4unbsOLp27Di6duw4un&#10;bsOLp27Di6duw4unbsOLp27Di6duw4unbsOLp27Di6duw4un/6wqIPq9HyLc2RIbxesaM7T6I0qj&#10;+S5ele48bYrlSXmD31aCftpkiXrWbI5203GRc9J1lHHQeZVvz3uXbc5+mGzOgJlrzYKaas2Em2nM&#10;h5xozIicaMyInGjMiJxozIicaMyInGjMiJxozIicaMyInGjMiJxozIicaMyInGjMiJxozIic/7Ye&#10;GOTQDhPI6REgtfkbN6X/JkuX+jRci/FCaILqT3J85Vt6d+Fkf3LeaoNu3HCGbNt0iGrZd4lo2XmL&#10;Z9h8i2bXfoxl1oCNZNaCjmPVhY9i1YWPYtWFj2LVhY9i1YWPYtWFj2LVhY9i1YWPYtWFj2LVhY9i&#10;1YWPYtWFj2LVhY9i1YWP6ccNDMraCw+39xIkp/8dOZj/K0mM/jpXg/ZJYXzwVWl17F5vbuljdGrn&#10;aXdn5W55ZeRye2PjdXxi4nd9YeJ5fmDhe39f4X1/X+B/gF7ggoFd34OBXd+DgV3fg4Fd34OBXd+D&#10;gV3fg4Fd34OBXd+DgV3fg4Fd34OBXd+DgV3fg4Fd34OBy9AJA7riCxOo/xQmmv8hN43/MUWE/0BQ&#10;fPxOWHT4V19t9F1kZ/JiZ2PwaGph7mxsX+1wbV3tcm9c7HVvW+x3cFrreXFa63pxWep8cljqf3JY&#10;6n9zWOp/c1jqf3NY6n9zWOp/c1jqf3NY6n9zWOp/c1jqf3NY6n9zWOp/c1jqf3NY6n9z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04Gv+aRS7/l1BB/5tRT/+dVF31nlhr7J1deeSbZIbc&#10;mG6S1ZV4nNCSgaTLj4mrx42PscWJk7XDhZe4woKausF/nrvAfaK9v3unvr95rb67eLG+tnmyvrZ5&#10;sr62ebK+tnmyvrZ5sr62ebK+tnmyvrZ5sr62ebK+tnmyvrZ5sr62ebK+/504Gv+aRS7/mE9A/51Q&#10;Tv+fUlz2oFVq7aBaeOWfYIXdnGqR1phzm9CVfaTLkoWrx4+NscSMkbbCh5W5wYOZu79/nb6+faK/&#10;vXqowLx5r8G0ebDBsHqwwLB6sMCwerDAsHqwwLB6sMCwerDAsHqwwLB6sMCwerDAsHqwwLB6sMCw&#10;erDA/503Gv+bRS7/mU5A/55OTv+hUFv3olNp7qNXd+aiXYPen2aP15xvmtGYeaPLlYKrx5KJscSO&#10;j7bCiZO6v4SYvb2AncC8faPCu3uqxLR6rcSte67Dqnuvwap7r8Gqe6/Bqnuvwap7r8Gqe6/Bqnuv&#10;wap7r8Gqe6/Bqnuvwap7r8Gqe6/B/543Gv+bRC7/mk1A/59NTf+iTlv3pFFo76VVdeelWoLfo2KN&#10;2KBrmNKcdaHMmX6pyJWGsMSSjbbBjJG7voaWv7yBnMO6fqTFt3yrx617q8anfK3EpH2uw6R9rsOk&#10;fa7DpH2uw6R9rsOkfa7DpH2uw6R9rsOkfa7DpH2uw6R9rsOkfa7D/543Gv+bRC7/m0xA/6BMTf+k&#10;TVr4pk9n8KhTdOioV4Dgp16M2qRoltOhcZ/OnXqnyZmDr8WVirXBj4+7vYmVwbqFncS2gqTHsICq&#10;yKd9qsiifqzFn3+uw59/rsOff67Dn3+uw59/rsOff67Dn3+uw59/rsOff67Dn3+uw59/rsOff67D&#10;/543Gv+bRC7/nEs//6FKTP+lS1n5qE5m8apRc+mrVX/iq1uK26lllNWmbp3Po3elyp+ArMWZhrS/&#10;k4y8uI2TwbKJmcWuhqHIqoSpyaGAqcqcgazGm4GtxJuBrcSbga3Em4GtxJuBrcSbga3Em4GtxJuB&#10;rcSbga3Em4GtxJuBrcSbga3E/542Gv+cRC7/nEo//6JJTP+mSln5qUxl8axPcequVH3jr1mI3a5i&#10;kdata5rRqnWiy6V9q8Gdg7S5lom8spGQwayMlsaniZ3Io4emypuDqMuYg6vHloStxZaErcWWhK3F&#10;loStxZaErcWWhK3FloStxZaErcWWhK3FloStxZaErcWWhK3F/542Gv+cQy7/nUk//6NIS/+nSVj6&#10;q0tk8q5OcOuxUnvks1eF37RgjtmzapbRsXWexqh7q7yggbSzmoe8rJSNwqaQlMagjZvJnIuky5aH&#10;qMuTh6vIkoesxZKHrMWSh6zFkoesxZKHrMWSh6zFkoesxZKHrMWSh6zFkoesxZKHrMWSh6zF/582&#10;Gv+cQy7/nkg//6NHS/+oSFf7rUlj87BMb+y0UHnmuFaD4btei9q7apLNtHOewat5qrekf7SunYS8&#10;ppiKwaCUkcaakZjJlo+hy5GMqMyPiqrIjoqsxo6KrMaOiqzGjoqsxo6KrMaOiqzGjoqsxo6KrMaO&#10;iqzGjoqsxo6KrMaOiqzG/582Gv+cQy7/nkc+/6RGSv+qRlb8rkhi9LNLbe64T3fovVV/4cFehtbA&#10;bI7It3Gdva53qrKnfbSpoYK7oZyIwZqYj8aUlpbJkJSfy4ySqMyKj6rJio6sxoqOrMaKjqzGio6s&#10;xoqOrMaKjqzGio6sxoqOrMaKjqzGio6sxoqOrMaKjqzG/582Gv+cQy7/n0Y+/6VFSv+rRVX8sEZh&#10;9rZJa/C8TnTnwlV738hhgNHDao3EunCduLJ1qa2re7OjpYC7m6GGwZSdjcWOm5TIipmdyoaZqMuG&#10;lKrJhpKrxoaSq8aGkqvGhpKrxoaSq8aGkqvGhpKrxoaSq8aGkqvGhpKrxoaSq8aGkqvG/581Gv+d&#10;Qi7/oEU9/6dESf+tQ1T+s0Rf97pHaO/BTXDlyVZ13M5keszGaY2+vm6csrZ0qKewebKeq366laaE&#10;wI6ji8SIoZLHhJ+ayYCfp8qBmqrIgpirxoKYq8aCmKvGgpirxoKYq8aCmKvGgpirxoKYq8aCmKvG&#10;gpirxoKYq8aCmKvG/6A1Gv+dQi7/oUQ9/6hCSP+vQVP/tkJd975GZezHTWvj0lht1tNhesfKZ4y5&#10;wm2brLxyp6G2d7GYsX25j62CvoiqicOCqJDGfaeZyHqnpcl7oqvIfZ6sxn2erMZ9nqzGfZ6sxn2e&#10;rMZ9nqzGfZ6sxn2erMZ9nqzGfZ6sxn2erMZ9nqzG/6A1Gv+dQi7/okI8/6pAR/+yPlH9ukBZ88NE&#10;YOjPTmPf3Flnz9hgecDPZoqyyGuapsJwppu8dq+RuHu3ibWBvIKyh8B9sI7DeK6WxXatocZ1rKzG&#10;d6atxXemrcV3pq3Fd6atxXemrcV3pq3Fd6atxXemrcV3pq3Fd6atxXemrcV3pq3F/6A0Gv+eQS7/&#10;pEA7/6w9Rf+1O073vz5V7MtEWeHaT1rU31FsxtpafbjTYourzmmYn8ZxpJXAd62Ou360h7eDuYG0&#10;h718soy/ebGTwXawm8J0sKbCcrCtwnKwrcJysK3CcrCtwnKwrcJysK3CcrCtwnKwrcJysK3CcrCt&#10;wnKwrcJysK3C/6EzGv+eQS//pz06/7A6Q/26OErwxjtP49VFTtXhRl/I4ktxut1SgazVW4+fzGab&#10;lsZwpI/AeKuKvH+xhLmDtYC3h7h8tou7ebSQvHe0l712tKG9dLOlvnSzpb50s6W+dLOlvnSzpb50&#10;s6W+dLOlvnSzpb50s6W+dLOlvnSzpb50s6W+/6IzGv+gPi7/qjk3/7Q1P/bANUTnzzlF1988UMnn&#10;QWS75UZ2rNxOhZ/TWpKVzGecjsZxpIrCeaqFv36ugLyCsn26hrR6uYq2d7iOuHW3k7lzt5q5c7eg&#10;uXO3oLlzt6C5c7eguXO3oLlzt6C5c7eguXO3oLlzt6C5c7eguXO3oLlzt6C5/6MyGv+jOiz/rjQ0&#10;/roxOu3KMDva3TI/yuc4VbzsPWmt5UR5n9tOh5TTXJKNzGibiMhyoYTEeaaAwn2qfMCBrXm+ha93&#10;vYiwdLyLsnK7kLNwu5W0b7qatG+6mrRvupq0b7qatG+6mrRvupq0b7qatG+6mrRvupq0b7qatG+6&#10;mrRvupq0/6QwGv+nNSr/tC8w9MMqMd7YKy3M5i5FvfI1Wq3uO2yf5ER7k9tRh4vUXpCGz2qYgstz&#10;nX7IeKF6xnykd8SApnXDg6hzwoapccGJq2/AjaxtwJKtbL+VrWy/la1sv5WtbL+VrWy/la1sv5Wt&#10;bL+VrWy/la1sv5WtbL+VrWy/la1sv5Wt/6UvGv+tLSX8vCco5dAhJM7kJDO+8SxKrvgzXaDtPW2T&#10;5Ed6it1UhYPXYYx/0mySe89yl3fNd5p0y3uccsp+nnDJgaBuyIShbceHomvGiqNpxo6kaMWRpWjF&#10;kaVoxZGlaMWRpWjFkaVoxZGlaMWRpWjFkaVoxZGlaMWRpWjFkaVoxZGl/6csGv+1JR/syRoc0OIZ&#10;Ib/wIjiv/StNoPg1XpPuQWyJ5k13geBYgH3cZIZ42GuLc9VxjnDTdZFu0nmTbNF8lGrQf5Zpz4KX&#10;aM+FmGbOiJllzYyaZM2OmmTNjppkzY6aZM2OmmTNjppkzY6aZM2OmmTNjppkzY6aZM2OmmTNjppk&#10;zY6a/64kFvXBFxTU3w4QwO8YJrD9Izyh/y1OlPk6XYnxR2iB61JxeuZdeHTiZH1w32uBbd1whGrc&#10;dIZo23iIZtp7iWXZfYpk2ICLYtiDjGHWhY1g1omOX9WLjl/Vi45f1YuOX9WLjl/Vi45f1YuOX9WL&#10;jl/Vi45f1YuOX9WLjl/Vi45f1YuO/rkWDdTSCwbC7g4WsfwZKqL/JT2U/zJMifxAWYH2TWJ68Fhp&#10;c+xfb2zpZHNo52p2ZuVveWTkc3pi43Z8YeN5fWDie35f4X5+XuGAf13gg4Bc4IWBW9+IgVvfiIFb&#10;34iBW9+IgVvfiIFb34iBW9+IgVvfiIFb34iBW9+IgVvfiIFb34iB1MgJA8TXCgey+xAZo/8cK5X/&#10;KDuK/zhIgf9FUnr8Ulpy91lga/ReZGbyZGhi8GlqYO5tbF7tcW1c7XRuW+x2b1rseXBZ63txWOt9&#10;cVjqf3JX6oJzVumEc1bphHNW6YRzVumEc1bphHNW6YRzVumEc1bphHNW6YRzVumEc1bphHNW6YRz&#10;xM0IAbTdCAuk/xIal/8fKov/LjaB/z1Bef9KSXH/UlBp/1hVY/1dWF/7Y1tc+WddWvhrX1j3bmBX&#10;93FhVvZ0YVX2dmJU9XdjU/V5Y1P0fGRS9H5kUfSAZVH0gGVR9IBlUfSAZVH0gGVR9IBlUfSAZVH0&#10;gGVR9IBlUfSAZVH0gGVR9IBl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1E3/5dTRf+ZVlL9mVtg9Zhgbe2WZ3nlk3GE35B7jtqNhJbV&#10;iIqc0YSQos+AlabMfZmpy3udrMl5oa7Id6WvyHaqscd0rrLHc7SyxHS6sr91urK/dbqyv3W6sr91&#10;urK/dbqyv3W6sr91urK/dbqyv3W6sr91urK/dbqy/5YzFP+WQyX/lVA3/5lRRP+bVFL+nFhf9Ztd&#10;bO2ZZHjmlmyD35N2jdqPgJbUjIid0YeOo82Dk6jLgJiryX2crsh6obHGeKWyxneqtMV1sLXFdLi1&#10;vXe4tbh3uLW4d7i1uHe4tbh3uLW4d7i1uHe4tbh3uLW4d7i1uHe4tbh3uLW4d7i1/5czFP+WQyX/&#10;lk43/5pPRP+dUlH+nlVe9p5aau6cYHbnmmeC4JZyjNqSe5XUjoSd0IqLo82GkanKgpatyH6bsMZ7&#10;oLPFeaa1xHestsN2s7e+d7e3t3i2uLJ5triyeba4snm2uLJ5triyeba4snm2uLJ5triyeba4snm2&#10;uLJ5triyeba4/5gzFP+XQyX/l003/5tNQ/+fUFD/oFNd96BYae+fXXXonWSA4Zpui9uWd5TVkYCc&#10;0I6Jo8yJj6nJhJWux4CassV9oLXDeqe3wniuucB3tbm4eLW5sXm1uax6tbmserW5rHq1uax6tbms&#10;erW5rHq1uax6tbmserW5rHq1uax6tbmserW5/5gzFP+YQyX/mEw2/5xMQ/+gTk//olFc+KNVaPCi&#10;W3TpoWF/4p5qidyac5PWlXyb0ZGFo8yMjKnJh5OvxoKZs8N+oLfCeqi5wXixu7l4s7yxebO7q3q0&#10;u6d7tbqne7W6p3u1uqd7tbqne7W6p3u1uqd7tbqne7W6p3u1uqd7tbqne7W6/5kzFP+YQyX/mUs2&#10;/55LQv+hTE7/pE9b+aVTZvGlWHLqpF5946Jmh92ecJHXmXiZ0pWBoc2PianJipGvxYOYtMJ/n7i9&#10;fKe7unqwvbJ6sr6re7K9pnyzvKN9tLqjfbS6o320uqN9tLqjfbS6o320uqN9tLqjfbS6o320uqN9&#10;tLqjfbS6/5kzFP+YQyb/mUo2/59KQv+jS07/pk5Z+qhRZfKoVnDrqFx75adihd+jbI7Zn3WX05p+&#10;n82ThqjFjY2vv4eUtbmDnLm1f6O8sX2svqx8sb+lfLG/oX6zvZ5+tLuefrS7nn60u55+tLuefrS7&#10;nn60u55+tLuefrS7nn60u55+tLuefrS7/5kzFP+ZQyb/mkk1/6BIQf+kSU3/p0xY+qpQZPOrVG7t&#10;rFp55qxgguCqaYvapnOUz598ncaXg6i+kIqwuIuRtrKGmLqtg6C9qYGov6WAsMCff7DAnICyvZqB&#10;s7uagbO7moGzu5qBs7uagbO7moGzu5qBs7uagbO7moGzu5qBs7uagbO7/5ozFP+ZQyb/m0g1/6FH&#10;Qf+lSEz/qUpX+6xOYvWvUmzusFh26LFef9+waIjVrHSQyqN6ncCbgai4lIewsY+OtquKlbumh52+&#10;ooWlwJ+Er8GZga/Bl4KyvpWDs7yVg7O8lYOzvJWDs7yVg7O8lYOzvJWDs7yVg7O8lYOzvJWDs7yV&#10;g7O8/5ozFP+ZQyb/nEc1/6JGQP+nR0v/q0lW/a9MYPayUWrutFdz5bdefN22aoPPr3KQxaZ4nbue&#10;fqeymIWwq5OLtqWOk7ufi5q+m4miwZiIrMKTha/Ckoaxv5GGs7yRhrO8kYazvJGGs7yRhrO8kYaz&#10;vJGGs7yRhrO8kYazvJGGs7yRhrO8/5ozFP+ZQib/nEY0/6NFQP+oRUr/rUdV/rFKX/W1UGjruVZw&#10;471ed9m7aoDLsnCQwKl2nbaifKetnIKvpZeJtp6TkLuZj5i+lI2gwZGMqcKNiq7CjYmxv42Jsr2N&#10;ibK9jYmyvY2Jsr2NibK9jYmyvY2Jsr2NibK9jYmyvY2Jsr2NibK9/5szFP+aQib/nUU0/6REP/+q&#10;REn/r0VT/LRJXfK5T2XpvlZs4cNgctO+aYDGtW6Pu610nLCmeqenoICvn5uGtZiXjruTlZW+jpKd&#10;wYqSp8KIkK7CiI6wwIiNsr2IjbK9iI2yvYiNsr2IjbK9iI2yvYiNsr2IjbK9iI2yvYiNsr2IjbK9&#10;/5szFP+aQib/nkQz/6VCPv+rQkj/sURS+rdIWvC9TmHmxFZn3slibc7BZ3/BuW2OtrFym6uqeKai&#10;pX6umaCEtZKdi7qMmpO+h5ibwISXpMKClq/Cg5OwwISRsr6EkbK+hJGyvoSRsr6EkbK+hJGyvoSR&#10;sr6EkbK+hJGyvoSRsr6EkbK+/5szFP+aQSb/n0Iz/6ZAPf+tQEf/tEJP97tHV+3DTV3kzFhg2c1g&#10;bMnFZn68vWuNsLVxmqWvdqWcqnytk6aCtIyiibmGoJC9gZ6Zv32eosF7nq/BfZmwwH+Wsr5/lrK+&#10;f5ayvn+Wsr5/lrK+f5ayvn+Wsr5/lrK+f5ayvn+Wsr5/lrK+/5wzFP+aQSb/oEEy/6g/PP+wPkX/&#10;t0FN9MBFU+rJTlbi1VpX0tFea8TJZH22wWqMqrtvmZ+1dKSWsHqsjayAsoaph7d/p467eqaWvnel&#10;oL90pq2/d6Gxv3qdsr56nbK+ep2yvnqdsr56nbK+ep2yvnqdsr56nbK+ep2yvnqdsr56nbK+/50z&#10;FP+bQSb/oj8x/6o8Ov+zPEL7uz5J8MZETebST03c3FdWzNVdar7NY3uwx2iLpMFtl5m8c6KPuHiq&#10;hrR+sH+yhbV5sIy4dK+Vu3Gun7xur6u9caqzvHSls7x0pbO8dKWzvHSls7x0pbO8dKWzvHSls7x0&#10;pbO8dKWzvHSls7x0pbO8/50zFP+bQCb/pDww/605OP+2OT/1wTxD6c5ERN7dTUfS4FNYxdtcaLfT&#10;YXqpzWaJnMhrlZHEcZ+IwHanf719rXi7hLFzuou0b7iUt2y3nbhqt6i5aba2uG2vtbltr7W5ba+1&#10;uW2vtbltr7W5ba+1uW2vtbltr7W5ba+1uW2vtbltr7W5/54yFP+dPiX/pzku/7E2Nfu8NjrtyTo8&#10;4NpEOtLiR0zH4k1eud5UbqzZW3yf1GKIlNBok4rMb5uCx3eifMN+qHbAhKxyvoqvb7yRsW28mLJr&#10;u6Gzarutsme6trRnura0Z7q2tGe6trRnura0Z7q2tGe6trRnura0Z7q2tGe6trRnura0/58yFP+g&#10;OiT/qjQs/7UyMfPDMjPj1Dgw0+E8P8boQlK55UhjrOJNcp/fVH+T2V2KidJnk4PNcJp9yXefeMZ9&#10;pHTEg6dwwoipbsGOq2zAlKxqv5utab+lrWi/rq1ov66taL+urWi/rq1ov66taL+urWi/rq1ov66t&#10;aL+urWi/rq1ov66t/6AwFP+jNiL/rzAo+7wtK+jNLCjV4DAwx+k4RLnsPles6UVnnudLdZLgU4CJ&#10;2V6JgtRokXzQcZZ4zHebdMp9nnDIgqFux4eja8WLpWnEkKZoxJanZsOeqGXDpahlw6WoZcOlqGXD&#10;pahlw6WoZcOlqGXDpahlw6WoZcOlqGXDpahlw6Wo/6EvFP+oLx//tSoi8MYkIdjdIyDI6S01uvI1&#10;SazxPFqe8ENpkuhMdYjhVX+B22GHe9dqjXbTcZFy0XeVb898l2zNgJpqzIWbaMuJnWbKjZ5lyZKf&#10;Y8mYoGLInqFiyJ6hYsieoWLInqFiyJ6hYsieoWLInqFiyJ6hYsieoWLInqFiyJ6h/6MtFP+uKRr4&#10;vyAa3tYYE8noIiW69Cs6rPg0TZ73PFyS8UZpiOlQc3/jWXt632SCdNxrhnDZcYpt1naNatV7j2jT&#10;f5Fm0oOSZNGHlGPRipVh0I+WYM+Ul17PmZhez5mYXs+ZmF7PmZhez5mYXs+ZmF7PmZhez5mYXs+Z&#10;mF7PmZhez5mY/6coEv+3HxLmzhENy+YVFrv0ISqs/is+nv80TpL6P1yI8kpmf+xVb3noXnVy5GR7&#10;buFrfmrfcIFo3nWEZdx5hWPbfYdi2oGIYNqEiV/Zh4pd2IuLXNeQjFvWlI1b1pSNW9aUjVvWlI1b&#10;1pSNW9aUjVvWlI1b1pSNW9aUjVvWlI1b1pSN/7AeC+3GDgjN2wsIu/MVGqz/IS6e/yw/kv83TYf9&#10;RFh/9k9hePFZaHHtX21q62RxZ+hqdGTnb3di5XR5YOR4el/je3td4358XOKBfVvhhH5a4Yh/WeCM&#10;gFjgj4FY4I+BWOCPgVjgj4FY4I+BWOCPgVjgj4FY4I+BWOCPgVjgj4FY4I+B870NBMzPCQG95QwM&#10;rP8XHp7/JC+S/y89h/89SX//SVJ4/FRacPhaX2n0X2Rk8mVnYfBqaV7vbmtc7nJtW+12blrseW9Y&#10;7HxwV+t+cFbrgXFV6oRyVOqIc1Ppi3RT6Yt0U+mLdFPpi3RT6Yt0U+mLdFPpi3RT6Yt0U+mLdFPp&#10;i3RT6Yt0zMYIAL3UCAOt9Q4Pn/8aH5P/Jy2I/zQ5fv9CQ3f/TUpu/1NQZ/9ZVWL8Xlhe+2RbW/lo&#10;XVn4bF5X93BgVvdzYVX2dmJU9XhiU/V7Y1L0fWRR9IBkUPODZU/zhmZP84ZmT/OGZk/zhmZP84Zm&#10;T/OGZk/zhmZP84ZmT/OGZk/zhmZP84ZmvcsGAK7bBgSf/xAQk/8dHYj/Kih+/zgydv9EOm3/S0Fl&#10;/1FGX/9XSVv/XUxY/2JOVf9mUFP/alFS/21SUP9wU0//clRO/3VUTf93VU3/eVVM/ntWS/5+V0r9&#10;gVdK/YFXSv2BV0r9gVdK/YFXSv2BV0r9gVdK/YFXSv2BV0r9gVdK/YFX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NPh3/jEwu/5RTO/+VVkf/lltU/ZVhYPaSaGvvj3B16Yt6&#10;f+SHg4ffgoqN3H6Qktl6lpfWd5ua1XSgndNypZ/ScKmh0W6uotBttKPQbLqk0GzCpMpuxKTEb8Sk&#10;xG/EpMRvxKTEb8SkxG/EpMRvxKTEb8SkxG/EpMRvxKTEb8Sk/44tDv+OPh3/jksu/5VROv+YVEf/&#10;mFhT/pheX/aVZGrvkmx16Y52fuSKgIffhYeO24COlNh8lJjVeZqc03afn9FzpKLQcaqkz2+vpc5u&#10;tqbObb2nym7Cp8Nwwqe9ccKnvXHCp71xwqe9ccKnvXHCp71xwqe9ccKnvXHCp71xwqe9ccKn/48t&#10;Dv+OPh7/kEot/5dPOv+ZUUb/m1ZS/ppbXveYYWnwlWh06pFxfuSOfIbfiYSO24OLlNd/kprUe5ie&#10;0neeodB0pKTOcqqmzXCxqM1vuanLb8Gpw3HBqbxywKq3c8Cqt3PAqrdzwKq3c8Cqt3PAqrdzwKq3&#10;c8Cqt3PAqrdzwKq3c8Cq/48tDv+PPh7/kkot/5hNOf+bT0X/nVNR/51YXPibXmjxmWVy6pVtfOSR&#10;d4bfjIGO24eJldaBkJrTfZaf0Hmdo851o6bNcqupzHCzqstvvavFcr+rvXO/rLZ0vqyxdb6tsXW+&#10;rbF1vq2xdb6tsXW+rbF1vq2xdb6tsXW+rbF1vq2xdb6t/5AtDv+QPh7/k0kt/5lMOf+dTkT/n1FQ&#10;/59WW/meXGbynGJx65hpe+WUc4Tgj32N24qGlNaEjZvSf5Wgz3qcpc12o6jLc6urynG1rcZxvq2+&#10;dL2utnW9rrB2va6sd72urHe9rqx3va6sd72urHe9rqx3va6sd72urHe9rqx3va6sd72u/5AtDv+Q&#10;Ph7/lUks/5tKOP+eTEP/oU9P/6JUWvqhWWXzoF9v7J1meeaYb4Pgk3mM246Ck9aHipvSgZKhz3ya&#10;psp4oqrHdautw3O0r79zvLC3dbywsHe7sKp4u7Cnebywp3m8sKd5vLCnebywp3m8sKd5vLCnebyw&#10;p3m8sKd5vLCnebyw/5EtDv+RPh7/lkgs/5xIN/+gSkL/o01N/6RSWPulV2P0pF1t7qFjd+iea4Di&#10;mHWJ3JJ+ktOMh5rMho+hxoCXp8F8nqy9eaavuXavsbd2urKvd7qyqnm6sqV6urKie7uxonu7saJ7&#10;u7Gie7uxonu7saJ7u7Gie7uxonu7saJ7u7Gie7ux/5EtDv+RPh7/mEcs/51HN/+hSEH/pUtM/6dQ&#10;VvyoVWH1qFtr7adhdOWkaX7en3OH1Jh9kMuRhJrEioyivoSTqLiAmq20fKKwsHqrs615tbSoerm0&#10;pHu5tKB9ubOdfbqznX26s519urOdfbqznX26s519urOdfbqznX26s519urOdfbqz/5ItDv+SPh7/&#10;mEYr/55GNv+jR0H/p0lL/6pOVfqrU17yrFlo6axgceKpaHrZpXODzZx6j8WVgZq9joiit4iQqbGE&#10;l66sgJ+xqH6ntKV9sbWhfbi2nX64tZp/ubSZgLqzmYC6s5mAurOZgLqzmYC6s5mAurOZgLqzmYC6&#10;s5mAurOZgLqz/5ItDv+SPh7/mUUr/59ENf+kRUD/qUhJ/6xMU/iuUlzvsFhl5rFfbd6waXbSqXGC&#10;yKB4j7+Yfpq3koWisIyMqaqIlK6khZyyoIKktZ2BrraagLe3l4G3tpWCubSUgrmzlIK5s5SCubOU&#10;grmzlIK5s5SCubOUgrmzlIK5s5SCubOUgrmz/5MtDv+SPR7/mkQq/6BDNf+mRD7/q0ZI/65LUfWy&#10;UFnstVdh5Ldeadq0aXPNrG+CwqR2j7mcfJmxloOiqpGKqaOMka6eiZmymYehtZaFq7eThba3kYS3&#10;t5CFuLWQhbm0kIW5tJCFubSQhbm0kIW5tJCFubSQhbm0kIW5tJCFubSQhbm0/5MtDv+TPR7/m0Mq&#10;/6JCNP+oQj3/rUVG/LFKT/K1T1bpulZd4b1gZNS4Z3LIr22Bvad0jrSgepmrmoCipJWHqZ2Rjq6X&#10;jpaykouftY+KqLeMirO4i4m3t4uIuLWLiLm0i4i5tIuIubSLiLm0i4i5tIuIubSLiLm0i4i5tIuI&#10;ubSLiLm0/5MtDv+TPR7/nEEq/6NAM/+pQTz/r0RF+rRITPC6TlPnv1ZZ3sJgYM+7ZnHDs2yBuKty&#10;jq6keJilnn6hnpqEqJeWjK6Rk5SyjJGctYiPpreFj7G4hY62t4aNuLaHjLi1h4y4tYeMuLWHjLi1&#10;h4y4tYeMuLWHjLi1h4y4tYeMuLWHjLi1/5QsDv+UPR7/nUAp/6Q+Mv+rPzv/sUJC+LhHSe2+Tk/l&#10;xldT2sZeX8u+ZHG+tmqAs69wjampdpigo3yhmJ+CqJGbia2KmZKyhZaatYGVpLd/la63fpS3t4GR&#10;t7aCkLi1gpC4tYKQuLWCkLi1gpC4tYKQuLWCkLi1gpC4tYKQuLWCkLi1/5QsDv+UPR7/nj8o/6Y9&#10;Mf+tPjn/tEFA9LxGRevETUnizlhL08pcXsbCY3C5umh/rrRujKOudJeaqXqfkqWAp4qhh6yEn4+x&#10;f52XtHucobZ4m6y3d5u3tnqXuLV8lbm0fJW5tHyVubR8lbm0fJW5tHyVubR8lbm0fJW5tHyVubR8&#10;lbm0/5UsDv+VPR7/oD0n/6g7MP+wPDf9uD888cFEQOjLTkLe01VKzs1bXcDGYW60v2d+qLltip20&#10;cpWUr3iei6t+pYSohap9poyveKSVsnSjn7Rxo6q1cKO4tXOeubR2m7mzdpu5s3abubN2m7mzdpu5&#10;s3abubN2m7mzdpu5s3abubN2m7mz/5YsDv+XPB7/ojom/6o5Lv+zOjT5vTw47shDOePVUDfX2lJI&#10;yNJZXLrLX22txWV8ocBriZe6cJONtnachLN8on2wg6h3roqscq2Tr26snbFrrKiyaa22smyou7Fv&#10;o7uxb6O7sW+ju7Fvo7uxb6O7sW+ju7Fvo7uxb6O7sW+ju7Fvo7ux/5csDv+aOx3/pDcl/602K/+3&#10;NzDzwzox5tBDMNzfSjXP31JHwdhYWrPRXmumy2N6msdpho/CbpCGv3SYfbx6n3a6gaRwuImoa7eS&#10;q2i3nK1lt6euZLe0rmWzva5orb2uaK29rmitva5orb2uaK29rmitva5orb2uaK29rmitva5orb2u&#10;/5gsDv+dORz/pzQj/7EzKPm9Mirqyzcp3N0+KdDjRjrF4k1LuN5VWqzZXGie02J3ks9ngojLbYx+&#10;yXOUdsd5mnDFgZ9qxImiZsOSpWLDnKdgw6aoX8O0qF/BwqhhusGpYbrBqWG6walhusGpYbrBqWG6&#10;walhusGpYbrBqWG6walhusGp/5ksDv+gNRr/qjEg/7YuI/DFLSLf2DMc0OM6LsToQkC45UlQq+FO&#10;X57eVWyS21x3h9hjgX7Vaol21HGPb9F5lGvOgJhnzIibZMqQnWLJmJ9gyaGgX8mroF/JuZ9cyMOi&#10;XMjDolzIw6JcyMOiXMjDolzIw6JcyMOiXMjDolzIw6JcyMOi/5ssDv+kMBj/rywb+L4nG+TRJhfR&#10;4i0gxOs3M7frPkWq6UVUnudMYpLlUm6G41h4feBgf3bcaYZw2HGLa9V4j2jTf5Jl0YaUYs+NlmDO&#10;lJhezpuZXc2jmlzNrZpbzbeaW823mlvNt5pbzbeaW823mlvNt5pbzbeaW823mlvNt5pbzbea/50s&#10;Dv+oKxT/tyQV68ocEdPgHhPE6ysmt/E0OKrwPEmd70RXke5LY4btUm196Ft1deNifHDga4Fr3XKF&#10;aNp4iGTZfoti14SNX9WKjl7UkJBc05WRWtOcklnSpJNY0qyTWNKsk1jSrJNY0qyTWNKsk1jSrJNY&#10;0qyTWNKsk1jSrJNY0qyT/6ErDf+vIw/0whcM1t0QB8XrHhi39ikrqfczPJ32PEuR90RYhvZNYn3w&#10;Vmp2615xbudkdmrka3pm4nJ9ZOB3gGHffYJf3oKEXd2HhVvcjIZa25GHWNqWiFfZnYlW2aOKVtmj&#10;ilbZo4pW2aOKVtmjilbZo4pW2aOKVtmjilbZo4pW2aOK/6gjCf25FgfW0QsDxuoQC7b3Hh2p/Sku&#10;nP40PpD/PkuG/kdWffhRXnbzWWVu8F9qaO1lbmTqa3Jh6XF0X+d2dl3me3hb5X95WeSEeljjiHxX&#10;44x9VuKRflThl39T4Zx/U+Gcf1PhnH9T4Zx/U+Gcf1PhnH9T4Zx/U+Gcf1PhnH9T4Zx//7EVA9TH&#10;CQHG1goDtvcSD6j/HyCb/yswkP82PYX/QEh9/0tRdf1UWG35Wl1n9mBiY/NmZV/ya2dc8HBpWu90&#10;a1jueGxX7XxuVeyAb1TshHBT64hxUuuMcVHqkXJQ6ZVzUOmVc1DplXNQ6ZVzUOmVc1DplXNQ6ZVz&#10;UOmVc1DplXNQ6ZVz1r4HAMXLCAC32wkFqP8UEpv/IiGQ/y4uhf85Onz/REN0/05KbP9UUGX/WlRg&#10;/V9YXftlWlr6alxX+W5eVfhyX1T3dmBS9nlhUfZ9YlD1gGNP9IRkTvSHZE3zjGVM85BmTPOQZkzz&#10;kGZM85BmTPOQZkzzkGZM85BmTPOQZkzzkGZM85BmxMIGALbRBwCo7QsGm/8XE5D/JR+F/zEqfP88&#10;NHP/Rjtq/0xBY/9TRl7/WUla/15MVv9jTlT/aFBS/2xRUP9vUk//clNO/3ZUTP95VUv/fFVK/n9W&#10;Sf6CV0j9hlhH/YpYR/2KWEf9ilhH/YpYR/2KWEf9ilhH/YpYR/2KWEf9ilhH/YpYtskEAKjZBAGb&#10;/w4Hj/8aEYX/Jxt7/zMkcf88LGj/QzJh/0o3W/9QO1b/Vj1T/1xAUP9gQU7/ZENM/2hESv9rRUn/&#10;bkZI/3FGR/90R0b/dkhF/3lIRP98SUP/gElC/4NKQv+DSkL/g0pC/4NKQv+DSkL/g0pC/4NKQv+D&#10;SkL/g0pC/4NK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DORb/g0cl/4xOMf+QVT3/kVtI/5BhU/6NaF74&#10;iG9o8oN4cO1+gnjpeop+5naRg+Rzl4ficJ2K4G6ijN9rp47daqyQ3WiykdxnuJPbZr+T22bHlNlm&#10;0JTPaNCTy2nQlMtp0JTLadCUy2nQlMtp0JTLadCUy2nQlMtp0JTLadCU/4MoCf+DORf/hkYk/45N&#10;MP+TVDz/lFhH/5JeU/+QZV34jG1n8oZ1cO2Bf3jpfYd+5XmPhOJ1lYjgcpuM3m+hj91sp5Hca6yT&#10;22mzlNpoupbZZ8OW2WbNl9BpzpbIas6XxGvNl8RrzZfEa82XxGvNl8RrzZfEa82XxGvNl8RrzZfE&#10;a82X/4QoCf+EORf/iEUk/5FMMP+VUTv/llZH/5VcUv+TYlz5j2pm84pycO2Fe3jpgIR/5XuMheJ3&#10;k4rfc5qO3XCgkdttppTaa62W2Wm0l9hovZjYZ8iZ0WnMmclrzJnCbMyavW3Lmr1ty5q9bcuavW3L&#10;mr1ty5q9bcuavW3Lmr1ty5q9bcua/4UoCf+FORf/ikQk/5NLL/+XTzr/mFRG/5dZUP+WYFv5kmdl&#10;845vb+6JeHfpg4F/5H6KheF5kYvedZiP3HGfk9puppbYbK6Y12q2mtZowZvTacubymvLm8Jtypy7&#10;bsqduG/Knbhvyp24b8qduG/Knbhvyp24b8qduG/Knbhvyp24b8qd/4UoCf+GORf/jEQj/5VKL/+Z&#10;TTr/mlFE/5pWT/+ZXVr6lmRk9JJrbu6NdHbph35+5IGHheB8j4vdd5eQ23OeldhvppjWbK+a1Wq5&#10;nNRpxp3LbMmdw23JnrxvyJ+1cMifsnHIn7JxyJ+yccifsnHIn7JxyJ+yccifsnHIn7JxyJ+yccif&#10;/4YnCf+GORf/jkMj/5dJLv+aSzn/nE9D/51UTv+cWlj7mmBi9ZZobO+Rb3Xqi3l+5YWDheB/jIzd&#10;eZWR2XSdltRwpZrQbq6dzWy3n8trw6DDbsegu2/HobVxxqGvcsahrHPGoaxzxqGsc8ahrHPGoaxz&#10;xqGsc8ahrHPGoaxzxqGsc8ah/4cnCf+HORf/kEIj/5hHLf+cSTj/n0xC/6BRTP+gV1b7nl5g9Jtl&#10;au2WbHPnkHZ84YqAhNuEiYvTfpGSzniZmMl0oZzGcamfwnCyosBvvaO6cMWjs3LFpK5zxaSpdMWj&#10;pnXFo6Z1xaOmdcWjpnXFo6Z1xaOmdcWjpnXFo6Z1xaOmdcWj/4cnCf+IOBf/kUEi/5pFLP+eRzb/&#10;oUpA/6NQSv6jVVT2olxd76BiZ+icaXDhlnR52pB9gtGJhovKgo2TxX2VmcB5nZ68dqWhuHOtpLVy&#10;uKWycsOmrHTDpqd2w6ajd8SloXjEpaF4xKWheMSloXjEpaF4xKWheMSloXjEpaF4xKWheMSl/4gn&#10;Cf+IOBf/k0Ei/5tELP+gRTX/o0k//6VOSPunVFHzplpb66VgZOOiaG3cnXN20ZV6gsmNgovCh4qT&#10;vIKRmrd9mZ+yeqGjr3eppqt2s6epdsCopHfCqKF5wqedesOnm3rDppt6w6abesOmm3rDppt6w6ab&#10;esOmm3rDppt6w6abesOm/4gnCf+JOBf/lUAh/51CK/+iRDT/pUg9/6hMRviqUk/vq1hX56tfYOCo&#10;aWnUoXB1y5l4gcKSf4u7i4aUtYaOmq+ClaCqfp2kpnump6N6sKmgebyqnXrBqZp8wamYfcKoln3C&#10;p5Z9wqeWfcKnln3Cp5Z9wqeWfcKnln3Cp5Z9wqeWfcKn/4knCf+JOBf/lj8h/55BKv+jQjP/p0Y7&#10;/qtLRPWuUUzssFdU5LFeXNutaGbPpW51xZ11gbyWfIu1kIOUroqLm6iGkqCjgpqlnoCiqJt+rKqY&#10;frirln7Aq5R/wKqTgMGokoDCqJKAwqiSgMKokoDCqJKAwqiSgMKokoDCqJKAwqiSgMKo/4knCf+K&#10;OBf/mD8g/58/Kf+lQTL/qkU6/K5JQfKxT0nptVZQ4bdfV9WxZWXKqGx0wKFzgLeaeouvlIGUqI+I&#10;m6KKj6Cch5ell4SgqJSCqaqRgrWrj4K/q46DwKqNg8GpjYPBqI2DwaiNg8GojYPBqI2DwaiNg8Go&#10;jYPBqI2DwaiNg8Go/4onCf+LOBf/mT4g/6E+KP+mQDD/rEM4+bFIP/C1TkXnulVL3rteVNC0ZGXF&#10;rGtzu6RxgLGeeIqpmH6TopOFmpuPjaCWjJWlkYmdqI2Hp6uKh7KsiIe/rIiHwKuIhsCpiIbBqIiG&#10;waiIhsGoiIbBqIiGwaiIhsGoiIbBqIiGwaiIhsGo/4onCf+MNxf/mz0f/6I9J/+oPy//rkI297RH&#10;PO26TUHkwFZG2b9cU8u3Y2TAr2lztqhvf6yidYqknHyTnJiDmpWUiqCPkZKlio6bqIaNpKuDjK+s&#10;gY29rIKMv6uDisCpg4rBqYOKwamDisGpg4rBqYOKwamDisGpg4rBqYOKwamDisGp/4snCf+ONxf/&#10;nDwf/6M7Jv+qPS3/sUAz9LhFOOq/TDzix1VA08JaUse6YWO7s2dysK1tfqenc4meoXqSlp2AmY+a&#10;iJ+Jl5CkhJSYqH+Toqp8kq2repK6rHuRwKt9j8Gpfo7BqH6Owah+jsGofo7BqH6Owah+jsGofo7B&#10;qH6Owah+jsGo/4wnCf+PNhb/nToe/6U6Jf+tOyv8tD4w8bxDNOfFTDbey1I/zsZZUcK+YGK2uGZw&#10;q7FsfaGscoiYp3iRkKN+mImghZ6CnY2jfZuWp3iZn6l1mKqqc5m3q3SYwKp3lMGpeJPCqHiTwqh4&#10;k8KoeJPCqHiTwqh4k8KoeJPCqHiTwqh4k8Ko/4wnCf+RNRb/nzgd/6c4I/+vOSj5uDws7sJCLuXN&#10;TC3Y0E89yclXULzDXmCwvGRvpbdqfJuycIaSrXaPiql8loKmg5x8pIuhdqKTpXKhnadvoKipbaC1&#10;qW2gwahwm8KncpnCp3KZwqdymcKncpnCp3KZwqdymcKncpnCp3KZwqdymcKn/40mCf+UNBX/oTYb&#10;/6o2If+zNiX1vjkn6slAJuDWSSjR1U48w85WTrbIXF+qwmNtn71oepS4boSLtHSNg7F6lHyugZp1&#10;rIiecKuRomupm6RoqaamZqmzpmaqw6VppMSla6HEpWuhxKVrocSla6HEpWuhxKVrocSla6HEpWuh&#10;xKVrocSl/44mCf+XMxT/ozQa/60zHv64MiDwxTUg49M/HNjeRSbK2006vdNUTLDOW12jyWFrmMRn&#10;d43AbIGEvXKJfLp4kHW4f5ZvtoeaarWQnWW0mqBis6WhYbSxomC1wqFir8aiZKvGomSrxqJkq8ai&#10;ZKvGomSrxqJkq8aiZKvGomSrxqJkq8ai/5AmCf+bMRL/pjEX/7EuGve+LRrnzjEX2d45Gc3jRCjC&#10;4E04tdtTSqjVWVqc0F9okMxlc4bJa319xnGFdcR3i27DfpBpwYaUZMCPl2DAmppdwKWbW8Cxm1rB&#10;wZtbvMqcXbfKnV23yp1dt8qdXbfKnV23yp1dt8qdXbfKnV23yp1dt8qd/5EmCf+fLxH/qi0U/7co&#10;Fe3IJhLa3CkOzOQ2HcHmQC6240g+quBOTJ7dVlmS2l1liNZjb37Uanh20nB/btB3hWjPf4ljzoeN&#10;X86QkFvNmpJZzaWTV86yk1bPwpNWy9CUV8XPlVfFz5VXxc+VV8XPlVfFz5VXxc+VV8XPlVfFz5VX&#10;xc+V/5MmCf+jLA7/sCYP9cAfDd/VGwfN5CcTwes0I7XqPTOp50VCneVLUJHjUlyG4lhmfOBfbnTf&#10;ZnVs3m16Zt51f2HdfYJd3IaFWtuPiFjZmIpW2KGLVNisi1TYt4xT2MmLU9bWi1PW1otT1taLU9bW&#10;i1PW1otT1taLU9bWi1PW1otT1taL/5ckCf+pJgr+uBwJ5s4RBc7jFwjA7iYXtPAyKKjuOzic7UNG&#10;kexLUobsUlx861lkc+tea2rqZHBl6Gx1YeZ0eF7kfHtb4oN9WeCLf1bfkoFV3pqDU96ig1LdqoRR&#10;3baEUd2/hFHdv4RR3b+EUd2/hFHdv4RR3b+EUd2/hFHdv4RR3b+E/58hBv+wGwXpxQ0D0NkLAsDu&#10;GAyz9iYcp/UxLJv1OzqQ9URHhfVMUXz1U1pz9Vlga/NfZmXwZmph7W1tXet0cFrqenNY6IF0VueH&#10;dlTmjXhT5ZR5UeSbelDkoXtP46p8TuOwfE7jsHxO47B8TuOwfE7jsHxO47B8TuOwfE7jsHxO47B8&#10;/6gcAuu8DAHNzAkAweAMBLL6GRCl/Ccgmv0yLo/9PTuF/kVFe/9NTnL/VFVr+1paZPhgX2D2Z2Jc&#10;9G1lWfJyZ1fxeGlV8H5qU++DbFHuiW1Q7Y9uTuyUb03rmnBM66FxS+qmckvqpnJL6qZyS+qmckvq&#10;pnJL6qZyS+qmckvqpnJL6qZy97MNAMzDCAC/0QgAse8OBqT/GxOZ/ykhjv80LoT/Pzl7/0dBcf9O&#10;SGr/VE5j/1pSXv5gVlr8ZlhX+2xaVfpxXFP5dl5R+HpfT/d/YE72hGFM9YliS/WOY0r0lGRJ85pl&#10;SPOeZkjznmZI855mSPOeZkjznmZI855mSPOeZkjznmZI855mzbsFAL3HBgCx2AcBo/8QCJj/HxSN&#10;/ywgg/83K3r/QTRw/0c7aP9NQWH/VEVc/1pJWP9fS1X/ZU1S/2pPUP9uUU7/clJM/3dTS/97VEn/&#10;f1VI/oRWR/6IV0b9jVdE/ZNYRPyWWUT8lllE/JZZRPyWWUT8lllE/JZZRPyWWUT8lllE/JZZvb8E&#10;ALDOBACi4AYCl/8TCIz/IhOD/y4def84JW7/Pi1m/0UyX/9MN1n/UjtV/1g+Uf9dQE//YkJM/2ZD&#10;Sv9qREn/bkVH/3JGRv92R0X/ekhD/35IQv+CSUH/hkpA/4tLP/+PSz//j0s//49LP/+PSz//j0s/&#10;/49LP/+PSz//j0s//49Lr8YCAKLWAgCW9woCi/8WB4L/JA93/y0XbP8zHmP/OiRc/0IoVv9JLFH/&#10;Ty9O/1UxS/9aM0j/XjVG/2I2RP9mN0P/aThB/2w4QP9wOT//czo+/3c6Pf97Ozz/fjw6/4M8Ov+G&#10;PTr/hj06/4Y9Ov+GPTr/hj06/4Y9Ov+GPTr/hj06/4Y9/3UkBv92NRD/d0Mc/4BKJ/+FUjP/hlk+&#10;/4VgSP+BaFL/fG9a/Hd5Yvdzg2j0b4xu8WyTcu9qmnXtZ6B47GWleutkqnzqYq996WG1fuhgu3/o&#10;X8OA51/LgeZe1YHgYNuB12LegdRj34HUY9+B1GPfgdRj34HUY9+B1GPfgdRj34HUY9+B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YkBv93NRD/eUIc/4JJJ/+HUTL/iFg9/4df&#10;SP+DZlH/fm5a+3l3Yvd1gmn0cYpu8W2Sc+5rmXbsaJ9562ake+pkqn3pY69/6GK1gOdhvIHnYMSC&#10;5l/OguNf14PcYduD0mPdg89k3YPPZN2Dz2Tdg89k3YPPZN2Dz2Tdg89k3YPPZN2D/3ckBv94NRD/&#10;fEEc/4VIJ/+KTzL/jFY9/4tdR/+HZFH/gmxa+3x0Yvd4f2nzdIhv8HCQdO1sl3jrap576Wekfuhm&#10;qoDnZLCC5mK2g+VhvoTlYMeF5WDThd1i2YXTZNyFzGXbhsll24bJZduGyWXbhsll24bJZduGyWXb&#10;hsll24bJZduG/3gkBv94NRD/fkAb/4hHJv+NTjH/j1U8/45bRv+LYlD/hmlZ/IBxYvd7e2nzdoVw&#10;73KOdexulXnqa5x96GmjgOdmqYLlZbCE5GO3heRiwIfjYcuH32LVh9Vk2ofNZdmIxmfZicRn2InE&#10;Z9iJxGfYicRn2InEZ9iJxGfYicRn2InEZ9iJ/3kjBv95NBD/gD8b/4pGJv+QTTD/klM7/5FaRf+P&#10;YE//imdZ/IRuYfd+eGnyeYJw73SLdutwk3vpbZt/52qiguVnqYTkZbCG42S5iOJiw4niYtCK2GTY&#10;is5m2IrHZ9eLwGjWjL5p1oy+adaMvmnWjL5p1oy+adaMvmnWjL5p1oy+adaM/3kjBv96NBD/gz4b&#10;/41FJf+TTC//lVE6/5RXRP+SXU7/jmVY/IhrYfeCdGnyfH9w7neIdutzkXzob5mA5muhhORoqYfi&#10;ZrGJ4WS7i+Bjx4zcY9SMz2bWjMdo1Y3AadSOumrUjrhr1I64a9SOuGvUjrhr1I64a9SOuGvUjrhr&#10;1I64a9SO/3ojBv97NBD/hT0a/49EJP+WSi7/l044/5dUQv+VWkz/kmFW/I5pX/aHcGjygXpw7XuF&#10;d+p2jnzmcZeB422fhuBqqIndZ7CM2ma7jdZlx47RZtSPx2jTj79q05C5a9KRs2zSkbJt0pGybdKR&#10;sm3SkbJt0pGybdKRsm3SkbJt0pGybdKR/3sjBv98NBH/iDwa/5JDJP+YSC3/mkw3/5pSQf+ZWEr8&#10;l19U9pNmXfCNbmbrh3dv5oCBduF7i33cdZOD13Gch9JupIvPa6yOzGm1kclowJLHaM+Tv2vRk7hs&#10;0JOybdCUrW/Qk6tv0ZOrb9GTq2/Rk6tv0ZOrb9GTq2/Rk6tv0ZOrb9GT/3wjBv99NBH/ijsZ/5RB&#10;I/+aRiz/nEs1/51QP/+dVkj4m11R8ZhjW+uTa2TkjXVt3oZ+ddiAh3zReo+DzHaXicdyn43Eb6eR&#10;wG2wk75su5W7a8iWtm3PlrBvzparcM+WpnHPlaVyz5Wlcs+VpXLPlaVyz5Wlcs+VpXLPlaVyz5Wl&#10;cs+V/3wjBv99NBH/jDoZ/5dAIv+cRSv/n0k0/6BOPPuhVEX0oFpO7J1hWOWZaWHek3Nq1Yx7dM6F&#10;g33If4uEwnqTir52m4+6c6OTtnGrlrNvtpixb8KYrXDNmKhyzZikc82YoHTOl590zpefdM6Xn3TO&#10;l590zpefdM6Xn3TOl590zpefdM6X/30jBv9/MxH/jjkY/5k/If+eQyn/oUcy/6NMOvilUkPwpFhL&#10;6KNfVOGfaF3XmHBozpF4dMaKgH3AhIiFun+Pi7V7l5Cxd5+UrXWnl6pzsZmnc72bpXPLm6B1y5qd&#10;dsyamnfNmZl3zZiZd82YmXfNmJl3zZiZd82YmXfNmJl3zZiZd82Y/34iBv+AMhD/kDgY/5s/IP+g&#10;Qij/pEYw/qZLOPSoUEDsqVdH5KldUNylZlrQnW5ox5V1c7+OfX25iYSFs4OMjK1/k5GpfJuVpHmk&#10;maF3rZued7mcnHfInJl4ypyXecublXrMmpR6zJmUesyZlHrMmZR6zJmUesyZlHrMmZR6zJmUesyZ&#10;/34iBv+CMhD/kjcX/5w9H/+hQCf/pkQu+6lJNfGsTzzprlVD4a9dS9WoZFnLoWtnwplzc7mTen2y&#10;jYGFrIiJjKaEkJGhgJiWnX2gmpl8qpyWe7adlHvEnpJ8yp2Rfcqcj33Lm499zJqPfcyaj33Mmo99&#10;zJqPfcyaj33Mmo99zJqPfcya/38iBv+EMRD/kzYX/548Hv+jPyX/qEIs+K1HMu+wTTnmtFQ/3bNb&#10;SdCsYlnGpGpmvJ1xcrSXd3yskX6FpoyGjKCIjZGahZWWloKempKAp52Pf7KejYDBnoyAyZ6LgMqd&#10;ioDLm4qAy5uKgMubioDLm4qAy5uKgMubioDLm4qAy5uKgMub/38iBv+FMA//lTYW/587Hf+lPST/&#10;q0Eq9bBFL+y1TDTjulQ52LdZSMuvYVjBqGhmt6Fvcq+bdXynlXyEoJGDi5qNi5GUipOWj4ebmouF&#10;pZ2IhLCfhoS+n4WFyZ6FhMmdhYTKnIWEy5uFhMubhYTLm4WEy5uFhMubhYTLm4WEy5uFhMub/4Ai&#10;Bv+HLw//lzUW/6A6HP+nPCL+rT8n87NELOm6SzDhv1I107pYR8ezX1e8rGZlsqVtcamfc3uhmnqE&#10;mpaBi5SSiJGOj5CWiYyZmoSKop2Biq2ff4q7n36KyJ5/icmdgIjKnICIy5uAiMubgIjLm4CIy5uA&#10;iMubgIjLm4CIy5uAiMub/4EiBv+JLg//mTUV/6I4G/+pOiD7sD0k8LhCKOa/Sirdw080zr1WRsK2&#10;Xla3sGVkralrcKSkcXqcn3iDlJt+io6XhpCIlY6VgpKWmX6QoJx6j6ueeI+4n3eQyZ55jsqdeozL&#10;m3uMy5t7jMube4zLm3uMy5t7jMube4zLm3uMy5t7jMub/4EiBv+LLQ7/mzQU/6Q3Gf+sOB74tDoh&#10;7b1AI+TGSSPXx0wzycFVRb26XFWytGNjqK5pb5+pb3mWpXaCjqF8iYedg4+Bm4uUfJiUmHeXnZtz&#10;lqidcZa1nnCWxp1ylMqcdJLLm3WRy5p1kcuadZHLmnWRy5p1kcuadZHLmnWRy5p1kcua/4IiBv+N&#10;LA3/nTQT/6Y0GP+vNRv0uDcc6cM+HODNRR/Ry0syxMVUQ7i/W1OtuWFhorRobZmvbneQq3SAiKd6&#10;h4GkgY17oomSdaCRlnCem5ltnaabap2znGmew5xrnMubbpjMmm+XzJlvl8yZb5fMmW+XzJlvl8yZ&#10;b5fMmW+XzJlvl8yZ/4MhBv+QKw3/oDMR/6kyFf2zMRfwvjQX5cs7FdrUPx3Lz0kwvslSQrLEWVGn&#10;v2BfnLpma5K2bHWJsnJ+ga94hXqsf4t0qoeQb6iPk2qnmZZnpqSYZKaxmWOnwZlkpc2YZ6DNmGif&#10;zZdon82XaJ/Nl2ifzZdon82XaJ/Nl2ifzZdon82X/4QhBv+TKQv/ojAP/60uEvi4LBLrxi8Q4NU4&#10;C9LaPRzF1EguuM9QQKzKWE+gxV5dlcFkaIu9anKDunB6e7d2gXS1fYdus4WLaLKOj2SxmJJhsKOU&#10;XrCwlV2xv5VdsdCUYKrQlGGo0JRhqNCUYajQlGGo0JRhqNCUYajQlGGo0JRhqNCU/4YhBv+XKAr/&#10;piwN/7EoDvLAJgzj0CgH1N8yC8nfPhm920cssdZPPaTRVkyZzVxZjsliZYTGaG57xG92dMF1fG3A&#10;fIJovoSGY72NiV+8l4xbvKKOWbyvj1i9vo5XvtSOWbbTj1q005BatNOQWrTTkFq005BatNOQWrTT&#10;kFq005BatNOQ/4ghBv+cJwj/qicK/LghCenKGwXV3iAEyeUwD77jPR204UYsqN5OOpzaVUiR1ltV&#10;htNhYHzQZ2l0zm5wbc11dmfLfHtiy4R+XsqNglrKl4RXyqOGVcqvhlTLvoZTzNWGVMTZiFXB2YlV&#10;wdmJVcHZiVXB2YlVwdmJVcHZiVXB2YlVwdmJ/40dBf+iJQb/sB8F8sIUA9nbDgHJ5iAHvegvFLLn&#10;OiKn5UMxm+NKPpDhUEqG31dUfN5eXXTdZWRs22xqZtt0b2HafHNc2YR2WdmOeVXZmHtT2qN8Udqw&#10;fVDbvn1Q3NN8UNTgflHQ4H9R0OB/UdDgf1HQ4H9R0OB/UdDgf1HQ4H9R0OB//5UaA/+pHwP7uhIC&#10;1M0LAMnmDwK87SALsO0uGaXsOSea60I1j+pJQYXpUEt76FdTcuhdWmrnY2Bk52plX+dyaVvnemxX&#10;54JuU+eLcVDnlXJO6J90TOiqdUvotXZK58N2Sujddkvk4HVL5OB1S+TgdUvk4HVL5OB1S+TgdUvk&#10;4HVL5OB1/50WAf+xEgHTwwkAx9EKALvyEQSv8yEPo/MuHZnzOSqO80I2hPNKQXvzUkly81dQafNc&#10;VmPzY1pd82leWfNwYVXzd2NS839mT/KHZ03wj2lL75hrSu+gbEnuqW1I7rNtR+3Abkbtx25G7cdu&#10;Ru3Hbkbtx25G7cduRu3Hbkbtx25G7cdu/6cPANO6BwDFxwcAutYJAK36Ewai+iISl/ovH437OiuD&#10;/EM1ev1MPnH9UUVo/VZLYf5bT1z+YlNX/mhWVP1vWFH7dVpO+nxcTPmDXUr4il9I95FgR/aZYUb2&#10;oGJF9adjRPSxZEP0tWRD9LVkQ/S1ZEP0tWRD9LVkQ/S1ZEP0tWRD9LVk1rIEAMS+BgC3zAYArNwJ&#10;AaD/FgiV/yUUi/8yH4L/PCl5/0Uyb/9KOWf/Tz9f/1VDWv9bR1X/YUpS/2dMT/9sTk3/ck9L/3hR&#10;Sf9+Ukf/hFNF/4tUQ/+RVUL+mFZB/Z5XQP2mWED8qVhA/KlYQPypWED8qVhA/KlYQPypWED8qVhA&#10;/KlYxrgEALbEBACq0wUAnvINApT/GgmK/ygTgf80HXf/PCVt/0IsZf9HMl3/TTZX/1M6U/9ZPU//&#10;Xz9M/2RBSv9pQ0j/bkRG/3NFRP95RkL/fkdB/4RIP/+KST7/kEo9/5VLPP+cTDz/n0w8/59MPP+f&#10;TDz/n0w8/59MPP+fTDz/n0w8/59Mt7wDAKnLAgCc2wMAkv8QAon/HQiA/yoQdf8xGGv/OB9i/z4k&#10;W/9EKVT/SixQ/1EvTP9XMkn/XDNG/2A1RP9lNkL/aTdB/244P/9zOT3/dzo8/3w7O/+CPDn/hz04&#10;/4w9N/+TPjb/lT42/5U+Nv+VPjb/lT42/5U+Nv+VPjb/lT42/5U+qsQAAJzSAACP5wIAhv8RAnz/&#10;GwVx/yQLaP8rEV//MhdX/zkbUf8/Hkz/RiFI/00jRf9SJUL/VydA/1soPv9fKTz/Yyo6/2crOf9r&#10;LDf/byw2/3QtNf94LjT/fS4y/4IvMf+IMDH/ijAx/4owMf+KMDH/ijAx/4owMf+KMDH/ijAx/4ow&#10;/2okBP9pMgr/bD4U/3ZGHv97TSn/fFUz/3pdPf92Zkb/cW5N/215VP9qhFr+Zo1f+2OVYvlhnGX4&#10;X6Jo916oavZcrWv1W7Ns9Fq5bvNZwW7zWMlv8ljUcO9Y4HDpWeRw41rmcNxd6HDcXehw3F3ocNxd&#10;6HDcXehw3F3ocNxd6HDcXehw/2okBP9pMgr/bD4U/3ZGHv97TSn/fFUz/3pdPf92Zkb/cW5N/215&#10;VP9qhFr+Zo1f+2OVYvlhnGX4X6Jo916oavZcrWv1W7Ns9Fq5bvNZwW7zWMlv8ljUcO9Y4HDpWeRw&#10;41rmcNxd6HDcXehw3F3ocNxd6HDcXehw3F3ocNxd6HDcXehw/2ojBP9pMQr/bj4U/3dFHv98TSj/&#10;flQz/3xcPP95ZEX/c21O/294Vf9rglr9aItf+2WUY/lim2b3YKFp9l6na/VdrWz0XLNu81q6b/JZ&#10;wXDyWcpx8VjYcexZ4XHmWuRx4Fzncdhd6HHYXuhx2F7ocdhe6HHYXuhx2F7ocdhe6HHYXuhx/2sj&#10;BP9qMQr/cTwU/3pDHf+ASyj/gVMy/4BaPP98YkX/d2pO/3F0Vf9uf1v9aolg+maSZPhkmWj2YaBr&#10;9V+nbfNerW/yXLNw8lu6cfFaw3LwWc1z7lndc+ha4nThXOVz2V7mc9Bf53TQX+d00F/ndNBf53TQ&#10;X+d00F/ndNBf53TQX+d0/2wjBP9rMQr/czsU/31CHf+CSif/hFEy/4NZO/+AYEX/e2hN/3RxVf9w&#10;fFv8bIdh+WiQZvdlmGn1Y59s82Gmb/JfrHHxXbNy8Fy7dO9bxXXvWtB16lrfduJc4nbbX+V10WDm&#10;dsph5XfKYeV3ymHld8ph5XfKYeV3ymHld8ph5XfKYeV3/20iBP9sMQv/djoU/4BBHf+FSCf/iE8x&#10;/4dXO/+EXkT/f2ZN/3huVf9zeVz8boRi+WqNZ/Znlmv0ZJ5u8mKlcfFgrHPvXrR17l28du5bx3ft&#10;W9Z45VzgeNxf43jSYOR4y2HkecRj43rEY+N6xGPjesRj43rEY+N6xGPjesRj43rEY+N6/24iBP9t&#10;MQv/eDgT/4M/HP+JRyb/i04w/4tVOf+IXEP/g2NM/31rVP92dVz8coBi+G2KZ/VplGzzZpxw8WOk&#10;c+9hrHXuX7R37V2+eexcy3roXNx63l/hetJh43vKYuJ8xGPifb5l4X29ZeF9vWXhfb1l4X29ZeF9&#10;vWXhfb1l4X29ZeF9/24iBP9uMAv/ezcT/4Y+HP+MRSX/j0wu/49TOP+NWkH/iGFL/4NpU/p8cVv3&#10;dnxi83GHaPBtkG3taZlx6mahdehjqXjmYbJ65GC7e+Jfx3zgX9p91GLhfcpj4H7DZOB/vWbfgLdn&#10;34C3Z9+At2ffgLdn34C3Z9+At2ffgLdn34C3Z9+A/28hBP9vMAv/fjYS/4k8G/+QRCT/k0wt/5NS&#10;Nv+SWUD/jmBJ+YhmUvSCblrvfHlh63eDaOdyjG7kbZVz4Gqdd91npnraZa581mO4ftNiw4DRYtOB&#10;ymTfgcFl3oK7Z92CtWjdg7Bp3YOwad2DsGndg7Bp3YOwad2DsGndg7Bp3YOwad2D/3AhBP9yLwv/&#10;gTQS/4w7Gv+TQyL/l0sr/5dRNP+WVz36k11G845kT+6Ia1jognVg43x/aN53iW7ZcpF0026ZedBr&#10;oX3MaKmAyWaygsdlvYPFZcuEwWbchLlo24WzaduFrmvbhals24WpbNuFqWzbhals24WpbNuFqWzb&#10;hals24WpbNuF/3EhBP90Lgr/hDMR/486Gf+WQyH/mkkp/5pOMvyaVDv1mFtE7pRiTeePaVXhiXNe&#10;24J8ZtN8hW/Nd411yXKVesVvnX/BbKWCvmqthbtpuIe5acSIt2nYiLBr2YirbNmIp23ZiKNv2oej&#10;b9qHo2/ah6Nv2oejb9qHo2/ah6Nv2oejb9qH/3EgBP92LAr/hjIR/5I6GP+ZQiD/nEcn/55ML/ie&#10;UjjwnVhA6ZpfSeKVZ1Laj3Bc0Yd4ZsqBgW/FfIl2wHeQfLt0mIC3caCEtG+ph7Fts4mubL+KrGzP&#10;i6hu14ukb9iKoHDYip1x2YmdcdmJnXHZiZ1x2YmdcdmJnXHZiZ1x2YmdcdmJ/3IgBP94Kwr/iDAQ&#10;/5Q5F/+bQR7/n0Ul/aFKLfSiUDTsolY85KBcRdybZU/Sk21cyox1ZsOGfW+9gYV2t3yNfbN4lIGu&#10;dZyGq3OliadxroulcLqNo3DJjaBx1Y2cc9aMmnTWi5d02IqXdNiKl3TYipd02IqXdNiKl3TYipd0&#10;2IqXdNiK/3MgBP96Kgn/iy8P/5Y5Fv+dPxz/oUMj+qRIKvGmTjHop1Q44adcQNWfYk7LmGtbw5Fy&#10;ZryLem+2hYJ3sIGJfat9kYKmeZmGonehip91q42cdLaOmnTFj5h11I6VdtWNk3fVjZJ31ouSd9aL&#10;knfWi5J31ouSd9aLknfWi5J31ouSd9aL/3MgBP98KQn/jS8P/5g4Ff+fPRv/pEEh96hGJ+2rTC3l&#10;rVIz3KpZP9CjYU3GnGlavpVwZbaPd2+vin92qYWGfaSBjoKffpaHm3uei5d5qI6UeLOPknjBkJB5&#10;05CPetSPjnrVjYx71oyMe9aMjHvWjIx71oyMe9aMjHvWjIx71oyMe9aM/3QfBP9+KAn/ji4O/5s4&#10;FP+hPBn/pz8f9KtEJOqvSinis1Eu1q5XPsunX03BoGdauZluZbGTdW6qjnx2o4qDfZ6Gi4KZg5OH&#10;lICbi5B+pY6NfbCQin29kYl+0JGIftOPiH7Ujod+1Y2HftWNh37VjYd+1Y2HftWNh37VjYd+1Y2H&#10;ftWN/3QfBP+AJwj/kC4O/503E/+jOhj8qT0c8a9CIOe0SCTft04s0bFVPceqXky9o2VZtJ1sZKuX&#10;c26kk3p2no6BfJiLiIKSh5CHjoWZi4mDoo6Ggq2Qg4K7kYKCzJGCgtOQgoLUj4KB1Y2CgdWNgoHV&#10;jYKB1Y2CgdWNgoHVjYKB1Y2CgdWN/3UfBP+CJgj/ki0N/582Ev+lOBb5rDsa7rM/HeW5Rh/au0sr&#10;zbRUPMKuXEu4p2NYr6FqY6accW2fl3d1mJN+fJKQhoKMjY6Hh4qWi4OIoI5/h6uQfYe4kXuHyZF8&#10;h9OQfIbUj32F1Y19hdWNfYXVjX2F1Y19hdWNfYXVjX2F1Y19hdWN/3UfBP+EJQj/lC0M/6A1EP+o&#10;NhT2rzgX67c9GOK/RRnVvkkqyLhTO72xW0qzq2JXqqZoYqGhb2yZnHV0kph8e4yVg4GGkouGgZCU&#10;i3yOno55jaiQdoy1kXSNxpF1jdOQdovUj3iJ1Y14idWNeInVjXiJ1Y14idWNeInVjXiJ1Y14idWN&#10;/3YeA/+GJAf/lywL/6IyD/+rMxHyszUT6Lw6E97FPxfQwUgpxLtRObm1WUiusGBVpapnYZymbWuU&#10;onRzjZ56eoabgYCAmImFe5aSiXaUm41yk6aPb5OzkG6Tw5Buk9OPcJHUjnKO1Y1yjtWNco7VjXKO&#10;1Y1yjtWNco7VjXKO1Y1yjtWN/3ceA/+JIgf/mSwK/6UwDfyuLw7vuDEO5MM3DdnKOxbLxUYnv79Q&#10;OLO6WEeptV9Un7BlX5asa2mOqHJxhqV4eICif356n4eDdJ2PiG+bmYtsmqSNaZqwjmebwI5nm9WO&#10;aZjVjWyU1oxslNaMbJTWjGyU1oxslNaMbJTWjGyU1oxslNaM/3geA/+MIQb/nSsI/6gsCvizKgvq&#10;vysJ4MwyBtHOORXFyUUlucRONq6/VkWju11SmbZjXZCyaWeHr3BvgKx2dnmpfXxzp4SBbqWNhWmk&#10;l4hlo6KKY6OujGGjvoxgpNKLY6DXi2Wc2IplnNiKZZzYimWc2IplnNiKZZzYimWc2IplnNiK/3od&#10;A/+PIAX/oCkH/6wnB/K4JAblxyQE2dUnBcvTNxO/zkMjs8pMNKfFVEKcwVtPkr1iWom6aGSBt25s&#10;ebR0cnOye3htsIN9aK+LgWOulYRfraCGXa2th1utvIdartCHXKrah1+l2odfpdqHX6Xah1+l2odf&#10;pdqHX6Xah1+l2odfpdqH/34aA/+UHwT/pSYF/bEgBOzBGgPf0xcB0NwlBMTZNRC41UEhrNBLMaDM&#10;Uj+VyVlMi8VgV4LDZmB6wGxnc75zbWy8enNnu4J3YrqKe165lH5auJ+AWLisgVa5u4FVus+BVrbe&#10;gliw3YJYr92CWK/dgliv3YJYr92CWK/dgliv3YJYr92C/4QXAv+ZHAL/qh8D9bkVAt7NDADQ3xIA&#10;xeAmBbvfNg6w3UAdpNlJLZjVUTuN0VhIg89eUnvMZVpzy2thbMlyZ2bIeWxhx4FwXcaKdFnGlHZW&#10;xZ94U8aseVLGu3pRx895UcTjelO84nxTvOJ8U7zifFO84nxTvOJ8U7zifFO84nxTvOJ8/4oUAf+f&#10;GAH/sBQB2MMKAM7RCgDE5RQBueQmCK7kNBOk4j8gmeBHLY/eTzmF3FZEe9pdTHPZZFRs12taZtZy&#10;X2HVeWRc1IJnWNSLalXUlW1S1KBuUNStb07VvHBN1tBvTdXocE7M6XJOzOlyTszpck7M6XJOzOly&#10;Tszpck7M6XJOzOly/5IRAf+nEQDYuQkAy8YIAMLVCgC36hYDrOonDKLpNBiY6D4kjedHMIPmTjp6&#10;5VRDceRaSmnkYVBk42hVX+NwWVrjeFxW44BfU+OJYlDjk2RN5J1lS+SpZ0rltmdJ5cZnSObfZ0rg&#10;7GdK3+xnSt/sZ0rf7GdK3+xnSt/sZ0rf7GdK3+xn/5wNANuxBgDKvQcAv8oHALXaCgCq7xkFoPAo&#10;D5bwNRuM8D8mgvBHMXnwTjlw71RAaO9aRmHvYEtd72dPWO9uUlTvdVVR8H1XTvCFWUvwj1tI8Zlc&#10;RvGjXkTyr19D8rtfQvPMYEHz52BB8+hgQfPoYEHz6GBB8+hgQfPoYEHz6GBB8+hg3qcCAMu2BQC9&#10;wQUAss8HAKfqDQGd9xwHlPgrEor4NhyB+UAmePpIL2/6TTZn+lM8YPpYQFv7X0RW+2VHUvtsSU/8&#10;cktL/HlNSPyBT0X9ilFD/ZNSQf6cUz/+plQ9/7FVPf68Vjz+zVY8/s5WPP7OVjz+zlY8/s5WPP7O&#10;Vjz+zlY8/s5WzrACAL26BACxxwQApdYHAJv9EAKR/yAJiP8tEoD/ORt2/z8jbf9FKmX/SzBe/1E1&#10;WP9XOFP/XTtP/2M+TP9oQEn/bkFG/3VDQ/98RED/hEY9/4xHPP+USDv/nUk6/6VKOf+tSzj/uUs4&#10;/7lLOP+5Szj/uUs4/7lLOP+5Szj/uUs4/7lLvrUCALDAAgCkzgMAl94FAI//FAKG/yMIff8uEHP/&#10;NRhq/zweYv9CJFv/SChV/04sUP9UL0z/WjFI/18zRf9kNUL/ajY//3A3Pf92OTv/fDo5/4M7OP+L&#10;PDb/kz01/5o+NP+hPjP/qj8z/6o/M/+qPzP/qj8z/6o/M/+qPzP/qj8z/6o/sboBAKPIAACW1gAA&#10;i/QJAYP/FgJ5/yAGb/8oDGf/MBJf/zcXWP8+G1L/RB9M/0oiSP9QJET/VSZB/1onPv9fKTv/ZCo6&#10;/2krOP9uLDb/dC00/3ouM/+BLzH/iDAw/48wLv+WMS3/njIt/54yLf+eMi3/njIt/54yLf+eMi3/&#10;njIt/54ypMIAAJbPAACI3wAAgP8MAXX/EgJq/xgDYv8hB1r/KQtT/zEPTf84Ekj/PhVD/0QXP/9K&#10;GTz/Txo5/1MbN/9YHDX/XB0z/2EeMf9lHzD/aiAu/3AgLf92ISv/fCIq/4IjKP+IIyf/kCQn/5Ak&#10;J/+QJCf/kCQn/5AkJ/+QJCf/kCQn/5Ak/2AlBP9bMAb/YToN/2pBFv9vSh//cVIp/29bMv9rZDr/&#10;Z25B/2R6R/9ghEz/XY5Q/1qWU/9Ynlb/V6VY/1WrWv9UsVv/U7dc/1K+Xf5Rx178UdFf+1DgX/hQ&#10;6V/zUe1f7lPwX+hU8V/kVvJf5FbyX+RW8l/kVvJf5FbyX+RW8l/kVvJf/2AlBP9bMAb/YjkN/2xA&#10;Fv9xSR//clEp/3FaMv9tYzr/aG1B/2V4R/9hg03/Xo1R/1uWVP9ZnVf/V6RZ/1aqW/9VsVz/VLdd&#10;/lO/Xv1Sx1/8UdNg+lDiYPZR6WDxUu5g61TvYOVW8WDhV/Jg4VfyYOFX8mDhV/Jg4VfyYOFX8mDh&#10;V/Jg/2ElBP9cMAb/ZTgN/24/Ff90Rx//dVAo/3RYMf9wYTr/a2pB/2d2SP9jgU3/YItS/12UVf9a&#10;nFj/WKNa/1eqXP5WsF79VLdf/VO/YPxTyWH6UtZi+FHkYvNS6mLtVO5i5lbvYuBY8GLbWPFj21jx&#10;Y9tY8WPbWPFj21jxY9tY8WPbWPFj/2IlBP9dLwb/ZzYN/3E+Ff93Rh7/eE4o/3dWMf90Xzr/bmhB&#10;/2pzSP9mfk7/YolT/1+SVv9cm1r/WqJc/lipXv1XsGD8Vbdh+1TAYvtTymP5U9pk9VLmZO9U62To&#10;Vu5k4VjvZNlZ8GXTWvBm01rwZtNa8GbTWvBm01rwZtNa8GbTWvBm/2IkBP9eLwb/ajUN/3Q8Ff96&#10;RB7/fEwn/3tUMP93XDn/cmVB/2xvSP9oe07/ZIZT/2CQWP9dmVv+W6Fe/VmoYPxYsGL7Vrhj+lXB&#10;ZPlUzWX3U95m8lTnZupW62biWe5m2lruZ9Fb72jMXPBozFzwaMxc8GjMXPBozFzwaMxc8GjMXPBo&#10;/2MkBP9fLgb/bTMM/3c6FP99Qh3/gEom/39SMP98Wzj/d2NB/3BsSP9sd0//Z4JU/2ONWf1gllz8&#10;XZ9f+lunYvhZrmT3WLZm9VfAZ/RWy2jxVd1o7VbpaeNZ7GjaW+1p0Fzuasld7mvFXu5rxV7ua8Ve&#10;7mvFXu5rxV7ua8Ve7mvFXu5r/2QjBP9hLQb/cDIM/3s4FP+BQBz/hEkl/4RRLv+BWTf/fGFA/3Zp&#10;SP9wc0/7bH9V+GiJWvZkkl7zYZth8V+jZPBdq2buW7No7Fq8aupZx2voWdhr5Fnoa9pb62zPXe1t&#10;yF7sbsJf7G6+YOxvvmDsb75g7G++YOxvvmDsb75g7G++YOxv/2UjBP9kKwb/czAM/342E/+FPxv/&#10;iUgk/4lPLf+GVzb/gl4+/HxmRvh2cE70cXtV8G2FWu1pjl/qZZdj6GKfZuZgp2njXq9r4V25bOBc&#10;xG3eXNNu2V3mbs5e62/GX+pxv2Hqcbpi6XK2Y+lytmPpcrZj6XK2Y+lytmPpcrZj6XK2Y+ly/2Yj&#10;BP9nKQb/dy4L/4I1Ev+JPhr/jUci/41OK/+MVTP8iFw89oNkRfF8bE3sd3dU6HKBWuRuimDhapNk&#10;3WabaNpko2vWYqxu02C1cNBfv3HOX81yy1/ic8Rh6HO9Yuh0t2TndLJl53SvZud0r2bndK9m53Sv&#10;Zud0r2bndK9m53SvZud0/2ciBP9qJwX/eiwK/4Y0Ef+NPRn/kUUg/5JNKP2RUzH2jlo68IlhQuqD&#10;aUvlfnRT4Hh9WtpzhmDUbo9m0GuXasxon27JZqdxx2Svc8RjuXXCYsZ2wGLad7pk5nezZeV3rmbl&#10;d6po5XeoaOZ3qGjmd6ho5neoaOZ3qGjmd6ho5neoaOZ3/2ciBP9tJgX/fSoK/4k0EP+RPBf/lUQe&#10;/5dLJviWUi7xlFg26pBeP+SKZ0jdhHFQ1X15Ws94gmHKc4pnxm+SbMJsmnC/aqJzvGiqdrlntHi2&#10;ZsB5tGbQerFn43qraON6p2rjeqNr5Hmha+R5oWvkeaFr5Hmha+R5oWvkeaFr5Hmha+R5/2ghBP9v&#10;JAX/gCkJ/4wzD/+UOxb/mUMc/ZtJI/SbTyrsmVUz5ZZcO96RZUXUiW1QzIN2Wsd9fmHBeIZovXSO&#10;bbhxlnK1bp11sWymeK5rr3usart8qmnKfahq4X2jbOJ8n23ifJxu4nuabuN7mm7je5pu43uabuN7&#10;mm7je5pu43uabuN7/2khA/9xIwX/gigJ/48yDv+XOxT/nEIa+Z5GIPCfTCfon1Iu4J1aNtaVYUTN&#10;jmpPxohyWb+CemK5fYJotHmKbrB2knOsc5p3qHCieqVvq32ibrZ+oG3Ff55u23+bb+B+mHDhfpZx&#10;4X2UceJ8lHHifJRx4nyUceJ8lHHifJRx4nyUceJ8/2khA/90IgT/hSgI/5ExDf+aOhL/nz8X9aJE&#10;HeykSiPkpFAp26FXNc+aX0PHk2hPv4xwWbiHd2Gygn9orX6Gbql6jnOkd5Z4oHWee51zqH6acrOA&#10;l3HAgZZy04GTc9+AkXTgf5B04H6PdOF9j3ThfY904X2PdOF9j3ThfY904X2PdOF9/2ohA/92IAT/&#10;hycH/5QwDP+dORH9oj0V8qVBGumoRx/gqk0l1KRUNMqdXULBl2VOupFtWLKLdWGshnxop4KDbqJ/&#10;i3SdfJN4mXmbfJV3pX+Sdq+BkHa9go52zoKNd96Bi3ffgIp44H+KeOB+injgfop44H6KeOB+injg&#10;fop44H6KeOB+/2ogA/94HwT/iSYH/5YwC/+fNw/6pDoT76k/F+atRRrcrkokz6hTM8ahXEG9m2RN&#10;tJVrWK2PcmCni3looYeBbpuDiHSXgJB4kn6ZfI58on+Leq2CiHq6g4d6y4OGe96ChXvegYV734CF&#10;e+B/hXvgf4V74H+Fe+B/hXvgf4V74H+Fe+B//2sgA/96HgT/iyYG/5gvCv+hNQ33pzgQ7K08E+Oy&#10;QhbXsUcjy6tSMsGlWkC4n2JMsJlpV6iUcGChj3dnm4t+bpaIhnORhY54jIKWfIiAn4CEf6qCgX+3&#10;g4B/yIR/gN2Df3/egX9/34CAfuB/gH7gf4B+4H+AfuB/gH7gf4B+4H+AfuB//2wgA/98HAP/jSUG&#10;/5ouCf+jMwv0qjQN6bE5D9+3PxLStEYix65QMb2oWT+zomBLq51nVqOYbl+clHVnlpB8bZCNg3OL&#10;iot4hoiUfIGGnYB+hKiCe4S1g3mExYR4hd2DeYTegXqD34B6guB/eoLgf3qC4H96guB/eoLgf3qC&#10;4H96guB//20fA/9+GwP/jyQF/50sB/6mMAnwrjEL5bY1C9u8ORHOt0Ugw7JPMLisVz6vp19KpqFl&#10;VZ6dbF6XmXNmkJV6bIqSgXKFkIl3gI2RfHuLm393iqWCdImyg3KJwoNyitqDc4negXSH34B1huB/&#10;dYbgf3WG4H91huB/dYbgf3WG4H91huB//28eA/+AGwP/kiME/6ArBvqpLAftsiwH4rwxB9XANhDJ&#10;u0MfvrZNLrSwVjyqq11JoaZkVJmial2RnnFlipt4a4SYf3F/loZ2eZOPenWRmH5xkKOBbpCvgmyQ&#10;v4NrkdWCbY/egW+N34Bwi+B/cIvgf3CL4H9wi+B/cIvgf3CL4H9wi+B//3EcA/+DGQL/lSED/6Mp&#10;BfatJwXotyYE3sMqA9DDNQ7Ev0EdubpMLa61VDulsFtHm6xiUpOoaVuLpW9jhaJ2an6ffG94nIR0&#10;c5qMeW+Zlnxrl6F/aJetgGaXvIFlmNGAZpbff2iT4H5qkeF+apHhfmqR4X5qkeF+apHhfmqR4X5q&#10;keF+/3UaAv+HGAL/mCAD/6YlA/KyIAPkvh4C18kiAsrHMw2+w0Acs79KK6m6UzmftlpFlrJhUI2v&#10;Z1mFrG1gfql0Z3imem1ypIJybaKKdmihlHlkoJ98YZ+rfl+gun5foM5+X5/hfWKb4X1jmOJ8Y5ji&#10;fGOY4nxjmOJ8Y5jifGOY4nxjmOJ8/3gYAv+LFwH/nR0C/aseAuy4FwHeyBEAz80fAsTMMAu4yD4Z&#10;rcVIKKPBUTaYvVhCj7lfTYa2ZVZ/s2tdeLFyZHKveWlsrYBuZ6yJcmKqknVfqZ14XKmqelqpuXpZ&#10;qsx6WKnkeluk5HpdoeR5XaHkeV2h5HldoeR5XaHkeV2h5HldoeR5/30VAv+QFAH/oRgB9rEUANnB&#10;CwDSzwsAyNIcAbzRLgmxzjsXpstGJZzITzORxFY/iMFdSYC/Y1J4vGpZcbpwX2u5d2Rmt39pYbaH&#10;bV21kXBZtZxyVrSpdFS0uHRTtct0U7XkdFSw53VWrOd1VqzndVas53VWrOd1VqzndVas53VWrOd1&#10;/4MSAf+WEQD/qBEA2bgKAM7ECQDH0goAv9kZAbTYKwep1jkUn9NEIpTQTS+KzVQ7gcpbRHjIYk1x&#10;x2lTa8VvWWXEdl5gw35iXMKHZljBkWhVwZxrUsGobFDBt21PwsptT8LkbE+97G5QuexvULnsb1C5&#10;7G9QuexvULnsb1C57G9Quexv/4kQAf+dDgDarwgAzbsIAMTHBwC81gsAs98aAarfKweg3jkSlt1D&#10;HozaSyqC2FM1edVaP3HTYUZq0mhMZdFvUmDQdlZb0H5aV8+HXVPPkV9Qz5xhTs+pY0zPuGNL0Mtj&#10;TNDlYkrO8mVLyPJmS8jyZkvI8mZLyPJmS8jyZkvI8mZLyPJm/5INAN6mBADOtAYAwr8GALnMCACw&#10;3QwAp+UdA57lLQuU5TkWiuRCIIHjSip34lAzb+FYO2ngX0Fj4GZGXt9uSlrfdU5W331RUt+GU0/f&#10;kFZN35tXS+CnWEngtVlI4cZZSOHfWUff8FlG3PVbRtz1W0bc9VtG3PVbRtz1W0bc9VtG3PVb7ZwE&#10;ANGtBADCuAUAt8MFAK3RCACk7RABm+0gBZLtLg6J7DoYgOxDIXbsSipu7FAxZutWN2DrXDxb62RA&#10;V+trQ1PrckZQ63pJTeyDS0rsjE1I7JZORe2hUEPtrlFC7rxRQe/MUkHv5VJA7fFRQO3xUUDt8VFA&#10;7fFRQO3xUUDt8VFA7fFR1KUAAMSyAwC2vAMAq8kFAKDYCACX9BMBj/UkB4f1MQ9+9jsYdPZCIGz2&#10;SCdl9k8tXvdVMVn3WzVV92I4UfdoO034bz1K+HY/R/h+QUT5h0NC+ZFFQPqbRj76pkc8+7FIO/u+&#10;STr8z0k5/ONJOfzjSTn840k5/ONJOfzjSTn840k5/ONJx60AALe3AgCqwwIAntAEAJPjCQCM/RgC&#10;hP4nB3v/MQ9y/zgWaf9AHGL/RiJc/00mVv9TKlL/WS1O/18wSv9lMkf/azRE/3E1Qf95Nz//gTg8&#10;/4o6Ov+TOzj/nTw2/6c9Nf+xPjT/vj4z/8o/M//KPzP/yj8z/8o/M//KPzP/yj8z/8o/uLIAAKq9&#10;AACdygAAkdgCAIj7DQF//xkCdv8kBm7/LQxm/zUSX/88F1j/QxtT/0keTv9PIUr/VSRG/1smQ/9g&#10;J0D/Zik+/2sqO/9yKzn/eS02/4EuNP+KLzH/lDAw/5wxLv+lMi3/rzMs/7czLP+3Myz/tzMs/7cz&#10;LP+3Myz/tzMs/7czq7gAAJ7FAACQ0gAAg+AAAH3/DwFy/xYCaP8eBGH/Jwha/y8MVP83EE7/PhNJ&#10;/0QWRf9KGEH/Txk+/1UbO/9ZHDn/Xx02/2QeNP9pHzL/cCAv/3chLf9/Iiv/hyMo/5AkJ/+ZJSb/&#10;oSYl/6cmJf+nJiX/pyYl/6cmJf+nJiX/pyYl/6cmn8AAAJHNAACD2wAAePYCAG//DQFk/xICXP8Z&#10;A1T/IARO/ycGSP8vCEP/Ngo//zwMPP9CDjj/Rw81/0wQM/9RETD/VhIu/1oTLP9fFCr/ZRQo/2sV&#10;Jv9xFiP/eRci/4EYIP+JGB7/kRkd/5cZHf+XGR3/lxkd/5cZHf+XGR3/lxkd/5cZ/1YnBP9RMgX/&#10;VjUH/189Dv9kRRb/Zk4f/2RYJ/9hYi//Xm41/1p5O/9XhD//VI9D/1GYRv9PoEj/TqdK/02uS/9M&#10;tUz/S7xN/0rETv9Jzk//Sd5P/0jpUP9I8lD8SfZQ90v5UPFM+k/rTvtQ6k/7UOpP+1DqT/tQ6k/7&#10;UOpP+1DqT/tQ/1YnBP9RMgX/WDQH/2I7Dv9nRBb/aU0f/2dWJ/9jYC//YGs1/1x3O/9YgkD/VY1E&#10;/1OWR/9Qn0n/T6ZL/06tTf9NtE7/TLxP/0vFUP9Kz1H/SeBR/0nrUf5J8lL5S/dS8035Uf/ifRBJ&#10;Q0NfUFJPRklMRQAFEu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SGyFEufcZYOHbEXz9vwmZGacFsS2TAc1Bfv3tU&#10;W76EWFe9jVtUvZhdUbykX0+8s2BNvcVgTb3gX0y88GFNt/ViTbb1Yk229WJNtvViTbb1Yk229WJN&#10;tvVi/4kLAOGcAwDQqgUAxbUFALu/BACyywgAq9gNAKPZIAKa2C8JkNY8FIfURh9+0k8pdtBWMm/P&#10;XjlozWQ/Y8xrRF7Mc0lay3pMVsqDT1LKjVJPyphUTcqlVkvKs1dKy8VXScvgVknJ8FhHx/pZSMX7&#10;WkjF+1pIxftaSMX7WkjF+1pIxfta95EEANSiAgDHrwQAurkDALDEBQCn0AkAn+EQAJjhIQOP4DAJ&#10;huA7En3fRBt13k0kbt1VK2fcXDJi22Q3XdtrO1nacj9V2npDUtqDRU7ajUhM2phKSdqlS0jbs0xH&#10;3MRMRtzeTEba7UxE2PlPQ9j7T0PY+09D2PtPQ9j7T0PY+09D2PtP25oAAMqpAgC7swIAsL0DAKXJ&#10;BQCb1gkAlOgUAYzpJQSE6DMLe+g8FHPoRBtr6EsiZOdSKF7nWS1Z52AyVedoNVLnbzhP53c7TOeA&#10;PUnniT9H6JRBROifQkLprENB6bpEQOrNREDq5ERA6PVEQOf4Q0Dn+ENA5/hDQOf4Q0Dn+ENA5/hD&#10;zaMAAL2uAQCwuAEApMQCAJnQBQCP4QoAifEaAYHxKAV48jIMcPI7E2nyQxli8kofXPNQI1bzVydS&#10;814rT/NlLUz0bDBJ9HMyRvR7NEP0hDZB9Y43PvWZOT32pDo79rA7Ove/PDn4zzw49+g8OPfsPDj3&#10;7Dw49+w8OPfsPDj37Dw49+w8v6oAALGzAACkvwAAmMoBAIzYBACE+g4AfPsbAnT7JgVs/DAKZfw4&#10;EF79QBVY/kcZU/5NHU//VCBL/1oiSP9hJUX/ZyZC/20oQP91Kj3/fSs6/4YtOP+RLjb/my80/6Yw&#10;M/+yMTL/vjIx/9AyMf/WMjH/1jIx/9YyMf/WMjH/1jIx/9Yysq8AAKW6AACYxgAAi9IAAH/fAgB5&#10;/xEBb/8ZAmf/IgRg/ywHWv80DFT/PA9P/0MTSv9JFUf/TxdD/1UZQP9bGz7/YRw7/2YeOf9tHzb/&#10;dCA0/30hMf+GIy//kSQt/5slLP+lJiv/ryYq/7snKf++Jyn/vicp/74nKf++Jyn/vicp/74nprYA&#10;AJjCAACLzgAAftsAAHX5BwBr/w8BYv8WAlv/HgNU/yYFTv8uBkn/NQhF/zwLQf9DDT7/SA47/04Q&#10;OP9TETX/WBIz/14TMf9kFC7/ahUs/3IWKv96Fyf/gxgl/44ZJP+YGiP/oBoi/6obIf+tGyH/rRsh&#10;/60bIf+tGyH/rRsh/60bmr4AAIvKAAB+1wAAcOMAAGf/BABe/w0AVv8SAU//GQJJ/yADQ/8nBD//&#10;LgU6/zQGN/86BzP/Pwcw/0QILv9JCSz/Tgkp/1MKJ/9YCiX/Xgsj/2QLIf9sDB//dA0d/30OG/+H&#10;Dhn/jw8Y/5kPGP+bEBj/mxAY/5sQGP+bEBj/mxAY/5sQ/0wqA/9IMwX/TzQG/1Q3CP9aQQ7/XEoW&#10;/1pUHf9XYCT/VGsq/1B4L/9NhDP/So82/0eZOf9GoTv/Rak8/0SwPv9Dtz//QsA//0LJQP9B1UH/&#10;QeRB/0HuQv9B9kL/Qf1C/0L/QflE/0H0Rv9C70f/Qu9H/0LvR/9C70f/Qu9H/0LvR/9C/00pA/9K&#10;MgT/UTIG/1c2CP9cPw7/XkkW/11THf9aXiT/V2kq/1N1L/9QgTT/TY03/0qXOv9Inzz/R6c9/0au&#10;P/9FtUD/RL1B/0TGQv9D0UL/Q+JD/0PsQ/9D9UP/Q/xD/ET/Q/VH/0PvSP9E60n/ROtJ/0TrSf9E&#10;60n/ROtJ/0TrSf9E/00pA/9MMAT/VDEF/1k0CP9fPQ7/YUcW/2BSHf9dXCT/Wmcr/1ZzMP9TfzT/&#10;T4o4/02UO/9LnT3/SqQ//0isQP9Is0H/R7tC/0bDQ/9GzkT/Rd9E/0XqRf1F80X7RftF90b/RPBJ&#10;/0XqSv9G5Uv/R+VL/0flS/9H5Uv/R+VL/0flS/9H/04pA/9PLgT/Vy4F/10yB/9jOw7/ZUYW/2VQ&#10;Hf9hWST/XWQr/1pwMP9WfDX/U4c5/1CRPP9Omj//TaJA/0upQv9KsEP/SrdE/0nARf9Iykb9SNtG&#10;+kjnR/hI8kf1SPpG8Un/R+pL/0jjTP9J3k3/St5N/0reTf9K3k3/St5N/0reTf9K/08oA/9SLAT/&#10;WiwF/2EvB/9nOg7/akQV/2pOHP9nVyT/YmEr/15tMf9beDb/V4M6/1SNPf9SlkD/UJ5C/k+lRPxO&#10;rUX7TbRH+ky8SPlMx0j2S9RJ80vlSfBL8EntTPlI6Uz/SuFO/0vaT/9M01D/TdNQ/03TUP9N01D/&#10;TdNQ/03TUP9N/1AoA/9VKgT/XSkF/2UtB/9sOA3/b0IU/29LHP9sVSP/aF4q/2NpMf9fdDb9XH87&#10;+1mJP/lWkkL3VJpE9VOiRvRSqUjyUbFJ8VC5Su9Pw0vuT89L60/iS+dP7kvkT/hN30/+TtVR/0/O&#10;Uv9QyVP/UMlT/1DJU/9QyVP/UMlT/1DJU/9Q/1EnA/9YJwT/YScE/2osBv9xNgz/dEAT/3RJGv9y&#10;UiL/blsp/WhkMPllcDb2YXs7816FQPBbjkPuWZZG7FeeSOpVpkroVK1M51O1TeVTv07jU8xO4VPf&#10;Tt1T7U/YUvdR0VP9UspU/lPEVv9Tv1f/U79X/1O/V/9Tv1f/U79X/1O/V/9T/1InA/9bJQP/ZSQE&#10;/24qBv92NAv/ej0R/3pGGP94TyD7dFgo9m9hL/FrbDbtZ3Y86WOAQOZgikXkXZJI4VuaSt9Zok3d&#10;WKpP2leyUNhWvFHVVchS0lXbU85W61PLVvZVxlb9Vr9Y/Va6Wf1Xtlr9V7Za/Ve2Wv1Xtlr9V7Za&#10;/Ve2Wv1X/1MmA/9fIgP/aSED/3MoBf97Mgr/fzsQ/4BEFvt+TB70e1Ql7nZdLelxaDTkbXI74Gl8&#10;QdxlhUbYYo5K1F+WTdFdnVDOXKVSzFqtVMlZtlbHWcJXxlnQV8JZ5li/WfNZu1r7WbVb+1qwXfta&#10;rV37Wa1d+1mtXftZrV37Wa1d+1mtXftZ/1YkA/9iIAP/bSAD/3cmBP9/MAj/hDkN/YZBFPWFSRvu&#10;glEi531aKuF4ZDLcc2461G53QdBqgEfMZolMyGSRUMVimFPDYKBVwF6oWL5dsVm7XbxbuVzJXLdc&#10;4Fy0Xe9csF75Xatf+V2oYPlcpWH5XKVh+VylYflcpWH5XKVh+VylYflc/1giA/9lHgP/cR8D/3sk&#10;A/+ELgf/iTYL+Is+Ee+LRhfoiE4e4YRXJtl+YTHReGo6y3NzQsZvfEjCbIRNvmmMUbtmk1W4ZJtY&#10;tWOjWrNhrFywYLdermDEX6xg2F+pYetfp2H3X6Jj91+fZPdfnWT4Xp1k+F6dZPhenWT4Xp1k+F6d&#10;ZPhe/1sgAv9oHAL/dB0C/34jA/+IKwX9jTQJ85A7DuqQQxTij0oa2opUJdCDXTDJfmc6w3hvQr50&#10;eEi5cYBOtW6IUrJrj1avaZdarGefXKllqF+mZLJhpGS/YqJk0GKgZOdinmX1Yppm9WGYZ/Zglmj2&#10;YJZo9mCWaPZglmj2YJZo9mCWaPZg/10fAv9qGgL/dxwC/4IhAv+LKQT5kTEH75U4C+aWPxDdlEcX&#10;0o5RJMqIWy/Cg2Q5vH5sQbd5dEiydXxOrnKEU6pvi1embZNbo2ubXqBqpGCdaK5jm2i6ZJloy2WX&#10;aONklWnzZJNq9GORa/VikGv1YZBr9WGQa/VhkGv1YZBr9WGQa/Vh/18dAv9tGAL/ehsC/4UfAv+O&#10;JwP1lS4F65k1COGcOwzWmEMWzJNPIsSNWC69h2E4toJpQbB+cUirenlOp3eAU6N0iFifcZBbm2+Y&#10;X5huoWKVbatkkmy3ZpBsxmaPbN9mjm3xZYxu82SLbvRjim70Yopu9GKKbvRiim70Yopu9GKKbvRi&#10;/2EcAv9vFgL/fBoB/4geAf+RJALymSsE554xBd2gNgnRnEEVx5dNIb+RVi23jF83sYdnQKuCbkil&#10;fnZOoHt9U5x4hViYdo1clHSVX5FynmKOcahli3C0Z4lww2iHcNtnhnHuZoZy8mWFcvNkhHL0Y4Ry&#10;9GOEcvRjhHL0Y4Ry9GOEcvRj/2MaAv9xFQH/fxgB/4ocAfyUIQLunCcC46IsA9ikMgjMn0AUw5pL&#10;ILqVVSyzkF03rItlP6WHbEegg3NNm4B7U5Z9gleSeopcjniSYIp2m2OHdaVmhHSxZ4J0wGiAdNVo&#10;gHXsZ3928mZ/dfNlf3XzZH9182R/dfNkf3XzZH9182R/dfNk/2UZAv90FAH/gRcB/40aAfmXHgHr&#10;oCMB36YmAtKnMAfIoz4Tv55JH7aZUyuulFs2p49jP6CLakabh3FNlYR4UpCBf1eMf4dciH2QYIR7&#10;mWOAeqNmfnmvaHt5vWl6edFpeXrqaHp68mZ6efJlennzZHp582R6efNkennzZHp582R6efNk/2cX&#10;Av92FAH/hBYB/5AXAfWbGgHnpB0B26sfAc6qLwbEpj0SuqFIHrKdUSqqmFk0opRhPpyQaEWWjG9M&#10;kIl2UouGfVeGhIVbgoKNX36Al2N6f6Fmd36saHV9u2lzfs5pc37oaHR+8WZ0ffJldXzzZHV882R1&#10;fPNkdXzzZHV882R1fPNk/2kWAf94EwH/hxQA/5MVAPGeFQDjqBYA1a4bAcqtLQbAqTsRtqVGHa2h&#10;UCmlnFgznphfPJeUZkSQkW1Li450UYaMe1aBiYNbfIeLX3iGlGJ0hJ9lcYOqZ2+DuGltg8tpbYPm&#10;aG6D8mZvgvJlcIHzZHCB82RwgfNkcIHzZHCB82RwgfNk/2sUAf97EgH/ihIA/5YSAO2iEADerQ4A&#10;0LEZAMWwKwW7rTkPsqlEG6mlTiegoVYymZ1eO5KaZEOLl2tKhpRyUICSeVV7j4Bad42JXnKMkmFu&#10;ipxka4moZ2mJtmhnichoZ4njZ2iJ8mZph/NlaobzZGqG82RqhvNkaobzZGqG82RqhvNk/24SAf9+&#10;EAD/jRAA95oOANunCgDTsAsAyrQWAMC0KQS2sTcOra5DGqSqTCWbplUwk6NcOYygY0GGnWlIgJpw&#10;TnuYd1N2ln5YcZSGXGySkGBokZpjZZCmZWOQtGZhkMZmYZDhZmGQ8mVjjvNkZIz0Y2SM9GNkjPRj&#10;ZIz0Y2SM9GNkjPRj/3EQAf+CDwD/kQ0A3p8JANOqCQDMswkAxLgTALq4JgOxtjUMp7NBGJ6vSiOW&#10;rFMujqlaN4emYT+ApGdGeqFuTHWfdVFwnXxVa5yEWmaajl1jmZhgX5ikYl2YsmRbmMNkW5jeY1uY&#10;8GNclfViXpP1Yl6T9WJek/ViXpP1Yl6T9WJek/Vi/3UOAP+GDQDrlggA1aMHAMytCADFtgcAvbwR&#10;ALS9IwKruzIKobk/FZi2SCCQs1EriLBYNICuXzx6q2ZDdKlsSG+oc05qpnpSZaWCVmGjjFpdopZc&#10;WqKiX1ehsGBWocFgVaLcYFWh72BWn/dfV5z3X1ec919XnPdfV5z3X1ec919XnPdf/3oMAP2LCQDa&#10;mwQAzqcGAMSwBgC8uQQAtcEOAKzCIAGkwTAImr88E5G9Rh2Juk8ngbhWMHq2XThztGQ/brJqRGix&#10;cUlksHlNX66BUVutilRYrZVXVKyhWVKsr1tQrMBbUKzaWk+r7ltPqvpbUab6W1Gm+ltRpvpbUab6&#10;W1Gm+ltRpvpb/4AJAOGSAQDRoAQAxqsFALy0BACzvQMAq8cLAKTJHAGcyCwGk8c5D4rFRBmBw00j&#10;esFULHO/WzNtvmI5Z7xpPmK7cENeundHWrmAS1a5iU5TuJRQULigUk24rlRMuL9US7nYVEu37VRK&#10;tvlVSrP+Vkqz/lZKs/5WSrP+Vkqz/lZKs/5W+ocCANaYAADJpQMAva8DALO4AQCpwgQAoc0IAJrQ&#10;FgCS0CgEis82DIHOQRV5zEoecstSJmzKWi1myWEyYchoN1zHbzxYxnY/VcZ/Q1HFiUVOxZRIS8Wg&#10;SknFrktIxb9LR8bYS0fF7UtGw/lNRcL/TkXC/05Fwv9ORcL/TkXC/05Fwv9O35AAAMyfAAC/qgEA&#10;s7MBAKm9AgCfxwUAltIJAI7aEgCI2yQCgNoyCHjZPhBx2EgYatdQH2TWWCVf1V8qW9RnL1fUbjNT&#10;03Y2UNN/OUzTiDtK05Q+R9OgP0XUrkBE1L9BQ9XYQETT7EBC0vZCQdH+REHR/kRB0f5EQdH+REHR&#10;/kRB0f5E0ZgAAMOlAAC1rgAAqbgAAJ7DAgCUzQYAitkKAITjGAF95CYDdeQyCG7jPA9n40UVYeNN&#10;G1zjVSBX410kVONkJ1DiaypN4nMtSuN8MEjjhjJF45A0Q+OcNUHkqTZA5Lg3P+XLNz/l5Dc/4/M2&#10;PeL7OD3i+zg94vs4PeL7OD3i+zg94vs4xqEAALerAACqtAAAnr4AAJPJAgCI1AYAf+4OAHntGwFx&#10;7ScDau4yCGTuOw1e7kMTWO5LF1PuUhpQ71keTO9gIEnvZyNH728lRPB3J0HwgCk/8IoqPfGVLDvx&#10;oS058q4uOPK+Lzfz0C838+cvNvHzLzbx8y828fMvNvHzLzbx8y828fMvuacAAKuwAACfuwAAksYA&#10;AIbQAQB73QUAdPcRAG33HAFm+CYDX/gvBlr5OApU+UAOUPpHEUz6ThRI+1UWRftbGEL7YhpA/Ggc&#10;PfxwHTr9eB84/YIgNv2NIjT+mCMy/qQkMf+xJTD/vyYv/88mLv/jJi7/4yYu/+MmLv/jJi7/4yYu&#10;/+Mmra0AAJ+3AACSwgAAhs0AAHnaAABw8ggAaP8RAGH/GgFa/yMDVP8rBE//MwZK/zsIRv9CC0P/&#10;SQ1A/08OPf9VEDr/WxE4/2ETNf9oFDP/bxUw/3gWLv+CFyz/jRkq/5kaKf+kGij/rxsn/7ocJv/H&#10;HCb/xxwm/8ccJv/HHCb/xxwm/8ccobQAAJO/AACGygAAeNYAAGziAABj/AcAXP8PAFX/FgFP/x4C&#10;Sf8mA0T/LgRA/zQFPP87Bjn/QQc2/0YIM/9MCDH/UQku/1cKLP9dCir/ZAso/2wMJf91DSP/fw4h&#10;/4oPIP+VEB7/oBAe/6gRHf+xER3/sREd/7ERHf+xER3/sREd/7ERlbwAAIbHAAB50wAAa+AAAF7t&#10;AABW/wMAT/8MAEn/EgFD/xkBPv8gAjn/JwM1/y0DMv8zBC7/OAQr/z0FKP9CBSb/RwUk/0wGIv9R&#10;BiD/VwYd/14HG/9lBxn/bggX/3gIFf+DCBP/jQkT/5YJEv+eCRL/ngkS/54JEv+eCRL/ngkS/54J&#10;/0ItA/9CMgT/SDIE/0w2Bv9OPAj/UEcO/1BSFf9OXxr/S2sf/0h3JP9Fgyf/Qo4q/0GXLP8/oC7/&#10;P6cv/z6uMP89tTH/Pbwy/zzFMv88zjP/O98z/zvqNP878zT/O/s0/zz/M/48/zP8Pf809j//NfU/&#10;/zX1P/819T//NfU//zX1P/81/0MsA/9EMAT/SjAE/040Bv9ROgj/U0YO/1JRFf9RXRr/Tmkg/0t0&#10;JP9IgCj/RYsr/0OVLf9CnS//QaUw/0CsMf8/szL/P7oz/z7CNP8+zDT/Ptw1/z3oNf898TX/Pvo1&#10;/T7/Nfs//zT4P/828kH/N/BB/zfwQf838EH/N/BB/zfwQf83/0QsA/9HLgP/TS4E/1EyBf9UOQj/&#10;V0QO/1ZPFf9UWhv/UWYg/05yJf9LfSn/SIgs/0aSLv9FmzD/RKIy/0OpM/9CsDT/Qrc1/0G/Nv9B&#10;yTb/QNc3/0DlN/1A8Df6QPg390H/NvZB/zfyQf847EP/OepE/znqRP856kT/OepE/znqRP85/0Ur&#10;A/9JLAP/UCwE/1UvBf9ZNwj/XEIO/1tNFf9YVxv/VmMg/1JvJf9Peir/TIUt/0qPMP9ImDL/R580&#10;/0amNf9FrTb/RbQ3/0S8OP5Exjj8RNI5+UPiOfZE7jnzRPc58UT/Oe9E/zrrRf875Eb/PONG/zzj&#10;Rv8840b/PONG/zzjRv88/0YrA/9NKQP/VCkE/1ksBf9eNQf/YUAN/2FKFP9eVBr/Wl8g/1drJv9U&#10;dir/UYEu/06LMf5MlDT8S5w1+0qjN/pJqjj4SLE590i5OvZHwjv1R8078kffO+5H7DvrSPY76Uf/&#10;PedH/z7hSP8/2kr/QNhK/0DYSv9A2Er/QNhK/0DYSv9A/0cqA/9QJwP/WCYD/14qBP9jMwf/Zj0N&#10;/2ZHE/9kURr/YFsg/1xnJv1Zciv6Vn0v+FOHM/ZRkDX0UJg38k6fOfFNpjvvTK087ky1PexLvj3r&#10;S8o+6UvcPuVM6j3iS/U/30v+QdxK/0LUTP9DzU3/Q8tO/0PLTv9Dy07/Q8tO/0PLTv9D/0ooA/9U&#10;JAP/XCMD/2MoBP9oMAb/bDsL/2xEEv9qThn+Zlgf+WFiJfVebSvyW3gw71iCNOxWizfqVJQ56FOb&#10;O+ZRoz3lUao+41CyP+FPu0DgT8dA3k/YQdlP6EHUT/RD0E7+Rc5O/0bIUP9GwlH/R8BR/0fAUf9H&#10;wFH/R8BR/0fAUf9H/00lAv9XIQL/YCAD/2gmA/9uLgX/cjgK/3JBEP1wSxf3bVQd8mheJO1kaSrp&#10;YXQw5V5+NOJbhzjgWY873VeXPttVn0DYVKZC1VOuQ9JSt0TQUsJFzlLQRstS5UbIUvJIxVL9ScJS&#10;/0q8VP9Kt1X/SrZV/0q2Vf9KtlX/SrZV/0q2Vf9K/1AjAv9bHgL/ZB4C/20kA/9zKwT/dzUI/ng+&#10;DvZ3RxTwdFAb6m9aIuRrZSngZ28v22N5NdZggjrSXYo+z1uSQcxZmkPKWKFFyFepR8ZWsknEVrxK&#10;wlXJS79V30u8Vu5MuVb6TbdW/02yWP9Nrln/TaxZ/02sWf9NrFn/TaxZ/02sWf9N/1MgAv9eHAL/&#10;aBwC/3EiAv94KAP/fDEH+H46C/B9QxHpekwY4nZXH9xyYSjUbWsvz2l0NstlfTvHYoVAxGCNQ8Fe&#10;lUa/XZxIvFukS7parUy4WbdOtlnDT7RZ1U+xWupQrlr3UKxa/1CoW/9QpFz/UKRd/0+kXf9PpF3/&#10;T6Rd/0+kXf9P/1YeAv9hGQL/bBoC/3UgAv98JQP9gS4F84Q3CeqEPw7igUgV231THdF3XSfLcmcw&#10;xm5wN8JqeDy+Z4BBumWIRbdjkEi0YZhLsl+fTa9eqE+tXbJRq12+UqldzlOmXeVTpF70U6Je/1Of&#10;X/9SnGD/Uptg/1KbYP9Sm2D/Uptg/1KbYP9S/1gcAv9kFwH/cBkB/3kdAf+AIwL4hioD7YkyBuSK&#10;OwrciEUS0YJQHMp9WibEeGMvvnNsN7lvdD21bHxCsmqERq5njEqrZZNNqGSbT6VipFKjYa5UoWG5&#10;VZ9hyFadYeFWm2LxVZli/VWXY/9UlWT/VJRk/1OUZP9TlGT/U5Rk/1OUZP9T/1oaAv9nFQH/cxcB&#10;/30bAf+EIAHziiYC6I4uBN+QNgfUjEERy4dNG8SCVya9fWAvt3hpNrJ0cT2ucXhCqm6AR6ZsiEqj&#10;ao9OoGiYUZ1noFOaZqpVmGW1V5VlxFiUZdtYkmbvV5Fm/FePZ/5Wjmf+VY1o/lWNaP5VjWj+VY1o&#10;/lWNaP5V/1wYAf9pEwH/dhYB/4AZAf2IHQHvjiIB5JMpAtqUMQbOkD8PxotLGr6GVSW3gV4usX1m&#10;Nqx5bjyndnVCo3N9R59whEucboxOmGyUUpVrnVSSaqdXkGmyWY1pwFqMadVaimrsWYpq+liJa/1X&#10;h2v9Vodr/laHa/5Wh2v+Vodr/laHa/5W/14XAf9sEgH/eBQB/4MXAPmLGgDrkh0B4JgjAdOYLwXK&#10;lD0OwY9JGbmKUySyhlstrIFkNaZ+azyhenJCnXd6R5l1gUuVc4lPkXGRUo5vmlWLbqRYiG2vWoZt&#10;vVuEbdBbg27pWoNu+FmCb/xYgm/9V4Jv/VeCb/1Xgm/9V4Jv/VeCb/1X/2AVAf9uEQH/exMA/4YU&#10;APaPFgDnlhgA25wcAM+bLQTFlzsNvJNHGLSOUSOtilksp4ZhNKGCaTucf3BBl3x3RpN5fkuPd4ZP&#10;i3WOUohzl1WEcqFYgnGsWn9xulx+ccxcfXLnW31y9lp8cvxZfHL8V3xy/Vd8cv1XfHL9V3xy/Vd8&#10;cv1X/2IUAf9xEQH/fREA/4gSAPKSEgDjmhIA1Z8ZAMqeKwTBmzkMuJdFF7CSTyKpjlgroopfM5yG&#10;ZzqXg25AkoB1RY1+fEqJfIROhXqMUoJ4lVZ+d59Ye3aqW3l1uFx3dcpcd3blXHd39Vp3dvtZd3b8&#10;WHd2/Fd3dvxXd3b8V3d2/Fd3dvxX/2QSAf9zEAD/gBAA/4sQAO+VDgDfng0A0KIXAMahKQO9njcL&#10;tJpDFqyWTSCkklYqnY5eMpeLZTmSiGxAjYVzRYiDekqEgIFOgH+KUnx9k1V4fJ1YdXuoW3N6tlxx&#10;esdccXriXHF781pxe/tZcnr8WHJ6/FhyevxYcnr8WHJ6/FhyevxY/2cRAf91DwD/gw4A9I4NANuZ&#10;CgDUoQsAzKQVAMKkJwO4ojYKsJ5CFaeaTB+gl1QpmZNcMZOQYziNjWo/iIpxRIOIeEl+hn9NeoSI&#10;UXaCkVVzgZtYb4CmWm1/tFxrf8Vca4DfXGuA8lprgPtZbH78WG1+/FhtfvxYbX78WG1+/FhtfvxY&#10;/2kQAf94DgD/hQwA4pIIANWbCQDOowkAx6gSAL2oJQK0pjQJq6JAE6OfSh6bm1InlJhaMI6VYTeI&#10;kmg9gpBvQ36Odkh5jH1MdYqFUHGIjlRth5lXaoakWWeFsVtlhcJbZYXcW2WF8FpmhftZZ4P8WGeD&#10;/Fdng/xXZ4P8V2eD/Fdng/xX/2wOAP97DADyiQkA2ZUGAM+eCADJpggAwasQALirIgKvqjIIpqc+&#10;Ep6kSByWoVElj55YLoibXzWCmWY8fZZtQXiUdEZzkntLb5CDT2uPjFJnjpZVZI2iWGGMr1lfjMBa&#10;X4zZWV+M7llfjPtYYYr9V2GJ/Vdhif1XYYn9V2GJ/Vdhif1X/28MAP9/CQDfjQMA0pgGAMqiBgDC&#10;qQYAuq8OALKwIAGpri8Goaw8EJipRhqRp08jiaRWLIOiXTN9n2Q5d51rP3KbcURumnlIaZiBTGWX&#10;ilBhlZRTXpWgVVuUrVdalL1YWZTUV1mU7FdZk/lWW5H+VVuQ/lVbkP5VW5D+VVuQ/lVbkP5V/3MJ&#10;APWEBADYkQMAzJwFAMOlBQC7rQQAs7MMAKu1HAGjtCwFm7I5DpKwRBeKrU0gg6tUKX2pXDB3p2I2&#10;caVpPGykb0FoondFZKF/SV+fiExcnpJPWJ6eUladq1NUnbxUU53RVFOd61NTnPhTVJr/U1SZ/1NU&#10;mf9TVJn/U1SZ/1NUmf9T/3gGAOGJAADQlgIAxqEDALypAwCzsAEAq7gIAKS6GACcuikDlLk2C4y3&#10;QRSEtUodfLNSJXaxWixwr2Aya65nOGatbjxiq3VAXqp9RFqphkhWqJFKU6idTVGnqk5PqLpPTqjP&#10;T06n6U9NpvdPTaX/T06k/09OpP9PTqT/T06k/09OpP9P+n8AANiOAADJmwEAvqUCALStAQCrtQAA&#10;ob8EAJvBFACUwSUCjMAzCIS/PhF8vUgZdbxQIW+6WCdquV8tZbhlMmC3bDZctnQ6WLV8PlW0hUFR&#10;tJBETrOcRkyzqUhKs7lISbTOSEmz6UhIsfZJSLD/Skiw/0pIsP9KSLD/Skiw/0pIsP9K4oYAAM6U&#10;AADCoQAAtqkAAKuxAAChugEAmMMFAJDJEACKySABg8kvBXvIOw10x0UUbsZOG2jFViFjxF0nXsNk&#10;K1rCay9WwXIzU8F7Nk/AhDlMwI88SsCbPkfAqD9GwLhARcDNQEXA6D9EvvZBQ73/QkO8/0NDvP9D&#10;Q7z/Q0O8/0NDvP9D1o0AAMabAAC4pQAAra4AAKK2AACYvwIAjcgGAIPRCwB/0hoAedIqA3LSNwhs&#10;0UIPZtFLFWHQUxpcz1sfWM9iI1TOaSdRznEqTc56LUrOgzBIzo4yRc6aNEPOqDVCzrg2Qc/NNUHO&#10;6DVAzfU3P8v+OT7L/zk+y/85Psv/OT7L/zk+y/85ypYAALyiAACvqgAAo7MAAJi8AACNxgMAgs8H&#10;AHjZCwBz3hgAbt4mAmjeMwVi3j4KXd5ID1neUBRV3lgXUd5gG07eZx5L3W8gSN54I0begSVD3own&#10;Qd6YKT/epio+37UqPeDIKj3f4yo83fErO9z7LTrc/S463P0uOtz9Ljrc/S463P0uwJ8AALGnAACk&#10;sAAAmLoAAI3DAACBzQIAdtcHAG7oDwBp6BsBY+gnAl7pMgVY6TsIVOlEDE/qTA9M6lMSSepbFUbq&#10;YhdE62oZQetyGz/rex0864YeOuyRIDjsniE37awiNu27IzXuzyM07uYjNOv1IzTr+CM06/gjNOv4&#10;IzTr+CM06/gjs6UAAKatAACZtwAAjcEAAIDLAAB11QEAaeEGAGTzEQBe8xwBWfQmAlT0MARP9TgG&#10;S/VACEf2RwpE9k4MQfdVDj/3XA8892MROvhqEzf4cxQ1+H0WM/mIFzH5lBgv+qEZLvqvGi37vhos&#10;+88bK/vnGyv76xsr++sbK/vrGyv76xsr++sbqKoAAJq0AACNvwAAgMkAAHTTAABn3gAAXvIIAFn+&#10;EQBT/xoBTv8jAkn/KwNF/zMEQf86BT7/QQY7/0cHOP9OCDX/VAkz/1oJMf9hCi//aQss/3IMKv99&#10;DSj/iA4m/5UPJf+hECT/rhEj/7oSIv/KEiL/0BIi/9ASIv/QEiL/0BIi/9ASnLIAAI68AACBxwAA&#10;c9EAAGfdAABZ4wAAU/0GAE3/DgBI/xYAQ/8eAT//JgI6/y0CN/8zAzP/OQMw/z8ELv9EBCv/SgUp&#10;/1AFJ/9WBiT/XQYi/2UHIP9uBx3/eQgb/4UIGv+SCRn/ngkY/6gJF/+zCRf/twkX/7cJF/+3CRf/&#10;twkX/7cJkLoAAILFAAB00AAAZ9wAAFjjAABN8AAAR/8CAEL/DAA8/xEAOP8YATT/HwEw/yUBLP8r&#10;Ain/MAIl/zUCI/86AiD/PwMe/0QDHP9JAxn/TwMX/1YEFf9eBBL/aAQR/3IFD/9+BQ7/igUO/5QF&#10;Df+eBQ3/ogUN/6IFDf+iBQ3/ogUN/6IF/zkvAv88MAP/QTED/0Q0BP9EOgb/REUI/0VRDP9DXRH/&#10;QWkW/z52Gf88gRz/Oowe/zmWIP84niH/N6Uj/zerI/82siT/Nrkl/zbAJf81yib/Ndcm/zXlJv81&#10;7yb/Nfgm/zb/Jv42/yb8Nv8m/Db/J/o2/yj6Nv8o+jb/KPo2/yj6Nv8o/zkvAv8+LwP/RC8D/0Yy&#10;BP9IOAb/SEMI/0hPDf9HWxL/RGcW/0JzGv8/fx3/PYof/zyTIf87myP/OqIk/zmpJf85sCb/OLYm&#10;/zi+J/84xyf/ONMo/zjjKP847Sj+OPco+zj+J/k5/yf4OP8p+Dj/KvY4/yr2OP8q9jj/KvY4/yr2&#10;OP8q/zovAv9BLAP/RiwD/0ovBP9MNwX/TUEI/0xMDf9LWBL/SGQX/0ZwG/9DfB7/QYcg/z+QI/8+&#10;mCT/PaAl/z2mJv88rSf/PLQo/zu7Kf87xCn/O88p/jvgKvs76yr4O/Up9jz+KfQ8/yrzO/8r8jv/&#10;LO87/y3vO/8t7zv/Le87/y3vO/8t/zwtAv9EKQL/SikD/04sBP9RNAX/Uj4I/1JKDf9QVRL/TWEX&#10;/0ptG/9IeB//RYMi/0ONJP9ClSb/QZ0n/0CjKP9Aqin+P7Eq/T+4K/w/wSv6P8sr9z/cLPU/6Szx&#10;P/Qr7z/9LO0//y3sPv8v6z7/MOc//zDnP/8w5z//MOc//zDnP/8w/0AqAv9IJgL/TiYD/1IpA/9W&#10;MgX/VzwH/1dHDP9VURL/Ul0X/1BpHP9NdCD/Sn8j/UiJJvtHkSj6Rpkp+EWgKvdEpyv1RK0s9EO1&#10;LfNDvS3yQ8gu8EPXLuxD5y7pRPMt5kP8MORC/zHjQv8y4UL/M9xD/zTcQ/803EP/NNxD/zTcQ/80&#10;/0MnAv9LIwL/UiIC/1gnA/9cLwT/XTkH/15DDP9bThH/WFgX/lVkHPpSbyD3UHok9E2EJ/JMjSnw&#10;SpUr70mcLe1Joy7sSKov6kexL+lHujDnR8Uw5kfSMOJI5TDfR/Iy20f7NNhG/zXVRv820kb/N81I&#10;/zfNSP83zUj/N81I/zfNSP83/0YkAv9PIAL/Vh8C/10kA/9hLAT/YzUG/2RAC/9iShD6XlQW9Vtf&#10;HPFYayDuVXUl61N/KOhRiCvmT5Et5E6YL+JNoDDhTKcx30yuMt1LtzPbS8I02UrPNdVL5DXQS/A2&#10;zUr7OMpK/zrISv86xkv/O8FM/zvBTP87wUz/O8FM/zvBTP87/0ohAv9THQL/WxwC/2IiAv9nKQP/&#10;aTIF/2o8CfloRg/yZVAV7WFbGuheZiDkW3El4Vh7Kd5WhCzbVIwv2FKUMtRRmzTSUKM10E+qN85O&#10;sjjMTrw5yk7JOshO3TrET+07wU75Pb5O/z28Tv8+uk//PrZQ/z62UP8+tlD/PrZQ/z62UP8+/00e&#10;Av9WGgH/XxoB/2cgAv9sJgL/by4E+XA4B/JvQgzrbEsS5WlXGd9lYh/aYWwl1F12KtBbfi/NWYcy&#10;ylePNchWljfGVJ05xFOlO8FTrTy/Urc+vVLDP7xS0z+5Uug/tVL2QbNS/0GxU/9Br1P/QaxU/0Gs&#10;VP9BrFT/QaxU/0GsVP9B/1AcAf9aFwH/ZBgB/2wdAf9xIwL9dSoD83YzBet2PQrjc0cP3G9TF9Rr&#10;Xh/OZmcmymNxK8ZgeTDCXoE0v1yJN71akTq6WZg8uFigPrZXqEC0VrJCsla9Q7BVzEOtVuNEq1bz&#10;RKhX/kSnV/9EpVj/RKJY/0SiWP9Eolj/RKJY/0SiWP9E/1MZAf9dFAH/aBYB/3AaAf92IAH3eiYC&#10;7XwuA+R8OAfcekQN0nVPFstwWh7GbGMmwWhsLL1mdTG5Y301tmGEObNfjDywXZQ/rlybQatbpEOp&#10;Wq1Fp1q4RqVZx0ejWt5HoVrvR59b/EedW/9Hm1z/Rppc/0aaXP9Gmlz/Rppc/0aaXP9G/1UXAf9g&#10;EgH/axQB/3QXAP96HAHyfyIB54EpAt6CMwTTf0AMy3pMFcR2Vh6+cWAluW5oLLRrcTKxaHk2rWaA&#10;OqpkiD2nYo9ApWCXQ6JfoEWfXqlHnV60SZtdwkqZXdZKl17sSpZf+kmVX/9Jk2D/SJJg/0eSYP9H&#10;kmD/R5Jg/0eSYP9H/1gVAf9jEQH/bhIA/3cVAPt+GADtgx0A4ocjAdaHLgPMgz0LxX9JFL17Ux23&#10;dl0lsnNlLK1vbTKpbXU3pmp8O6JohD6fZoxBnGWURJljnEeXYqZJlGKwS5JhvkyQYdBMj2LoTI5j&#10;+EuNY/9KjGT/SYtk/0mLZP9Ji2T/SYtk/0mLZP9J/1oTAf9mEAD/cREA/3oSAPeCFADohxcA3Ysc&#10;ANCLLAPHiDsKv4RHE7h/URyxe1okrHdiK6d0ajGjcXI2n295O5ttgD+Ya4hClWmQRZJomUiPZqJK&#10;jGatTIpluk2IZcxOh2bmToZn9kyGZ/9LhWj/S4Ro/0qEaP9KhGj/SoRo/0qEaP9K/1wSAf9oDwD/&#10;dBAA/30QAPOFEADkixEA1o8XAMuOKgLCjDgJuohEErOETxusf1gjp3xgK6F4aDGddW82mXN2O5Vx&#10;fT+Sb4VCjm2NRYtslkiIa6BLhWqqTYNpt06BachPgGrjT4Br9E5/a/9Mf2v/S39r/0t/a/9Lf2v/&#10;S39r/0t/a/9L/14QAf9rDgD/dg4A+4ANAOqIDQDbjwwA0JIVAMeSJwK+jzYItoxCEa6ITRqohFYi&#10;ooBeKpx9ZTCXemw1k3dzOo91ez6Mc4JCiHKLRoVwk0mCb51Mf26oTn1utU97bcZQem7gUHlv8k55&#10;b/5NeW//THlv/0t5b/9LeW//S3lv/0t5b/9L/2APAP9tDQD/eQwA7oMLANuLCQDUkQoAzJUTAMKV&#10;JQK5kzQHsY9BEKqMSxmjiFQhnYRcKZeBYy+Sfmo1jnxxOYp6eD2GeIBCg3aIRX91kUl8c5tMeXKm&#10;TnZys1B1csNQc3LdUHRz8E90c/1NdHP/THRz/0x0c/9MdHP/THRz/0x0c/9M/2IOAP9vDAD8ewoA&#10;3oYGANWOCADPlAkAx5gRAL6YIwG1ljIGrZM/D6aQSRifjFIgmIlaKJOGYS6Og2g0iYFvOYV/dj2B&#10;fX5BfXuGRXp5j0l2eJlMc3ekTnF3sVBvdsFQbnfZUG53709ud/xObnf/TW93/0xvd/9Mb3f/TG93&#10;/0xvd/9M/2QNAP9yCgDwfgYA2ogFANCQBwDKlwgAwpsQALmbIQGxmjAGqZc9DqGURxeakVAflI1Y&#10;J46LXy2JiGYzhIZtOICEdD17gntBeICERXR/jUhxfZdLbXyiTmt8r09pe75QaHzVUGh87U9pfPtO&#10;aXz/TWp7/0xqe/9Manv/TGp7/0xqe/9M/2YKAP91CADhgQIA1IsFAMuTBgDEmgYAvZ4OALWfHwGs&#10;ni4FpJs7DJ2YRRWWlU4ej5NWJYmQXSyEjmQyf4trN3qKcjx2iHlAcoaBRG+Fikdrg5VKaIKgTWWB&#10;rE5jgbxPYoHRT2KB605jgflNY4H/TGSA/0tkgP9LZID/S2SA/0tkgP9L/2kIAPt4BADchAEAz48E&#10;AMaXBQC/nQUAt6EMAK+jHACnoiwEn6A5C5ieQxSRm0wciphUI4SWXCp/lGIwepJpNXWQcDpxjnc+&#10;bY1/QmmLiEZlipJJYomeS1+Iqk1eiLpOXIjOTl2I6U1dh/hMXYf/S16G/0tehv9LXob/S16G/0te&#10;hv9L/20FAOp8AADViAAAypIDAMGaAwC5oAMAsaYJAKmnGQCipykDmqU2CZKjQRKLoUoahJ9SIX6d&#10;Wih5m2AudJlnM2+XbjhrlnU8Z5R9QGOThkNgkZBGXJGcSVqQqUtYkLhMV5DMTFeQ50tXj/dKV47/&#10;SliO/0lYjv9JWI7/SViO/0lYjv9J/3EBAOCAAADPjAAAxJYCALueAgCypAAAqaoFAKKsFQCbrCYC&#10;lKs0B4yqPw+FqEgXfqZQHnikWCVzol4rbqFlMGqfbDRlnnM5YZ17PF6bhEBamo5DV5maRVSZp0dS&#10;mbZIUZnKSFGY5khRl/VIUZf/R1GW/0dRlv9HUZb/R1GW/0dRlv9H9ncAANiFAADJkQAAv5sBALSi&#10;AACrqAAAobAAAJqyEQCUsyIBjbIwBYWxPAx+r0YUeK5OG3KsViFtq1wnaKljLGSoajBgp3E0XKZ5&#10;OFilgjtVpIw+UaOYQE+jpUJNo7RDTKPIQ0yj5ENLofRDS6D/REug/0RLoP9ES6D/REug/0RLoP9E&#10;430AAM+LAADClgAAt58AAK2mAACjrQAAmbUAAJC5DgCLuh4BhLotA325OQl3uEMQcbZMF2u1Ux1m&#10;tFoiYrNhJl6yaCtasW8uVrB3MlOwgTVPr4s4TK+XOkqupDxIrrM9R67HPUeu4zxGrfM9Rqv+PkWr&#10;/z9Fq/8/Rav/P0Wr/z9Fq/8/2oMAAMeRAAC7nAAAr6QAAKWrAACasgAAkLoBAIbBCQCBwhgAe8Io&#10;AnXCNQZvwUAMacBJEmS/URdfvlgcW75fIFe9ZiRUvG4nUbx2Kk27fy1Ku4owSLuWMkW7ozRDu7I0&#10;QrvFNUO74jRCufM1Qbj9N0C3/zdAt/83QLf/N0C3/zdAt/83zosAAL+YAACyoQAAp6kAAJywAACR&#10;uAAAhsACAHvIBwB0yxIAcMwiAWvLMANmyzwHYctFDFzKThFYylYVVMpdGVHJZBxOyWwfS8l0IkjI&#10;fiRFyIgnQ8iVKEHIoio/yLErPsnEKz7J4So+x/IrPcb8LTzF/y48xf8uPMX/LjzF/y48xf8uxJMA&#10;ALafAACppgAAna4AAJK3AACGvwAAe8cDAHDPBwBn1g0AZNcaAGDYKgFc2DYDWNhBBlTYSgpQ2FIN&#10;TdhaEErXYhNH12kWRddyGELXfBpA2IccPdiTHjzYoR862bAgOdnDIDnZ3yA51+8gONX5IjfU/yM3&#10;1P8jN9T/IzfU/yM31P8juZwAAKukAACfrAAAk7UAAIe+AAB7xgAAcM4DAGXWBwBd4w4AWuMbAFbj&#10;JwFS5DICTuQ8BErkRAZH5U0IReVVCkLlXAxA5WQOPuZsEDvmdhI55oAUN+eMFTXnmRY056gXMui4&#10;GDLozBgx6OUYMeb0GDHl/Bgx5fwYMeX8GDHl/Bgx5fwYrqIAAKGqAACUswAAiL0AAHvGAABvzgAA&#10;Y9YBAFjeBQBU7hAAUe8bAE3vJgFJ8C8CRfA4A0HxPwQ+8UcFPPJOBjryVQc38lwINfNkCTPzbQox&#10;9HcML/SCDS30jw4r9Z0PKvarECn2vBAo9s4RJ/fmESf18REn9fERJ/XxESf18REn9fERo6gAAJay&#10;AACIuwAAe8UAAG/OAABi1wAAVt4AAE7wBwBK+hAARvsZAEL7IgE//CoBO/0yAjj9OQI1/j8DMv5G&#10;AzD/TAQu/1MFK/9aBSn/YgYn/2sGJP92ByP/gggh/5AIIP+dCR//qwke/7oJHf/JCRz/3Qkc/90J&#10;HP/dCRz/3Qkc/90JmLAAAIq6AAB8xAAAb80AAGLYAABV3gAASeQAAET7BQA//w4AO/8VADj/HAA0&#10;/yQBMf8rAS3/MQEq/zYCJ/88AiX/QgIj/0gCIP9OAx7/VQMc/10DGf9nBBf/cgQV/38EFP+MBRP/&#10;mgUS/6YFEf+yBRH/vAUR/7wFEf+8BRH/vAUR/7wFjLgAAH3CAABvzAAAYtgAAFTfAABH5QAAPvEA&#10;ADn/AQA0/wsAMP8QACz/FgAp/xwAJv8iACL/JwEf/ywBHP8xARr/NgEY/zwBFf9BARP/SAIR/08C&#10;EP9XAg3/YQIM/2wCCv95Agn/hgMI/5IDB/+dAwb/pQMG/6UDBv+lAwb/pQMG/6UD/zExAv82LgL/&#10;Oi8C/zsyA/87OQT/O0MF/zlPB/84XAr/NmgN/zR0EP8ygBL/MYsU/zCUFv8wmxf/L6IX/y+oGP8u&#10;rxn/LrUZ/y68Gf8uxRr/Ls8a/y7gGv8u6xr/LvQa/y78Gvwv/xn7L/8a+i7/G/ou/xz6Lv8c+i7/&#10;HPou/xz6Lv8c/zMvAv85LAL/PS0C/z4wA/8/NgT/P0EF/z1NB/88WQr/OmUO/zhyEf82fRP/NYgV&#10;/zSRF/8zmRj/M6AZ/zKmGf8yrBr/MbMa/zG6G/8xwhv/Mcwb/zHdG/8x6Rv9MfMb+jL7G/gy/xv3&#10;Mv8c9jH/HfUx/x71Mf8e9TH/HvUx/x71Mf8e/zUsAv88KgL/QCoC/0ItA/9DNAT/RD8F/0JKB/9B&#10;Vgr/P2IO/z1uEf87ehT/OYQW/ziOGP83lhn/Np0a/zakG/81qhz/NbAc/zW3Hf81vx3/Nckd/DXY&#10;Hfo15x33NfEd9DX6HfI1/x7xNf8f8DX/IO80/yHvNP8h7zT/Ie80/yHvNP8h/zgqAv8/JwL/QyYC&#10;/0YpAv9JMgP/STwF/0hHB/9GUwv/RF8P/0JqEv9AdhX/PoAY/zyKGf88khv/O5oc/TqgHfw6px37&#10;Oa0e+jm0H/k5vB/4OcYf9jnTH/I55B/vOfAf7Dr6H+o5/yHpOf8j6Dn/JOc5/yTnOf8l5zn/Jec5&#10;/yXnOf8l/zwnAv9DIwL/SCIC/0wmAv9PLwP/UDkF/05DB/9MTwv/SlsP/0hmE/9FcRb8Q3wZ+kKG&#10;G/hBjhz2QJYe9T+dH/M/oyDyPqog8T6xIfA+uSHuPsMh7T7PIeo+4iHmP+8h4z75I+E9/yXfPf8n&#10;3j3/KNw9/yjcPf8o3D3/KNw9/yjcPf8o/z8jAf9HIAH/TB4B/1EkAv9VLAP/VjUE/1U/Bv9TSgr+&#10;UFYP+k5iE/ZLbRfzSXca8EeBHO5Gih7sRZIg60SZIelDoCLoQ6cj5kOuI+VCtiTkQsAk4kPMJN9D&#10;4CTbQ+0l1kL4KNNC/yrRQv8rz0H/K85B/yzOQf8szkH/LM5B/yzOQf8s/0MgAf9KHAH/UBsB/1ch&#10;Af9bKAL/XDID/1s7BvxZRgn2VlEO8VRdE+1RaBfpT3Ia5k18HeRLhSDiSo4h4EmVI95InCTcR6Mm&#10;2kerJ9hGsyjVRrwo00bIKdFG3CrNR+wqyUb3LMdG/y7ERv8vw0b/L8JG/y/BRv8vwUb/L8FG/y/B&#10;Rv8v/0YdAf9OGAH/VhgB/1weAf9gJQL/Yi0D/GI3BfRgQQjuXUwN6FpYEuNYYxffVW4b21J3H9hQ&#10;gCLUT4kk0U2QJ89MlyjNTJ4qy0umK8lKrSzHSrctxkrCLsRK0S/BS+cvvUr0MbtK/zK4Sv8yt0v/&#10;M7ZL/zO2S/8ztkv/M7ZL/zO2S/8z/0oaAf9SFQH/WhYB/2EbAf9mIQH+aCkC9GgyA+xnPAblZEgL&#10;32FUENleXhfSW2kczlhyIMtWeyTIVIMnxVKLKsNRkizBUJkuv0+hL71PqDG7TrEyuU68M7dOyjS1&#10;TuE0sk7xNa9P/TatT/82rE//NqtP/zarT/82q0//NqtP/zarT/82/00XAf9VEgH/XxQA/2YYAP9r&#10;HQH4bSQB7W4sAuVtNgTda0MI1GdPEM1kWhfIYGQdxF1tIsFbdia9WX4pu1eFLLhWjS+2VZQxtFSc&#10;M7JTpDSwUq02rVK3N6xSxTiqUto4p1LtOaVT+jmjU/85olP/OaFU/zihVP84oVT/OKFU/zihVP84&#10;/08UAf9ZEAD/YxIA/2oUAP9vGQDych8A5nQmAd10MQLTcT8Iy21LD8VpVhfAZmAdu2NpIrdgcSe0&#10;XnkrsVyALq5biDGsWY8zqliXNadXnzelV6g5o1azOqFWwDufVtI8nVbpPJtX+DyaV/88mVj/O5hY&#10;/zuYWP86mFj/OphY/zqYWP86/1ISAf9cDgD/ZhAA/20RAPpzFADrdxgA4HkfANR5LQLLdjwHxHJI&#10;Dr5vUxa4a1wds2hlIq9lbSesY3UrqWF8L6ZfhDKjXos1oV2TN55cmzmcW6Q7mVqvPZdauz6WWsw/&#10;lFrlP5Jb9T6RW/8+kFz/PZBc/zyPXP88j1z/PI9c/zyPXP88/1URAP9fDQD/aQ4A/3EOAPV3EADm&#10;exEA2X0YAM59KgLFezkGvndFDrd0UBWxcFkcrW1iIqhqaSelaHEsoWZ4L55kgDObYoc2mGGPOJZg&#10;mDuTX6E9kV6rP49euECNXshBi17hQYpf80CJX/8/iWD/Pohg/z6IYP89iGD/PYhg/z2IYP89/1cP&#10;AP9iDAD/bAwA+HQMAOl6DADefgwA0oEVAMiBJwHAfzYGuHxCDbJ4TRWsdVYbp3JfIqJvZieebG4s&#10;m2p1MJdofDOUZ4Q2kWWMOY5klTyMY54+iWKoQIditUKFYsVChGLeQ4Nj8UKCY/1BgmT/QIJk/z+C&#10;ZP8/gmT/P4Jk/z+CZP8//1kOAP9kCwD/bgoA6ncIANt9CADUggoAzIQSAMOFJAG7gzQFs4BADK18&#10;SxSmeVQboXZcIZxzZCaYcWsrlG9yL5FteTOOa4E2i2qJOYhokjyFZ5s/gmamQYBmskN+ZsFEfWbZ&#10;RHxn70N8Z/xBfGj/QHxo/0B8aP8/fGj/P3xo/z98aP8//1sMAP9nCQD3cQcA3noFANSABwDOhQkA&#10;x4cRAL6IIgG2hzEEr4Q+C6iBSROifVIanHpaIJd3YSaTdWgrj3NvL4txdzOIb342hW6GOoJtjz1/&#10;a5k/fGujQnlqsEN4ar9EdmrURXZr7UN2a/tCdmv/QXZs/0B2bP9Admz/QHZs/0B2bP9A/10KAP9p&#10;BwDsdAMA2nwEANCDBgDJiAcAw4oPALqLIAGyii8Eq4g8CqSFRxKdgVAZmH5YH5N8XyWOeWYqindt&#10;LoZ1dDKCdHw2f3KEOXxxjT15cJZAdm+hQnRurkRybr1FcG7RRXBv60Rwb/pDcW//QXFv/0BxcP9A&#10;cXD/QHFw/0BxcP9A/18IAP9rBADhdgAA1H8DAMuGBQDFiwYAvo0NALWPHgCuji0Dpow6CZ+JRRGZ&#10;hk4Yk4NWHo6AXSSJfmQphXxrLYF6cjJ9eHk1eneCOXd2izxzdZU/cXSfQm5zrERsc7tFa3PORWtz&#10;6URrc/hDa3P/Qmxz/0Fsc/9AbHP/QGxz/0Bsc/9A/2EFAPpuAQDdeQAA0IICAMeJBADAjgQAuZEM&#10;ALGSGwCpkisDopA4CJuNQw+UikwXjohUHYmFWyOEg2IogIFpLXx/cDF4fnc1dXx/OHF7iDxuepI/&#10;a3mdQWh4qkNmeLhEZXjMRWV450RlePdDZnj/QmZ4/0FmeP9AZnj/QGZ4/0BmeP9A/2QDAO5xAADY&#10;fAAAy4UCAMOMAwC7kQMAs5QJAKyWGAClligCnZQ2B5aSQQ6Qj0oVio1SHISLWiJ/iWAne4dnLHeF&#10;bjBzg3U0b4J9N2yBhjtpf5A+Zn6bQWN+qENhfbZEYH3JRF995UNgffZCYH3/QWF9/0Bhff9AYX3/&#10;QGF9/0Bhff9A/2cAAON0AADSfwAAx4gBAL6PAgC2lQEArpgGAKaaFQCfmiYCmJkzBpGXPwyLlUgU&#10;hZNQGn+RWCB6j18ldo1lKnKLbC5uinMyaoh7NmaHhDljho48YIWZP12EpkFbhLRCWoTHQ1qE40Ja&#10;g/RBW4P/QFuD/0Bbg/8/W4P/P1uD/z9bg/8//2oAAN54AADNgwAAwowAALmTAACwmAAAp50CAKCf&#10;EgCZnyMBk54xBYydPAuFm0YSf5lOGHqXVh51ll0jcJRjKGySaixokXEwZZB5NGGOgjdejYw6WoyX&#10;PViMpD9Wi7JAVIvFQFSL4UBUivM/VYr+P1WJ/z5Vif8+VYn/PlWJ/z5Vif8+728AANZ8AADIhwAA&#10;vZEAALSYAACqnAAAoKIAAJmkEACTpSABjKQuA4WjOQl/okMPeaBMFnSfUxtvnVogapxhJWaaaClj&#10;mW8tX5h3MFuXgDRYloo3VZWVOVKVojtQlLA9T5TDPU+U3zxPk/I8T5L9PE+S/zxPkf88T5H/PE+R&#10;/zxPkf885HQAAM+BAADCjAAAuJYAAK2cAACjoQAAmKgAAJCqDQCLqxsAhasqAn6qNgZ4qUEMcqhJ&#10;Em2nURhpplgcZKRfIWCjZiVdom0pWaF1LFahfi9ToIgyT5+TNU2foDdLnq84Sp7BOEme3ThJnfA4&#10;SZz8OEmb/zlJm/85SZv/OUmb/zlJm/8523oAAMiHAAC8kgAAsZoAAKagAACcpgAAkawAAIexCACB&#10;shYAfLMmAXayMwRxsj0Ja7FHDmawTxNir1YYXq5dHFqtZCBXrGsjVKxzJlCrfClNqoYsSqqSL0ip&#10;nzBGqa0yRam/MkSq2jJEqO8yQ6f7M0Om/zNDpf80Q6X/NEOl/zRDpf800IEAAMGOAAC1mAAAqZ8A&#10;AJ6lAACTrAAAiLIAAHy5AgB2uhEAcrshAG67LgJouzoGZLpDCl+6TA5buVMSV7haFlS4YRlRt2kc&#10;TrdxH0u2eiJItoQlRbaQJ0O1nSlBtawqQLa+Kj+22Co/tO4qPrP6LD2y/y09sf8tPbH/LT2x/y09&#10;sf8tx4kAALmVAACsnQAAoaQAAJarAACKsgAAf7gAAHO/AwBqxAwAZ8UaAGPFKAFfxTUDW8U/BVfF&#10;SAlUxFAMUMRYD03EXxJKw2YVSMNuF0XDeBpCw4IcQMOOHj7DnB88w6sgO8O8ITrD1SE7wu4hOcD5&#10;Iji//yQ4v/8kOL//JDi//yQ4v/8kvZEAALCbAACkogAAmKoAAIyxAACAuQAAdb8AAGrGBABezAgA&#10;Wc8SAFfQIQBV0C4BUdA5Ak7QQwRL0EwGSdBTCEbQWwtD0GMNQdBrDz7QdRE80YATOtGMFDjRmhY2&#10;0akXNdG7FzTS0hc10OwWNM/3GDPO/xozzv8aM87/GjPO/xozzv8as5kAAKahAACaqQAAjrEAAIG5&#10;AAB1wAAAascAAF7NAwBU1AgATN0NAErdGABI3iYARt4yAUTfPAJC30UDP99NBD3gVQU74F0GOeBm&#10;CDfgbwk14XoKM+GGDDHhlA0w4qMOLuKzDi7jxw4t4+MOLeDyDizf+w8s3/0QLN/9ECzf/RAs3/0Q&#10;qKAAAJynAACPsAAAg7gAAHbBAABqyQAAXs8AAFPVAQBJ3AYARekPAELpGQBA6iQAPeouADrrNgE4&#10;7D4BNuxGAjPtTQMx7VUDL+5dBC3uZQUr7nAFKe97BijviQcm8JcHJfCnCCTxuAgj8cwIIvLlCCLw&#10;8wgi7/UIIu/1CCLv9Qgi7/UInqYAAJGvAACEuAAAd8EAAGrJAABd0AAAUdcAAEbdAAA/6gUAPPYO&#10;ADn2FwA29yAAM/coADH4MAAu+TYBK/k9ASn6RAEn+koCJftSAiP7WgIg/GMDHvxuAxz9ewMb/okE&#10;Gf6YBBj/qAQX/7cEFv/IBBb/4AQW/+QEFv/kBBb/5AQW/+QEk64AAIW3AAB4wAAAaskAAF3SAABQ&#10;2QAARN8AADrkAAA19wMAMv8MAC7/EgAr/xoAKP8hACb/JwAj/y0AIP8zAB7/OQEc/z8BGf9FARf/&#10;TQEV/1UBE/9fARH/agIQ/3gCDv+HAg7/lgIN/6QCDP+wAgz/vgIM/8ICDP/CAgz/wgIM/8ICh7YA&#10;AHm/AABryQAAXtMAAFDbAABD4AAAOOUAAC/wAAAr/wAAJ/8IACT/DgAh/xMAHv8ZABv/HgAY/yMA&#10;Ff8oABP/LQAR/zIAEP84AA7/PwAM/0YBCv9PAQf/WQEE/2UBAf9yAQD/gQEA/48BAP+bAQD/pwEA&#10;/6kBAP+pAQD/qQEA/6kB/ywvAf8wLAH/MiwC/zMwAv8xNgP/MEED/y9NBP8tWgb/K2YH/ylzCP8o&#10;fgr/J4gL/yeRDP8nmQ3/Jp8N/yalDv8mqw7/JrEP/ya4D/8mwA//JskP/ybXD/8m5g//JvAP/ib5&#10;D/sn/w/5J/8P+Sb/Efgm/xH4Jv8S+Cb/Evgm/xL4Jv8S/y4sAf8zKQH/NSoC/zYtAv82NAL/NT8D&#10;/zNLBP8yVwb/MGQH/y5wCf8sewr/LIUM/yuODf8rlg7/Kp0P/yqjD/8qqRD/Kq8Q/ym2EP8pvRH/&#10;KccR/ynTEf4p4xH7Ku8R+Cr4EPYr/xD0Kv8S9Cr/E/Mq/xTzKf8U8yn/FPMp/xTzKf8U/zEpAf82&#10;JgH/OSYB/zopAv87MgL/Oz0D/zlIBf83VAb/NWAH/zNsCf8ydwz/MIIN/zCLDv8vkw//L5oQ/y6g&#10;Ef8uphH/LqwS/y6zEv4uuhL9LsQS+y7PE/gu4RL1Lu0S8S/3Eu8v/xPuLv8V7S7/Fuwu/xfsLv8X&#10;7C7/F+wu/xfsLv8X/zQmAf85IwH/PSMB/z4mAv9BLwL/QTkD/z9FBP89UAb/O1wI/zloCv83cw3/&#10;Nn4O/zWHEP00jxH8NJYS+jOdE/kzoxP4M6kU9zOwFPYztxT0M8AU8zPMFPAz3hTtM+sU6TT2Fecz&#10;/xfmM/8Y5DL/GeQz/xrjMv8a4zL/GuMy/xrjMv8a/zgjAf89IAH/QR8B/0UjAf9HLAL/RzYD/0ZA&#10;BP9ETAb/QVgI/z9kC/s+bw75PHkQ9juDEfQ6ixPzOZMU8TmZFPA4oBXuOKYW7TitFuw4tBbqOL0W&#10;6TjJFuc42xbjOeoW4Dj1GN04/xrbN/8c2Tf/Hdc3/x3WN/8e1jf/HtY3/x7WN/8e/zsgAf9BHAH/&#10;RRoB/0sgAf9NKAH/TjIC/008BP9KRwb6SFMI9kZfC/JEag7vQnQR7EF+E+pAhxToP44V5j6WFuU+&#10;nBfjPaMY4j2qGOA9shjfPbsZ3T3GGds92BrWPeka0j31Hc49/h/MPP8gyzz/Ick8/yHJPP8hyTz/&#10;Ick8/yHJPP8h/z8cAf9FFwH/SxcB/1AdAf9TJAH/VC0C/1M3A/dRQgXxTk0I7ExaC+hKZQ/lSG8R&#10;4kd5FN9FghbdRIoX2kORGdhCmRrVQp8b00GmHNFBrh3PQbcezkHBHsxB0B/JQuUfxULzIcJB/iPA&#10;Qf8kvkH/JL1B/yW9Qf8lvUH/Jb1B/yW9Qf8l/0IYAf9JEwD/UBQA/1YZAP9ZIAH/WigB91oyAu9Y&#10;PQToVUkH41NVCt5RYA7ZTmoS1Ex0FtBLfBjOSYQbzEiMHMpHkx7IR5ofxkahIcRGqSLCRbEjwUW8&#10;I79FySS9Rt8luUbvJrZG+ye0Rv8os0b/KLJG/yixRv8osUb/KLFG/yixRv8o/0YVAP9NEQD/VRIA&#10;/1sWAP9eGwD5YCMB72AsAeZeNgPfXEQF2FlQCtFXWw/MVGUUyFJuGMVQdxvDT38dwE6GH75NjiG8&#10;TJUjukucJLhKpCa2SqwntEq2KLNJwymxSdYprkrqKqtK+CupSv8rqEv/K6dL/yunS/8rp0v/K6dL&#10;/yunS/8r/0kSAP9QDgD/WRAA/18SAP9jFgDyZR0A52UlAN5kMQHUYj8FzWBLCsddVg/CWmAVvlhp&#10;GbtWcRy4VHkftlOBIrNSiCSxUJAmr1CXKK1PnymrTqgrqU6yLKdOvi2mTs4uo07mLqFP9S6fT/8u&#10;nk//Lp1P/y6dUP8unVD/Lp1Q/y6dUP8u/0wQAP9UDQD/XQ4A/2MPAPlnEQDraRUA32ocANNqLAHL&#10;aDsExWVHCb9iUg+6YFwVtl1lGbJbbR2vWXUhrFh8I6pWgyanVYsopVSTKqNTmyyhU6Mun1KtL51S&#10;uTCbUskxmVLiMZdT8jGWU/8xlVT/MZRU/zCUVP8wlFT/MJRU/zCUVP8w/08OAP9YCwD/YAsA+2YM&#10;APBrDQDkbQ4A1m4WAMxvKAHEbTcEvWtECbdoTw+yZVgVrmJhGqpgaR6nXnAhpF14JaFbfyefWocq&#10;nFmOLJpYly6YV6AwlVaqMpNWtTORVsU0kFbdNI5X8DSNV/0zjFj/M4xY/zKMWP8xjFj/MYxY/zGM&#10;WP8x/1EMAP9bCQD/YwgA62oHAN1uCADYcQoAz3ITAMZzJQG+cjQDt3BBCLFtTA6salUUp2deGaNl&#10;ZR6gY20inGF0JZpgeyiXXoMrlF2LLZJckzCPW5wyjVqmNItasjWJWsE2h1rWNoZb7TaFW/s1hVz/&#10;NIRc/zOEXP8zhFz/M4Rc/zOEXP8z/1MKAP9dBgD1ZgQA320DANVyBgDQdQkAyXYRAMB3IgC4djED&#10;sXQ+B6txSQ6mblIUoWxbGZ1pYh2ZZ2oilmZxJZNkeCiQY38rjWGHLopgkDCIX5kzhV+jNYNerzaB&#10;Xr44gF7ROH9f6jd+X/o2fmD/NX5g/zR+YP80fmD/NH5g/zR+YP80/1UIAP9gBADoaQAA2nADANB1&#10;BQDKeAcAw3oPALt7HwCzei8CrHg8B6Z1Rg2hc1ATnHBYGJduYB2Ta2chkGpuJY1odSiKZ3wrh2aE&#10;LoRkjTGBY5Y0f2OhNnxirTd6Yrs5eWLOOXhj6Dh4Y/g3eGT/Nnhk/zV4ZP81eGT/NXhk/zV4ZP81&#10;/1cFAP9iAQDhbAAA1HMCAMt4BADFewUAvn0NALZ+HQCvfiwCqHw5BqF5RAycd04Sl3RWGJJyXRyO&#10;cGQgim5rJIdsciiEa3orgWqCLn5pijF7aJQ0eGefNnZmqjh0Zrk5c2bLOnJm5jlyZ/c4cmf/N3Jo&#10;/zZyaP81cmj/NXJo/zVyaP81/1kCAPZlAADdbgAAz3YBAMd7AwDAfwQAuYAMALGCGgCqgioCo4A3&#10;BZ19QguXe0sRknhUF412WxuJdGIghXJpJIFxcCd+b3cre25/LnhtiDF2bJI0c2ucNnBqqDhuarc6&#10;bWrJOmxq5Dpta/U4bWv/N21r/zZta/82bWv/Nm1r/zZta/82/1sAAOtnAADZcQAAzHkAAMN+AgC7&#10;ggMAtIQJAK2FGACmhSgBn4Q1BZmCQAqTf0kQjX1SFol7WRuEeWAfgHdnI3x1bid5dHUqdnN9LnNy&#10;hjFwcZA0bXCbNmtvpzhpb7U6aG/HOmdv4jpnb/Q4aG//N2hv/zZob/82aG//Nmhv/zZob/82/14A&#10;AORqAADTdAAAyHwAAL+BAQC3hQEAr4cHAKiJFQChiSUBm4gzBJSGPgmOhEcPiYFQFYR/Vxp/fl4e&#10;e3xlInh6bCZ0eXMqcXh7LW53hDBrdo4zaHWZNmZ0pThkc7M5YnPEOmJz4Dpic/M4Y3P/N2Nz/zZj&#10;c/82Y3P/NmNz/zZjc/82/2EAAOBtAADPdwAAxH8AALuFAACziQAAqosDAKOMEwCcjSMBlowwA5CL&#10;PAiKiUUOhIdOE3+FVRh7g1wdd4JjIXOAaiVvf3EpbH15LGl8gi9me4syY3qXNWB5ozdeebE4XXnC&#10;OVx53TldefE4XXj+N154/zZeeP81Xnj/NV54/zVeeP819WQAANxwAADKegAAwIMAALaJAACujQAA&#10;pI8AAJ2REACXkiAAkZEuA4qQOQeEjkMMf41MEnqLUxd1iVobcYhhIG6GaCNqhW8nZ4R3K2ODfy5g&#10;gokxXYGUM1uAoTZZf683V3/AOFd/2jdXf/A3WH79Nlh+/zVYfv81WH7/NVh+/zVYfv816WgAANR0&#10;AADGfgAAu4cAALKNAACokQAAnpQAAJaWDgCRlxwAi5crAoWWNwV/lEEKeZNJEHSSURVwkFgZbI9f&#10;HWiOZiFljG0lYYt0KF6KfSxbiYcvWIiSMVWHnzNTh601Uoe+NVGH1jVRhu41UoX7NFKF/zRShf8z&#10;UoX/M1KF/zNShf8z42wAAM55AADBgwAAtosAAKyRAACilQAAl5kAAI+bCwCKnRgAhJ0nAX6cNAR5&#10;mz4Ic5pHDW+ZTxJqmFYXZpddG2OVYx5flGoiXJNyJVmSeyhVkYUrUpGQLlCQnTBOkKsxTJC8MkyQ&#10;0zJMj+0yTI76MkyN/zFMjP8xTIz/MUyM/zFMjP8x3HEAAMh+AAC7iAAAsZEAAKaWAACcmgAAkJ8A&#10;AIeiBgCBoxQAfKQjAXekMANyozsGbaJEC2ihTA9koFQTYJ9aF12eYRtZnWgeVp1wIVOceSRQm4Mn&#10;TZqOKUqamyxImqktR5m6LUaa0C1GmOstRpf5LkaW/y5Glv8uRpb/LkaW/y5Glv8u0XcAAMGEAAC2&#10;jgAAqpUAAKCbAACVnwAAiqQAAH2pAAB3qxAAc6seAG+sLAFqqzcEZatBB2GqSQtdqVEPWqlYE1eo&#10;XxZTp2YZUKduHE2mdh9KpYEhSKWMJEWlmSZDpKgnQqS4KEGkzidBo+onQKL4KECh/ylAoP8pQKD/&#10;KUCg/ylAoP8pyX4AALqLAACvlAAAo5oAAJigAACNpQAAgqoAAHWwAABsswwAabQYAGW0JwFhtDMC&#10;XrQ9BFq0RgdWs04KU7NVDVCzXBBNsmMTSrJrFkexdBhFsX4aQrCKHUCwlx4+sKYgPLC3IDywzCA8&#10;r+ggO673ITqt/yI6rP8jOqz/Izqs/yM6rP8jwIYAALOSAACnmQAAnJ8AAJCmAACErAAAebEAAG23&#10;AABhvAUAXb0SAFq+IABYvi0BVL44AlG+QgROvkoGTL5SCEm+WQpGvmAMRL5oDkG9cRE/vXwTPL2I&#10;FTq9lRY4vaQXN721GDa9yhg3vOcXNbv2GTW6/xo0uf8bNLn/GzS5/xs0uf8buI8AAKqYAACfnwAA&#10;k6YAAIesAAB7swAAb7kAAGO+AABYxAQAUMgMAE3IFwBMySUASsoxAEfKOwFFykQCQ8pMA0HKVAQ+&#10;ylwGPMpkBzrLbgk4y3gKNsuFDDTLkg0yy6IOMcuyDzDMxw8wy+UOL8n1Dy7I/REux/8SLsf/Ei7H&#10;/xIux/8SrpcAAKGeAACVpQAAia0AAHy0AABwuwAAZMEAAFnGAABOywMARdAIAD7VDgA91RoAPNYm&#10;ADvXMQA52DsAONlFATbZTQE12VYCM9peAjHaaAMw23MELtt/BSzbjQUq3J0GKdytBijdwQYo3d4G&#10;J9vvBybZ+Qgm2P4JJtj+CSbY/gkm2P4JpJ0AAJilAACLrQAAfrQAAHG8AABlwwAAWckAAE3NAABD&#10;0wEAOtkGADXkDQAz5BYAMeQgADDlKgAu5jMALeY8ACvnRAAq50wBKOhUASfoXQEl6WcCI+lzAiLq&#10;gQIg6pEDH+uhAx3rsgMc7McDHOzhAxvq8QMb6fkDG+n5Axvp+QMb6fkDmqQAAI2sAAB/tQAAcr0A&#10;AGXFAABZywAATNAAAEHVAAA43AAAL+ECAC3xDQAr8RMAKPIcACbyJAAk8ysAIvQyACH0OQAf9UEA&#10;HfVJABv2UQAZ91oBF/dlARX4cgEU+YEBE/mSARL6ogIR+rMCEPvGAhD73QIQ++kCEPvpAhD76QIQ&#10;++kCj6sAAIG0AABzvQAAZsYAAFnNAABL0wAAQNkAADXeAAAs4wAAJvEAACT+CgAh/xAAH/8WABz/&#10;HAAZ/yIAF/8oABX/LgAT/zUAEv88ABD/QwAO/0wADf9WAAv/YgAJ/28ACP9/AQf/kAEF/6ABBP+u&#10;AQT/vAED/8cBA//HAQP/xwED/8cBg7QAAHW9AABnxgAAWs8AAEvVAAA/3AAAM+EAACnlAAAh7AAA&#10;Hv0AABr/BQAX/wwAFf8QABL/FAAQ/xkADv8eAA3/IwAL/ygACP8uAAb/NQAD/z0AAP9GAAD/UQAA&#10;/10AAP9rAAD/ewAA/4sAAP+ZAAD/pQAA/6wAAP+sAAD/rAAA/6wA/ycsAf8qKgH/KyoB/youAf8m&#10;NAL/JT8C/yNLA/8hWAP/IGQE/x5wBP8dewT/HYUF/x2OBf8dlgX/HZwG/x2iBv8cqAb/HK4H/xy0&#10;B/8cuwf/HMMH/xzOB/8d3wf/HesH/B31B/kd/gb3Hv8H9x3/CPYd/wn2Hf8J9h3/CfYd/wn2Hf8J&#10;/ykqAf8sJwH/LicB/y0qAf8sMgH/Kz0C/ylJA/8nVQP/JWEE/yNtBP8ieAX/IoIF/yGLBv8hkwb/&#10;IZoH/yGgB/8hpQf/IasI/yGxCP8huAj/IcEI/yHLCPwh3Aj5IekI9iH0CPMi/QfyIv8J8SL/CvEh&#10;/wvwIf8L8CH/C/Ah/wvwIf8L/ywmAf8wJAH/MSMB/zEmAf8yLwH/MToC/y9GA/8tUgP/K14E/ylp&#10;Bf8odQX/J38G/yeIB/8mkAf/JpYI/yadCP4mown9JqkJ/CavCfsmtgn6Jr4J+CbICfYm2QnyJugJ&#10;7yfzCe0n/QrrJv8L6ib/Dekm/w3oJv8O6Cb/Dugm/w7oJv8O/y8jAf8zIAH/NR8B/zcjAf84LAH/&#10;ODcC/zZCAv80TgP/MloE/zBlBf8ucAb+LXsH/C2ECPosjAn4LJMJ9yyZCvYroAr0K6YK8yusC/Ir&#10;swvxK7sL7yvGC+4s1AvqLOYL5izyC+Qs/A3iLP8P4Sz/EOAs/xDfLP8R3yz/Ed8s/xHfLP8R/zMf&#10;Af83GwH/OhoB/z0gAf8/KAH/PzIB/z0+Av87SQP/OVUE+zdhBvc1bAf1NHYI8jN/CfAyhwrvMo8L&#10;7TKWC+wxnAzqMaIM6TGpDOgxsA3mMbkN5THDDeMy0Q3fMuUM3DLxD9gx/BHVMf8S0jH/E9Ex/xTQ&#10;Mf8U0DH/FNAx/xTQMf8U/zcbAf87FwD/PxYA/0McAP9GJAH/Ri4B/0Q5AvxCRAP2P1AE8T1cBu08&#10;ZwfqO3EJ6Dp6CuU5gwvjOIsM4jiSDeA3mQ3fN58O3TemDts3rQ/ZNrYQ1zbBENU2zhDRN+MRzTfx&#10;E8o3+xXIN/8Wxjf/F8U3/xjEN/8YxDf/GMQ3/xjEN/8Y/zsXAP9AEwD/RRMA/0kYAP9MIAD/TCkB&#10;+kszAfJIPgLsRkoE50RWBuNDYgjfQWwK3EB1DNk/fg3VPoYP0z2NENE9lBHPPJsSzTyiE8w8qRTK&#10;O7EUyDu7Fcc7yBbFPNwWwTztF748+Rm7PP8aujz/G7k8/xu4PP8buDz/G7g8/xu4PP8b/z4UAP9E&#10;EAD/ShEA/08UAP9RGwD7UiMA8VEtAelPOAHiTUUD3EtRBdZJXAjRR2YLzkZwDstFeBDIRIASxkOH&#10;FMRCjhXDQpUWwUGcF79BpBi9QKwZvEC2GrpAwhq4QNIbtUHoG7JB9h2wQf8erkH/Hq1B/x6sQf8e&#10;rEH/HqxB/x6sQf8e/0IRAP9HDQD/Tw4A/1MRAP9WFQDzVxwA6FYlAOBVMQHXUz8Cz1JMBcpQVwnG&#10;TmENw0xqEMBKchK9SXoVu0iCFrlHiRi3R5AZtUaXG7NGnxyxRacdsEWxHq5FvB+sRcwfqkXjIKdG&#10;8yGlRv8ho0b/IqJG/yGiRv8hokb/IaJG/yGiRv8h/0UOAP9LCgD/UwwA/1cNAPlaEADrWxQA31oc&#10;ANRaKwDMWjsCxlhIBcFWUwm8VFwNuVJlEbVQbRSzT3UXsE58Ga5NhBqsTIscqkuSHqhKmh+mSqMh&#10;pEmsIqNJuCOhScYkn0reJJ1K8CSbSv0lmUv/JJlL/ySYS/8kmEv/JJhL/ySYS/8k/0gMAP9PCAD/&#10;VggA9VsJAOleCgDkXg0A1V8VAMtgJwDEXzYCvl5DBbhbTgm0WVgOsFdhEqxVaRWqVHAYp1N4GqVS&#10;fxyiUYYeoFCOIJ5PliKcTp8jmk6oJZhOsyaXTsInlU7WJ5NO7CeRT/snkE//J5BQ/yaPUP8mj1D/&#10;Jo9Q/yaPUP8m/0oJAP9TBQD4WgQA4l8DANpiBgDUYwkAzWMSAMRlIwC8ZTICtmNABbFhSwmsXlQO&#10;qFxdEqVbZRahWWwYn1hzG5xWeh6aVYIgmFSKIpVUkiSTU5smkVKlJ49SsCmNUr4qjFLQKopT6SqJ&#10;U/kpiFT/KYdU/yiHVP8oh1T/KIdU/yiHVP8o/0wFAP9WAQDpXQAA3GMCANFnBQDMaAcAxmgQAL1q&#10;IAC2aS8BsGg8BKplRwmlY1ENoWFaEp1fYRaaXmkZl1xwHJVbdx6SWn4hkFmGI41YjiWLV5cniVeh&#10;KYZWrSuFVrosg1bMLIJX5iyBV/crgFj/KoBY/yqAWP8pgFj/KYBY/ymAWP8p/08CAP1ZAADiYAAA&#10;1WcAAMxqAwDGbAUAwGwOALdtHQCwbiwBqmw5BKVqRAigaE4Nm2ZXEZdkXhWUYmUZkWBsHI5fcx6L&#10;XnshiV2CJIZciyaEW5QogVueKn9aqix9WrctfFrJLnpa4y56W/Utelz/LHlc/yt6XP8qelz/Knpc&#10;/yp6XP8q/1EAAPJbAADeZAAAz2oAAMduAgDAcAQAunAMALJxGgCrcSkBpXA3A59uQgeabEsMlmpU&#10;EZJoXBWOZmMYi2VpG4hjcB6FYnghgmF/JIBgiCZ9X5Epe1+cK3hepy12XrUudV7GL3Re4S90X/Mu&#10;dF//LHRg/yt0YP8rdGD/K3Rg/yt0YP8r/1MAAOheAADZZwAAy20AAMNxAQC7cwIAtXMJAK11FwCn&#10;dScBoXQ0A5tyPweVcEkLkW5SEIxsWRSJamAYhWlnG4Jobh5/ZnUhfWV9JHpkhSZ3ZI8pdWOaK3Ji&#10;pS1wYrMvb2LEL25i3i9uY/IubmP+LW5j/yxuY/8rbmP/K25j/ytuY/8r/1UAAOVgAADTaQAAyHAA&#10;AL90AAC3dwEAsHcHAKh4FQCieSQAnHgyApZ2PQaRdEcLjHJPD4hwVxOEb14XgG1kGn1sax16a3Mg&#10;d2p6I3RpgyZyaI0pb2eXLG1noy5rZrEvaWbBMGlm2zBpZ/AvaWf9LWln/yxqZ/8ramf/K2pn/ytq&#10;Z/8r/lgAAOFjAADPbAAAxHMAALt4AACzegAAq3oEAKR7EgCefCIAmHwvApJ6OwWMeEUKh3dNDoN1&#10;VRJ/c1wWe3JiGnhwaR11b3Agcm54I29tgSZtbIspamyWK2hroS5ma68vZGq/MGNr2DBja+8vZGv8&#10;LWRr/y1la/8sZWv/LGVr/yxla/8s9FsAAN1mAADLbwAAwHYAALd7AACvfgAApn4BAJ9/EACZgB8A&#10;k4AtAo1/OQWIfUMJg3tLDX56UxJ6eFoWdndhGXN1ZxxwdG4fbXN2ImpyfyZocYkoZXCUK2JwoC1g&#10;b60vX2+9L15v1C9eb+0vX2/7LV9v/yxgb/8sYG//LGBv/yxgb/8s614AANhpAADHcgAAvHkAALN/&#10;AACrggAAoYIAAJmDDgCUhB0AjoQrAYiDNgSDgkAIfoBJDHl/URB1fVgUcnxfGG57ZRtremweaHl0&#10;ImV4fSVid4cnYHaSKl11nixbdasuWnS7L1l10S9ZdOwuWXT6LVp0/yxadP8rWnT/K1p0/ytadP8r&#10;5mEAANFtAADDdgAAuX0AAK+DAACmhgAAnIYAAJSIDACOiRkAiYkoAYOJNAN+hz4HeYZHC3SFTw9w&#10;hFYTbYJdF2mBYxpmgGodY39yIGB+eiNdfYQmWnyPKVh7nCtWe6ksVHu5LVN7zi1UeuotVHr5LFR5&#10;/ytVef8qVXn/KlV5/ypVef8q4WUAAMxxAAC/egAAtIIAAKuHAAChigAAlYsAAI2NCQCHjhYAgo8k&#10;AX2PMQJ4jjsFc41ECW+MTA1rilQRZ4laFWSIYRhhh2gbXoZwHluFeCFYhIIkVYSNJlKDmilQgqcq&#10;T4K3K06CzCtOgugrToH4Kk+A/ypPgP8pT4D/KU+A/ylPgP8p22oAAMd1AAC6fwAAsIcAAKaMAACc&#10;jwAAj5EAAIaTBQCAlBIAe5UhAHeVLQFylTgEbZRCB2mTSgtlklEOYpFYEl6QXxVbj2YYWI5tG1WO&#10;dh5SjYAhT4yLI02LmCVLi6UnSYu1KEiLyihIiucnSYn3KEmI/ydJh/8nSYf/J0mH/ydJh/8n0W8A&#10;AMF7AAC1hAAAq4wAAKCQAACVlAAAiZcAAH6aAAB3mw4Ac5wcAG+dKQFrnDUCZpw/BWKbRwhfmk8L&#10;XJpWD1iZXBJVmGMVU5hrF1CXcxpNln0dSpWJH0eVlSFFlaQjRJSzI0OUyCNDlOUjQ5L1JEOR/yRD&#10;kP8kQ5D/JEOQ/yRDkP8kynUAALuBAACwiwAApJEAAJqVAACPmQAAg50AAHSiAABuowsAaqQXAGal&#10;JQBjpTEBX6Q7A1ukRAVYpEsIVaNTC1KjWg1PomEQTaJoE0qhcRVHoHsYRKCGGkKfkxxAn6IdPp+y&#10;Hj2fxh49n+MdPZ30Hj2c/x88m/8fPJv/IDyb/yA8m/8gwnwAALWIAACpkAAAnpYAAJObAACHnwAA&#10;e6QAAG+oAABjrAQAX60RAFytHwBarisAV642AVSuQANRrUgFTq1PB0utVwlJrV4LRqxmDUSsbg9B&#10;rHgRP6uEEzyrkRU6q6AWOauwFzirwxc4quEXN6nzGDen/hk2pv8aNqb/Gjam/xo2pv8auoQAAK6P&#10;AACilgAAl5sAAIuhAAB/pgAAc6sAAGevAABatAAAU7YMAFG3FwBPtyQATbgwAEq4OgFIuEMCRrhL&#10;A0S4UgRBuFoGP7hiBz24awk6uHULOLeBDDa3jg40t50PM7etDzK3wQ8xt94PMbbyEDC0/BEws/8S&#10;MLP/EzCz/xMws/8Tso4AAKWVAACamwAAjqIAAIKoAAB1rQAAabMAAF63AABTuwAAR8AFAEPCEABC&#10;whsAQMMnAD/DMgA+xDwAPMREATrETQE4xFUCNsRdAzXEZgQzxXAEMcV8Bi/FigYtxZoHK8WqCCrF&#10;vggqxdoIKsTwCCnC+wkowf8KKMH/CyjB/wsowf8LqJUAAJ2bAACRogAAhKkAAHivAABrtQAAX7sA&#10;AFS/AABJwwAAP8gEADbNCQAzzhEAMs8cADHPJwAw0DEAL9A6AC7RQwAt0UwAK9JVACrSXwEo02kB&#10;J9N2ASXThAIk1JQCItSmAiHVuQIh1dICINPrAiDS9gMf0f8EH9H/BB/R/wQf0f8En5sAAJSiAACH&#10;qQAAebEAAG24AABgvgAAVMMAAEnHAAA+ywAANdABAC3VBgAl2wsAJN4SACPeHAAi3yUAIeAuACDg&#10;NwAf4UAAHuFKAB3iUwAc414AG+NqABrkeAAY5IgBF+WaARbmrAEV5sABFOfdARPl7wET4/oBE+P6&#10;ARPj+gET4/oBlqIAAImpAAB7sQAAbrkAAGHAAABUxgAASMoAAD3PAAAz0wAAKtkAACLeAgAe6woA&#10;HOwQABvtFwAZ7R8AF+4mABXuLQAU7zUAE/A9ABHwRgAQ8VAAD/JbAA7yaQAN83gADPSKAAv1nAAK&#10;9a4ACfbCAAn22QAI9e0ACPXtAAj17QAI9e0Ai6kAAH2yAABvugAAYsIAAFXJAABHzgAAO9IAADHY&#10;AAAn3QAAH+EAABnoAAAW+AYAFPoNABL7EgAQ/BcADvwdAA39IwAM/SkACv4wAAj/OAAG/0EAA/9M&#10;AAD/WAAA/2YAAP93AAD/iQAA/5sAAP+rAAD/uwAA/84AAP/PAAD/zwAA/88Af7IAAHG6AABjwwAA&#10;VssAAEjRAAA61gAAL90AACXhAAAc5QAAFOkAABH3AAAP/wEADf8JAAv/DQAI/xAABv8UAAP/GAAA&#10;/x4AAP8jAAD/KgAA/zIAAP88AAD/RwAA/1QAAP9jAAD/cwAA/4UAAP+XAAD/pAAA/7IAAP+yAAD/&#10;sgAA/7IA/yIpAf8jJwH/IygB/yArAf8cMQH/Gj0B/xhJAf8WVgL/FGIC/xNuAv8SeAL/EoIC/xKL&#10;Av8SkgL/EpkC/xKeAv8SpAL/EqkC/xKvAv8StgL/Er0C/xLHAv8S1AL9EuUC+hLxAvcS+gL1E/8C&#10;9BP/A/QT/wP0E/8D9BP/A/QT/wP0E/8D/yQnAf8mJAH/JiQB/yQnAf8iLwH/IDoB/x5GAf8cUwL/&#10;Gl8C/xhqAv8XdQL/F38C/xeIAv8XjwL/F5YC/xecAv8XoQL/F6cC/xetAv8XswP+F7sD/RfFA/oX&#10;0QP3F+QC9BfvAvEY+gLvGP8D7hj/BO4Y/wTtGP8F7Rj/Be0Y/wXtGP8F/ycjAf8pIAD/KSAA/ygj&#10;AP8pLQH/JzcB/yVDAf8jTwL/IVsC/x9mAv8dcQL/HXsD/x2EA/8djAP+HZMD/ByZA/scnwP6HKQD&#10;+RyqA/ccsQP2HLkD9R3CA/MdzgPwHeED7B3uA+ke+QToHv8F5h7/BuUe/wblHv8H5R7/B+Ue/wfl&#10;Hv8H/ysfAP8tHAD/LRsA/y4gAP8vKQD/LzQB/yw/Af8qSwL/KFcC/yZiAv0lbQP6JHcD+COAA/Yj&#10;iAP1I48D8yOVBPIjmwTxI6EE7yOoBO4jrgTtI7YE6yO/BOojzATnI+AE4yTtBOAk+QbeJP8H3CT/&#10;CNsk/wnaJP8J2iT/Cdok/wnaJP8J/y4bAP8xFwD/MhYA/zUcAP82JQD/Ni8B/zQ6Af8xRgH7L1IC&#10;9y1dAvMsaAPwK3ID7ip7BOwqhATqKosE6CqSBecpmAXmKZ4F5CmlBeMprAXhKbQF4Cq9Bd4qygXb&#10;Kt4F1irtB9Iq+AnPK/8KzSr/C8wq/wzLKv8Myyr/DMsq/wzLKv8M/zIXAP81EgD/OBIA/zsYAP89&#10;IAD/PCoA/js1Afc5QQHxNk0C7DRYAugzYwPlMm0E4zJ2BOAxfwXeMYcF3DCOBtowlQbYMJsH1i+i&#10;B9QvqQjSL7EI0C+6Cc8wxgnNMNgJyTHqCsYx9wzDMf8OwTH/D8Ax/w+/Mf8PvzH/EL8x/xC/Mf8Q&#10;/zYTAP85DwD/PhAA/0EUAP9DGgD/QiMA9UEuAO0+OgHnPUYB4TxTAt06XgPZOWgE1DhxBtE4egfP&#10;N4EIzTeICcs2jwrKNpYKyDadC8Y1pAzFNawMwzW1DcE1wA3ANs8OvTbmDrk29BC3Nv8RtTb/ErQ2&#10;/xOzNv8Tszb/E7M2/xOzNv8T/zkQAP89CwD/Qw0A/0cQAP9IFAD1RxwA60YmAONEMgDcREEB1ENN&#10;As9BWATLQGIGyD9rCMU+dAnDPXsLwT2DDL88ig29PJAOuzyXD7o7nxC4O6cQtjuwEbU7uxKzO8kS&#10;sTvgE6488RSrPP0VqTz/Fqg8/xaoPP8Wpzz/Fqc8/xanPP8W/z0NAP9CCAD/SAoA/0sMAPpMDwDs&#10;TBQA4UodANZKLADOSzsByUpIAsRIUwTAR10HvEZmCbpEbgu3Q3YNtUN9DrNChBCxQYsRsEGSEq5A&#10;mhOsQKIUqkCrFalAthanQMQXpkDZF6NB7RigQfsYn0H/GZ5B/xmdQf8ZnUL/GJ1C/xidQv8Y/0AJ&#10;AP9GBQD/TAUA8U8HAOZQCQDjTw0A1U8VAMxRJwDFUTYBv1BDArpPTgW2TVgIs0xhCrBKaQ2tSXAP&#10;q0h4EalHfxKnR4YUpUaNFaNGlRahRZ4Yn0WnGZ5FshqcRb8amkXRG5hF6RuWRvgclUb/G5RG/xuT&#10;Rv8bk0f/G5NH/xuTR/8b/0IFAP9KAQDyUAAA4VQBANlWBQDTVQkAzFUSAMNWIgC8VzIBt1Y/ArJU&#10;SgWtU1QIqlFdC6dQZA6kTmwQok1zEp9MehSdTIEWm0uJF5lKkRmXSpkalUmjG5NJrh2SSbsekEnM&#10;Ho5K5R6NSvYei0v/HotL/x2KS/8dikv/HYpL/x2KS/8d/0UAAP9NAADlVAAA2VkAAM9bAwDKWwYA&#10;xFoPALtbHgC1XC4Br1s7AqpaRgWmWFAIolZZC59VYA6cU2gRmVJvE5dRdhWVUH0Xk1CEGZBPjRqO&#10;TpYcjE6fHopOqh+ITrcgh07IIYVO4iGET/Mgg0//IINP/x+CUP8fglD/HoJQ/x6CUP8e/0cAAPNR&#10;AADfWAAA0V0AAMlgAgDDYAQAvV4NALVgGgCuYSoAqWA3AqReQwSfXU0Im1tVC5hZXQ6VWGQRkldr&#10;E49WchaNVXkYi1SBGohTiRyGU5IehFKcH4JSpyGAUrQif1LEI31S3iN8U/EifFP+IXtU/yF7VP8g&#10;e1T/IHtU/yB7VP8g/0oAAOlUAADaXAAAzGEAAMNkAAC8ZAIA/+J9EElDQ19QUk9GSUxFAAYStmMK&#10;AK9kFwCpZScAo2Q0Ap5jQASZYUoHlV9SC5FeWg6OXWERi1toE4labxaGWXYYhFh9GoFYhhx/V48e&#10;fVaZIHtWpCJ5VrEjd1bBJHZW2iR1V+8kdVf9I3VY/yJ1WP8hdVj/IXVY/yF1WP8h/00AAOVXAADT&#10;XwAAyGQAAL9nAAC3aAAAsWcHAKloFACjaSQAnmgyAZlnPQSUZUcHkGRPCoxiVw2IYV4QhV9lE4Ne&#10;bBaAXXMYfV16Gntcgx15W4wfdluXIXRaoiNyWq8kcVq/JXBa1SVvW+0lb1v8I29b/yJvW/8ib1v/&#10;IW9b/yFvW/8h+k8AAOFaAADPYgAAxGcAALtrAACzbAAArGoEAKRrEgCebCEAmWwvAZRrOgOPaUQG&#10;imhNCYZmVQ2DZVwQgGRiE31iaRV6YnAYeGF4GnVggB1zX4ofcF+UIW5eoCNsXq0la168Jmpe0SZp&#10;Xuwlal/7JGpf/yNqX/8ial//Impf/yJqX/8i8FIAAN1dAADLZQAAwGsAALduAACvbwAAp24BAKBv&#10;EACacB8AlHAsAY9vOAOKbUIGhmxLCYJqUgx+aVkPe2hgEndmZhR1Zm4XcmV1GnBkfh1tY4gfa2OS&#10;ImliniRnYqslZWK6JmRizyZkYuomZWL6JGVj/yNlY/8iZWP/ImVj/yJlY/8i61UAANhgAADIaAAA&#10;vG4AALNxAACrcwAAonEAAJtyDgCVcxwAkHQqAYpzNgKFckAFgXBICH1vUAt5bVcOdmxeEXNrZBRw&#10;amwXbWlzGmtpfBxoaIYfZmeQIWRnnCNiZqklYGa5Jl9mzSZfZugmYGb5JGBm/yNgZv8jYWb/ImFm&#10;/yJhZv8i6FgAANNjAADEawAAuXEAALB1AACndwAAnnUAAJZ2DQCQdxkAi3gnAIZ3MwKBdj0EfHVG&#10;B3hzTgt1clUOcXFcEW5wYxRrb2oWaW5xGWZuehxjbYMeYWyOIV9rmiNda6clW2u3JlpryiZaa+cl&#10;W2v3JFtq/yNcav8iXGr/Ilxq/yJcav8i41sAAM5mAADAbgAAtnQAAKx5AACjewAAmHkAAJB6CwCK&#10;exYAhXwkAIF8MQF8ezsEd3pEBnN5TApweFMNbHdaEGl2YRNndWgWZHRvGGFzeBtecoEdXHGMIFpx&#10;mCJYcKYkVnC1JVVwyCVVcOUlVXD2JFZv/yNWb/8iV2//Ildv/yJXb/8i318AAMppAAC8cgAAsngA&#10;AKl9AACffwAAkn4AAIp/BwCEgBMAgIEhAHuBLgF3gDkDcoBCBW5/SghrflELaH1YDmR8XxFie2YU&#10;X3ptF1x5dRlZeH8cV3iKHlR3liFSdqQiUXazI1B2xiRQduMjUHX1I1F1/yJRdP8hUXT/IVF0/yFR&#10;dP8h2GMAAMVtAAC4dgAArn0AAKWCAACagwAAjYMAAISEAwB9hRAAeYYeAHWHKwFxhzYCbYY/BGmF&#10;RwdlhE8KYoNWDV+DXA9cgmMSWoFrFVeAcxhUf30aUX+IHE9+lB9NfqIgS32xIUp9xCJKfeEhS3z0&#10;IUt7/yBLe/8gS3v/IEt7/yBLe/8g0GcAAMByAAC0ewAAqoIAAKCGAACViAAAh4gAAHyKAAB2jA4A&#10;co0aAG6OJwBqjjIBZo08A2ONRAVgjEwIXItTClqLWg1XimEQVIloElGIcRVPiHoXTIeFGkqGkhxI&#10;hqAdRoavHkWFwh5Fhd8eRYTyHkWD/h5Fgv8eRYL/HkWC/x5Fgv8eym0AALp4AACvgQAApYcAAJqL&#10;AACPjQAAgY4AAHSRAABukwoAaZQVAGaVIgBjlS4BYJU4AlyVQQRZlEkGVpRQCFSTVwpRk14MTpJm&#10;D0ySbhFJkXgURpCDFkSQkBhCj54ZQI+tGj+PwBo/j9waP43xGj+M/Rs/i/8bP4v/Gz+L/xs/i/8b&#10;wnMAALV+AACqhwAAn4wAAJSQAACIkwAAe5UAAGyZAABlmwQAYJwQAF2dHQBbnikAWJ40AVWePQJS&#10;nUUDUJ1NBU2dVAdLnFsJSJxjC0acaw1Dm3UPQZuAET6ajRM8mpsUOpqrFTmavRU5mtkVOZjvFjmX&#10;/BY4lv8XOJX/FziV/xc4lf8Xu3oAAK+FAACkjAAAmJEAAI2VAACBmgAAdZ0AAGigAABbpAAAVqUM&#10;AFOmFwBRpyMAT6cvAEynOAFKp0EBSKdJAkanUARDp1gFQadfBj+maAg9pnIKOqZ9Czimig02pZkO&#10;NKWpDzOluw8zpdQPM6TuDzKi+xAyof8RMqH/ETKh/xEyof8RtIIAAKiMAACdkgAAkpcAAIacAAB5&#10;oQAAbaUAAGGpAABVrAAAS68FAEewEABFsBwARLEnAEKxMgBBsjsAP7JDAT2ySwE7slMCObJbAzey&#10;ZAQ1sm4FM7J5BjGyhwcvsZYILrKmCC2yuAksstAILLDsCSuv+Qorrv8LKq3/Cyqt/wsqrf8LrYsA&#10;AKCSAACVmAAAiZ0AAH2jAABxqAAAZK0AAFmxAABNtAAAQrgAADu6CgA4uxMAN7weADW8KQA0vTIA&#10;M707ADK9RAAxvkwAL75VAS6+XgEsvmgBKr50Aim+ggInv5EDJr+iAyS/tAMjv8sDI77oAyO89wQi&#10;u/8FIrv/BSK7/wUiu/8FpJIAAJiYAACMngAAgKUAAHOrAABnsAAAW7UAAE+5AABEvAAAOsAAADDE&#10;BAAqxwsAKMgTACfJHQAmyScAJckwACTKOQAjykIAIstLACHLVQAgzF8AH8xsAB3NegAczYoAG82c&#10;ABnOrgEYzsUAGM3kABjM9AEYyvwBGMr/AhjK/wIYyv8Cm5kAAI+fAACCpgAAda0AAGizAABcuQAA&#10;UL0AAETBAAA5xAAAMMgAACjMAQAg0AYAGdULABbXEAAV2BkAFdkiABTZKwAT2jQAE9o9ABLbSAAR&#10;3FMAEd1fABDdbQAQ3n4ADt+RAA7gpAAN4LgADODSAAvf7QAM3vcADN37AAzd+wAM3fsAkp8AAIWn&#10;AAB3rgAAarUAAF28AABQwQAARMUAADjJAAAuzQAAJdEAAB7VAAAW2gEAEd4GABDnDQAO5xIADegZ&#10;AAzoIQAL6SkACuoxAAnqOwAH60UABetRAATrXgAD624AAeuAAADqlAAA6qcAAOu8AADr0gAA6+kA&#10;AOzvAADs7wAA7O8Ah6cAAHmvAABrtwAAXr4AAFHFAABDyQAAN80AAC3RAAAj1gAAG9sAABPfAAAO&#10;4wAADO4CAAr2CgAH9g4ABfYSAAP2GAAA9R4AAPUlAAD1LgAA9TcAAPZCAAD2TgAA9l0AAPZuAAD2&#10;gQAA9pUAAPenAAD3twAA+McAAPjQAAD40AAA+NAAe68AAG24AABgwAAAUsgAAETNAAA30QAAK9cA&#10;ACHcAAAY4AAAEeQAAAznAAAH7wAABPoAAAH/AwAA/wgAAP8NAAD+EAAA/hQAAP8aAAD/IQAA/ykA&#10;AP8zAAD/PgAA/0sAAP9bAAD/bAAA/4AAAP+SAAD/oQAA/60AAP+zAAD/swAA/7MA/xwmAP8cJAD/&#10;GiUA/xUnAP8RLgD/EDoA/w5HAf8NUwH/C18B/wprAf8KdQH/Cn8B/wqHAf8KjgH/CpUB/wqbAf8J&#10;oAH/CaUA/wmrAP8JsQD/CbgA/wnBAP4JzAD8Cd4A+QnrAPUJ9gDzCf8A8gr/APEK/wHxC/8B8Qv/&#10;AfEL/wHxC/8B/x8jAP8fIQD/HiEA/xkkAP8XLAD/FTcA/xNEAP8RUAH/EFwB/w5nAf8OcgH/DnsB&#10;/w6EAf8OiwH/DpIB/w6YAf8OnQH/DqMB/g6oAfwOrgH7DrUA+g6+APgOyQD1DtsA8g7qAO4O9QDs&#10;Dv8B6w//AeoP/wHqEP8B6RD/AekQ/wHpEP8B/yIfAP8iHAD/IRwA/x8gAP8fKQD/HDQA/xpAAP8X&#10;TAH/FVgB/xRjAf8TbgH/E3cB/hOAAfwTiAH6Eo4B+RKVAfgSmgH2EqAB9RKmAfQSrAHzErMB8RK8&#10;AfASxwHtEtgB6RPoAeYT9QHkFP8B4hT/AuEV/wLhFf8C4BX/AuAV/wLgFf8C/yUbAP8mFwD/JBYA&#10;/yUcAP8mJQD/JDAA/yE7AP8fSAD/HVQB/RtfAfkaaQH3GnMB9Bl8AfIZhAHxGYsB7xmRAe4ZlwHs&#10;GZ0B6xmjAekZqgHoGbEB5xm6AeUZxQHjGdUB3xroAdwb9QLYG/8C1Rz/A9Qc/wPTHP8E0hz/BNIc&#10;/wTSHP8E/ykXAP8qEwD/KRIA/ywYAP8sIQD/LCsA/yk3AP0nQwD3JU8B8yNaAe8iZAHsIW4B6SF3&#10;AechfwHlIYYB5CGNAeIglAHhIJoB3yCgAd4gpwHcIa8B2iG4AtghwwLVIdMC0SLnAs0i9APKI/8E&#10;yCP/Bccj/wbGI/8GxiP/BsYj/wbGI/8G/ywSAP8uDwD/MBAA/zMUAP8zGwD/MiUA+jAwAPIuPADs&#10;LEkA5ypVAeMqXwHgKWkB3SlyAdooegHXKIIC1SiJAtMokALRKJYDzyicA84oowPMKKsDyiizA8ko&#10;vgTHKMwExSniBMEq8Qa+Kv4HvCr/CLoq/wi6Kv8IuSr/Cbkq/wm5Kv8J/zAPAP8yCwD/Ng0A/zgQ&#10;AP85FQD5Nx4A7zUoAOczNQDgMkIA2zJPANUxWgHQMWQCzTBtAsswdQPJMHwDxy+DBMUvigTEL5EF&#10;wi+XBcEvnga/L6YGvS+vBrwvuQe6L8cHuDDdB7Uw7gmyMPsKsDD/C64w/wuuMP8LrTD/C60w/wut&#10;MP8L/zMMAP82BgD/PAkA/z4MAP09EADvPBUA5DkfANs5LQDSOjwAzTpJAcg5VAHEOV4CwThnA783&#10;bwS9N3YFuzZ9Brk2hAe3NosHtjWSCLQ1mgmzNaEJsTWqCq81tAuuNcELrDXUC6k26gymNvgNpTb/&#10;DqM3/w6iN/8Oojf/DqI3/w6iN/8O/zcHAP87AgD/QAMA8kIFAOlCCQDlPw4A2D4WAM5AJwDHQTYA&#10;wkFEAb1BTwK5QFkDtj9hBLQ+aQaxPXEHrz14CK48fwmsPIYKqjuNC6k7lQynO50NpTumDaM6sA6i&#10;O7wPoDvND5475hCbPPURmjz/EZk8/xGYPP8RmDz/EZg8/xGYPP8R/zoBAP9AAADvRQAA4UgAANlI&#10;BQDTRgkAzEUSAMRHIgC9SDEAuEg/AbNHSgKwRlQErEVdBapEZAenQ2wIpUJzCqNCeguhQYEMoEGI&#10;DZ5AkA+cQJgQmkChEZhArBKXQLgSlUDIE5NA4RORQfMUkEH/FI9B/xSOQv8TjkL/E45C/xOOQv8T&#10;/zwAAPlEAADkSgAA2E4AAM5PAgDJTQYAw0sPALtNHQC1Ti0Ar046AatNRgKnTE8EpEtYBqFKYAie&#10;SWcJnEhuC5pHdQ2YRnwOlkaDD5RFixGSRZQSkEWdE45FqBSMRbQVi0XEFopF3BaIRvAWhkb9FoZG&#10;/xaFR/8VhUf/FYVH/xWFR/8V/z8AAOxIAADdTwAAz1MAAMZVAADAUwMAu1EMALNSGQCtUykAqFM2&#10;AaNSQgKfUUsEnFBUBplPXAiWTmMKlE1qDJFMcQ6PS3gPjUt/EYtKhxKJSpAUh0maFYVJpReDSbEY&#10;gknAGIFK1hl/Su0Yfkv8GH5L/xd9S/8XfUv/Fn1L/xZ9S/8W/0MAAOZMAADWUwAAyVgAAMBZAAC6&#10;WAEAtFYJAKxXFgCmWCUAoVgyAZ1XPgKYVkgElVVRBpJUWAiPUl8KjFJmDIpRbQ6IUHQQhU97EoNP&#10;hBOBTo0Vf06XF31OoRh7Ta4Zek69GnhO0Rp3Tusad0/6GXZP/xl2T/8Ydk//F3ZP/xd2T/8X+EYA&#10;AOJQAADQVwAAxFwAALteAAC0XQAArloGAKZbEwCgXCIAm1wvAJdbOwKSWkUDj1lNBotYVQiIV1wK&#10;hlZjDINVag6BVHEQflR4EnxTgBR6UokWeFKUGHZSnxl0UqsaclK6G3FSzRxwUugbcFP5GnBT/xpw&#10;U/8ZcFP/GHBT/xhwU/8Y70kAAN1TAADLWgAAwF8AALdiAACvYQAAqF4CAKFfEACbYB4AlmAsAJFg&#10;OAGNXkIDiV1LBYVcUgeCW1kKgFpgDH1ZZw57WG4QeFh1EnZXfRR0V4cWclaRGG9WnBpuVqkbbFa4&#10;HGtWyx1qVuYcalf3G2pX/xpqV/8Za1f/GWtX/xlrV/8Z60wAANhWAADIXgAAvGIAALNlAACrZQAA&#10;o2IAAJxiDgCWYxwAkWQpAIxjNQGIYj8DhGFIBYBgUAd9X1cJel5dC3ddZA11XGsQc1xyEnBbexRu&#10;W4QXbFqPGGpamhpoWqccZlq2HWVayB1lWuQdZVr2HGVa/xtlWv8aZVr/GWVa/xllWv8Z6E8AANNZ&#10;AADEYQAAuWYAALBoAACnaQAAnmUAAJdmDQCRZxkAjGgnAIdnMgGDZj0Cf2VGBHtkTQZ4Y1QJdWJb&#10;C3JhYQ1wYWkPbWBwEmtfeRRpX4IWZ16NGWVemBpjXqUcYV60HWBexx1gXuMdYF71HGBe/xtgXv8a&#10;YV7/GmFe/xphXv8a5FIAAM9cAADAZAAAtmkAAKxsAACjbAAAmWkAAJJqCwCMahYAh2skAIJrMAF+&#10;ajoCemlDBHZoSwZzZ1IIcGdZCm1mYA1rZWYPaGRuEWZkdhRkY4AWYmOLGGBilxpeYqQcXGKyHVti&#10;xR1bYuEdW2L0HFti/xtcYv8aXGL/Glxi/xpcYv8a4FUAAMtfAAC9ZwAAsmwAAKlwAACfbwAAlGwA&#10;AIxtCACGbhMAgm8hAH1vLQF5bzgCdW5BA3JtSQVubFAHa2tXCmlrXgxmamUOZGlsEWFpdBNfaH4W&#10;XWeJGFtnlRpZZqIbV2awHFZmwx1WZt8dVmbzHFdm/xtXZv8aV2b/Gldm/xpXZv8a21kAAMdiAAC6&#10;agAAr3AAAKZzAACacwAAj3AAAIdxBQCBchEAfHMeAHhzKgB0czUBcHM/A21yRwVqcU4HZ3FVCWRw&#10;XAtib2MOX29qEF1uchJabXwVWG2GF1ZskxlUbKAbUmuvHFFrwRxRa9wcUWvxG1Jr/hpSav8aUmr/&#10;GVJq/xlSav8Z1FwAAMNmAAC2bgAArHQAAKJ3AACWdgAAiXUAAIF2AQB6dw8AdngbAHJ5JwBveTIB&#10;a3g8Amh4RARld0wGYndTCF92WgpddWEMWnVoD1h0cBFVc3kTU3OEFlFykBhPcp4ZTXGtGkxxvxtL&#10;cdkbTHHwGkxw/RpNcP8ZTW//GU1v/xlNb/8ZzmAAAL5qAACycgAAqHgAAJ17AACQegAAhHoAAHp7&#10;AAB0fAwAb34XAGx+JABpfy8BZn85AmJ/QgNffkkFXX1QB1p9VwlXfF4LVXxlDVJ7bg9QencSTnqC&#10;FEt5jhZJeZwXSHirGEZ4vRlGeNUZRnfvGEd2/BhHdv8YR3X/F0d1/xdHdf8XyWUAALpvAACudwAA&#10;pH0AAJh/AACLfwAAfn8AAHOBAABsgwkAaIQTAGWFIABihiwAX4Y2AVyGPwJZhUYDV4VOBVSFVQdS&#10;hFwJT4NjC02Daw1LgnQPSIJ/EUaBjBNEgZoVQoCpFkGAuhZAgNIWQX/tFkF++xZBff8WQX3/FkF9&#10;/xZBff8WwmoAALV1AACqfQAAn4IAAJKDAACFhAAAeYUAAGqJAABkigMAYIwQAF2NGwBbjicAWI4y&#10;AFWOOwFTjkMCUI5KA06NUgVMjVkGSYxgCEeMaApFi3IMQot9DkCKiQ8+ipgRPIqnEjuKuBI6is8S&#10;O4jrEjuH+hM7hv8TO4b/EzuG/xM7hv8TvHEAAK97AAClgwAAmYcAAIyIAAB/iQAAc4wAAGWQAABc&#10;kwAAV5UMAFSWFgBSliIAUJctAE2XNgBLlz8BSZdHAkeXTgNFllUEQ5ZdBUGWZQY+lW8IPJV6CTqV&#10;hws4lZUMNpSlDTWUtg40lMwNNJPpDTSS+A40kP8PNJD/DzSQ/w80kP8PtXgAAKqCAACeiAAAk40A&#10;AIaOAAB5kAAAbZMAAGGXAABVmwAATZ4GAEmfEABHnxsARqAmAESgMABDoToAQaFCAT+hSQE9oVEC&#10;O6FZAjmhYQM3oGsENaB2BTOggwYxoJIHMKCiCC6gswguoMkILp/nCC2d9wktnP8KLZv/Ci2b/wot&#10;m/8Kr4AAAKOJAACXjgAAjZMAAH+VAABymAAAZpwAAFugAABPpAAARacAAD6pDAA8qhQAOqofADmq&#10;KQA4qzIAN6s7ADWrQwA0rEsAMqxTATGsXAEvrGYCLaxxAiusfwMqrI4DKKyeBCessAQmrMUEJqvk&#10;AyWp9QQlqP8FJaf/BSWn/wUlp/8Fp4kAAJuPAACRlAAAhJkAAHieAABrogAAX6YAAFOqAABIrQAA&#10;PbAAADSzAwAvtQ4ALbUWACy1IAArtikAKrYyACm3OgAot0MAJ7dMACa4VQAkuF8AI7hrACK4eAEg&#10;uIgBH7iZAR25qwEcucABHLjfARy28gEbtfwCG7T/Ahu0/wIbtP8Cn48AAJSVAACImwAAe6EAAG6m&#10;AABiqwAAVrAAAEqzAAA/tgAANbkAACy8AAAkvwYAH8INAB3CFAAcwh4AG8MmABrDLwAZxDgAGMRB&#10;ABfESgAWxVUAFcVhABTGbwATxn8AEsaRABHHpAAQx7kAD8fUABDG7gAQxPoAEMP/ABDD/wAQw/8A&#10;l5YAAIucAAB+ogAAcakAAGSvAABYtAAAS7gAAEC7AAA1vgAAK8EAACPFAAAbyQEAFMwGABDQCwAO&#10;0READdEZAA3RIQAM0SoADNE0AAvSPgAK0kkACdNVAAnTYgAI03IABtSEAAXUmAAE1KsAA9XAAAHV&#10;3AAB1e0AAdX2AAHV9gAB1fYAjp0AAICkAABzqwAAZrEAAFm4AABMvQAAP8AAADTDAAAqxwAAIcoA&#10;ABnOAAAS0gAADdYBAAnbBQAG3A0ABNwRAAPdGAAB3iAAAN4oAADfMQAA4DwAAOFHAADiVAAA42MA&#10;AON0AADkiAAA5JsAAOWuAADlwQAA5dUAAObnAADm5wAA5ucAg6QAAHWsAABoswAAWrsAAE3BAABA&#10;xAAAM8gAACjMAAAf0AAAF9QAABDZAAAL3QAABeEAAADkAAAA5QcAAOYNAADnEQAA6BYAAOkdAADq&#10;JQAA6y4AAO05AADvRQAA8FMAAPFkAADxdgAA8ooAAPOcAADzrQAA9LsAAPTIAAD0yAAA9MgAd60A&#10;AGq1AABcvQAAT8QAAEDJAAAzzQAAJ9EAAB3WAAAU3AAADuAAAAjjAAAB5gAAAOoAAADuAAAA7gAA&#10;AO8EAADwCgAA8Q4AAPMSAAD0GAAA9iAAAPgqAAD6NQAA/UMAAP5SAAD/YwAA/3YAAP+JAAD/mgAA&#10;/6YAAP+wAAD/sAAA/7AA/xYjAP8VIQD/ESEA/w0kAP8JKwD/BjcA/wNEAP8AUQD/AF0A/wBoAP8A&#10;cgD/AHsA/wCDAP8AigD/AJEA/wCWAP8AnAD/AKEA/QCmAPsArAD5ALMA9wC7APUAxQDzANEA8gDk&#10;APEA8QDvAPoA7gD/AO4A/wDtAP8A7QD/AO0A/wDtAP8A/xkgAP8YHQD/FR0A/xAfAP8OKQD/DDQA&#10;/wpBAP8HTQD/BVkA/wRkAP8EbgD/A3cA/wOAAP8DhwD/A40A/QKTAPsCmQD5Ap4A9wKkAPUCqgDz&#10;AbAA8QG4AO8BwgDtAc8A6wHjAOoB7wDoAvsA5wT/AOYF/wDmBv8A5gb/AOYG/wDmBv8A/xwbAP8b&#10;GQD/FxgA/xUdAP8TJQD/ETAA/xA9AP8OSQD/DFUA/wtgAP8LagD9C3MA+wt8APkKgwD3CooA9QqQ&#10;APQKlgDzCpsA8QqhAO8JpwDtCa4A6wm2AOgJwADmCc0A5AniAOIK8ADfC/sA3gz/ANwN/wDcDf8A&#10;2w3/AdsN/wHbDf8B/x8XAP8eEwD/GxIA/xwZAP8bIgD/GCwA/xU4AP8TRAD+ElAA+RFbAPUQZgDz&#10;EG8A8BB3AO4QfwDsEIYA6hCMAOkQkgDoEJgA5g+eAOUPpQDjD6wA4Q+0AOAPvgDeD8wA2hDhANUR&#10;8ADSEvsAzxL/Ac4T/wHNE/8BzRP/AcwT/wHME/8B/yISAP8iDwD/IQ8A/yIUAP8iHAD/ICcA/x0y&#10;APgbPgDyGUsA7hhWAOoXYADnFmoA5BZyAOIWegDgFoIA3haIANwWjwDbFpUA2RabANYWogDUFqkA&#10;0haxANAXuwDOF8kAzBjeAMgZ7gHFGvsBwxr/AsEb/wLAG/8CwBv/AsAb/wLAG/8C/yYOAP8lCwD/&#10;KAwA/ykQAP8oFgD+JiAA9CQrAOwhOADmIEQA4R9QAN0fWwDZHmUA1R5tANIfdQDQH30Azh+DAMwf&#10;igHLH5AByR+XAcgfngHGH6UBxSCtAcMgtwHBIMQBwCHWAbwi6gK5IvgDtiL/A7Uj/wO0I/8EsyP/&#10;BLMj/wSzI/8E/ykLAP8qBQD/LggA/y8MAP8tEADzKxcA6CgiAOAmLwDZJj0A0idKAM0nVQDKKF8A&#10;xyhoAcUobwHDJ3cBwSd+Ab8nhAG+J4sCvCeSArsnmQK5J6ACtyepA7YoswO0KL8DsyjPA7Ap5gSt&#10;KfYEqyr/Bakq/waoKv8GqCr/Bqgq/waoKv8G/y0FAP8wAAD/MwIA9jQGAO8yCgDoLhAA3CwYANEu&#10;KADLLzcAxjBEAMEwTwC+MFkBuzBiAbgwagK2L3ECtS94ArMvfwOxL4YDsC+NA64ulAStLpwEqy6k&#10;BakvrgWoL7oFpi/KBqQw4gahMPMHnzD/CJ4x/widMf8InDH/CJwx/wicMf8I/zAAAP81AADvOAAA&#10;4joAANs5BADWNQkAzjQTAMY2IgC/ODEAujg/ALY4SgGzOFQBsDddAq03ZAKrNmwDqTZzBKg2eQSm&#10;NYAFpDWHBaM1jwahNZcHnzWgB541qgicNbYImzXFCZk13QmWNu8KlDb9CpM3/wqSN/8Kkjf/CpI3&#10;/wqSN/8K/zMAAPY6AADkPwAA2EIAAM5CAQDJPgYAxDsPALs+HQC1PywAsT86AK0/RQGpP08Bpj5Y&#10;AqM9XwOhPWcEnzxtBZ08dAacO3sGmjuCB5g7igiWO5MJlTqcCpM6pguROrILkDvADI471QyMPOwN&#10;ijz7DYk8/w2JPP8MiDz/DIg8/wyIPP8M/zcAAOo/AADcRQAAzkkAAMVJAAC/RgIAukMMALNEGQCt&#10;RScAqEY1AKRFQQGgRUsCnURTAppDWwOYQ2IFlkJpBpRBcAeSQXYIkEB+CY5AhgqNQI4Li0CYDIlA&#10;og2HQK4OhUC8D4RAzw+CQekPgUH5D4BB/w+AQv8OgEL/DoBC/w6AQv8O+jsAAOVEAADTSwAAx04A&#10;AL5PAAC4TAAAskkJAKtJFQClSyMAoEsxAJxLPQGYSkcClUlPA5JJVwSQSF4FjkdlBotHaweJRnIJ&#10;iEZ5CoZFgguERYoNgkWUDoBEnw9+RKsQfEW5EXtFyxF6ReYReUb3EXhG/xB4Rv8QeEb/D3hG/w94&#10;Rv8P8D8AAN9JAADNTwAAwVMAALhUAACxUgAAq04FAKROEQCeTyAAmVAtAJVQOQGST0MBjk5MA4tN&#10;UwSJTVoFhkxhBoRLaAiCS24JgEp2C35Kfgx8SYcOekmRD3hJnBB2SagSdEm2EnNJyBNySuMTcUr1&#10;EnFK/xFxS/8RcUv/EHFL/xBxS/8Q7EMAANlMAADIUwAAvVcAALRYAACsVwAApVIBAJ5TDwCYVBwA&#10;k1QpAI9UNQCLU0ABiFNIAoVSUASCUVcFf1BeBn1QZAh7T2sJeU9yC3dOew11ToQOc02OEHFNmRFv&#10;TaUTbU2zFGxNxRRrTuEUa070E2tO/xJrTv8Sa07/EWtO/xFrTv8R6EYAANNQAADEVgAAuVoAALBc&#10;AACmWgAAn1YAAJhWDQCSVxkAjlgmAIlYMgCGWD0BgldFAn9WTQN8VVQFeVRbBndUYQh1U2gJc1Nw&#10;C3FSeA1vUoEPbVKLEGtRlxJpUaMTZ1GxFGZRwxVlUt4VZVLyFGVS/xNlUv8SZVL/EmVS/xJlUv8S&#10;5EoAAM9TAADAWgAAtV4AAKxgAACiXgAAmlkAAJJaCwCNWxYAiFwjAIRcLwCAWzoBfVtDAnlaSwN2&#10;WVIEdFhYBnFYXwdvV2YJbVdtC2tWdQ1pVn4PZ1aJEWVVlRJjVaEUYlWvFWFVwRZgVdsWYFbxFWBW&#10;/hRgVv8TYVb/EmFW/xJhVv8S4E0AAMtWAAC9XQAAsmEAAKhjAACdYQAAlV0AAI1eCQCHXhMAg18g&#10;AH9fLAB7XzcBd15AAnReSANxXU8Eb1xWBWxcXAdqW2MJaFtrC2Zacw1kWnwPYlqHEWBZkxJeWaAU&#10;XVmuFVtZvxZbWdgWW1nvFVtZ/RRcWf8TXFn/ElxZ/xJcWf8S3FAAAMdZAAC6YAAAr2QAAKRlAACZ&#10;ZAAAkGAAAIhhBgCCYhEAfmMdAHpjKgB2YzQBc2I9AW9iRgJsYU0EamFUBWdgWgdlYGEIY19pCmFf&#10;cQxfXnoOXV6FEFtekRJZXZ4UWF2sFVddvRZWXdUWVl3uFVdd/BRXXf8TV13/Eldd/xJXXf8S1lMA&#10;AMRcAAC3YwAArGgAAKBoAACVZwAAimMAAINlAgB9Zg8AeGYaAHRnJwBxZzIAbmc7AWtmQwJoZksD&#10;ZWVSBWNlWQZhZF8IXmRnClxjbwxaY3gOWGODEFZijxJUYpwTU2KqFVJiuxVRYtIVUWHtFVJh+xRS&#10;Yf8TU2H/ElNh/xJTYf8S0VYAAMBfAACzZgAAqWsAAJxrAACQagAAhWcAAH1pAAB3ag0Ac2sXAG9r&#10;JABsbC8AaWw4AWZrQQJja0kDYWtQBF5qVwZcal0HWmllCVhpbQtVaHYNU2iBD1FnjRFPZ5oSTmep&#10;FE1nuRRMZ88UTGbrFE1m+xNNZv8STmX/Ek5l/xJOZf8SzFoAALxjAACwagAApW8AAJhuAACMbQAA&#10;gGwAAHdtAABxbgsAbW8UAGlwIQBmcSwAZHE2AWFxPgFecUYCXHBNA1lwVAVXcFsGVW9iCFNvagpQ&#10;bnMMTm5+DkxtihBKbZgRSWynEkhsuBNHbM0TR2zqE0hr+hJIa/8SSGr/EUhq/xFIav8Rx14AALhn&#10;AACsbgAAoXIAAJNyAACHcQAAenEAAHFyAABrdAcAZnURAGN2HQBgdygAXnczAFt4PAFZd0MCVndL&#10;A1R3UgRSdlkFUHZgB051aAhLdXEKSXR8DEd0iA5Fc5YPQ3OlEEJzthFBc8sRQnLoEUJy+BFCcf8Q&#10;Q3D/EENw/xBDcP8QwWMAALNsAACocwAAm3YAAI51AACBdgAAdXYAAGl4AABjegIAXnwOAFx9GQBZ&#10;fiQAV38vAFV/OAFTf0ABUH9IAk5+TwNMflYESn5dBUh9ZQZGfW4IQ3x5CkF8hgs/e5QNPnujDjx7&#10;sw48e8gOPHrmDjx59w48eP8OPHj/Dj13/w49d/8OvGgAAK9yAACkeQAAlnoAAIh6AAB8egAAcHwA&#10;AGN/AABcggAAV4QLAFOFFABRhiAAT4YqAE6HNABMhzwBSodEAUiHSwJGh1MCRIZaA0KGYgRAhmwG&#10;PoV2BzuFgwg5hZEKOISgCzaEsQs2hMYLNoPkCzaC9gs2gf8MNoD/DDaA/ww2gP8Mtm8AAKp4AACf&#10;fwAAkH4AAIN/AAB3gAAAa4IAAF6HAABVigAATowGAEqOEABIjxoAR48lAEWQLwBEkDgAQpBAAECQ&#10;RwE/kE8BPZBWAjuQXwI5kGgDN49zBDWPgAUzj44GMY+eBzCOrwcvjsMHL47hBy+M9Agvi/8IL4r/&#10;CC+K/wkviv8JsHYAAKV/AACYhAAAioQAAH2FAABwhwAAZYoAAFqOAABPkgAARpUAAEGYDAA+mBQA&#10;PZkfADuZKAA6mjEAOZo6ADeaQgA2mkoANZpSATOaWgExmmQBL5pvAi2aewIsmooDKpqaAymarAQo&#10;msAEJ5neAyeX8gQnlv0FJ5X/BSeV/wUnlf8FqX4AAJ6FAACSiQAAhIoAAHaMAABqjwAAXpMAAFSX&#10;AABJmwAAQJ8AADeiBAAyow4AMaMXADCkIQAupCoALaQyACylOgArpUMAKqVLACmlVAAopV4AJqVp&#10;ACWldgEjpYUBIqWWASCmqAEfpbsBHqXXAR6k7wEeovsCHqH/Ah6h/wIeof8CooYAAJeMAACLjwAA&#10;fZEAAG+UAABjmAAAV50AAE2hAABDpQAAOKgAADCrAAAorgcAJK8QACOvFwAhryEAILApAB+wMQAe&#10;sDoAHbFCAByxTAAbsVYAGrFhABmybwAYsn4AFrKQABWyogAUsrYAE7LOABOx6wATr/kAE67/AROu&#10;/wETrv8Bmo0AAJCSAACElwAAdZoAAGifAABbowAAUKgAAEWsAAA7sAAAMbIAACe1AAAguAAAGLoH&#10;ABS8DgATvBUAErweABG9JgARvS4AEL03ABC+QQAOvkwADr5XAA2+ZQAMv3QAC7+GAAq+mQAIvqwA&#10;B77CAAe+3wAIvvAACL36AAi9/AAIvfwAk5QAAIeZAAB6nwAAbKUAAGCqAABTrwAAR7MAADy2AAAx&#10;uAAAJ7sAAB++AAAXwQAAEcQBAAzICAAIyQ4AB8kUAAbJHAAFySQABMosAAPKNgACykAAAMtMAADL&#10;WQAAy2gAAMt5AADMjAAAy58AAMuzAADLyAAAzOIAAMzvAADM8QAAzPEAipoAAHyhAABvpwAAYq0A&#10;AFWzAABIuAAAO7sAADC+AAAmwQAAHcQAABXIAAAPywAACs4AAATSAgAA0woAANMPAADUFAAA1RoA&#10;ANYiAADXKgAA2TQAANo/AADcSwAA3FoAAN1qAADdfQAA3ZEAAN2kAADetgAA3sgAAN7eAADe4gAA&#10;3uIAf6IAAHGpAABksAAAVrcAAEm8AAA8wAAAL8QAACTHAAAbywAAE88AAA3SAAAH1gAAANsAAADe&#10;AAAA3wMAAOAJAADhDgAA4hIAAOMXAADlHgAA5icAAOgxAADqPQAA7EsAAOxaAADtbAAA7oAAAO6U&#10;AADupQAA7rQAAO7CAADuxgAA7sYAdKoAAGayAABYuQAAS8AAAD3FAAAvyQAAJM0AABnRAAAR1gAA&#10;C9sAAAPeAAAA4QAAAOUAAADoAAAA6QAAAOoAAADrBgAA7QsAAO8PAADwEwAA8hoAAPQjAAD3LgAA&#10;+TsAAPtKAAD8WwAA/W0AAP2AAAD+kwAA/qIAAP6tAAD+rwAA/q8A/xAfAP8OHQD/Ch0A/wEgAP8A&#10;KAD/ADUA/wBBAP8ATgD/AFoA/wBlAP8AbgD/AHcA/wB/AP4AhgD8AIwA+wCSAPkAlwD4AJwA9wCi&#10;APYApwD1AK0A8wC1APIAvQDxAMkA7wDcAO4A6wDtAPcA7AD/AOsA/wDqAP8A6gD/AOoA/wDqAP8A&#10;/xMcAP8RGQD/DRkA/wYcAP8DJQD/ADEA/wA+AP8ASgD/AFYA/wBhAP8AawD9AHMA+gB7APcAgwD1&#10;AIkA9ACPAPIAlADxAJkA8ACfAO4ApADtAKsA7ACyAOoAugDoAMYA5wDWAOUA6ADkAPUA4wD+AOIA&#10;/wDhAP8A4QD/AOEA/wDhAP8A/xUYAP8TFAD/DxQA/w0ZAP8LIgD/CC0A/wQ5AP8BRgD/AFEA/gBc&#10;APoAZgD2AG8A8gB3AO8AfgDtAIUA6wCLAOoAkQDoAJYA5wCcAOYAoQDkAKgA4wCvAOEAuADfAMMA&#10;3QDRANsA5gDZAPMA1wD9ANUC/wDUAv8A1AP/ANQD/wDUA/8A/xgTAP8VEAD/Eg8A/xIVAP8RHQD/&#10;DigA/ww0AP8KQQD5CEwA9QZXAPEGYQDtBmoA6QVyAOYFegDkBYEA4gWHAOAGjQDfBpIA3QaYANsG&#10;ngDZBqUA1watANQGtQDSBsAA0AfPAM4I5QDMCfQAygv/AMgM/wDHDP8Axwz/AMYM/wDGDP8A/xsO&#10;AP8ZDAD/GA0A/xgRAP8XGAD/FCIA+xEuAPMQOgDtDkYA6A1SAOUNXADhDWUA3g1tANsNdQDYDXwA&#10;1Q2CANMNiQDRDY8A0A2VAM4NnADNDqMAyw6rAMkOtADIDsAAxg7PAMMQ5gDAEfUAvRL/ALwS/wC7&#10;Ev8AuhL/AboS/wG6Ev8B/x8KAP8cBAD/HwgA/x8NAP8dEgD4GhsA7hYmAOYUMwDgEz8A2hNLANQT&#10;VgDQE18AzhRoAMsUbwDJFHcAxxV9AMYVhADEFYoAwxWRAMEWmADAFp8AvhanALwXsAC7F7wAuRfL&#10;ALcY4gCzGfIBsRr/Aa8b/wGuG/8Brhv/Aa0b/wGtG/8B/yIEAP8iAAD/JQIA/CQHAPchDADsHRIA&#10;4RocANgaKgDQGzgAyx1FAMcdUADDHloAwB5iAL4eagC8H3EAuh94ALkffgC3H4UAth+MALQfkwCz&#10;H5oBsSCjAbAgrAGuILcBrCHGAash3QGnIu8CpSL9AqMj/wKiI/8CoiP/AqEj/wKhI/8C/yUAAP8o&#10;AADyKgAA5SsAAN8oBQDcIQsA0iEUAMkkJADDJTIAviY/ALonSgC3J1QAtCddALInZACwJ2wAridy&#10;Aa0neQGrJ38BqieGAagnjgGnJ5YCpSeeAqMoqAKiKLMCoCjBAp8o1QKcKewDmir6A5gq/wSXKv8E&#10;lyr/BJYq/wSWKv8E/ygAAPUuAADlMwAA2jUAANAzAQDMLQYAxioQAL4tHgC4LiwAsy86AK8vRQCs&#10;ME8AqS9YAKcvXwGlL2YBoy9tAaEvcwKgLnoCni6BAp0uiQKbLpEDmS6aA5gupASWL68ElS+9BJMv&#10;zwSRMOgFjzD4BY0x/wWNMf8FjDH/BYwx/wWMMf8F/y0AAOo1AADcOgAAzj0AAMY8AADANwIAuzMN&#10;ALM0GQCuNicAqTc0AKU3QACiN0oAnzdTAZ02WgGbNmEBmTZoApc1bwKVNXUDlDV8A5I1hASQNY0E&#10;jzWWBY01oAWLNasGijW5Bog1ygeHNuUHhTb2B4Q3/weDN/8Hgzf/B4I3/weCN/8H9DIAAOM7AADS&#10;QQAAxkQAAL1DAAC3PwAAsTsJAKo7FAClPCIAoD0wAJ09OwCZPUUAlj1OAZQ8VgGSPF0CkDxjAo47&#10;agOMO3EEijt4BIg6gAWHOogGhTqSBoM6nAeBOqgIgDq1CX47xgl9O+EJezzzCXs8/wl6PP8Iejz/&#10;CHo8/wh6PP8I7jcAAN1BAADLRgAAv0kAALZJAACuRgAAqUEEAKNBEQCdQh4AmEMrAJVDNwCRQ0EA&#10;jkJKAYxCUgGJQVkCh0FfA4VBZgODQG0EgUB0BYBAewZ+P4QHfD+OCHo/mQl4P6UKd0CyCnVAwwt0&#10;QN0Lc0HxC3JB/wpyQf8KckH/CXJB/wlyQf8J6TwAANVFAADFSwAAuk4AALBOAACnSwAAokYAAJtG&#10;DgCWRxoAkUgnAI5IMwCKSD0Ah0dGAYRHTgGCRlUCgEZcA35FYgR8RWkEekVwBXhEeAZ2RIEIdESL&#10;CXJElgpwRKILb0SvDG5EwAxtRdkNbEXvDGtF/QtrRv8La0b/CmtG/wprRv8K5UAAAM9JAADBTwAA&#10;tVIAAKtSAAChTwAAm0oAAJRKDACPSxcAi0wkAIdMLwCETDoAgUxDAX5LSwF7S1ICeUpYA3dKXwR1&#10;SWYFc0ltBnFJdQdvSX4IbUiICWtIkwtqSJ8MaEitDWdJvQ1mSdQOZUntDWVK/AxlSv8LZUr/C2VK&#10;/wtlSv8L4EQAAMtNAAC9UgAAslYAAKZVAACcUgAAlU4AAI5OCQCJTxQAhVAgAIFQLAB+UDcAe1BA&#10;AXhQSAF1T08Cc05VA3FOXARvTmMFbU1qBmtNcgdpTXsIZ02FCmVNkQtkTJ0MYk2rDWFNuw5gTdEO&#10;YE3sDmBN+w1gTf8MYE3/C2BN/wtgTf8L3EcAAMdQAAC5VgAArlkAAKJYAACYVgAAkFEAAIlSBgCD&#10;UxEAf1MdAHtUKQB4VDQAdVQ9AXJTRQFwU0wCbVJTAmtSWQNpUmAEZ1FnBmVRbwdjUXgIYlGDCmBR&#10;jwteUJsNXVCpDltRuQ5bUc4PWlHqDltR+g1bUf8MW1H/DFtR/wtbUf8L1koAAMNTAAC2WQAAq1wA&#10;AJ5aAACTWQAAi1QAAIRWAwB+VhAAelcaAHZXJgBzWDEAcFc6AG1XQgFqV0kCaFZQAmZWVwNkVl4E&#10;YlVlBWBVbQdeVXYIXVWBCltVjQtZVJoNWFSnDlZVuA9WVcwPVlXpDlZV+Q1WVf8NV1T/DFdU/wxX&#10;VP8M0U0AAMBWAACzXAAAp14AAJpdAACPXAAAhlgAAH9ZAAB5Wg0AdFsXAHFbIwBuWy4Aa1s3AGhb&#10;QAFlW0cBY1pOAmFaVQNfWlwEXVpjBVxaawZaWXQIWFl/ClZZiwtUWZgNU1imDlJZtg5RWcoPUVnn&#10;DlFY+A1SWP8NUlj/DFJY/wxSWP8MzVEAALxZAACwXwAAo2EAAJZgAACLXwAAgVsAAHldAABzXgwA&#10;b14VAGtfIABoXysAZmA1AGNgPQFhX0UBX19MAl1fUwNbX1oEWV5hBVdeaQZVXnIIU159CVFdiQtQ&#10;XZYMTl2kDU1dtA5MXcgOTF3mDk1d9w1NXP8MTVz/DE5c/wxOXP8MyVQAALlcAACtYwAAn2MAAJJj&#10;AACHYgAAfGAAAHRhAABuYgkAaWMSAGZjHQBjZCgAYWQyAF5kOwBcZEMBWmRKAlhkUQJWZFgDVGRf&#10;BFJjZwVQY3AHTmN6CExihgpLYpQLSWKiDEhisg1HYscNR2LkDUhh9gxIYf8MSGD/C0lg/wtJYP8L&#10;xFgAALVgAACqZgAAm2YAAI1mAACCZQAAdmQAAG5lAABoZgUAY2cQAGBoGgBdaSUAW2ovAFlqOABX&#10;akABVWpHAVNqTgJRalUDT2ldBE1pZAVLaW0GSWh4B0dohAlGaJIKRGehC0NnsQxCZ8UMQmfiDEJm&#10;9QxDZv8LQ2X/C0Nl/wtDZf8Lv1wAALFkAACmagAAlmkAAIlpAAB9aQAAcWkAAGdqAABibAEAXW0N&#10;AFluFgBXbyEAVXArAFNwNQBRcD0AUHBFAU5wTAFMcFMCSnBaA0hwYgRGb2sFRG91BkJvggdAbo8J&#10;P26eCj1urwo9bsIKPG7gCj1t9Ao9bP8KPWv/Cj5r/wo+a/8KumAAAK1pAACgbgAAkW0AAIRtAAB4&#10;bQAAbG4AAGFwAABbcgAAVnQKAFJ1EgBQdh0ATncnAEx3MQBLeDkASXhBAEh4SQFGeFABRHdXAkJ3&#10;XwNAd2gDPndzBDx2fwY6do0HOXacCDd1rQg3dcAINnXeCDd08gg3c/4IN3L/CDdy/wg3cv8ItWYA&#10;AKlvAACacQAAi3EAAH5xAABzcgAAaHMAAFx2AABUeQAATnsFAEp9DwBIfhgARn8jAEV/LABDgDUA&#10;QoA9AEGARQA/gEwBPYBUATyAXAI6f2UCOH9vAzZ/fAQ0f4oEMn+aBTF+qgYwfr0GMH7aBjB98AYw&#10;e/0GMHv/BjB6/wYwev8GsGwAAKR1AACUdQAAhnUAAHl2AABudwAAY3kAAFd9AABPgQAAR4QAAEKG&#10;DAA/hxMAPYgdADyIJwA7iTAAOok4ADiJQAA3iUgANolPADSJWAEziWEBMYlsAS+JeAItiYcCLImX&#10;AyqIpwMpiLoDKYjUAymG7gMphfwEKYT/BCmE/wQphP8EqnQAAJ57AACOegAAgHoAAHR7AABofgAA&#10;XYEAAFKFAABJiQAAQYwAADmQBQA1kQ8AM5IXADKSIQAxkikAMJMyAC6TOgAtk0EALJNKACuUUgAq&#10;lFwAKJRnACeUcwEllIIBJJSTASKTpAEhk7cBIJPPASGS7AEgkPoCII//AiCP/wIgj/8CpHwAAJeA&#10;AACHfwAAe4AAAG6CAABihQAAV4kAAE2OAABCkgAAOpYAADKZAAAqnAkAKJ0RACadGQAlnSIAJJ4q&#10;ACOeMgAinjoAIZ5CACCeSwAfn1UAHp9gAByfbQAbn3wAGp+NABifnwAXn7IAFp/JABae6AAWnPcA&#10;Fpv/AReb/wEXm/8BnYMAAI+GAACChgAAdIcAAGeLAABbjwAAUJMAAEaYAAA8nAAAM6AAACujAAAj&#10;pgAAHKgLABqpEQAYqRgAF6khABaqKQAVqjEAFKo5ABOqQwATq00AEqtYABGrZQAQq3QADquGAA6r&#10;mQANq6wADKvBAAyq3wAMqfIADaj8AA2o/wANqP8AlooAAImMAAB6jQAAbJEAAGCVAABUmgAASZ8A&#10;AD+jAAA1pwAAK6oAACOuAAAbsAAAFLMBAA+1CgANthAADLYWAAu2HwAKticACbYvAAi2OQAHt0MA&#10;BrdPAAS3WwADt2oAArd7AAC3jgAAt6EAALa0AAC2ywAAtuUAALXxAAC19wAAtfcAj5EAAIGUAABy&#10;lwAAZZwAAFihAABMpgAAQasAADevAAAssgAAI7UAABq4AAATuwAADr0AAAnABQADwQ0AAMERAADB&#10;FwAAwh4AAMImAADCLwAAwzkAAMREAADEUAAAxF4AAMVvAADFgQAAxZUAAMWoAADFvAAAxNEAAMTm&#10;AADE7gAAxO4AhpgAAHmeAABrowAAXakAAFCuAABEswAAN7YAACy5AAAivAAAGb8AABHCAAAMxQAA&#10;BsgAAADLAAAAzAcAAMwNAADNEQAAzRYAAM4dAADPJAAA0C0AANI4AADURAAA1FIAANVhAADVcwAA&#10;1ocAANabAADWrQAA178AANjOAADY3QAA2N0Ae6AAAG6mAABgrQAAU7MAAEW4AAA4vAAAK78AACHC&#10;AAAXxgAAEMkAAArMAAAC0AAAANQAAADXAAAA2AAAANoFAADbCwAA3A4AAN4TAADfGQAA4SEAAOMq&#10;AADlNgAA50MAAOdTAADoZAAA6XcAAOmMAADqnwAA6q4AAOq6AADqwwAA6sMAcKgAAGKvAABVtgAA&#10;R7wAADnAAAAsxAAAIMgAABbMAAAO0AAAB9QAAADZAAAA3QAAAOEAAADjAAAA5AAAAOYAAADnAQAA&#10;6QcAAOsMAADsEAAA7hUAAPAdAADzJwAA9jMAAPdDAAD4VAAA+WYAAPl6AAD6jgAA+p4AAPupAAD7&#10;sAAA+7AA/wsbAP8HGQD/ABkA/wAcAP8AJQD/ADIA/wA/AP8ASwD/AFcA/wBiAP8AawD/AHMA/QB7&#10;APsAggD6AIgA+ACNAPcAkgD2AJgA9QCdAPQAogDzAKkA8QCwAO8AuADuAMMA7ADRAOsA5gDpAPMA&#10;6AD+AOgA/wDoAP8A6AD/AOgA/wDoAP8A/w4YAP8KFQD/ARQA/wAYAP8AIgD/AC4A/wA7AP8ARwD/&#10;AFMA/QBeAPoAZwD3AG8A9QB3APMAfgDyAIQA8ACJAO8AjwDuAJQA7ACaAOsAnwDpAKUA6ACsAOYA&#10;tADkAL8A4wDMAOEA4gDfAPAA3gD7AN4A/wDdAP8A3QD/ANwA/wDcAP8A/xATAP8NEQD/BhAA/wIV&#10;AP8AHgD/ACkA/wA2AP8AQgD6AE4A9ABZAPEAYgDuAGsA7AByAOoAeQDoAH8A5wCFAOUAiwDkAJAA&#10;4gCWAOEAnADfAKIA3QCpANoAsQDYALsA1QDIANIA3QDRAO0A0AD5AM8A/wDOAP8AzQD/AM0A/wDN&#10;AP8A/xEPAP8ODQD/DA0A/wsSAP8HGQD/AiQA/wAwAPYAPADvAEkA6gBTAOcAXQDkAGYA4QBtAN8A&#10;dADdAHsA2wCBANkAhgDWAIwA1ACSANIAmADQAJ4AzgCmAMwArgDKALgAyADEAMYA1wDFAOoAwwD3&#10;AMIA/wDBAf8AwAL/AMAC/wDAAv8A/xQLAP8QBgD/EAkA/xAOAP8OFAD/Ch4A9QYpAOsENgDjA0IA&#10;3wNOANsEVwDWBGAA0wRoANAEbwDOBXYAzAV8AMoFggDJBYgAxwWOAMYFlADEBZsAwgWjAMAGqwC+&#10;BrUAvQbCALsI1AC6CekAtwv4ALUM/wC0DP8AtAz/ALQM/wC0DP8A/xcEAP8UAAD/FgMA/xQJAP8R&#10;DgDyDhUA6AwhAN4KLgDWCzsA0AxHAMwMUQDJDFoAxg1iAMQNagDCDXEAwA13AL8NfQC9DoMAvA6K&#10;ALoOkQC5DpgAtw6gALYOqQC0D7QAsg/BALEQ1ACuEesAqxL6AKkS/wCoE/8ApxP/AKcT/wCnE/8A&#10;/xoAAP8bAAD5GwAA6xkAAOUUBgDlEA4A2Q4XAM8RJgDIEjQAxBNAAL8USwC8FFQAuRVdALcVZAC1&#10;FWsAtBVxALIVeACxFn4ArxaFAK4WjACsFpQAqxecAKkXpgCnGLAAphi9AKQYzwCiGucAnxr3AJ0b&#10;/wGcG/8BnBv/AZsb/wGbG/8B/x0AAPchAADoJAAA3SUAANQhAQDPGwgAyhcRAMIaIAC8HC0Atx06&#10;ALMeRQCwHk8ArR5XAKseXwCpH2YAqB9sAKYfcwClH3kAox+AAKIfhwCgII8AnyCYAJ0gogCbIKwB&#10;miG5AZghygGWIuQBlCP1AZIj/wGRI/8BkCP/AZAj/wGQI/8B/yIAAOspAADdLgAAzy8AAMctAADB&#10;JwMAvSINALYjGgCwJSgArCY0AKgmQAClJ0kAoidSAKAnWgCeJ2EAnCdnAJsnbQCZJ3QAmCd7AZYn&#10;ggGVJ4sBkyeUAZEongGQKKkBjii1Ao0pxgKLKd8CiSryAocq/wKGKv8Chir/AoYq/wKGKv8C9CgA&#10;AOMxAADRNgAAxTgAALw2AAC2MAAAsisJAKssFACmLSIAoi4vAJ4uOgCbLkQAmC9NAJYvVQCULlwA&#10;ki5iAJAuaQGPLm8BjS52AYwufgGKLoYCiC6PAocumgKFL6UDgy+yA4IvwgOBMNoDfzDvA30x/gN9&#10;Mf8DfDH/A3wx/wN8Mf8D7S8AANs3AADJPQAAvj4AALM8AACsOAAApzMEAKIyEQCdNB0AmTUqAJU1&#10;NQCSNUAAjzVJAI01UACLNVcAiTVeAYc1ZAGFNGsBhDRyAoI0eQKANIICfjSLA300lgN7NaEEeTWu&#10;BHg1vgV3NtQFdjbtBXQ3/AV0N/8EdDf/BHQ3/wR0N/8E5zUAANI9AADDQgAAuEQAAKxCAACkPgAA&#10;nzkAAJo4DgCUOhkAkDomAI07MQCKOzsAhztEAIQ7TACCO1MBgDpaAX46YAF9OmcCezpuAnk6dQJ3&#10;On4DdjqIBHQ6kwRyOp4FcTqrBW87uwZuO88GbTvqBm08+gZsPP8FbDz/BWw8/wVsPP8F4jkAAMxC&#10;AAC+RwAAsUgAAKVGAACdQwAAlz8AAJI+CwCNPxUAiT8hAIVALQCCQDcAf0BAAH1ASAB7QE8BeUBW&#10;AXc/XQF1P2MCcz9qAnE/cgNwP3oDbj+EBGw/kAVrP5wGaT+pBmg/uAdnQMwHZkDoB2ZA+QZlQP8G&#10;ZUD/BmVA/wVlQP8F3D4AAMdGAAC5SwAArEwAAKBKAACXRwAAkUMAAItDCACGQxIAgkQeAH5EKQB7&#10;RTQAeUU9AHZFRQB0REwBckRTAXBEWQFuRGACbENnAmtDbwNpQ3cEZ0OBBWZDjQZkQ5kGYkOnB2FE&#10;tghgRMoIYETmCF9F+AdfRf8HYEX/BmBE/wZgRP8G1kEAAMNJAAC2TgAAp08AAJtNAACSSwAAjEcA&#10;AIVHBACARxAAfEgaAHhIJgB1STAAc0k6AHBJQgBuSUkBbEhQAWpIVgFoSF0CZkhkAmVIbANjSHUE&#10;YUd/BWBHigZeSJcHXUilCFtItAhbSMcJWkjkCFpJ9ghaSf8HWkj/BlpI/wZaSP8G0UUAAL9MAACy&#10;UgAAo1EAAJdQAACNTgAAhkoAAIBKAQB6Sw4AdkwXAHJMIwBvTC0AbU02AGpMPwBoTEYAZkxNAWRM&#10;UwFiTFoCYUxhAl9MaQNeTHIEXEx8BVpMiAZZTJUHV0yjCFZMsghVTMYJVUziCVVM9QhVTP8HVUz/&#10;B1ZM/wZWTP8GzEgAALxQAACvVQAAoFQAAJNTAACJUQAAgU0AAHpOAAB1TwwAcE8VAG1QIABqUCoA&#10;Z1AzAGVQPABjUEMAYVBKAV9QUQFdUFgCXFBfAlpQZwNZUHAEV1B6BVVQhgZUUJMHUlChCFFQsQlQ&#10;UMQJUFDhCVBQ9AhRUP8HUU//B1FP/wZRT/8GyUsAALlTAACrVwAAnFYAAI9VAACFVAAAfFAAAHVR&#10;AABwUgkAa1MSAGhUHQBlVCcAYlQxAGBUOQBeVEEAXFRIAVpUTwFZVFYBV1RdAlZUZQNUVG4EUlR4&#10;BVFUhAZPVJEHTlSgCExUrwhMVMIJS1TfCUxU8whMU/8HTFP/B01T/wZNU/8GxU4AALZWAACnWgAA&#10;mFkAAItYAACBVwAAd1QAAHBVAABqVgYAZlcQAGJXGgBgWCQAXVguAFtZNwBZWT8AV1lGAFZZTQFU&#10;WVQBU1lbAlFZYwJPWGwDTlh2BExYggVKWI8GSVieB0hYrghHWMAIR1jdCEdY8ghHV/8HSFf/B0hX&#10;/wZIV/8GwVEAALJZAACjXAAAlFsAAIdbAAB9WgAAclgAAGtZAABlWgMAYFsOAF1cFwBaXCEAWF0r&#10;AFZdNABUXjwAU15EAFFeSwFQXlIBTl5ZAkxeYQJLXWoDSV10BEddgAVFXY0GRF2cB0NdrAdCXb4I&#10;Ql3aCEJc8QdCXP4HQ1v/BkNb/wZDW/8GvVUAAK9dAACfXwAAkF4AAINeAAB4XQAAbVwAAGVdAABf&#10;XwAAWmAMAFdhFABVYh4AUmIoAFFjMQBPYzkATmNBAExjSABLY08BSWNWAUdjXgJFY2cCRGNxA0Jj&#10;fQRAYosFP2KaBj5iqgY9YrwHPGLWBz1h7wY9Yf0GPmD/Bj5g/wY+YP8GuVkAAKthAACaYQAAi2EA&#10;AH9hAAB0YQAAaWEAAF9iAABZZAAAVGYJAFFnEQBOZxoATGgkAEtpLQBJaTYASGk+AEZqRQBFakwA&#10;Q2pUAUJqXAFAaWUCPmlvAjxpewM7aYkEOWmYBThoqAU3aLoFN2nTBTdo7gU3Z/wFOGb/BThm/wU4&#10;Zv8FtF4AAKdlAACVZQAAhmQAAHplAABvZQAAZGYAAFloAABSagAATWwEAEluDgBHbhYARW8gAERw&#10;KQBCcDIAQXA6AEBxQgA/cUkAPXFRADxxWQE6cWIBOHFsAjZweAI1cIYDM3CVAzJwpgQxcLgEMHDQ&#10;BDFv7AQxbvsEMW3/BDFs/wQxbP8Er2QAAKFpAACPaAAAgWgAAHVpAABraQAAYGsAAFVuAABNcQAA&#10;RnMAAEJ1CwA/dhIAPXccADx3JQA6eC0AOXg1ADh5PQA3eUUANnlNADV5VQAzeV4AMXloATB5dAEu&#10;eYMCLXmSAit4owIqeLUCKnjMAip36gIqdvkDKnX/Ayp0/wMqdP8DqmoAAJptAACJbAAAfG0AAHBt&#10;AABmbgAAW3EAAFB1AABIeAAAQXsAADp+BQA2fw4ANIAWADOBIAAygSgAMIEwAC+COAAugkAALYJI&#10;ACyCUAArgloAKoJkACiCcAAmgn8BJYKPASSCoAEjgrIBIoLJASKB5wEif/cBIn7/AiJ9/wIiff8C&#10;pXEAAJNxAACDcQAAdnEAAGxyAABgdQAAVngAAEx8AABDgAAAO4MAADOGAAAtiQoAKooRACmLGQAn&#10;iyIAJosqACWMMQAkjDkAI4xCACKNSgAhjVQAII1eAB+NawAdjXkAHI2KABuNnAAZja4AGIzEABiM&#10;4wAZivUAGYn/ARmI/wEZiP8BnXcAAIx2AAB9dgAAcncAAGV5AABafAAAUIAAAEaEAAA8iQAANIwA&#10;AC2QAAAlkwIAH5UMAB2WEgAclhoAG5ciABqXKgAZlzIAGJg6ABeYQwAWmE0AFZhYABSYZAATmHMA&#10;EZiEABCYlgAQmKkADpi/AA6X3QAPlvIAEJX8ABCU/wAQlP8AlX0AAIV8AAB4fAAAa34AAF+BAABU&#10;hgAASooAAECPAAA2kwAALZcAACaaAAAenQAAF6ADABKiDAAQoxIAEKMZAA+jIQAOpCkADqQxAA2k&#10;OgAMpEUAC6RQAAqkXAAJpGoAB6R7AAajjgAEo6EAAqO0AAOiywADouYAA6HzAAOh+wADofsAjYMA&#10;AH+CAABxhAAAZIcAAFiMAABNkQAAQpYAADiaAAAvngAAJqIAAB6lAAAXqAAAEasAAAyuBwAHrw0A&#10;A68SAAKvGQABryEAAK8pAACwMgAAsDwAALBHAACwUwAAsGEAALBxAACwgwAAr5cAAK+qAACvvwAA&#10;rtkAAK7rAACu9AAArvQAh4kAAHiKAABqjgAAXZMAAFGYAABFnQAAO6IAADCmAAAnqgAAHq4AABax&#10;AAAQtAAAC7YAAAW5AwAAugoAALoOAAC6EwAAuxkAALshAAC8KAAAvDEAAL08AAC+SAAAvlYAAL5l&#10;AAC+dwAAvowAAL6fAAC9swAAvscAAL7eAAC96wAAvesAf5IAAHCVAABimgAAVZ8AAEmlAAA9qwAA&#10;Mq8AACi0AAAetgAAFbkAAA68AAAJvwAAAsIAAADEAAAAxQQAAMYKAADGDgAAxxIAAMgYAADJHwAA&#10;yicAAMwwAADOPAAAzkkAAM9ZAADPagAAz34AAM+TAADPpgAAz7gAAM/IAADP2wAAz9sAd5wAAGih&#10;AABbpwAATq4AAEG0AAA0twAAKLoAAB29AAATwAAADcQAAAbHAAAAygAAAM4AAADQAAAA0QAAANIC&#10;AADTCAAA1QwAANYQAADZFQAA2xwAAN0kAADgLwAA4jwAAONLAADkXAAA5G8AAOWDAADlmAAA5akA&#10;AOW2AADlwwAA5cMAbKUAAF+sAABRsgAARLkAADW8AAAowAAAHMQAABLIAAAMywAAA88AAADTAAAA&#10;2AAAANwAAADfAAAA3wAAAOEAAADjAAAA5AMAAOYIAADoDQAA6REAAOwYAADuIgAA8S4AAPM8AAD0&#10;TQAA9V8AAPZzAAD3hwAA95kAAPilAAD4sAAA+LAA/wMXAP8AFQD/ABUA/wAYAP8AIwD/AC8A/wA8&#10;AP8ASAD/AFQA/wBeAP8AZwD9AG8A+wB2APkAfQD4AIMA9gCIAPUAjgD0AJMA8gCYAPEAngDwAKQA&#10;7gCrAO0AswDrAL0A6gDLAOgA4QDnAPEA5gD9AOUA/wDkAP8A5AD/AOQA/wDkAP8A/wcTAP8AEQD/&#10;ABEA/wAVAP8AHwD/ACsA/wA3AP8ARAD+AE8A+gBaAPcAYwD0AGsA8gByAPAAeQDvAH8A7QCEAOsA&#10;igDqAI8A6ACUAOcAmgDlAKAA5ACnAOIArwDgALkA3gDGANwA2gDaAOwA2AD5ANYA/wDWAP8A1wD/&#10;ANgA/wDYAP8A/woQAP8DDgD/AA0A/wASAP8AGgD/ACYA/AAyAPcAPwD0AEoA8QBVAO0AXgDqAGYA&#10;6ABuAOUAdADjAHoA4gCAAOAAhQDeAIsA3ACQANsAlgDYAJwA1QCjANMAqwDRALUAzgDBAMwA0QDL&#10;AOcAyQD1AMgA/wDIAP8AyAD/AMgA/wDIAP8A/wwMAP8GCAD/AgoA/wAPAP8AFQD8ACAA8QAsAOwA&#10;OQDpAEUA5QBPAOEAWQDeAGEA2wBoANcAbwDUAHUA0gB7ANAAgADOAIYAzACMAMsAkgDJAJgAxwCg&#10;AMUAqADDALEAwQC8AL8AywC9AOMAvADyALsA/QC7AP8AugD/ALoA/wC6AP8A/w4FAP8JAAD/CQUA&#10;/wYLAP8BEADwABkA5gAlAOEAMgDcAD8A1gBJANEAUwDOAFsAywBjAMgAagDGAHAAxQB2AMMAewDB&#10;AIEAwACHAL4AjgC8AJQAuwCcALkApAC3AK4AtQC5ALMAyACxAN8AsAHvAK8B+wCuAv8ArQP/AK0D&#10;/wCtA/8A/xAAAP8OAAD/DQAA9gsDAPIHCgDiAREA2wIdANIDKwDMAzcAyARDAMQETQDBBFYAvgVd&#10;ALwFZAC6BWsAuAVxALcFdgC1BXwAswaDALIGiQCwBpEArweZAK0HoQCrB6sAqQi3AKgJxgCmCt0A&#10;pQvwAKMM/QCiDf8AoQ3/AKEN/wCgDf8A/xEAAPwSAADsEwAA4hMAANsPAwDWCQsAzggUAMYKIgDA&#10;DDAAvA08ALgNRgC1DU8Asg5XALAOXwCuDmUArQ5rAKsOcQCqDngAqA5+AKcPhQClD40ApA+WAKIQ&#10;nwCgEKkAnxC1AJ0RxQCbEd4AmRLxAJcT/wCWFP8AlRT/AJUU/wCUFP8A/xUAAO0bAADgHwAA0h8A&#10;AMkbAADEFAUAwRAOALoSGwC0EykAsBQ1AKwVQACpFUkAphVSAKQWWQCiFmAAoRZmAJ8WbACeFnIA&#10;nBZ5AJsXgACZF4gAmBeRAJYYmwCUGKYAkxmyAJEZwQCQGtgAjRvuAIsc/QCKHP8Aihz/AIkc/wCJ&#10;HP8A9B0AAOQlAADTKQAAxyoAALwmAAC2IAAAtBkLAK4aFQCoHCMApB0vAKEeOgCeHkQAmx5MAJke&#10;VACXH1sAlR9hAJQfZwCSH20AkR90AI8gfACOIIQAjCCNAIoglwCJIaIAhyGuAIYivQCFItEBgiPr&#10;AYEk+wGAJP8BfyT/AX8k/wF/JP8B7CUAANstAADJMQAAvDEAALEuAACrKQAApyQFAKMjEQCeJB0A&#10;miUqAJYmNQCTJj8AkSZHAI8mTwCNJlYAiydcAIknYgCIJ2kAhidvAIUndwCDJ38AgSeJAYAokwF+&#10;KJ4BfSmrAXspuQF6Kc0BeCroAXcr+QF2K/8Bdiv/AXUr/wF1Kv8B5SwAANA0AADBOAAAszgAAKg1&#10;AACiMQAAnS0AAJkqDgCUKxgAkCwkAI0tMACKLToAhy1DAIUtSgCDLVEAgS5YAIAuXgB+LmQAfS5r&#10;AHsucwF5LnsBeC6FAXYujwF0L5sBcy+oAnEvtgJwMMkCbzDlAm4x9wJtMf8CbTH/Am0x/wJtMf8C&#10;3zIAAMk5AAC7PgAArD0AAKE6AACaNwAAlTMAAJAxCgCMMRQAhzIgAIQzKwCBMzUAfzM+AH0zRgB7&#10;M00AeTNUAHczWgB2M2EAdDNnAXI0bwFxNHcBbzSBAW40jAJsNJgCajWlAmk1swNoNcYDZzbiA2Y2&#10;9QNmNv8CZjb/AmY2/wJmNv8C2DcAAMQ+AAC1QgAApkEAAJs/AACTPAAAjTgAAIg2BwCENxEAgDcc&#10;AHw4JwB6ODEAdzk6AHU5QgBzOUkAcTlQAHA5VwBuOV0AbDlkAWs5awFpOXQBaDl+AmY5iQJkOZUD&#10;YzqiA2I6sQNhOsMDYDvgBF878wNfO/8DXzv/A187/wJfO/8C0TsAAMBCAACwRQAAoUQAAJVDAACN&#10;QAAAhz0AAII7AgB9Ow4AeTwYAHU9IwBzPS0AcD02AG49PwBsPUYAaz1NAGk9UwBnPVoAZj1hAWQ9&#10;aAFjPXEBYT57Al8+hgJePpMDXD6gA1s/rwRaP8EEWj/dBFk/8gRZP/8DWT//A1k//wNZP/8DzD8A&#10;ALxGAACrSAAAnEcAAJFGAACIRAAAgkAAAHw/AAB3QAwAc0AVAG9BIABsQSoAakEzAGhBOwBmQkMA&#10;ZEJKAGNBUABhQVcAYEJeAV5CZQFdQm4CW0J4AlpChANYQpADV0KeBFZDrQRVQ78EVEPaBFRD8QRU&#10;Q/4DVEP/A1RD/wNUQ/8DyEIAALhJAACnSwAAmEoAAI1JAACDRwAAfUMAAHZDAABxRAoAbUQSAGpF&#10;HQBnRScAZEUwAGJFOABgRT8AX0VHAF1FTQBbRVQAWkZbAVlGYwFXRmwBVkZ2AlRGgQNTRo4DUkec&#10;BFBHqwRQR70ET0fWBU9H7wRPR/0ET0f/A09H/wNQR/8DxEUAALVNAACjTQAAlUwAAIlLAAB/SgAA&#10;eEYAAHFHAABsRwcAaEgQAGRIGgBhSSQAX0ktAF1JNQBbST0AWUlEAFdJSgBWSVEAVUpZAVRKYQFS&#10;SmkBUUp0Ak9KfwNOSowDTUqbBExLqgRLS7wESkvTBUpL7gRLS/0ES0r/A0tK/wNLSv8DwUgAALJQ&#10;AACgTwAAkU8AAIVOAAB7TQAAc0kAAGxKAABnSwQAYkwOAF9MFwBcTSEAWk0qAFhNMgBWTToAVE1B&#10;AFNOSABSTk8AUE5XAU9OXwFOTmcBTE5yAktOfQJJTosDSE6ZBEdPqARGT7oERk/RBEZP7QRGTvwE&#10;Rk7/A0dO/wNHTv8DvUwAAK5SAACcUQAAjVEAAIFRAAB3UAAAbkwAAGdOAABiTwAAXVANAFpQFABX&#10;UR4AVVEnAFNRMABRUjgAUFI/AE5SRgBNUk0ATFNVAEpTXQFJU2UBSFNvAkZTewJFU4kDQ1OXA0JT&#10;pwRBU7gEQVPPBEFT7ARBUvsDQlL/A0JS/wNCUf8Duk8AAKpUAACYVAAAiVQAAH1TAABzUwAAaVEA&#10;AGJSAABcUwAAWFQKAFRVEgBSVRsAT1YkAE5WLQBMVzUAS1c8AEpXRABIV0sAR1hSAEZYWgFEWGMB&#10;Q1htAUFYeQJAWIYCPliVAz1YpQM8WLcEPFjNBDxX6gM8V/oDPVb/Az1W/wM9Vv8DtlMAAKVXAACU&#10;VwAAhVYAAHlWAABvVgAAZVUAAFxWAABXWAAAUlkHAE5aEABMWhgASlshAEhcKgBHXDIARVw6AERd&#10;QQBDXUgAQl1QAEBdWAA/XWEBPV1rATxddgI6XYQCOV2TAjhdowM3XbUDNl3LAzZc6AM3XPkDN1v/&#10;Azhb/wM4Wv8DslcAAKBaAACPWQAAgVkAAHVZAABrWQAAYFoAAFZbAABRXQAATF4CAEhgDQBFYBQA&#10;RGEeAEJiJgBAYi4AP2I2AD5jPgA9Y0UAPGNNADtjVQA5Y14AOGNoATZjdAE1Y4EBM2ORAjJjoQIx&#10;Y7MCMWPIAjFi5wIxYfgCMWH/AjJg/wIyYP8CrlwAAJtdAACKXQAAfF0AAHBdAABmXQAAXF4AAFJg&#10;AABMYgAARWUAAEFmCgA+ZxEAPGgaADtoIgA5aSsAOGkyADdqOgA2akEANWpJADRqUgAzalsAMWpl&#10;ADBqcAEuan4BLWqOASxqnwErarABKmrGASpp5QEqaPYCK2f/Aitn/wIrZ/8CqWEAAJVgAACEYAAA&#10;d2AAAGxhAABiYQAAWGMAAE5mAABHaAAAQGsAADpuBQA2bw4ANHAVADNwHgAycSYAMHEuAC9xNQAu&#10;cj0ALXJFACxyTQArclcAKnJhAClybQAncnsAJnKLACRynAEjcq4BI3LDASNx4gEjcPQBI2//ASNu&#10;/wEjbv8BoWUAAI5kAAB/ZAAAcmQAAGhlAABeZgAAVGkAAElsAABCbwAAO3IAADR1AAAueAoAK3kR&#10;ACp5GAApeiEAJ3ooACZ6MAAlezgAJHtAACN7SAAie1IAIXtcACB7aAAffHYAHXyGABx7mAAbe6oA&#10;Gnu/ABp73gAaefIAG3j+ABt3/wEbd/8BmWkAAIhpAAB5aQAAbWkAAGNqAABZbAAAT28AAEVzAAA9&#10;dwAANXoAAC59AAAngQMAIoMNACCEEgAfhBoAHYQiAByFKgAbhTEAGoU5ABmFQgAYhkwAF4ZWABaG&#10;YwAVhnEAFIaBABKGkwARhqYAEYW7ABCF1gARg+8AEYL7ABKC/wASgf8AkW4AAIFtAAB0bgAAaW4A&#10;AF1wAABTcwAASXcAAEB8AAA3gAAAL4MAACeHAAAhigAAGo0GABWPDQATkBMAEpAaABKQIgARkCoA&#10;EJEyABCROwAPkUQADpFPAA2RXAAMkWoAC5F6AAqRjQAIkJ8AB5CzAAePyQAHj+YAB470AAiN/AAI&#10;jf8AiXMAAHtzAABvcwAAY3UAAFd4AABNfQAAQ4EAADmGAAAwigAAKI4AACGRAAAalQAAE5cAAA6a&#10;CAALnA4ACZwTAAicGgAHnCIABpwqAAScMwADnD0AAp1IAACdVAAAnWIAAJxyAACchAAAnJcAAJuq&#10;AACbvwAAmtsAAJrsAACa9QAAmfgAgnkAAHZ5AABoegAAXH4AAFGCAABGhwAAPIwAADKRAAAplQAA&#10;IZkAABmdAAASoAAADqMAAAmmBQADpwwAAKcQAACnFQAAqBwAAKgjAACoKwAAqTQAAKk/AACpSwAA&#10;qVkAAKloAACpegAAqY4AAKmhAACotQAAqMsAAKfkAACn7wAAp/MAfYAAAG+BAABhhAAAVYkAAEmO&#10;AAA+lAAANJkAACqeAAAhogAAGaYAABKpAAANrAAAB68AAACyAAAAswcAALMMAACzEAAAtBUAALQb&#10;AAC1IgAAtisAALc1AAC3QAAAuE4AALhdAAC4bgAAuIIAALiXAAC4qgAAt74AALfSAAC35gAAt+oA&#10;dogAAGeLAABakAAATpYAAEKcAAA3ogAALKcAACKrAAAZrwAAEbMAAAu2AAAEuQAAALwAAAC+AAAA&#10;vgAAAL8GAADACwAAwQ8AAMITAADDGQAAxCAAAMUpAADHNAAAyEIAAMlRAADJYgAAyXUAAMmKAADJ&#10;nwAAyrEAAMrBAADJ0QAAydkAbpMAAGCYAABTngAARqQAADqrAAAvsAAAJLUAABm4AAAQvAAACr8A&#10;AAHBAAAAxAAAAMgAAADKAAAAygAAAMwAAADNAwAAzggAANANAADREAAA0xYAANYeAADaKAAA3TQA&#10;AN5DAADfVAAA32cAAOB8AADgkQAA4KQAAOCyAADgvgAA4MMAZp8AAFmmAAB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D/4n0QSUNDX1BST0ZJTEUABxISbkIAEW5MABBuWAAPbmUADm51&#10;AA1uhwANbpoADG2tAAttwgALbOAADGvzAA1r/QANav8AglkAAHJZAABmWQAAXFoAAFRaAABKXAAA&#10;QV8AADljAAAxZgAAKmkAACRsAAAdbwAAF3IAABJ1CQAPdw8ADncUAA53GwANdyMADHcqAAt3MwAK&#10;dzwACXdHAAh3UgAHd18ABXdvAAR3gAADd5QAAXanAAB2uwABddUAAXTrAAJ09gACdPwAe10AAG1d&#10;AABiXgAAWV4AAE5gAABFYwAAPGcAADNrAAArbgAAJHIAAB51AAAXeQAAEnwAAA1/BgAJgQwABYER&#10;AAOBFgACgR0AAYEkAACBLQAAgjYAAIJAAACCTAAAglkAAIJoAACCeQAAgo0AAIGgAACAtAAAgMsA&#10;AH/nAAB+8gAAfvkAdGIAAGhiAABeYgAAU2QAAElnAAA/awAANnAAAC10AAAleAAAHnwAABeAAAAR&#10;gwAADYYAAAiJBAACiwoAAIsOAACLEwAAjBgAAIwfAACNJgAAjS8AAI45AACORAAAjlEAAI5gAACO&#10;cQAAjoUAAI6ZAACNrQAAjMMAAIzfAACL7gAAi/YAbmgAAGRnAABYaQAATWwAAEJxAAA4dgAAL3sA&#10;ACZ/AAAehAAAFogAABCMAAAMjwAABpIAAACVAAAAlgcAAJcMAACXDwAAmBMAAJkYAACaHwAAmyYA&#10;AJswAACcOwAAnEgAAJxXAACcaAAAnHsAAJyQAACbpQAAm7oAAJrQAACa5wAAmvEAam0AAF5vAABR&#10;cgAARncAADt8AAAxggAAJ4cAAB6MAAAWkQAAEJUAAAqZAAAEnAAAAKAAAACiAAAAowEAAKMGAACk&#10;CwAApQ4AAKYSAACnFwAAqB4AAKomAACrMQAAqz4AAKxNAACsXQAArHAAAKyFAACsmwAAq68AAKvD&#10;AACr2QAAqugAZHUAAFd5AABLfgAAP4QAADSKAAApkAAAH5YAABabAAAQnwAACaMAAAGnAAAAqgAA&#10;AK4AAACwAAAAsAAAALEAAACyAwAAtAgAALUNAAC2EAAAtxUAALkdAAC7JgAAvDMAAL1BAAC9UgAA&#10;vWQAAL55AAC+kAAAvaQAAL23AAC9xgAAvdcAXH8AAFCFAABEiwAAOJIAACyZAAAhnwAAF6QAABCp&#10;AAAJrgAAALIAAAC2AAAAuQAAAL0AAAC/AAAAvwAAAMAAAADBAAAAwwAAAMQFAADGCgAAxw4AAMkT&#10;AADLHAAAziYAANA1AADRRQAA0lcAANJrAADTggAA05cAANOpAADSuAAA0sQAVYwAAEmTAAA9mgAA&#10;MKIAACWoAAAargAAEbQAAAm5AAAAvQAAAMEAAADEAAAAyAAAAMsAAADNAAAAzQAAAM8AAADQAAAA&#10;0gAAANQAAADYAAAA2gYAAN0MAADgEQAA4xoAAOYnAADnOAAA6EoAAOldAADqcgAA64gAAOubAADs&#10;qAAA7LIA/wANAP8ACwD/AAsA/wAQAP8AGgD/ACYA/wAyAP8APQD/AEgA+wBSAPgAWgD2AGIA8wBp&#10;APEAbwDwAHUA7gB6AOwAfwDrAIQA6QCKAOgAkADmAJYA5ACdAOIApQDhAK8A3wC7AN0AywDbAOYA&#10;2QD3ANgA/wDYAP8A1wD/ANcA/wDUAP8A/wAIAP8ABAD/AAQA/wANAP8AFQD+ACEA+gAsAPcAOAD0&#10;AEMA8ABNAO0AVQDqAF0A5wBkAOQAagDiAHAA4AB1AN4AegDdAH8A2wCFANkAiwDVAJEA0wCZANEA&#10;oADPAKoAzQC1AMsAxADJAN0AyADxAMcA/wDGAP8AxgD/AMYA/wDHAP8A/wAAAP8AAAD/AAAA/wAK&#10;APgAEQDxABwA7AAnAOkAMgDmAD0A4gBHAN0AUADZAFgA1QBfANIAZQDQAGoAzgBwAMwAdQDKAHoA&#10;yQB/AMcAhQDFAIwAwwCUAMEAnAC/AKUAvQCwALsAvQC6ANAAuADrALcA+wC2AP8AtgD/ALYA/wC2&#10;AP8A/wAAAP8AAAD9AAAA8wAFAOkADgDhABYA2wAhANUALQDRADcAzgBBAMoASgDHAFIAxABZAMIA&#10;XwDAAGUAvgBqALwAbwC7AHQAuQB6ALcAgAC2AIcAtACOALIAlwCwAKAArgCqAK0AtwCrAMgAqQDj&#10;AKgA9QCnAP8ApwD/AKcA/wCmAP8A/wAAAP4AAADxAAAA5QAAANcACgDNABEAxwAcAMIAJgC/ADEA&#10;vAA7ALoARAC3AEwAtABTALIAWQCxAF8ArwBkAK0AaQCsAG8AqgB0AKkAegCnAIEApgCJAKQAkQCi&#10;AJsAoAClAJ4AsgCdAMEAmwDaAJoA7wCZAP0AmAD/AJgA/wCYAP8A/QAAAPAAAADhAAAA0QAAAMYA&#10;BAC9AA0AtwAVALMAIACwACsArQA1AKsAPgCoAEYApgBNAKQAVACjAFkAoQBfAKAAZACeAGkAnQBu&#10;AJsAdQCaAHsAmACDAJYAjACVAJYAkwChAJEArQCPALsAjQDPAIwA6QCLAPgAjAD/AIwA/wCMAP8A&#10;8wIAAOIHAADMBwAAvwQAALcAAACxAAgAqwAQAKcAGQCkACQAoAAuAJ4ANwCcAEAAmgBHAJgATgCW&#10;AFQAlQBZAJMAXgCSAGQAkABpAI8AbwCNAHYAiwB+AIoAiACIAJIAhgCdAIUAqQCDALgAgQDKAIAA&#10;5QCAAPUAfwD/AH8A/wB/AP8A6A0AANAQAAC+EAAAsQ4AAKgNAACjCAAAoAIMAJwAEwCYAB0AlQAn&#10;AJIAMQCQADkAjgFBAIwBSACKAk4AiQJUAIcCWQCGAl8AhANkAIMDawCBA3IAgAR6AH4EhAB9BY4A&#10;ewWaAHkGpwB4BrUAdgfIAHUI4wB1CfQAdAr/AHMK/wBzCv8A3RUAAMQXAACxFwAApRYAAJwTAACW&#10;EQAAlA0EAJMIDQCOBxUAiwkgAIgJKgCFCjMAgws7AIELQgCAC0kAfgtPAH0MVAB7DFoAegxgAHgM&#10;ZwB3DG4AdQ12AHQNgAByDYwAcA2ZAG8OpgBtDrUAbA7JAGsP5gBqEPcAaRD/AGkQ/wBpEP8A0B0A&#10;ALkeAACoHgAAmx0AAJIbAACLGQAAiBUAAIcRBwCFDhAAgQ8aAH4QJAB7EC0AeRA2AHcRPQB2EUQA&#10;dBFKAHMRUABxEVYAcBFcAG4SYgBtEmoAaxJzAGkTfQBoE4kAZhOWAGUUowBjFbMAYhXGAGIW4wBh&#10;FvYAYBf/AGAX/wBgF/8AxyIAALAjAACfJAAAkiMAAIkiAACCIAAAfh0AAHwZAAB6FQ0AdxUVAHQW&#10;HwBxFigAbxcwAG4XOABsFz8AaxdFAGkYSwBoGFEAZhhYAGUYXgBjGWYAYhlvAGAZeQBfGoUAXRuS&#10;AFwboQBbHLAAWhzDAFkd4ABYHvQAWB7/AFge/wBYHv8AvycAAKkoAACZKAAAiygAAIInAAB7JQAA&#10;diMAAHMgAABxHAkAbhwRAGscGgBpHSMAZx0sAGUdMwBjHjoAYh5BAGAeRwBfHk0AXh5UAFwfWwBb&#10;H2IAWSBrAFggdgBWIYIAVSGQAFQingBTIq4AUiPAAFEj3QBRJPIAUST/AFEk/wBRI/8AuSsAAKMs&#10;AACTLAAAhi0AAHwsAAB0KgAAbygAAGslAABpIgUAZiEOAGMiFgBhIh8AXyMnAF0jLwBcIzYAWiM9&#10;AFkkQwBXJEoAViRQAFUkVwBTJV8AUiVoAFEmcwBPJn8ATieNAE0onABMKKwASym+AEsp2gBKKfEA&#10;Sin/AEsp/wBLKf8Asy4AAJ4vAACOMAAAgTAAAHcvAABvLgAAaisAAGUqAABjJwEAXycMAFwnEwBa&#10;JxsAWCgkAFYoKwBVKDIAUyg5AFIpQABQKUYATylNAE4pVABNKlwATCplAEorcABJK3wASCyLAEct&#10;mgBGLaoARS68AEUu1gBFLu8ARS7+AEUu/wBFLf8ArjEAAJoyAACJMwAAfDMAAHIzAABrMQAAZS8A&#10;AGAtAABdLAAAWSwJAFYsEABULBgAUiwgAFAsKABOLS8ATS02AEwtPABKLUMASS1KAEguUQBHLlkA&#10;Ri9jAEUwbQBDMHoAQjGJAEExmABBMqgAQDK7AD8y0wA/Mu4AQDL9AEAy/wBAMv8AqjMAAJY1AACG&#10;NQAAeTYAAG41AABmNQAAYTIAAFwwAABXMAAAVDAGAFEwDgBOMBUATDEdAEoxJQBIMSwARzEyAEYx&#10;OQBEMUAAQzJHAEIyTwBBM1cAQDNgAD80awA+NXgAPTWHADw2lgA7NqcAOza5ADo20QA6Nu0AOzb8&#10;ADs2/wA7Nv8ApjYAAJI3AACCOAAAdTgAAGs4AABjNwAAXTYAAFczAABTNAAATzQDAEs0DABJNBIA&#10;RjUaAEU1IgBDNSkAQTUvAEA1NgA/Nj0APjZEAD03TAA8N1UAOzheADo4aQA5OXYAODmFADc6lQA3&#10;OqUANjq4ADU6zwA2OuwANjr7ADY5/wA3Of8AojgAAI45AAB+OgAAcjsAAGg7AABfOgAAWTkAAFM2&#10;AABONwAASjgAAEY4CgBEORAAQTkXAD85HwA+OSYAPDktADs6NAA6OjsAOTtCADg7SgA3O1MANjxc&#10;ADU8ZwA0PXQAMz2DADM+kwAyPqQAMT62ADE+zQAxPuoAMT76ADI9/wAyPf8AnjsAAIs8AAB7PAAA&#10;bj0AAGQ9AABcPQAAVTwAAE46AABJOwAARTwAAEE9BwA+PQ4APD0VADo+HAA5PiMANz4qADY/MQA1&#10;PzgAND9AADNASAAyQFAAMUBaADBBZQAvQXIALkKBAC1CkQAtQqIALEK1ACtCywAsQukALEL5AC1B&#10;/wAtQf8AmT0AAIc+AAB3PwAAaz8AAGFAAABZPwAAUj8AAEk+AABEPwAAQEAAADxBBAA5Qg0AN0IS&#10;ADVDGQAzQyEAMkMoADFELwAwRDYAL0Q9AC5FRQAtRU4ALEVYACtGYwAqRm8AKUZ+AChGjwAnR6EA&#10;JkezACZHyQAmRucAJ0b4AChF/wAoRf8AlUAAAIJBAABzQgAAZ0IAAF5CAABVQgAATkIAAEVCAAA/&#10;RAAAO0UAADdGAAA0RwoAMUgQAC9IFgAuSR4ALEklACtJLAAqSTMAKUo6AChKQgAnSksAJktVACVL&#10;YAAkS20AI0t8ACJLjQAhTJ8AIUyxACBMxwAgS+YAIUv3ACJK/wAiSv8AkEMAAH5EAABvRAAAZEUA&#10;AFpFAABSRQAASkYAAEFHAAA8SAAAN0kAADJLAAAuTQcAK04OAClOEwAnTxoAJk8hACVPKAAkTzAA&#10;I1A3ACJQPwAhUEgAIFBSAB9RXQAeUWoAHVF5ABxRigAbUZwAGlGvABlRxQAZUeQAGlD2ABtP/wAc&#10;T/8AikYAAHlHAABrRwAAYEgAAFZIAABOSAAAR0kAAD5LAAA5TAAAM04AAC5QAAAoUwIAJFQLACJV&#10;EAAgVRYAH1YeAB5WJAAdViwAHFYzABtXOwAaV0QAGVdOABhXWQAXWGYAFVh1ABRYhwAUWJoAE1es&#10;ABJXwgASV+EAE1b0ABRV/wAUVf8AhEkAAHRKAABmSwAAXEsAAFNLAABLTAAARE0AADxPAAA1UQAA&#10;L1QAAClWAAAkWQAAHlsHABpdDQAYXRIAF10ZABZeIAAVXicAFF4uABNeNwASXkAAEV9KABFfVQAQ&#10;X2IAD19xAA5fgwANX5YADV+pAAxevgAMXtoADV3wAA1c/AAOXP8Afk0AAG5OAABiTgAAWE8AAE9P&#10;AABIUAAAQFIAADhUAAAwVwAAKloAACRdAAAfXwAAGWIBABNlCQARZg8AEGYUAA9mGwAOZyIADWcp&#10;AA1nMgAMZzsAC2dFAApnUAAJZ10AB2dsAAZnfQAFZ5AABGajAAJmtwADZc8ABGXpAARk9QAEZPwA&#10;d1EAAGlSAABdUgAAVFIAAExTAABDVQAAO1gAADNbAAArXgAAJWEAAB9kAAAZZwAAE2oAAA9tBgAL&#10;cAwACHARAAdwFgAFcB0ABHAkAANwLAACcDUAAHA/AABwSgAAcFcAAHBlAABwdgAAcIoAAG+eAABv&#10;sgAAbsgAAG3lAABt8gAAbfkAcFYAAGNWAABZVgAAUVcAAEdYAAA+WwAANl8AAC5iAAAmZgAAH2oA&#10;ABltAAATcAAADnMAAAt2BAAFeAsAAXgPAAB5EwAAeRkAAHkfAAB6JgAAei8AAHo5AAB6RAAAelAA&#10;AHpfAAB6cAAAeoMAAHqYAAB6rAAAecIAAHjfAAB47wAAd/cAalsAAF9bAABWWwAATFwAAEJgAAA5&#10;YwAAMGgAAChsAAAgcAAAGXQAABN3AAAOewAACX4AAASBAgAAgggAAIMNAACDEAAAhBQAAIUZAACG&#10;IAAAhigAAIcxAACHPAAAh0kAAIdXAACHaAAAh3sAAIeQAACGpQAAhboAAIXTAACE6gAAhPQAZWAA&#10;AFxgAABRYQAARmQAADxpAAAybQAAKXIAACF3AAAZewAAEoAAAA2DAAAIhwAAAooAAACNAAAAjgQA&#10;AI4JAACPDQAAkBAAAJEUAACSGQAAkyAAAJQpAACVMwAAlUAAAJZOAACWXwAAlXIAAJWIAACVnQAA&#10;lLIAAJTIAACT4gAAk+4AYWUAAFZmAABKagAAP24AADV0AAAreQAAIX8AABmEAAARiQAADI0AAAaR&#10;AAAAlAAAAJgAAACaAAAAmwAAAJwCAACdBwAAngsAAJ8OAAChEgAAohgAAKMgAAClKQAApjYAAKZE&#10;AACmVQAApmgAAKZ9AACmlAAApakAAKS9AACk0QAApOQAW2wAAE9wAABDdQAAOHsAAC2BAAAjhwAA&#10;GY0AABGSAAALlwAABJwAAACgAAAAowAAAKYAAACoAAAAqQAAAKoAAACsAAAArQQAAK4JAACwDQAA&#10;sREAALMXAAC1IAAAtisAALc6AAC3SwAAuFwAALhxAAC4iAAAuJ0AALixAAC3wgAAt9AAVHYAAEh8&#10;AAA8ggAAMYkAACaQAAAblwAAEp0AAAyiAAADpwAAAKsAAACuAAAAsgAAALYAAAC4AAAAuAAAALoA&#10;AAC7AAAAvQAAAL4AAADABQAAwQsAAMMQAADGFgAAySAAAMouAADLPgAAzFAAAMxkAADNegAAzZEA&#10;AM2kAADNtAAAzcAATYMAAEGKAAA1kQAAKZkAAB6gAAATpgAADKwAAAOxAAAAtgAAALoAAAC+AAAA&#10;wgAAAMYAAADIAAAAyAAAAMoAAADLAAAAzQAAAM4AAADQAAAA0gEAANUIAADZDgAA3RUAAOEhAADi&#10;MQAA5EMAAOVWAADmawAA5oIAAOeWAADnpQAA5rAA/wAJAP8ABQD/AAYA/wAOAP8AFgD/ACEA/wAt&#10;AP8AOAD9AEMA+QBNAPUAVQDyAF0A8ABjAO4AaQDsAG8A6gB0AOkAegDnAH8A5gCFAOQAiwDjAJEA&#10;4QCZAN8AoQDcAKoA2gC2ANcAxgDVAOEA0wD0ANIA/wDRAP8A0QD/AM8A/wDKAP8A/wABAP8AAAD/&#10;AAEA/wAMAP8AEgD6AB0A9gAoAPMAMwDwAD4A7ABIAOgAUADlAFgA4gBeAN8AZADdAGoA2wBvANkA&#10;dADWAHoA1AB/ANIAhQDQAIwAzgCTAMwAnADJAKUAxwCwAMYAvgDEANQAwgDuAMEA/gDAAP8AwAD/&#10;AL8A/wC+AP8A/wAAAP8AAAD/AAAA+gAHAPEADwDrABgA5gAjAOIALgDgADgA2wBCANUASwDRAFIA&#10;zgBZAMsAXwDJAGUAxwBqAMYAbwDEAHQAwgB6AMEAgAC/AIYAvQCOALsAlgC5AKAAtwCqALYAtwC0&#10;AMoAsgDmALEA+ACwAP8ArwD/AK8A/wCwAP8A/wAAAP8AAAD3AAAA6gACAOEADADXABMA0AAdAMwA&#10;KADJADIAxgA8AMIARQC/AE0AvABTALoAWQC4AF8AtwBkALUAaQC0AG4AsgB0ALEAegCvAIAArQCI&#10;AKwAkQCqAJoAqAClAKYAsQCkAMEAowDcAKEA8gChAP8AoAD/AKAA/wChAP8A/wAAAPcAAADoAAAA&#10;2QAAAMsACADDABAAvQAYALkAIgC2ACwAtAA2ALIAPwCvAEcArABNAKsAVACpAFkApwBeAKYAYwCl&#10;AGgAowBuAKIAdACgAHoAngCCAJwAiwCbAJUAmQCfAJgArACWALoAlADPAJMA6wCSAPsAkgD/AJIA&#10;/wCRAP8A9wAAAOcAAADTAAAAxgAAALsAAgCzAAwArQASAKoAHACnACYApAAwAKMAOACgAEAAngBH&#10;AJwATgCaAFMAmQBYAJcAXQCWAGMAlQBoAJMAbgCSAHQAkAB8AI8AhQCNAI8AiwCaAIoApwCIALUA&#10;hgDHAIUA5ACEAPUAhAD/AIMA/wCDAP8A7AAAANMAAADBAQAAtAAAAKwAAACmAAcAoAAOAJ0AFgCa&#10;ACAAlwApAJUAMgCTADoAkQBBAI8ASACNAE0AjABTAIsAWACJAF0AiABjAIcAaQCFAG8AgwB3AIIA&#10;gACAAIoAfgCWAH0AowB7ALAAegDCAHkA3QB4APEAdwD9AHgA/wB4AP8A3goAAMQLAACyDAAApgsA&#10;AJ0IAACZBAAAlQAKAJEAEQCOABkAiwAjAIkALACHADQAhQA7AIMAQgCCAEgAgABOAH8AUwB9AFgA&#10;fABeAHsAZAB5AGoAeAByAHYAewB0AIYAcwCSAHEAnwBwAK0AbgC+AG0B1gBtAu0AbAP6AGwD/wBs&#10;A/8AzhAAALcRAACmEgAAmhEAAJEQAACLDgAAiQsDAIcFDACEARMAgQEcAH4CJQB8Ay4AegM2AHgE&#10;PAB3BEMAdQVIAHQFTgBzBVQAcQVZAHAGXwBuBmYAbQZuAGsHeABqB4MAaAiQAGcJnQBlCawAZAm8&#10;AGMK1ABjC+wAYgz6AGIM/wBiDP8AwxYAAK0XAACdGAAAkBgAAIcWAACBFAAAfREAAHwOBgB8Cg4A&#10;eAoWAHULHwByCygAcAwwAG8MNwBtDD4AbAxEAGsNSgBpDU8AaA1VAGcNXABlDWMAYw5rAGIOdQBg&#10;DoEAXw6OAF0PnABcEKsAWxC9AFoQ1gBZEfAAWRH9AFkR/wBZEf8AuRsAAKUdAACUHgAAiB4AAH4d&#10;AAB4GwAAdBgAAHEVAABxEQkAbxARAGwQGQBpECIAZxEqAGYRMgBkETkAYxE/AGIRRQBgEksAXxJR&#10;AF0SWABcEl8AWhNoAFkTcgBXFH0AVhSLAFQVmQBTFakAUha6AFEW0gBRF+0AURf9AFEX/wBRF/8A&#10;siAAAJ4iAACOIgAAgSMAAHciAABwIQAAbB4AAGkbAABnGAQAZhUOAGMWFQBhFh4AXxYmAF0WLQBc&#10;FzQAWhc7AFkXQQBYGEcAVhhNAFUYVABTGFwAUhlkAFEZbgBPGnoAThuIAE0blwBLHKYAShy4AEod&#10;zwBJHesASR37AEkd/wBKHf8ArCQAAJglAACIJgAAeycAAHEmAABqJQAAZiMAAGIhAABgHgAAXhwL&#10;AFsbEgBZHBoAVxwiAFUcKQBUHDAAUx03AFEdPQBQHUMATx1KAE0eUQBMHlgASx9hAEkfawBIIHcA&#10;RyCFAEYhlABEIqQARCK2AEMizABDI+kAQyP6AEMj/wBDIv8ApicAAJMpAACDKgAAdioAAG0qAABl&#10;KQAAYCcAAFwlAABZIwAAVyEHAFUhDwBSIRYAUCEeAE4hJQBNIiwATCIzAEoiOQBJIkAASCJGAEcj&#10;TQBFI1UARCReAEMkaQBCJXUAQCaDAD8mkgA+J6MAPie0AD0nygA9KOgAPSj5AD0n/wA+J/8AoioA&#10;AI4rAAB/LQAAci0AAGgtAABhLAAAXCsAAFgoAABUJgAAUSYEAE4lDQBMJRMASiYaAEgmIgBHJikA&#10;RSYvAEQmNgBDJzwAQSdDAEAnSwA/KFMAPilcAD0pZgA8KnIAOyqBADorkAA5K6EAOCyyADcsyAA3&#10;LOYAOCz4ADgs/wA4LP8AnSwAAIouAAB7LwAAbzAAAGUwAABdLwAAWC4AAFMrAABQKgAATCoAAEkq&#10;CwBGKhEARCoXAEIqHwBBKiUAPyosAD4rMwA9KzkAPCtAADssSAA6LFAAOS1ZADguZAA3LnAANi9/&#10;ADUvjwA0MJ8AMzCxADIwxwAyMOUAMzD3ADMw/wA0L/8AmS8AAIcxAAB3MgAAazIAAGIyAABaMgAA&#10;VDEAAE8vAABLLQAARy4AAEQuCABBLg4APy4UAD0uHAA7LiIAOS8pADgvLwA3LzYANjA+ADUwRgA1&#10;MU4ANDFXADMyYgAyMm4AMTN9ADAzjQAvNJ4ALjSwAC00xQAtNOMALjT2AC8z/wAvM/8AlTEAAIMz&#10;AAB0NAAAaDUAAF41AABXNAAAUTQAAEsyAABGMQAAQjIAAD8yBQA8Mg0AOTMSADgzGQA2MyAANDMm&#10;ADMzLQAyNDQAMTQ7ADA1QwAwNUwALzZVAC42YAAtN2wALDd7ACs3iwAqOJwAKTiuACg4wwAoOOIA&#10;KTj1ACo3/wAqN/8AkjQAAH81AABxNgAAZTcAAFs3AABUNwAATTYAAEc2AABCNQAAPTYAADo2AgA3&#10;NwsANDcQADI3FgAxOB0ALzgkAC44KwAtOTIALDk5ACs5QQAqOkkAKjpTACk7XgAoO2oAJzt5ACY8&#10;iQAlPJsAJDytACM8wgAjPOAAJDz0ACU7/wAlO/8AjTYAAHw4AABtOQAAYjkAAFg6AABROQAASjkA&#10;AEQ5AAA9OQAAOToAADU7AAAyOwgALzwOAC09FAAsPRoAKj0hACk9KAAoPi8AJz42ACY+PgAlP0cA&#10;JD9QACNAWwAiQGgAIUB2ACBAhwAfQZkAH0GrAB5BwAAeQd4AH0DzAB9A/gAgP/8AiTkAAHg6AABp&#10;OwAAXjwAAFU8AABNPAAARzwAAEA8AAA4PQAAND4AADBAAAAtQQUAKkIMACdCEQAmQxgAJEMeACND&#10;JQAiQywAIUQzACBEOwAfREQAHkVOAB1FWQAcRWUAG0V0ABpFhQAZRpcAGUapABhGvgAXRdwAGEXx&#10;ABlE/QAaRP8AhDwAAHM9AABmPgAAWz8AAFI/AABKPwAARD8AAD1AAAA2QQAAMUMAACxEAAAnRgEA&#10;JEcKACFIDwAgSRQAHkkbAB1JIgAcSSkAG0owABpKOAAZSkEAGEpLABdLVQAWS2IAFUtxABRLggAT&#10;S5QAEkunABJLvAARS9kAEkrwABNK/AAUSf8Afz8AAG9AAABhQQAAV0IAAE5CAABHQgAAQUIAADpD&#10;AAAyRQAALUcAAChJAAAjSwAAHk0GABtPDQAYUBEAF1AXABZQHgAVUCUAFFAsABNRNAASUT0AEVFH&#10;ABFRUgAQUV8AD1JtAA5SfgANUZEADVGkAAxRuAAMUdEADVDsAA1Q+gAOT/8AeUMAAGpEAABdRAAA&#10;U0UAAEtFAABERQAAPkYAADZIAAAvSgAAKUwAACRPAAAfUQAAGlMAABRWCQARVw4AEFgTABBYGQAP&#10;WCAADlgoAA1YMAANWDkADFhDAAtYTgAKWFoACFhoAAdYeQAGWIwABVifAARYswAEV8oABVfmAAVX&#10;8wAGVvwAc0YAAGRHAABZSAAAUEgAAEhIAABBSQAAOkoAADJNAAArUAAAJVIAACBVAAAaWAAAFVoA&#10;ABBdBgAMYAwACmAQAAlgFQAIYBwAB2AjAAVgKwAEYDQAA2A9AAFgSQAAYFUAAGBjAABgcwAAYIYA&#10;AF+aAABfrgAAX8QAAF7iAABe8AAAXvgAbEoAAF9LAABVSwAATEwAAEVMAAA9TgAANVAAAC5TAAAn&#10;VgAAIFkAABpcAAAVXwAAEGIAAA1lBAAIZwsAA2cOAABoEwAAaBgAAGgfAABpJgAAaS4AAGk4AABp&#10;QwAAaU8AAGldAABpbQAAaYAAAGmUAABoqQAAaL8AAGfcAABm7gAAZvcAZk8AAFpPAABRTwAASk8A&#10;AEFRAAA4VAAAMFcAAChbAAAhXgAAGmIAABRlAAAQaAAADGsAAAduAwABcAkAAHANAABxEAAAcRQA&#10;AHIaAABzIQAAcygAAHMxAABzPAAAdEgAAHNWAABzZgAAc3kAAHOOAABzowAAcrkAAHHSAABx6wAA&#10;cPQAYVMAAFZTAABPUwAARVUAADtYAAAyXAAAKmAAACJkAAAbaAAAFGwAAA9vAAALcgAABnYAAAB5&#10;AAAAegYAAHoKAAB7DgAAfBEAAH0VAAB+GwAAfyIAAIAqAACANQAAgEEAAIBPAACAXwAAgHEAAICG&#10;AACAnQAAf7IAAH7KAAB+5QAAffEAXFgAAFRYAABJWgAAP10AADVhAAAsZQAAI2oAABtvAAAUcwAA&#10;DncAAAl7AAADfwAAAIIAAACEAAAAhgEAAIYGAACICgAAiQ0AAIoQAACLFQAAjBsAAI4iAACPLAAA&#10;jzgAAI9GAACPVgAAj2gAAI9+AACPlQAAjqsAAI3BAACN3AAAjOsAWV0AAE5fAABDYgAAOGYAAC5s&#10;AAAkcQAAHHcAABR8AAAOgQAACIUAAACJAAAAjQAAAJAAAACSAAAAkwAAAJQAAACWAwAAlwgAAJgM&#10;AACaDwAAmxMAAJ0aAACfIwAAoC4AAKA8AACgTAAAoF4AAKB0AACfjAAAn6IAAJ+3AACeywAAnuAA&#10;U2QAAEdoAAA8bQAAMXMAACd5AAAdfwAAFIUAAA2LAAAGkAAAAJQAAACYAAAAnAAAAJ8AAAChAAAA&#10;ogAAAKQAAAClAAAApwAAAKgEAACqCQAArA0AAK0SAACwGQAAsiMAALIxAACyQgAAslQAALJpAACy&#10;gAAAspgAALGsAACyvwAAsc4ATG4AAEBzAAA1egAAKoEAAB+IAAAVjgAADpUAAAaaAAAAnwAAAKQA&#10;AACoAAAArAAAAK8AAACxAAAAsQAAALMAAAC1AAAAtgAAALgAAAC6AAAAvAYAAL4MAADAEQAAwxkA&#10;AMUmAADFNwAAxkkAAMZdAADHcgAAx4oAAMifAADIrwAAyLwARnoAADmBAAAuiQAAIpAAABeYAAAP&#10;nwAAB6UAAACqAAAArwAAALMAAAC3AAAAvAAAAL8AAADBAAAAwgAAAMQAAADFAAAAxwAAAMkAAADL&#10;AAAAzQAAAM8DAADSCgAA1hAAANwaAADdKgAA3jwAAN9QAADgZQAA4XsAAOGRAADiogAA4q0A/wAC&#10;AP8AAAD/AAMA/wAMAP8AEwD/AB0A/wAoAP4AMwD7AD4A9wBIAPMAUADwAFcA7QBeAOsAZADoAGkA&#10;5wBvAOUAdADjAHkA4gB/AOAAhQDeAIwA3ACTANkAnADWAKYA0wCxANEAwADPANoAzgDxAMwA/wDL&#10;AP8AywD/AMYA/wDBAP8A/wAAAP8AAAD/AAAA/wAIAPsAEAD2ABkA8gAkAO8ALgDtADkA6ABCAOMA&#10;SwDgAFIA3QBZANkAXwDWAGQA0wBpANEAbgDPAHQAzgB5AMwAfwDKAIYAyACOAMYAlgDEAKAAwgCr&#10;AMAAuQC+AM0AvADqALsA/AC6AP8AugD/ALoA/wC2AP8A/wAAAP8AAAD+AAAA9AAEAOsADQDkABQA&#10;3wAfANsAKQDYADMA0wA9AM4ARQDKAE0AxwBTAMUAWQDDAF8AwQBkAL8AaQC9AG4AuwBzALoAeQC4&#10;AIAAtgCIALQAkACyAJoAsQClAK8AsgCtAMQArADhAKsA9gCqAP8AqgD/AKoA/wCqAP8A/wAAAP0A&#10;AADuAAAA4gAAANUACgDNABEAxwAZAMQAIwDBAC0AvwA3ALsAPwC3AEcAtQBOALIAUwCwAFkArwBe&#10;AK0AYwCsAGgAqwBtAKkAcwCoAHoApgCBAKQAigCjAJQAoQCfAJ8ArACeALsAnADSAJsA7gCaAP8A&#10;mgD/AJkA/wCZAP8A/gAAAO4AAADeAAAAywAAAMEABQC5AA0AtAAUALEAHgCuACcAqwAwAKoAOQCn&#10;AEEApABIAKIATQChAFMAnwBYAJ4AXQCdAGIAmwBnAJoAbQCYAHMAlwB7AJUAhACUAI4AkgCZAJAA&#10;pgCOALQAjQDIAIwA5gCLAPkAigD/AIoA/wCLAP8A8AAAANsAAADHAAAAugAAALAAAACoAAoApAAQ&#10;AKAAGACdACEAmwAqAJoAMwCYADsAlgBBAJQASACSAE0AkQBSAI8AVwCOAFwAjABhAIsAZwCKAG4A&#10;iAB1AIcAfgCFAIgAgwCUAIIAoACAAK8AfwDAAH4A3QB9APIAfQD/AH0A/wB9AP8A4AAAAMYAAAC1&#10;AAAAqgAAAKIAAACbAAUAlQANAJIAEwCQABwAjQAkAIsALQCKADQAiAA7AIYAQgCFAEcAgwBNAIIA&#10;UgCBAFcAfwBcAH4AYgB9AGgAewBwAHoAeQB4AIMAdgCPAHUAnAB0AKoAcgC6AHEA0QBwAOwAcAD7&#10;AHAA/wBwAP8AzQQAALcGAACnBwAAmwYAAJMEAACOAAAAigAIAIYADwCEABYAgQAeAH8AJwB9AC4A&#10;fAA2AHoAPAB5AEIAdwBHAHYATAB1AFIAcwBXAHIAXQBxAGMAbwBrAG4AdABsAH4AawCKAGkAmABo&#10;AKYAZwC2AGYAywBlAOcAZQD3AGUA/wBlAP8AwAwAAKsNAACbDgAAjw4AAIYNAACBCwAAfgcBAHwB&#10;CwB5ABEAdwAYAHUAIQBzACkAcQAwAG8ANgBuADwAbABCAGsARwBqAE0AaQBSAGgAWABmAF8AZQBn&#10;AGMAcABiAXoAYAGHAF8ClQBeAqMAXAOzAFwDxwBbBOQAWwX0AFsG/gBbBv8AtRAAAKESAACREwAA&#10;hRMAAHwSAAB2EQAAcw4AAHIMBABxBw0AbgQSAGwEGwBpBSMAZwUqAGYGMQBkBjcAYwY9AGIHQwBh&#10;B0kAXwdOAF4IVQBdCFwAWwljAFoJbQBYCngAVwqFAFYLkwBUC6IAUwuzAFIMxwBSDOQAUQ31AFEN&#10;/wBRDf8ArRUAAJkXAACJGAAAfRkAAHQYAABtFwAAahQAAGcRAABnDgcAZgwOAGMMFQBhDB0AXwwl&#10;AF0NLABcDTMAWw05AFoNPwBYDUUAVw1LAFYOUQBVDlkAUw5hAFIOawBQD3YAThCDAE0QkgBMEKIA&#10;SxCyAEoRyABJEeUASRH3AEkS/wBJEf8ApRkAAJIcAACDHQAAdh4AAG0dAABmHAAAYhoAAF8XAABe&#10;FAEAXhEKAFsQEQBZERgAVxEgAFURJwBUES4AUxE0AFEROwBQEkEATxJHAE4STgBMElUASxNeAEkT&#10;ZwBIFHMARhSAAEUVjwBEFZ8AQxawAEIWxQBCF+MAQhf2AEIX/wBCF/8Anx0AAIwgAAB9IQAAcSIA&#10;AGgiAABhIQAAXB8AAFkcAABXGQAAVRYGAFQVDgBRFRQATxYcAE4WIwBMFioASxYwAEoWNwBJFz0A&#10;RxdDAEYXSgBFGFIAQxhaAEIZZABBGXAAPxp9AD4bjQA9G50APByuADscwwA7HOEAOx31ADsc/wA8&#10;HP8AmiEAAIcjAAB4JAAAbCUAAGMlAABcJAAAVyMAAFMgAABRHgAATxwCAE0bDABLGhEASBsYAEcb&#10;IABFGyYARBstAEMcMwBCHDkAQBxAAD8dRwA+HU8APR5YADweYgA6H20AOR97ADggiwA3IZsANiGt&#10;ADUhwQA1Id8ANSHzADYh/wA2If8AliMAAIMmAAB0JwAAaCgAAF8oAABYJwAAUyYAAE8kAABMIgAA&#10;SSAAAEcgCQBEHw8AQh8VAEAgHAA/ICMAPiApADwgLwA7ITYAOiE9ADkhRAA4IkwANyJVADYjXwA0&#10;I2sAMyR5ADIliQAxJZoAMCWrADAmvwAvJtwAMCbyADAm/wAxJf8AkSYAAH8oAABxKgAAZSoAAFwq&#10;AABVKgAATykAAEsoAABIJQAARCQAAEEkBQA/JA0APSQSADskGQA5JB8ANyQmADYkLAA1JTMANCU6&#10;ADMmQQAyJkoAMSdTADAnXQAvKGkALil3AC0phwAsKZgAKyqqACoqvQAqKtoAKyrxACsq/gAsKf8A&#10;jSgAAHwqAABtLAAAYi0AAFktAABRLQAATCwAAEcrAABDKAAAPygAADwoAgA5KAsANygQADUoFgAz&#10;KBwAMigjADAoKQAvKTAALyo3AC4qPwAtK0cALCtRACssWwAqLGcAKS11ACgthQAnLZcAJi6oACUu&#10;vAAlLtgAJi7wACYu/QAnLf8AiisAAHgtAABqLgAAXy8AAFYvAABOLwAASC4AAEMtAAA/LAAAOywA&#10;ADcsAAA0LAkAMiwOADAtEwAuLRoALS0gACstJwAqLi0AKi41ACkvPQAoL0UAJzBOACYwWQAlMWUA&#10;JDFzACMxgwAiMpUAITKnACEyuwAgMtQAITLvACIx/AAiMf8Ahi0AAHUvAABnMAAAXDEAAFMxAABL&#10;MQAARTEAAEAwAAA7MAAANjAAADMwAAAwMQYALTENACsxEQApMhcAKDIeACcyJAAlMysAJTMyACQz&#10;OgAjNEMAIjRMACE1VwAgNWMAHzVxAB42gQAdNpMAHDalABs2uQAbNtIAHDbtAB02+wAdNf8AgjAA&#10;AHEyAABjMwAAWTQAAFA0AABJNAAAQjMAAD0zAAA3MwAAMTQAAC41AAArNQIAKDYLACU3EAAkNxUA&#10;IjcbACE4IgAgOCgAHzgwAB44NwAdOUAAHDlJABs6VAAaOmAAGTpuABg6fwAXO5EAFzukABY7twAV&#10;O9AAFjrsABc6+gAYOf8AfTIAAG00AABgNQAAVTYAAE02AABGNgAAQDYAADo2AAA0NgAALjgAACo5&#10;AAAmOgAAIzsIACA8DgAePRIAHT0YABw9HwAbPiUAGj4tABk+NAAXPj0AFj9HABU/UQAUP14AFD9s&#10;ABNAfAASQI8AEUCiABFAtgAQQM4AET/rABI/+QASPv8AeTUAAGk3AABcOAAAUjkAAEo5AABDOQAA&#10;PTkAADc5AAAxOgAAKzwAACc9AAAiPwAAHkEEABpCCwAYQxAAF0MVABVEGwAURCIAE0QpABNEMQAS&#10;RDoAEUVDABBFTgAQRVsADkVpAA5FeQANRYwADUWfAAxFsgALRckADEXlAA1E9gANRP8AdDkAAGU6&#10;AABYOwAATzsAAEc8AABAPAAAOjwAADQ8AAAuPgAAKEAAACNCAAAfRAAAGkYAABVICAASSg0AEUoS&#10;ABBKGAAPSx4ADkslAA1LLQANSzYADEtAAAtLSgAKS1YACUtkAAhLdAAHS4cABUuaAARLrgAESsQA&#10;BUrgAAVK8AAGSfoAbjwAAGA9AABUPgAASz4AAEQ+AAA9PgAANz8AADFAAAAqQgAAJEUAAB9HAAAa&#10;SQAAFUwAABFOBQAOUQsAC1EQAApRFAAJURsACFEiAAdRKQAFUTIABFI7AANSRgABUlIAAFJfAABS&#10;bwAAUoEAAFGWAABRqQAAUb8AAFDcAABQ7gAAUPcAaEAAAFtBAABQQQAASEEAAEFBAAA7QgAANEMA&#10;AC1FAAAmSAAAIEsAABtNAAAWUAAAEVMAAA5VBAAKWAoABlgOAAJYEgAAWRcAAFkdAABZJQAAWS0A&#10;AFk2AABZQQAAWU0AAFpaAABaaQAAWXwAAFmQAABZpQAAWLoAAFjVAABX7AAAV/YAY0QAAFZFAABN&#10;RQAARUUAAD9FAAA3RwAAL0kAAChMAAAiTwAAG1IAABZVAAARWAAADVoAAAldAwAEXwkAAGANAABg&#10;EAAAYRQAAGEZAABiIAAAYicAAGIxAABiOwAAYkcAAGJVAABjZAAAYnYAAGKLAABioAAAYbYAAGHP&#10;AABg6gAAYPUAXUgAAFJJAABKSAAAQ0gAADpKAAAyTQAAKlAAACNTAAAcVwAAFloAABFdAAANYAAA&#10;CGMAAANmAQAAZwYAAGgLAABpDgAAahEAAGsVAABsGwAAbSIAAG0qAABtNAAAbUAAAG1OAABtXQAA&#10;bW8AAG2EAABsmgAAbLAAAGvIAABr5gAAavMAWE0AAE5NAABITAAAPk4AADVRAAAsVAAAJFgAAB1c&#10;AAAWYAAAEGQAAAxnAAAHawAAAW4AAABwAAAAcgMAAHIHAABzCwAAdQ4AAHYRAAB3FgAAeBwAAHkj&#10;AAB6LQAAejkAAHpHAAB6VgAAeWgAAHp8AAB5lAAAeKoAAHjBAAB33wAAd+8AVFEAAExRAABCUgAA&#10;OFUAAC9ZAAAmXgAAHmIAABZnAAAQawAAC28AAAVzAAAAdwAAAHoAAAB8AAAAfgAAAH8CAACABgAA&#10;gQoAAIMNAACEEQAAhhUAAIgcAACJJQAAijAAAIo+AACJTQAAiV8AAIlzAACIiwAAiKIAAIe5AACH&#10;0QAAhugAUlYAAEdXAAA8WgAAMl8AAChkAAAfaQAAFm8AABB0AAAKeQAAAn0AAACBAAAAhQAAAIgA&#10;AACKAAAAjAAAAI0AAACPAAAAkAQAAJIIAACTDAAAlRAAAJcVAACZHQAAmycAAJs0AACbRAAAmlYA&#10;AJpqAACZggAAmpoAAJiwAACYxwAAl94AS1wAAEBgAAA1ZQAAK2oAACFxAAAXdwAAEH0AAAmDAAAB&#10;iAAAAIwAAACRAAAAlQAAAJgAAACaAAAAmwAAAJ0AAACfAAAAoAAAAKIAAACkBQAApgoAAKgOAACq&#10;FAAArR0AAK0qAACtOQAArUsAAK1fAACtdwAArJAAAKunAACrugAAq8sARWYAADlrAAAucQAAI3gA&#10;ABl/AAAQhgAACY0AAACTAAAAmAAAAJ0AAAChAAAApQAAAKgAAACrAAAAqwAAAK4AAACvAAAAsQAA&#10;ALMAAAC1AAAAtwEAALkHAAC8DQAAvxMAAMIfAADCLgAAwkAAAMJUAADBawAAwYMAAMCbAADBrQAA&#10;wbwAPnIAADJ4AAAngAAAHIgAABKQAAAKlwAAAJ0AAACjAAAAqAAAAK0AAACyAAAAtgAAALkAAAC7&#10;AAAAvAAAAL4AAADAAAAAwgAAAMQAAADGAAAAyAAAAMsAAADOBQAA0Q0AANYUAADXIwAA2DUAANlJ&#10;AADaXgAA23UAANuMAADcnwAA3KsA/wAAAP8AAAD/AAAA/wAJAP8AEAD/ABkA/gAkAPwALwD5ADkA&#10;9ABDAPAASwDtAFIA6gBZAOcAXwDkAGQA4gBpAOAAbgDeAHMA3AB5ANoAfwDXAIYA1ACOANEAlgDP&#10;AKEAzACsAMoAuwDIANIAxgDuAMYA/wDFAP8AxQD/AL8A/wC6AP8A/wAAAP8AAAD/AAAA/gAFAPcA&#10;DgDyABUA7gAfAOsAKgDpADQA4wA9AN4ARQDZAE0A1ABTANEAWQDOAF4AzABjAMoAaADJAG0AxwBz&#10;AMUAeQDDAIAAwQCIAL8AkAC9AJsAuwCmALkAtAC3AMgAtgDmALUA+wC0AP8AtAD/ALMA/wCuAP8A&#10;/wAAAP8AAAD4AAAA7QAAAOUACwDdABEA1wAaANIAJADPAC4AywA3AMcAQADDAEcAwABOAL4AUwC8&#10;AFkAugBeALgAYwC2AGgAtQBtALMAcwCxAHkArwCBAK0AigCrAJQAqQCgAKgArQCmAL4ApQDbAKQA&#10;9ACkAP8AowD/AKMA/wCiAP8A/wAAAPYAAADmAAAA1wAAAMsABgDEAA4AvgAVALsAHwC5ACgAtwAx&#10;ALQAOgCwAEEArQBIAKsATgCpAFMApwBYAKYAXACkAGEAowBnAKEAbACgAHMAngB6AJ0AgwCbAI4A&#10;mQCZAJcApgCWALYAlQDMAJQA6wCTAP0AkwD/AJMA/wCTAP8A9wAAAOQAAADQAAAAwQAAALcAAgCv&#10;AAsAqwARAKcAGQClACIAowArAKIAMwCfADsAnABCAJsASACZAE0AlwBSAJYAVwCVAFsAkwBhAJIA&#10;ZgCQAG0AjwB0AI0AfQCMAIcAigCTAIgAoACHAK8AhQDCAIUA4gCEAPcAhAD/AIQA/wCEAP8A5QAA&#10;AM0AAAC8AAAArwAAAKYAAACeAAcAmgAOAJYAFACUAB0AkgAlAJEALQCQADUAjQA8AIwAQgCKAEcA&#10;iABMAIcAUQCGAFYAhABbAIMAYACBAGcAgABuAH4AdwB9AIEAewCNAHoAmgB4AKkAdwC6AHYA0wB2&#10;AO8AdgD+AHUA/wB1AP8A0AAAALsAAACrAAAAnwAAAJcAAACQAAIAiwALAIgAEACGABcAhAAgAIIA&#10;JwCBAC8AfwA1AH0APAB8AEEAewBGAHkASwB4AFAAdwBVAHYAWwB0AGEAcwBpAHEAcQBwAHsAbgCH&#10;AG0AlQBrAKMAagC0AGoAyQBpAOgAaQD5AGkA/wBpAP8AwAAAAKwAAACcAgAAkAIAAIgAAACDAAAA&#10;fwAGAHsADQB5ABIAdwAaAHYAIgB0ACkAcwAwAHEANgBwADwAbwBBAG0ARgBsAEsAawBQAGoAVgBo&#10;AFwAZwBkAGUAbABkAHYAYwCCAGEAkABgAJ8AXwCvAF4AwwBeAOEAXgD0AF0A/wBdAP8AtAcAAKAJ&#10;AACQCwAAhAsAAHwKAAB3BwAAdAQAAHEACQBvAA8AbQAVAGsAHABpACMAaAAqAGcAMQBlADYAZAA8&#10;AGMAQQBiAEYAYABMAF8AUgBeAFgAXQBfAFsAaABaAHIAWAB+AFcAjABWAJsAVQCrAFQAvgBUANoA&#10;UwDvAFQA+wBUAP8AqQ0AAJYOAACHEAAAehAAAHIQAABsDgAAaQwAAGcJAwBmBAsAZAAQAGIAFwBg&#10;AB4AXgAlAF0AKwBcADEAWgA3AFkAPABYAEIAVwFHAFYBTgBVAlQAUwJcAFIDZQBRA28ATwR7AE4E&#10;igBNBZkATAWpAEsFvABKBtQASgftAEoH+QBKB/8AoRAAAI4SAAB+FAAAcxQAAGoUAABkEwAAYBEA&#10;AF4PAABdDQUAXQkNAFoGEgBYBxkAVgcgAFUHJwBTBy0AUggzAFEIOABQCD4ATwlEAE4JSgBMCVEA&#10;SwpZAEoKYgBIC20ARwt6AEYMiABEDJgAQwypAEINvABCDdUAQg3uAEIN+wBCDf8AmhQAAIcWAAB4&#10;GAAAbBkAAGMZAABdGAAAWRYAAFYTAABUEQAAVA4IAFMNDgBRDRQATw0bAE0NIgBMDSgASw0uAEoN&#10;NABJDToARw5BAEYORwBFDk8ARA5XAEIPYQBBEGwAPxB5AD4QiAA9EZgAOxGpADsRvAA6EdYAOhHw&#10;ADoS/QA7Ef8AkxgAAIEaAABzHAAAZx0AAF4dAABYHAAAUxsAAFAYAABOFgAATBMDAEwRCwBKEBAA&#10;SBEXAEYRHgBFESQARBEqAEIRMABBETcAQBI9AD8SRAA9EkwAPBNUADsTXgA5FGkAOBR2ADcVhQA2&#10;FZYANBanADQWugAzFtMAMxbuADQW/AA0Fv8AjhsAAHwdAABuHwAAYyAAAFogAABTIAAATh4AAEod&#10;AABIGgAARhgAAEUWBwBDFQ4AQRUTAD8VGgA+FSAAPRUnADsVLQA6FjMAORY6ADgWQQA3F0kANRdR&#10;ADQYWwAzGWYAMhlzADAagwAvGpQALhulAC0buAAtG9AALRvsAC4b+wAuG/8Aih4AAHggAABqIgAA&#10;XyMAAFYjAABPIgAASiEAAEYgAABDHgAAQRsAAD8aAwA9GgwAOxkRADkZFgA3Gh0ANhojADUaKQA0&#10;GjAAMxs2ADEbPgAwHEYALxxPAC4dWQAtHWQALB5xACsfgQAqH5IAKR+kACggtwAnIM4AJyDrACgg&#10;+gApH/8AhiAAAHQjAABnJAAAXCUAAFMlAABMJQAARyQAAEIjAAA/IQAAPR8AADoeAAA3HgkANR4O&#10;ADMeEwAxHhoAMB4gAC8eJgAuHy0ALR8zACwgOwArIEMAKiFMACkhVgAoImIAJiJvACUjfwAkI5AA&#10;IyOiACIktQAiJMwAIiTpACMk+QAkI/8AgiMAAHElAABjJgAAWScAAFAoAABJJwAAQycAAD8mAAA7&#10;JAAAOCIAADUiAAAyIgYAMCINAC4iEQAsIhcAKiIdACkiIwAoIyoAJyMxACYkOAAlJUEAJCVKACMm&#10;VAAiJmAAISdtACAnfQAfJ48AHiihAB4otAAdKMoAHSjoAB4o+AAfJ/8AfiUAAG4nAABgKQAAVikA&#10;AE0qAABGKgAAQSkAADwoAAA3JwAANCYAADAmAAAtJgMAKycLACgnEAAnJxQAJScaACQnIQAjKCcA&#10;IiguACEpNgAgKT4AHypIAB4qUgAdK14AHCtrABsrewAaLI0AGSyfABgssgAYLMkAGCznABkr9wAa&#10;K/8AeicAAGoqAABdKwAAUywAAEosAABDLAAAPisAADkrAAA0KgAAMCoAACsqAAApKwAAJisIACMs&#10;DgAiLBIAICwYAB8sHgAeLSUAHS0sABwtMwAbLjwAGi5FABkvUAAYL1wAFy9pABYweQAVMIsAFDCe&#10;ABQwsQATMMcAEzDlABQw9gAVL/8AdioAAGcsAABaLQAAUC4AAEguAABBLgAAOy4AADYtAAAxLQAA&#10;LC0AACcvAAAkLwAAITAFAB8xDAAcMRAAGzIVABoyHAAZMiIAGDIpABczMQAWMzkAFTNDABQ0TQAT&#10;NFkAEjRnABE1dwARNYkAEDWcABA1sAAONcYADzTkABA09QAQNP8AciwAAGMuAABXMAAATTAAAEUw&#10;AAA+MAAAODAAADMwAAAvMAAAKTEAACQyAAAhMwAAHTUCABo2CQAXNw4AFTcTABQ4GQATOB8AEjgm&#10;ABI4LgAROTYAEDlAABA5SwAOOVcADjpkAA06dAAMOoYADDqZAAs5rAAKOcEACjneAAs58QAMOPwA&#10;bi8AAF8xAABTMgAASjMAAEIzAAA7MwAANjMAADEyAAAsMwAAJzQAACE2AAAdOAAAGTkAABU7BgAS&#10;PQwAED4QABA+FQAOPhwADj4jAA0+KgAMPjMADD48AAs/RwAKP1IACD9gAAc/bwAGP4EABT+UAAQ/&#10;qAADPrwABD7XAAU+7AAFPvcAaTMAAFs0AABQNQAARzUAAD81AAA5NQAANDUAAC41AAApNwAAIzgA&#10;AB47AAAaPAAAFj8AABJBBAAOQwoADEQOAApEEwAJRBkACEQgAAdEJwAGRC8ABUQ4AANFQgACRU4A&#10;AEVbAABFagAARXwAAEWQAABEpAAARLkAAETRAABE6gAAQ/UAZDYAAFc3AABMOAAAQzgAADw4AAA3&#10;OAAAMTgAACs5AAAlOwAAID0AABpAAAAWQgAAEkQAAA5HBAALSQkAB0oNAARLEQABSxYAAEscAABL&#10;IwAASysAAEs0AABLPgAATEkAAExXAABMZgAATHcAAEuMAABLoQAAS7UAAErOAABK6QAASvUAXzoA&#10;AFI7AABIOwAAQDsAADo7AAA0OwAALjwAACc+AAAiQQAAHEMAABZGAAASSQAADksAAAtOAwAHUAgA&#10;AlEMAABREAAAUhMAAFMYAABTHwAAUyYAAFMvAABTOQAAU0UAAFNSAABTYQAAU3IAAFOHAABSnAAA&#10;UrEAAFHKAABR5wAAUfQAWT4AAE4+AABFPgAAPj4AADg+AAAwQAAAKUIAACNEAAAdRwAAF0oAABJN&#10;AAAOUAAAC1MAAAZVAgAAVwcAAFgLAABZDgAAWhEAAFoVAABbGgAAXCEAAFwqAABcNAAAXD8AAFxN&#10;AABcWwAAXGwAAFyBAABblwAAW60AAFrFAABa5AAAWfMAVEIAAEpCAABCQgAAPEIAADRDAAAsRgAA&#10;JUkAAB5MAAAXTwAAElMAAA5WAAAKWQAABVsAAABeAAAAYAQAAGEIAABiDAAAYw4AAGQRAABlFgAA&#10;ZhwAAGcjAABnLQAAZzkAAGdGAABnVQAAZ2YAAGd6AABmkQAAZagAAGXAAABk3gAAZPAAT0YAAEdG&#10;AABARQAAN0cAAC9KAAAmTQAAH1EAABhVAAASWQAADVwAAAhgAAACYwAAAGYAAABoAAAAagAAAGsE&#10;AABsCAAAbQwAAG8OAABwEgAAchcAAHMdAAB0JgAAdDIAAHQ/AAB0TgAAc18AAHRyAABzigAAcqEA&#10;AHG4AABx1AAAcOwATEoAAEVKAAA7SwAAMk4AAClSAAAgVgAAGFsAABJfAAANZAAAB2gAAABrAAAA&#10;bwAAAHIAAAB1AAAAdgAAAHcAAAB5AgAAegYAAHwKAAB+DgAAgBEAAIIWAACEHgAAhCkAAIQ2AACE&#10;RQAAhFYAAINqAACDgQAAgpkAAIGxAACAyQAAgOUASk4AAD9QAAA1UwAAK1cAACJcAAAZYgAAEmcA&#10;AAxsAAAFcQAAAHUAAAB5AAAAfQAAAIEAAACDAAAAhQAAAIYAAACIAAAAiQAAAIsEAACNCAAAjw0A&#10;AJIQAACUFgAAliAAAJYsAACWOwAAlkwAAJVgAACVdgAAlJAAAJOnAACSvQAAktUARFUAADlZAAAv&#10;XQAAJGMAABppAAASbwAADHUAAAR7AAAAgAAAAIUAAACJAAAAjQAAAJEAAACTAAAAlAAAAJYAAACY&#10;AAAAmgAAAJwAAACeAAAAoAYAAKILAAClEAAAqBcAAKkjAACpMQAAqUMAAKlWAACobQAApocAAKee&#10;AACmswAApccAPl4AADJjAAAnagAAHXAAABN4AAAMfwAAA4UAAACLAAAAkQAAAJYAAACbAAAAnwAA&#10;AKIAAACkAAAApQAAAKcAAACpAAAAqwAAAK0AAACwAAAAsgAAALUCAAC3CQAAuxAAAL4YAAC+JgAA&#10;vjgAAL5LAAC9YQAAvHoAALuUAAC6qQAAurkAN2oAACtwAAAgeAAAFoAAAA2IAAAFjwAAAJYAAACc&#10;AAAAogAAAKcAAACsAAAAsAAAALMAAAC2AAAAtwAAALkAAAC7AAAAvQAAAL8AAADCAAAAxQAAAMgA&#10;AADKAAAAzggAANIQAADVGwAA1SwAANRAAADUVwAA024AANSGAADUmwAA06sA/wAAAP8AAAD/AAAA&#10;/wAFAP8ADgD/ABUA/AAgAPkAKgD2ADQA8QA9AO0ARgDpAE0A5gBTAOQAWQDhAF4A3gBjANwAaADZ&#10;AG4A1QBzANMAeQDQAIAAzgCIAMsAkQDJAJwAxgCnAMQAtwDCAMwAwADsAL8A/wC+AP8AvQD/ALcA&#10;/wCyAP8A/wAAAP8AAAD/AAAA+gABAPMACwDtABIA6AAbAOUAJQDkAC4A3wA4ANgAQADSAEcAzgBO&#10;AMsAVADIAFkAxgBeAMQAYwDCAGcAwABtAL8AcwC9AHoAuwCBALkAiwC2AJUAtAChALIArwCwAMIA&#10;rgDjAK4A+gCsAP8ArQD/AKkA/wCmAP8A/wAAAP8AAADyAAAA5gAAAN0ABwDSAA4AzQAWAMoAIADI&#10;ACkAxQAyAMAAOgC8AEIAuQBIALcATgC1AFMAswBYALEAXQCwAGIArgBnAKwAbACqAHMAqQB7AKcA&#10;hAClAI4AowCaAKEAqACfALkAngDSAJ0A8gCcAP8AnQD/AJwA/wCZAP8A/AAAAO4AAADdAAAAzAAA&#10;AMEAAgC6AAwAtgASALIAGgCwACMArwAsAK0ANACpADwApgBCAKQASACiAE0AoABSAJ4AVwCdAFsA&#10;nABgAJoAZgCZAGwAlwB0AJUAfQCTAIcAkQCTAJAAoQCOALEAjQDGAIwA6ACLAP0AjAD/AIwA/wCM&#10;AP8A7QAAANgAAADFAAAAtwAAAKwAAACmAAgAoQAOAJ8AFQCdAB4AmwAmAJoALgCXADUAlQA8AJMA&#10;QgCRAEcAkABMAI4AUQCNAFUAiwBaAIoAYACJAGYAhwBtAIUAdgCEAIAAggCMAIAAmgB/AKkAfQC8&#10;AHwA3AB8APUAfAD/AHwA/wB8AP8A2QAAAMEAAACxAAAApAAAAJwAAACUAAMAkAAMAI0AEQCLABgA&#10;iQAgAIkAKACHAC8AhQA2AIMAPACCAEEAgABGAH8ASwB9AE8AfABUAHsAWgB5AGAAeABnAHYAcAB1&#10;AHoAcwCGAHEAkwBwAKIAbwC0AG4AzABuAO0AbgD+AG4A/wBuAP8AxAAAAK8AAACgAAAAlAAAAIwA&#10;AACGAAAAgQAIAH4ADgB8ABQAewAbAHkAIgB4ACkAdwAwAHUANgB0ADsAcgBAAHEARQBwAEoAbwBP&#10;AG0AVABsAFsAawBiAGkAagBoAHQAZgCAAGUAjgBjAJ0AYgCtAGEAwgBhAOQAYQD4AGEA/wBhAP8A&#10;tAAAAKAAAACRAAAAhgAAAH4AAAB5AAAAdQADAHEACwBvABAAbQAWAGwAHQBrACQAawAqAGkAMABo&#10;ADYAZgA7AGUAQABkAEUAYwBKAGEATwBgAFYAXwBdAF0AZQBcAG8AWgB6AFkAiABYAJgAVwCoAFYA&#10;uwBWANgAVgDxAFYA/wBWAP8AqAEAAJQFAACFBwAAegcAAHIGAABsBAAAaQEAAGcABwBkAA0AYwAR&#10;AGEAGABgAB8AXwAlAF4AKwBdADAAWwA2AFoAOwBZAEAAWABFAFcASwBWAFEAVQBYAFMAYQBSAGoA&#10;UAB2AE8AhABOAJMATQCkAEwAtgBMAM0ATADrAEwA+gBMAP8AnQkAAIsLAAB8DQAAcA0AAGgNAABi&#10;DAAAXwoAAF0GAQBcAQkAWgAOAFgAEwBXABkAVgAgAFUAJgBTACsAUgAxAFEANgBQADsATwBBAE4A&#10;RwBNAE0ASwBVAEoAXQBJAGcARwBzAEYAgABFAJAARAChAEMAsgBDAMgAQwDmAEMA9QBDAP8AlQ0A&#10;AIMPAAB0EAAAaREAAGARAABaEAAAVg4AAFQNAABTCgQAUwYLAFEDEABPARUATgEbAEwBIQBLAScA&#10;SgIsAEkCMgBIAjcARwM9AEUDQwBEA0oAQwRRAEIEWgBABWQAPwVwAD4GfgA9Bo4APAefADsHsQA6&#10;B8YAOgfjADoH8wA6CPwAjhAAAHwSAABuFAAAYhUAAFoVAABUFAAAUBMAAE0RAABLDgAASw0GAEoK&#10;DABJCBEARwgWAEUIHQBECCMAQggoAEEJLgBACTMAPwk5AD4KQAA9CkcAPApPADoLWAA5C2MAOAxv&#10;ADYMfgA1DI4ANA2fADMNsQAyDccAMg3jADIN9AAyDf4AiBMAAHcVAABpFwAAXhgAAFUYAABPGAAA&#10;ShYAAEcVAABFEwAAQxACAEMOCABCDQ4AQA0SAD8NGAA9DR8APA0kADsNKgA5DTAAOA43ADcOPQA2&#10;DkUANQ5NADMPVwAyD2IAMRBuAC8QfQAuEI4ALRGgACwRsgArEcgAKxHmACsR9gAsEf8AgxYAAHIZ&#10;AABkGgAAWRsAAFEbAABLGwAARhoAAEIYAAA/FwAAPhQAADwSBAA7EQoAOhAQADgQFQA3EBsANREh&#10;ADQRJwAzES0AMhEzADAROgAvEkIALhJLAC0TVAArE18AKhRsACkUewAoFIwAJxWeACYVsAAlFcYA&#10;JRXkACUV9gAmFf8AfhkAAG4bAABgHQAAVh4AAE0eAABHHgAAQh0AAD4cAAA6GgAAOBgAADcWAAA1&#10;FQcANBQNADIUEgAwFBcALxQdAC0UIwAsFSoAKxUwACoVNwApFj8AKBZIACcXUgAmGF0AJBhqACMZ&#10;eQAiGYoAIRmcACAZrwAfGcQAHxniACAZ9AAgGf8AehsAAGoeAABdHwAAUyAAAEogAABEIAAAPh8A&#10;ADoeAAA3HQAANBwAADIZAAAwGQQALhgLACwYEAAqGBQAKRgaACcYIAAmGSYAJRktACQaNQAjGj0A&#10;IhtGACEbUAAgHFsAHx1oAB4ddwAdHYgAHB6bABserQAaHsMAGh7gABod8wAbHf8Adx0AAGcgAABa&#10;IQAAUCIAAEgiAABBIgAAOyIAADchAAAzIAAAMB8AAC0dAAArHQAAKB0IACYdDgAlHRIAIx0XACEd&#10;HQAhHSQAIB4qAB8eMgAeHzoAHR9DABwgTQAbIVkAGiFmABkhdQAYIocAFyKZABYirAAVIsEAFSLf&#10;ABUh8gAWIf4AcyAAAGQiAABXIwAATSQAAEUlAAA+JAAAOSQAADQjAAAwIgAALCIAACkhAAAmIQAA&#10;JCEGACIhDAAgIRAAHiEVAB0iGwAbIiEAGyIoABojLwAZIzgAGCRBABckSwAWJVcAFSVkABQmcwAT&#10;JoUAEiaYABEmqwARJsAAECbdABEl8QASJf0AcCIAAGEkAABUJgAASiYAAEInAAA8JgAANiYAADEl&#10;AAAtJQAAKSQAACYkAAAiJQAAHyUDAB0mCgAbJg4AGScSABgnGAAXJx8AFiclABUoLQAUKDUAEyk+&#10;ABIpSQARKVUAESpiABAqcQAPKoMADiqWAA4qqQANKr0ADSrXAA0q7gAOKfsAbCQAAF0mAABRKAAA&#10;SCgAAEApAAA5KAAANCgAAC8oAAArJwAAJycAACIoAAAeKQAAGyoAABgrBwAWKw0AFCwRABMsFgAS&#10;LBwAES0jABAtKgAQLTIADy48AA4uRgANLlIADS5fAAwvbgALL38ACi+SAAkvpQAJLrkACC7QAAku&#10;6QAKLvcAaCcAAFopAABOKgAARSsAAD0rAAA3KwAAMSoAAC0qAAApKgAAJCoAACArAAAbLQAAGC4A&#10;ABUvBAASMQoAEDIOAA8yEwAOMhkADTIgAA0yJwAMMi8ACzM4AAozQgAJM04ACDNbAAY0agAFNHsA&#10;BDOOAAMzogACM7YAAjPNAAMz5wAEMvMAZCoAAFYsAABLLQAAQi0AADotAAA0LQAALywAACssAAAm&#10;LAAAIi0AAB0vAAAZMQAAFTIAABI0AwAPNgkADDgNAAo4EQAJOBYACDgdAAc4JAAGOCwABDg0AAM4&#10;PgACOUoAADlXAAA5ZQAAOXcAADmLAAA4nwAAOLMAADjKAAA45gAAN/IAXy0AAFIuAABILwAAPzAA&#10;ADgvAAAyLwAALS8AACkvAAAkMAAAHzEAABozAAAVNQAAEjcAAA85AwAMOwgACD0NAAU+EAADPhQA&#10;AD4aAAA+IQAAPigAAD4xAAA/OwAAP0YAAD9TAAA/YQAAP3MAAD+HAAA+nAAAPrAAAD3HAAA95AAA&#10;PfIAWjAAAE4yAABEMgAAPDIAADUyAAAwMQAAKzEAACYyAAAgNAAAGzYAABY4AAASOwAADz0AAAw/&#10;AwAIQQgABEMMAABDDgAARBIAAEUWAABFHQAARSQAAEUtAABGNgAARkIAAEZOAABGXQAARm4AAEWC&#10;AABFmAAARK0AAETEAABD4wAAQ/IAVTQAAEo1AABBNQAAOTUAADM0AAAuNAAAKDUAACI3AAAdOgAA&#10;FzwAABI/AAAPQQAADEQAAAhGAQADSAYAAEkKAABKDQAASxAAAEwUAABNGQAATiAAAE4oAABOMgAA&#10;TT0AAE5KAABOWAAATWkAAE19AABMlAAATKoAAEvBAABL4QAASvIAUDgAAEY4AAA9OAAANzgAADE3&#10;AAAqOQAAJDsAAB49AAAYQAAAE0MAAA9GAAALSQAAB0sAAAJOAAAAUAQAAFEIAABSCwAAUw4AAFQR&#10;AABVFQAAVhsAAFcjAABXLAAAVzgAAFdEAABXUgAAVmMAAFZ3AABWjgAAVaUAAFS9AABT3QAAU/AA&#10;SzwAAEI8AAA7OwAANTsAAC08AAAmPwAAH0IAABlFAAATSAAADksAAAtPAAAFUQAAAFQAAABXAAAA&#10;WAEAAFoFAABbCAAAXAwAAF0OAABfEQAAYBYAAGIdAABiJgAAYjEAAGI+AABhTAAAYV0AAGFwAABg&#10;iAAAYKAAAF+3AABe1AAAXe4AR0AAAD8/AAA6PwAAMUAAAClDAAAhRgAAGkoAABNOAAAOUQAAClUA&#10;AARYAAAAWwAAAF4AAABhAAAAYwAAAGQBAABlBAAAZwgAAGgLAABqDgAAbBIAAG4XAABvIAAAbyoA&#10;AG82AABuRQAAblUAAG5oAABtfwAAbZgAAGywAABrygAAaugAREQAAD5DAAA1RAAAK0cAACNLAAAb&#10;TwAAE1QAAA5YAAAIXAAAAmAAAABkAAAAZwAAAGsAAABtAAAAbwAAAHAAAAByAAAAdAIAAHUGAAB3&#10;CgAAeQ4AAHwSAAB+GAAAfyIAAH8uAAB/PQAAfk0AAH1hAAB9dwAAfJAAAHuoAAB6wAAAed8AQ0cA&#10;ADlJAAAvTAAAJVAAABxVAAAUWwAADmAAAAdlAAAAagAAAG4AAAByAAAAdgAAAHkAAAB8AAAAfgAA&#10;AH8AAACBAAAAgwAAAIUAAACHAwAAiggAAIwNAACPEQAAkhkAAJIlAACSMwAAkkQAAJFXAACQbQAA&#10;j4YAAI6fAACNtQAAjM0APU4AADJRAAAoVgAAHlwAABViAAAOaAAAB24AAAB0AAAAeQAAAH4AAACC&#10;AAAAhgAAAIkAAACMAAAAjgAAAJAAAACSAAAAlAAAAJYAAACYAAAAmwAAAJ4GAAChDAAApBEAAKYb&#10;AACmKQAApjoAAKVNAAClYgAApHsAAKOUAAChqwAAob8ANlcAACxcAAAhYgAAF2kAAA9wAAAHdwAA&#10;AH4AAACEAAAAigAAAI8AAACUAAAAmAAAAJsAAACeAAAAnwAAAKIAAACkAAAApgAAAKgAAACrAAAA&#10;rQAAALAAAACzBAAAtwwAALsSAAC7HwAAuzAAALtDAAC6WAAAuXAAALeLAAC3oQAAt7MAMGIAACVp&#10;AAAacAAAEHgAAAmAAAAAiAAAAI8AAACWAAAAmwAAAKEAAACmAAAAqgAAAK4AAACwAAAAsQAAALQA&#10;AAC2AAAAuAAAALsAAAC9AAAAwAAAAMMAAADHAAAAywMAAM8MAADTFQAA0iUAANI4AADRTgAA0GUA&#10;AM9+AADNlgAAzKkA/wAAAP8AAAD/AAAA/wADAP8ACwD8ABEA+QAbAPcAJQDzAC8A7gA4AOkAQADm&#10;AEgA4gBOAN8AVADcAFkA2QBeANUAYwDTAGgA0ABtAM4AcwDLAHoAyACCAMYAjADDAJcAwACjAL4A&#10;sgC8AMgAugDqALkA/wC4AP8AsQD/AKoA/wCnAP8A/wAAAP8AAAD7AAAA9gAAAO0ABwDnAA8A4gAW&#10;AN8AIADeACkA2QAzANEAOwDMAEIAyABIAMUATgDCAFMAwABYAL4AXQC8AGIAugBnALkAbQC3AHQA&#10;tQB7ALIAhQCwAJAArgCcAKwAqgCpAL0ApwDeAKYA+QClAP8AowD/AJ0A/wCbAP8A/QAAAPYAAADr&#10;AAAA3wAAANEAAwDKAAwAxQASAMMAGwDAACQAvgAsALkANQC2ADwAswBDALAASACuAE4ArABSAKsA&#10;VwCpAFwApwBhAKYAZwCkAG0AogB0AKAAfQCeAIgAnACVAJoAowCYALQAlgDNAJUA8QCUAP8AlQD/&#10;AJAA/wCOAP8A8wAAAOYAAADRAAAAwgAAALgAAACxAAgArQAPAKoAFgCoAB4AqAAnAKYALwCiADYA&#10;nwA8AJ0AQgCbAEcAmQBMAJcAUQCWAFUAlABaAJMAYACRAGYAkABuAI4AdgCMAIEAigCNAIgAmwCG&#10;AKwAhQDBAIQA5gCDAP0AhAD/AIMA/wCBAP8A5AAAAMsAAAC6AAAArAAAAKIAAACcAAQAmAAMAJYA&#10;EQCUABkAkwAhAJIAKACPADAAjQA2AIsAPACJAEEAiABGAIYASwCFAE8AhABUAIIAWgCBAGAAfwBn&#10;AH4AbwB8AHoAegCGAHgAlAB3AKQAdQC3AHQA1ABzAPQAdAD/AHQA/wB0AP8AywAAALYAAACmAAAA&#10;mgAAAJIAAACKAAAAhgAIAIMADgCBABQAgQAbAIAAIwB/ACoAfQAwAHsANgB6ADsAeABAAHcARQB1&#10;AEkAdABOAHMAVABxAFoAcABhAG4AaQBtAHMAawB/AGkAjQBoAJ0AZwCuAGYAxwBlAOoAZgD/AGYA&#10;/wBnAP8AuAAAAKQAAACVAAAAigAAAIEAAAB8AAAAdgAEAHQADAByABAAcQAWAHAAHQBwACQAbgAq&#10;AG0AMABrADUAagA6AGkAPwBoAEQAZwBJAGUATgBkAFQAYwBbAGEAYwBgAG0AXgB5AF0AhwBbAJYA&#10;WgCoAFkAvQBZAN8AWQD4AFoA/wBaAP8AqAAAAJUAAACHAAAAewAAAHMAAABuAAAAagABAGcACABl&#10;AA4AZAASAGMAGABjAB8AYgAlAGEAKgBfADAAXgA1AF0AOgBcAD4AWwBEAFkASQBYAE8AVwBWAFYA&#10;XgBUAGgAUwBzAFEAgQBQAJEATwCiAE4AtQBOANAATgDwAE4A/wBPAP8AnAAAAIkAAAB7AwAAcAMA&#10;AGgDAABiAQAAXwAAAF0ABABbAAsAWQAPAFgAFABXABkAVwAgAFYAJQBVACoAUwAwAFIANABRADkA&#10;UAA/AE8ARABOAEsATQBSAEsAWgBKAGMASQBvAEcAfABGAIwARQCdAEUAsABEAMcARADoAEQA+gBF&#10;AP8AkgQAAIAHAABxCgAAZgoAAF4KAABZCQAAVQcAAFQEAABSAAcAUAAMAE8AEABOABUATQAbAEwA&#10;IABLACYASgArAEkAMABIADUARwA6AEYAQABFAEYAQwBOAEIAVgBBAF8AQABrAD4AeAA9AIgAPACZ&#10;ADwAqwA8AMEAOwDgADsA9AA7AP8AiQoAAHgMAABqDgAAXw4AAFcOAABRDgAATQwAAEsLAABKCAIA&#10;SQQJAEgADQBGABEARQAWAEQAHABDACEAQgAmAEEAKwA/ADEAPgA2AD0APAA8AEMAOwBKADoAUgA5&#10;AFwAOABoADYAdQA1AIUANACWADQAqAAzALwAMwDYADMA7wAzAPsAgg0AAHEPAABkEAAAWREAAFER&#10;AABLEQAARxAAAEQOAABCDQAAQQsFAEEHCwA/BQ4APgMSADwCGAA7Ah0AOgMiADkDKAA4Ay0ANwMy&#10;ADYEOQA1BD8ANAVHADMFUAAxBloAMAZmAC8HcwAuB4MALQeVACwHpwArB7oAKwfSACsH6wArB/cA&#10;fRAAAGwRAABfEwAAVBQAAEwUAABGFAAAQhMAAD4SAAA8EAAAOg4BADoNBgA6CgwAOAkQADYIFAA1&#10;CBkANAkfADIJJAAxCSkAMAkvAC8KNgAuCj0ALQpFACwLTgArC1kAKQxlACgMcwAnDIMAJg2VACUN&#10;pwAkDbsAIw3SACMN6wAjDfcAeBIAAGgUAABbFgAAURcAAEgXAABCFgAAPRYAADkVAAA3EwAANREA&#10;ADMQAwAzDggAMg0NADANEQAvDRYALQ0bACwNIQArDScAKg0tACkONAAoDjsAJw5EACUOTgAkD1kA&#10;IxBlACEQcwAgEIQAHxCWAB4QqQAdEL0AHBDYAB0Q7gAdEPkAcxQAAGQWAABXGAAATRkAAEUZAAA/&#10;GQAAOhgAADUXAAAyFgAAMBUAAC4TAAAtEQQALBAKACsQDgApEBIAKBAYACYQHgAlECQAJBAqACMR&#10;MQAiETkAIRFCACASSwAeElYAHRNjABwTcQAaE4IAGRSVABgUpwAXFLsAFxPUABcT7gAYE/oAcBYA&#10;AGAZAABUGgAAShsAAEIcAAA8GwAANhsAADIaAAAvGQAALBgAACoWAAAoFAEAJhMHACUTDAAjExAA&#10;IhMVACATGgAfEyEAHhQnAB0ULgAcFTYAGxU/ABoWSQAZFlQAGBdhABYXcAAVGIEAFBiTABMYpgAS&#10;GLoAEhfSABIX7AATF/oAbBkAAF0bAABRHQAARx0AAD8eAAA5HQAANB0AAC8cAAArGwAAKBoAACYZ&#10;AAAkGAAAIhcEACAXCgAeFw4AHBcSABoXFwAZGB4AGRgkABgZLAAXGTQAFho9ABUaRwAUG1IAExtf&#10;ABIcbgARHH8AEBySABAcpQAPHLkADhzQAA4b6gAPG/gAaRsAAFodAABOHwAARR8AAD0gAAA2HwAA&#10;MR8AAC0eAAApHQAAJR0AACMcAAAgGwAAHRsBABsbBwAZHA0AFxwQABYcFQAVHBsAFB0iABMdKQAS&#10;HjEAER46ABEfRQAQH1AADyBdAA4gbAANIHwADSCPAAwgogALILUACyDKAAsg5QAMH/QAZR0AAFcf&#10;AABMIQAAQiEAADohAAA0IQAALyEAACogAAAmHwAAIx8AACAeAAAdHgAAGSAAABYgBAAUIAsAEiEO&#10;ABEhEwARIhkAECIfAA8iJgAOIy8ADiM3AA0jQQAMJE0ACyRZAAokZwAJJHgACCSLAAckngAHJLEA&#10;BiTHAAYj4wAHI/EAYh8AAFQhAABJIwAAQCMAADgjAAAyIwAALCMAACgiAAAkIQAAISEAAB4hAAAa&#10;IQAAFiMAABMkAwARJQgADyYNAA4nEQANJxYADCcdAAsnIwAKJysACSg0AAgoPgAHKEkABihVAAUp&#10;ZAAEKXQAAymHAAIpmwABKK8AACjFAAEo4QABJ/AAXiIAAFEkAABGJQAAPSUAADUlAAAvJQAAKiQA&#10;ACYkAAAiIwAAHyMAABskAAAYJQAAFCYAABEoAwAPKQgADCwMAAosEAAILBQABywaAAYsIQAFLCgA&#10;Ay0wAAItOgABLUUAAC1SAAAuYAAALnEAAC2EAAAtmQAALa0AACzCAAAs4AAALPAAWiQAAE0mAABD&#10;JwAAOicAADMnAAAtJwAAKCYAACQmAAAhJgAAHSYAABknAAAVKQAAESsAAA8sAwANLgcACTAMAAYx&#10;DgADMRIAATIXAAAyHgAAMiUAADItAAAyNgAAM0IAADNOAAAzXQAAM20AADOBAAAylgAAMqsAADHB&#10;AAAx3wAAMfAAVicAAEopAAA/KgAANyoAADAqAAArKQAAJygAACMoAAAeKQAAGioAABYsAAASLgAA&#10;DzAAAA0xAgAKNAcABTULAAI2DgAANxAAADgUAAA4GgAAOCIAADgqAAA5MwAAOT4AADlKAAA5WQAA&#10;OWkAADl9AAA4kwAAOKgAADe/AAA33gAANvAAUSsAAEYsAAA8LAAANCwAAC4sAAAqKwAAJSsAACAs&#10;AAAbLQAAFy8AABMxAAAQMwAADTUAAAk3AgAFOgYAATsKAAA8DQAAPQ8AAD4SAAA/FwAAQB4AAEAl&#10;AABALwAAQDoAAEBGAABAVAAAQGUAAD94AAA/jwAAPqYAAD69AAA93AAAPfAATS4AAEIvAAA5LwAA&#10;Mi8AAC0uAAAoLgAAIi8AAB0wAAAYMgAAEzUAABA3AAAMOgAACTwAAAU+AAAAQQQAAEIIAABDCwAA&#10;RA0AAEYQAABHFAAASBkAAEghAABIKgAASDUAAEhBAABITwAASGAAAEdzAABHigAARqIAAEW5AABF&#10;2QAARPAASDIAAD4yAAA2MgAAMDEAACsxAAAlMgAAHzQAABk2AAATOQAAEDwAAAw/AAAIQgAAA0QA&#10;AABGAAAASAIAAEoFAABLCAAATAsAAE4OAABPEQAAURUAAFIcAABSJQAAUjAAAFI8AABRSgAAUVoA&#10;AFFtAABQhAAAT50AAE61AABN0gAATe4AQzYAADs2AAA0NQAALzQAACc1AAAhOAAAGjsAABQ+AAAQ&#10;QQAADEQAAAdHAAACSgAAAE0AAABPAAAAUQAAAFMCAABUBQAAVQgAAFcLAABZDgAAWxEAAF0XAABd&#10;HwAAXSoAAF02AABcRAAAXFQAAFtnAABbfgAAWpcAAFmvAABYywAAV+oAPzkAADg5AAAzOAAAKzkA&#10;ACM8AAAcPwAAFUMAABBHAAALSgAABU4AAABRAAAAVAAAAFcAAABaAAAAXAAAAF0AAABfAAAAYAQA&#10;AGIHAABkCwAAZg4AAGgSAABrGQAAayMAAGouAABqPAAAak0AAGlfAABodQAAZ48AAGaoAABlwgAA&#10;ZOMAPT0AADc8AAAuPQAAJUAAAB1EAAAWSQAAEE0AAApRAAAEVQAAAFoAAABdAAAAYAAAAGMAAABm&#10;AAAAaAAAAGoAAABrAAAAbQAAAG8CAABxBgAAdAoAAHYOAAB5EwAAexsAAHsnAAB6NQAAeUUAAHhZ&#10;AAB4bQAAd4YAAHafAAB1twAAdNIAPEEAADJCAAAoRQAAIEoAABdOAAAQVAAAClkAAAJeAAAAYwAA&#10;AGcAAABrAAAAbwAAAHIAAAB1AAAAdwAAAHkAAAB7AAAAfQAAAH8AAACCAAAAhAMAAIcJAACKDgAA&#10;jhMAAI8eAACOKwAAjjsAAI1OAACLYwAAinwAAIqVAACIrQAAh8UANkcAACxLAAAiTwAAGVUAABBb&#10;AAAKYQAAAWcAAABtAAAAcgAAAHcAAAB7AAAAfwAAAIMAAACGAAAAiAAAAIoAAACNAAAAjwAAAJEA&#10;AACUAAAAlwAAAJoBAACdBwAAoQ0AAKUUAACkIQAApDEAAKNEAACiWQAAoHAAAJ+LAACdogAAnbcA&#10;MFAAACVVAAAbWwAAEmIAAAtpAAABcAAAAHcAAAB9AAAAgwAAAIgAAACNAAAAkQAAAJUAAACYAAAA&#10;mgAAAJwAAACfAAAAoQAAAKMAAACmAAAAqQAAAKwAAACwAAAAtAcAALgOAAC6GAAAuicAALk5AAC4&#10;TgAAt2UAALZ+AAC1lgAAs6sAKVsAAB5iAAAUaQAADHEAAAJ5AAAAgQAAAIkAAACPAAAAlgAAAJsA&#10;AACgAAAApAAAAKgAAACrAAAArAAAAK8AAACyAAAAtAAAALYAAAC5AAAAvAAAAMAAAADEAAAAyAAA&#10;AM0HAADSEAAA0h0AANEvAADQRAAAz1sAAM1zAADLjQAAyqEA/wAAAP8AAAD7AAAA+gAAAPwACAD4&#10;AA8A9QAXAPQAIADxACoA6wAzAOYAOwDiAEMA3gBJANoATwDWAFQA0wBZANAAXgDOAGMAywBoAMkA&#10;bgDGAHUAwwB9AMEAhgC+AJIAuwCeALkArgC2AMMAtADoALMA/wCvAP8ApQD/AJ4A/wCbAP8A/QAA&#10;APcAAADyAAAA8AAAAOcAAwDhAAwA3AASANgAGwDWACQA0gAtAMwANgDGAD0AwgBDAL8ASQC8AE4A&#10;ugBTALgAWAC2AF0AtQBiALMAZwCxAG4ArwB2AKwAfwCqAIoAqACXAKUApgCjALkAoQDZAKAA+QCe&#10;AP8AmAD/AJIA/wCPAP8A8wAAAOwAAADjAAAA0wAAAMgAAADBAAkAvQAPALsAFgC5AB8AtwAnALMA&#10;LwCvADcArAA9AKoAQwCoAEgApgBNAKQAUgCjAFYAoQBbAJ8AYQCeAGcAnABvAJoAeACXAIMAlQCQ&#10;AJMAngCRALAAkADIAI4A8ACNAP8AigD/AIUA/wCCAP8A5wAAAN0AAADGAAAAuAAAAK4AAACoAAQA&#10;pQAMAKEAEgChABkAoAAiAJ8AKQCbADAAmAA3AJYAPQCTAEIAkgBHAJAASwCPAFAAjQBVAIwAWgCK&#10;AGEAiABoAIcAcACFAHsAgwCIAIEAlgB/AKcAfQC8AHwA4wB8AP0AfAD/AHgA/wB2AP8A1gAAAMAA&#10;AACvAAAAowAAAJkAAACTAAAAjwAJAI0ADgCLABQAigAcAIoAIwCIACoAhQAwAIMANgCCADsAgABA&#10;AH8ARQB+AEoAfABPAHsAVAB6AFoAeABhAHYAaQB1AHMAcwCAAHEAjgBvAJ8AbgCyAG0AzwBsAPQA&#10;bAD/AGsA/wBpAP8AwAAAAKsAAACbAAAAjwAAAIcAAACAAAAAfAAEAHoADAB4ABEAeAAXAHgAHgB3&#10;ACQAdQAqAHMAMABxADUAcAA6AG4APwBtAEQAbABJAGsATgBqAFQAaABbAGcAYwBlAG0AZAB4AGIA&#10;hwBgAJcAXwCqAF4AwgBeAOkAXgD/AF4A/wBdAP8ArAAAAJkAAACKAAAAfwAAAHcAAABxAAAAbQAA&#10;AGoACABpAA4AaAASAGcAGABnAB8AZwAlAGUAKgBjAC8AYgA0AGEAOQBgAD4AXwBDAF4ASABdAE4A&#10;WwBVAFoAXQBYAGcAVwByAFUAgQBUAJEAUwCjAFIAuABRANwAUQD5AFIA/wBSAP8AnQAAAIsAAAB8&#10;AAAAcQAAAGkAAABkAAAAYAAAAF4ABQBcAAsAWwAPAFsAFABaABkAWgAfAFkAJQBXACoAVgAvAFUA&#10;NABUADgAUwA9AFIAQwBQAEkATwBQAE4AWABNAGIASwBtAEoAegBJAIsASACdAEcAsQBHAMwARgDw&#10;AEcA/wBHAP8AkAAAAH4AAABwAAAAZgAAAF4AAABZAAAAVgAAAFMAAQBSAAgAUAANAE8AEABPABUA&#10;TgAaAE4AIABNACUATAAqAEoALgBJADMASAA4AEcAPgBGAEQARQBLAEQAUwBDAF0AQQBoAEAAdQA/&#10;AIUAPgCXAD0AqwA9AMMAPQDmAD0A+wA+AP8AhwAAAHUDAABoBgAAXQcAAFUGAABQBgAATAQAAEoB&#10;AABJAAQARwAKAEYADgBFABEARQAWAEQAGwBDACAAQgAlAEEAKgBAAC8APwA0AD4AOgA9AEAAOwBH&#10;ADoATwA5AFkAOABkADcAcQA2AIEANQCTADQApgA0ALsANADdADQA9QA1AP8AfgYAAG0JAABgCwAA&#10;VgwAAE4MAABICwAARAoAAEIIAABABQEAPwEHAD4ACwA9AA4APAASADsAFwA7ABwAOgAhADkAJQA3&#10;ACoANgAwADUANQA0ADwAMwBDADIATAAxAFUAMABgAC8AbQAuAH0ALQCPACwAogAsALYALADQACwA&#10;7gAsAPwAdwoAAGcMAABaDgAAUA4AAEkOAABDDgAAPg0AADsMAAA5CwAAOAkDADcFCAA2Ag0ANQEQ&#10;ADQAEwAzABgAMgAdADEAIgAwACcALwAsAC4AMgAtADgALABAACsASQAqAFIAKQBdACgAawAnAXoA&#10;JgGMACUAnwAlALIAJQDKACUA6AAlAPcAcg0AAGIOAABWEAAATBEAAEQRAAA+EQAAORAAADYPAAAz&#10;DgAAMQ0BADALBQAwCAoALwYNAC4FEQAsBBQAKwMZACoDHgApAyMAKAQpACcELwAmBTUAJQU9ACQF&#10;RgAjBlAAIgZcACEHaQAgB3kAHweLAB4HnQAeB7AAHQbGAB0G4wAdBfMAbQ4AAF4RAABSEgAASBMA&#10;AEATAAA6EwAANRIAADERAAAuEAAALA8AACoOAwAqDQcAKQsLACgJDgAnCREAJQgWACQIGwAjCSAA&#10;IgkmACEJLAAgCjMAHwo7AB4LRAAdC08AHAxbABsMaQAaDHkAGAyLABgMngAXDLAAFgzFABYM4QAW&#10;C/AAaRAAAFoSAABOFAAARRUAAD0VAAA3FQAAMRQAAC0TAAAqEgAAKBEAACYQAQAkEAQAIw4IACMN&#10;DAAiDA8AIAwTAB8MGAAeDR0AHQ0jABwNKgAbDTIAGg46ABgORAAXDlAAFg9cABUPagATEHsAEhCN&#10;ABEQoAARELMAEA/JABAP5AARD/IAZRIAAFcUAABLFgAAQhcAADoXAAA0FwAALxYAACoVAAAnFAAA&#10;JBMAACITAAAgEgMAHhEGAB0QCQAcEA0AGw8QABkQFQAYEBsAFxAhABYQKAAVETAAFBE5ABMRQwAS&#10;Ek4AERJaABASaQAQE3kADhOMAA4TngANE7EADRLFAAwS4QANEvEAYhQAAFQWAABJGAAAPxkAADcZ&#10;AAAxGQAALBgAACgXAAAkFgAAIRYAAB8VAAAcFAIAGhMEABkSBgAXEgsAFRIOABQSEgATExgAEhMf&#10;ABETJgARFC0AEBQ2AA8VQQAOFUwADhZXAA0WZQAMF3UACxeHAAoXmgAJFq0ACBbBAAgW3QAJFe4A&#10;XxYAAFEYAABGGgAAPRoAADUbAAAvGgAAKhoAACUZAAAiGAAAHxgAABwXAAAZFgEAFxYDABUWBAAT&#10;FgkAERYNABAXEQAPFxYADhccAA4YIwANGCoADBkzAAwZPAALGkcAChpTAAkaYQAHG3EABhuDAAUb&#10;lwAEGqoAAxq/AAMZ2gAEGewAXBgAAE4aAABDHAAAOhwAADMcAAAsHAAAJxwAACMbAAAgGgAAHRkA&#10;ABoZAAAXGAEAFRgCABIZBAAQGwcADhsMAA0cEAAMHBMACxwZAAocHwAJHScACB0vAAceOQAGHkMA&#10;BB5QAAMfXgACH24AAR+AAAAflQAAHqkAAB69AAAd2AAAHewAWBoAAEscAABBHgAAOB4AADAeAAAq&#10;HgAAJR0AACEcAAAeHAAAGxsAABgbAAAWGwEAExsCABEcBAAOHgcADB8LAAogDgAIIBIABiEXAAUh&#10;HQAEISQAAiIsAAEiNQAAIkAAACNNAAAjWgAAI2sAACN+AAAjkwAAIqcAACK8AAAh1wAAIe0AVR0A&#10;AEgfAAA+IAAANSAAAC4gAAAoIAAAIx8AACAeAAAdHQAAGh0AABYdAAATHgAAER8CAA4gBAANIgcA&#10;CiQLAAYlDQAEJRAAAiYUAAAmGgAAJiEAACcpAAAnMgAAJz0AACdJAAAoVwAAKGcAACd7AAAnkAAA&#10;J6UAACa7AAAm1gAAJe0AUSAAAEUhAAA7IgAAMiIAACwiAAAmIQAAIiEAAB4gAAAbHwAAGCAAABQg&#10;AAARIgAADyMAAA0lAwAKJgYABigKAAMpDQAAKw8AACwSAAAsFwAALB4AACwmAAAtLwAALTkAAC1G&#10;AAAtVAAALWQAAC13AAAsjQAALKQAACu6AAAr1gAAKu4ATSIAAEEkAAA4JAAAMCQAACkkAAAkIwAA&#10;ISIAAB0iAAAZIgAAFSMAABIkAAAPJgAADSgAAAoqAgAGLAUAAi4JAAAvCwAAMA4AADIQAAAzFQAA&#10;MxsAADMiAAAzKwAAMzYAADNCAAAzUAAAM2AAADNzAAAyigAAMqEAADG4AAAw1gAAMO8ASSUAAD4m&#10;AAA0JwAALScAACgmAAAjJQAAHyQAABslAAAWJgAAEigAABAqAAANLAAACi4AAAYwAQACMgQAADQH&#10;AAA1CgAANwwAADgOAAA6EgAAOhcAADofAAA6JwAAOjIAADo+AAA6TAAAOlwAADpvAAA5hgAAOJ4A&#10;ADi2AAA31AAANu8ARCkAADopAAAxKQAAKykAACYoAAAiJwAAHSgAABgpAAATKwAAEC4AAA0wAAAJ&#10;MgAABTUAAAE3AAAAOQIAADsFAAA8CAAAPgsAAD8NAABBEAAAQxQAAEMbAABDIwAAQy4AAEM5AABD&#10;RwAAQlcAAEJqAABBgQAAQJoAAD+yAAA+zwAAPu8APywAADYsAAAvLAAAKisAACUqAAAfKwAAGS0A&#10;ABQvAAAQMgAADTUAAAg4AAAEOgAAADwAAAA/AAAAQQAAAEMCAABFBQAARggAAEgLAABKDgAATBEA&#10;AE0WAABNHgAATSgAAE00AABMQgAATFEAAEtkAABLewAASpQAAEmtAABIygAAR+wAOzAAADMvAAAt&#10;LwAAKC0AACIvAAAbMQAAFTQAABA3AAANOgAACD0AAAJAAAAAQwAAAEYAAABIAAAASgAAAEwAAABO&#10;AQAATwQAAFEHAABTCwAAVQ4AAFgSAABZGQAAWCIAAFguAABXPAAAV0sAAFZeAABWcwAAVY0AAFSn&#10;AABSwgAAUuYAODMAADEyAAAsMQAAJTIAAB01AAAWOAAAETwAAAxAAAAHRAAAAEcAAABKAAAATQAA&#10;AFAAAABTAAAAVQAAAFcAAABZAAAAWgAAAFwDAABeBwAAYQsAAGQOAABmEwAAZxwAAGYnAABmNAAA&#10;ZUQAAGRXAABkawAAYoUAAGGfAABguQAAXtwANTcAADA1AAAoNwAAIDoAABg9AAARQgAADEYAAAZK&#10;AAAATwAAAFMAAABWAAAAWQAAAFwAAABfAAAAYQAAAGQAAABlAAAAZwAAAGkAAABsAQAAbgYAAHEL&#10;AAB0DwAAdxUAAHcgAAB2LQAAdj0AAHVPAAB0YwAAc3sAAHKVAABwrwAAb8kANToAACs7AAAiPwAA&#10;GkMAABJIAAAMTQAABVIAAABXAAAAXAAAAGAAAABkAAAAaAAAAGsAAABuAAAAcQAAAHMAAAB1AAAA&#10;dwAAAHoAAAB8AAAAfwAAAIIEAACGCgAAig8AAIwXAACLJAAAijMAAIlFAACHWwAAhnIAAIWLAACD&#10;pQAAgrwAL0AAACVEAAAcSQAAE04AAA1UAAAEWgAAAGEAAABmAAAAawAAAG8AAAB0AAAAeQAAAH0A&#10;AACAAAAAgwAAAIUAAACHAAAAigAAAIwAAACPAAAAkgAAAJYAAACZAgAAngkAAKIQAACiGgAAoSkA&#10;AKA7AACfUAAAnWcAAJqBAACamQAAma8AKUkAAB9OAAAVVAAADlsAAAViAAAAaQAAAHAAAAB3AAAA&#10;fQAAAIIAAACGAAAAiwAAAI8AAACTAAAAlQAAAJcAAACaAAAAnQAAAKAAAACjAAAApgAAAKoAAACu&#10;AAAAsgAAALcKAAC7EQAAuh8AALkwAAC3RQAAtVwAALR0AACxjgAAr6QAIlQAABhbAAAQYgAAB2oA&#10;AABzAAAAewAAAIIAAACJAAAAkAAAAJUAAACaAAAAnwAAAKMAAACmAAAAqAAAAKsAAACuAAAAsAAA&#10;ALMAAAC2AAAAugAAAL0AAADCAAAAxwAAAMwBAADTCwAA1BUAANMmAADROgAA0FEAAM1oAADLgQAA&#10;ypYA/AAAAPYAAADyAAAA8QAAAPMABQD0AAwA8gATAPAAHADtACUA6AAuAOIANgDeAD4A2QBEANQA&#10;SgDRAE8AzgBUAMsAWQDJAF4AxgBjAMQAaQDBAHAAvgB4ALwAgQC5AI0AtgCaALMAqwCxAMAArwDm&#10;AK4A/wClAP8AmgD/AJQA/wCPAP8A9AAAAOwAAADoAAAA5wAAAN8AAADZAAkA0gAQAM8AFwDPACAA&#10;zAAoAMYAMADAADcAvAA+ALkARAC3AEkAtQBOALMAUwCxAFcArwBdAK0AYgCrAGkAqQBxAKcAegCl&#10;AIUAogCTAKAAogCdALYAmwDUAJkA+QCWAP8AjQD/AIgA/wCEAP8A6AAAAN8AAADZAAAAyQAAAL8A&#10;AAC4AAQAtQANALMAEgCxABoAsAAiAK0AKgCpADEApgA4AKQAPQCiAEMAoABIAJ4ATACcAFEAmwBW&#10;AJkAXACXAGIAlQBpAJMAcgCRAH0AjwCLAI0AmgCLAKwAiQDFAIgA7gCGAP8AfwD/AHoA/wB4AP8A&#10;2QAAAP/ifRBJQ0NfUFJPRklMRQAIEs0AAAC7AAAArgAAAKUAAACfAAAAnAAJAJkADwCZABUAmQAd&#10;AJgAJACUACsAkQAxAI4ANwCMADwAiwBBAIkARgCIAEsAhgBQAIUAVQCDAFsAggBiAIAAawB+AHUA&#10;fACCAHoAkgB4AKMAdwC5AHYA4AB1AP8AcgD/AG4A/wBsAP8AxwAAALUAAAClAAAAmQAAAI8AAACJ&#10;AAAAhQAEAIQADACCABEAggAXAIIAHgCAACUAfgArAHwAMQB6ADYAeQA7AHcAQAB2AEQAdQBJAHMA&#10;TwByAFUAcABcAG8AZABtAG4AbAB6AGoAigBoAJsAZwCvAGYAzABlAPUAZAD/AGEA/wBgAP8AtAAA&#10;AKAAAACQAAAAhQAAAH0AAAB3AAAAcwAAAHAACABvAA4AbwASAG8AGABvAB8AbQAlAGsAKgBpADAA&#10;aAA0AGcAOQBmAD4AZQBDAGMASABiAE4AYQBVAF8AXgBeAGcAXABzAFsAggBZAJMAWACmAFcAvwBX&#10;AOoAVwD/AFYA/wBUAP8AoQAAAI4AAAB/AAAAdQAAAGwAAABoAAAAZAAAAGEABABgAAsAXwAPAF8A&#10;EwBfABkAXwAfAF0AJQBcACoAWwAvAFkAMwBYADgAVwA9AFYAQwBVAEkAUwBQAFIAWABRAGEAUABt&#10;AE4AewBNAIwATACfAEsAtQBKANwASgD6AEoA/wBKAP8AkgAAAIAAAAByAAAAZwAAAF8AAABaAAAA&#10;VwAAAFUAAQBTAAcAUgAMAFIAEABSABQAUgAaAFEAHwBPACQATgApAE0ALgBMADMASwA4AEoAPQBJ&#10;AEMASABKAEYAUgBFAFwARABnAEMAdQBCAIYAQQCYAEAArgBAAMsAPwDyAEAA/wBAAP8AhQAAAHQA&#10;AABnAAAAXQAAAFUAAABPAAAATAAAAEoAAABIAAQARwAKAEcADQBGABEARgAVAEYAGgBFAB8ARAAk&#10;AEMAKQBCAC0AQQAzAD8AOAA+AD4APQBFADwATgA7AFcAOgBiADkAbwA4AIAANwCTADYApwA2AMAA&#10;NgDoADYA/gA2AP8AfAAAAGsAAABeAgAAVAMAAE0DAABHAwAAQwEAAEEAAAA/AAEAPgAHAD0ACwA9&#10;AA4APAARADwAFgA8ABoAOgAfADkAJAA4ACkANwAuADYAMwA1ADoANABBADMASQAyAFMAMQBeADAA&#10;awAvAHsALgCOAC0AogAtALgALQDdAC0A+AAuAP8AcwEAAGQFAABXBwAATQgAAEYIAABACAAAOwcA&#10;ADgFAAA3AwAANgAEADUACAA0AAwANAAPADQAEgAzABYAMgAbADEAIAAwACQALwApAC4ALwAtADYA&#10;LAA9ACsARQAqAE8AKQBaACgAZwAnAHcAJgCJACYAnQAlALMAJQDPACUA8AAmAP8AbQYAAF4JAABS&#10;CwAASAwAAEAMAAA6CwAANgsAADIKAAAwCAAALgYCAC4DBgAtAAoALAANACwAEAArABMAKgAXACkA&#10;HAAoACAAJwAlACYAKwAlADIAJAA5ACMAQgAiAEsAIgBXACEAZAAgAHMAHwCFAB8AmQAeAK4AHgDH&#10;AB4A6QAfAPoAaAkAAFkMAABNDQAAQw4AADwOAAA2DgAAMQ0AAC0NAAAqDAAAKAsAACcJBAAmBggA&#10;JgQLACUDDgAkARAAJAEUACIBGAAhAR0AIQAiACAAKAAfAC4AHgE2AB0BPwAcAUkAGwFUABoBYQAa&#10;AXAAGQGCABgAlgAYAKoAGADBABgA4QAYAPQAYwwAAFUOAABJDwAAQBAAADgQAAAyEAAALQ8AACkO&#10;AAAmDgAAIw0AACIMAwAgCwYAIAkJAB8HDAAeBg4AHgURABwFFQAbBRoAGgUfABoFJQAZBSsAGAUz&#10;ABcGPAAWBkYAFgZSABUHXwAUB24AEweAABIHlAASBqcAEgW8ABIE2QASA+8AXw4AAFEPAABGEAAA&#10;PBEAADURAAAvEQAAKhEAACYQAAAiEAAAIA8AAB0OAgAcDQUAGg0HABoLCgAZCg0AGAkQABcJEgAW&#10;CRcAFQkcABQJIgAUCikAEwoxABIKOgASC0UAEQtRABAMXwAPDG4ADgyAAA4MlAANC6cADQu6AA0K&#10;0gANCuoAXA8AAE4RAABDEgAAOhMAADITAAAsEwAAJxIAACMRAAAfEQAAHBAAABoQAgAYDwQAFg4H&#10;ABUOCQAUDQsAEwwNABIMEAASDBQAEQwaABENIAAQDSgADw0wAA4OOwANDkYADQ5RAAwPXgALD20A&#10;Cg9/AAkPkwAJD6YACA65AAgO0AAHDugAWBEAAEsSAABAEwAANxQAADAUAAApFAAAJRQAACETAAAd&#10;EgAAGhIAABcRAgAVEQUAExAHABIQCQARDwoAEA4MAA4ODgAODxIADRAYAA0QHgAMECUADBAtAAsR&#10;NgAKEUEACRFNAAgSWgAHEmoABhJ8AAUSkAAEEqQAAxG4AAMRzwACEegAVRIAAEkUAAA+FQAANRYA&#10;AC0WAAAnFgAAIhUAAB4UAAAbFAAAGBMAABUSAwATEgUAEhEHABARCQAPEQoADRELAAwSDgALEhEA&#10;ChIVAAkTGwAJEyIACBMqAAcUMwAFFD4ABBVKAAMVWAACFWcAARV6AAAVjgAAFaMAABS3AAAUzwAA&#10;E+kAUhQAAEYWAAA7FwAAMhcAACsXAAAlFwAAIRYAABwWAAAZFQAAFhQBABQTBAASEwYAERIIAA8S&#10;CAAOEwkADBQKAAoVDQAIFhAABhYTAAUWGQAEFx8AAxcnAAIYMAABGDsAABlHAAAZVQAAGWQAABl3&#10;AAAZjAAAGKIAABi3AAAXzwAAF+oATxYAAEMYAAA5GQAAMBkAACkZAAAjGQAAHxgAABsXAAAYFgAA&#10;FRUCABMVBQARFAYAEBQGAA4VBwAMFggAChcKAAcZDAAEGg4AAhsSAAEbFgAAGx0AABwkAAAcLQAA&#10;HDgAAB1EAAAdUgAAHWIAAB11AAAdigAAHKAAABy2AAAb0AAAGusATBgAAEAaAAA2GwAALRsAACYb&#10;AAAhGgAAHRkAABkZAAAXGAAAFBcDABIWBAAQFwQADhcEAAwZBQAKGgcABxwJAAMdCwAAHw0AACAQ&#10;AAAgFAAAIRoAACEiAAAhKgAAITUAACJBAAAiTwAAIl8AACJyAAAhiAAAIZ8AACC2AAAf0QAAH+0A&#10;SBoAAD0cAAAzHQAAKx0AACQdAAAgHAAAHBsAABgaAAAWGQEAExkBABEZAQAOGgEADBwCAAodAwAH&#10;HwUAAyEIAAAiCgAAJAwAACYOAAAmEgAAJhgAACcfAAAnJwAAJzIAACc+AAAnSwAAJ1wAACduAAAm&#10;hQAAJp0AACW0AAAk0QAAI+4ARB0AADkfAAAwHwAAKB8AACMeAAAeHQAAGxwAABgbAAAUHAAAERwA&#10;AA4dAAANHwAACiEAAAYiAQADJAQAACYGAAAoCAAAKgsAACsNAAAtEAAALRUAAC0cAAAtJAAALi4A&#10;AC46AAAuSAAALVgAAC1qAAAtgQAALJoAACuyAAAq0AAAKe8AQCAAADYhAAAtIQAAJiEAACEgAAAd&#10;HwAAGh4AABYeAAASHwAADyEAAA0iAAAKJAAABiYAAAIoAAAAKwIAAC0EAAAvBgAAMAkAADIMAAA0&#10;DgAANRIAADUYAAA1IAAANSoAADU2AAA1QwAANVMAADRmAAA0fAAAM5YAADKvAAAxzQAAMO8APCMA&#10;ADIkAAAqJAAAJCMAACAiAAAcIQAAFyEAABMjAAAQJQAADScAAAkpAAAFKwAAAS4AAAAwAAAAMgAA&#10;ADQBAAA2BAAAOAYAADoJAAA8DQAAPhAAAD4UAAA+HAAAPiYAAD4xAAA+PwAAPU4AAD1hAAA8dwAA&#10;O5EAADqrAAA5yQAAOO0ANycAAC8nAAAoJgAAIyUAAB8kAAAZJQAAFCYAABAoAAANKwAACS4AAAUw&#10;AAAAMwAAADUAAAA4AAAAOgAAADwAAAA+AQAAQAMAAEIHAABECgAARg0AAEkRAABJFwAASCEAAEgs&#10;AABHOgAAR0kAAEZbAABFcQAARIsAAEOlAABCwwAAQegANCoAACwqAAAnKAAAIicAABwoAAAWKgAA&#10;ES0AAA0wAAAJMwAAAzYAAAA5AAAAPAAAAD4AAABBAAAAQwAAAEYAAABIAAAASgAAAEwDAABOBgAA&#10;UAoAAFMOAABUEwAAVBwAAFMnAABTNAAAU0MAAFJVAABRagAAUIMAAE+eAABNuQAATOAAMC0AACss&#10;AAAmKwAAHywAABguAAASMgAADTUAAAg5AAACPQAAAEAAAABDAAAARgAAAEkAAABMAAAATgAAAFEA&#10;AABTAAAAVQAAAFcAAABZAQAAXAYAAF8KAABiDgAAYxUAAGMfAABiLAAAYTwAAGBOAABfYgAAXnsA&#10;AFyWAABbsAAAWc8ALzAAACovAAAiMAAAGjMAABM3AAAOOwAACD8AAAFEAAAASAAAAEwAAABPAAAA&#10;UgAAAFUAAABYAAAAWwAAAF0AAABgAAAAYgAAAGQAAABmAAAAaQAAAG0FAABwCwAAdBAAAHQYAABz&#10;JQAAcjQAAHJFAABwWQAAb3EAAG2LAABrpgAAasAALjMAACU1AAAdOAAAFDwAAA5BAAAHRwAAAEwA&#10;AABRAAAAVQAAAFkAAABdAAAAYQAAAGUAAABoAAAAawAAAG0AAABvAAAAcgAAAHQAAAB3AAAAegAA&#10;AH4AAACCBAAAhgsAAIoRAACJHAAAiCsAAIY9AACEUgAAg2cAAIGBAAB/mwAAfrIAKToAACA9AAAW&#10;QgAAD0gAAAhOAAAAVAAAAFoAAABgAAAAZAAAAGkAAABuAAAAcgAAAHYAAAB6AAAAfQAAAIAAAACC&#10;AAAAhQAAAIgAAACLAAAAjgAAAJIAAACWAAAAmwMAAKAMAACiEwAAoCEAAJ8zAACdRwAAml4AAJh3&#10;AACXjwAAlacAI0MAABlIAAARTgAACVUAAABcAAAAYwAAAGoAAABxAAAAdgAAAHsAAACAAAAAhgAA&#10;AIoAAACOAAAAkQAAAJMAAACWAAAAmQAAAJwAAACgAAAAowAAAKcAAACrAAAAsAAAALYEAAC8DQAA&#10;uhcAALkoAAC3PAAAtFIAALJqAACvhQAArZwAHE4AABNUAAALXAAAAWQAAABsAAAAdAAAAHwAAACD&#10;AAAAiQAAAI8AAACUAAAAmgAAAJ8AAACiAAAApAAAAKcAAACqAAAArgAAALEAAAC0AAAAuAAAALwA&#10;AADBAAAAxwAAAM0AAADUBQAA2BAAANUeAADTMQAA0EgAAM1fAADLdgAAyI4A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21mdDEAAAAAAwQhAAAB&#10;AAAAAAAAAAAAAAAAAAAAAQAAAAAAAAAAAAAAAAAAAAEAAAABAgMEBQYHCAgJCgsMDQ4PEBESExQV&#10;FhcYGRoaGxwdHh8gISIjJCUmJygpKissLS4vMDExMjM0NTY3ODk6Ozw9Pj9AQUJDREVGR0hJSktM&#10;TU5PUFFSU1RVVldYWVpbXF1eX2BhYmNkZWZnaGlqa2xtbm9wcXJzdHV2d3h5ent8fX5/gIGCg4SF&#10;hoeIiYqLjI2Oj5CRkpOUlZaXmJmam5ydnp+goaKjpKWmp6ipqqusra6wsbKztLW2t7i5uru8vb6/&#10;wMHCw8TFxsfIycrLzM3Oz9DR09TV1tfY2drb3N3e3+Dh4uPk5ebn6Onq6+zt7u/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9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nLCRvnzg056M0QYNzJDZLLuzCrxrhPtMCzZ727rnvE&#10;tamIy7Kmh9Gvo4fVraCI2aueidypnIrep5uM4KWZj+OhmJDkoZiQ5KGYkOShmJDkoZiQ5KGYkOSh&#10;mJDkoZiQ5KGYkOShmJDkoZiQ5KGYkOShmJDkoZiQ5KGYkOShmJDkoZiQ5NnLCRrkzg05584OYNrK&#10;DJLLvC6rxblNtMC0Zr26rnrFtamHy7Gmh9Guo4fVrKCI2aqeidynnIrepZuL4KKajeKemY/jnpmP&#10;456Zj+OemY/jnpmP456Zj+OemY/jnpmP456Zj+OemY/jnpmP456Zj+OemY/jnpmP456Zj+OemY/j&#10;npmP49jLCRrhzww55c8OYNnKDJHLviyrxblMtb60Z725rnvFtKqHzLCmh9Gto4fVq6CI2aieiNul&#10;nYndo5yK35+ai+GbmY7im5mO4puZjuKbmY7im5mO4puZjuKbmY7im5mO4puZjuKbmY7im5mO4puZ&#10;juKbmY7im5mO4puZjuKbmY7im5mO4tjLCRrc0As549ANYNjLC5HLvyurxLpMtb2zZ764rnvFtKmH&#10;zLCmh9Gso4fVqaCH2KafiNujnYjdoJyJ3p2biuCYmo3hmJqN4ZiajeGYmo3hmJqN4ZiajeGYmo3h&#10;mJqN4ZiajeGYmo3hmJqN4ZiajeGYmo3hmJqN4ZiajeGYmo3hmJqN4dfMCRra0Qs43tEMX9bLC5HL&#10;wCmswrlNtryzaL63rnvGs6mHzK+mh9Gqo4bVp6GH2KSfh9qhnofcnp2I3Zqcid6Vm4zglZuM4JWb&#10;jOCVm4zglZuM4JWbjOCVm4zglZuM4JWbjOCVm4zglZuM4JWbjOCVm4zglZuM4JWbjOCVm4zglZuM&#10;4NbMCRnZ0Qs42tMMX9TMC5HJwCmtwLlOtrqzab+1rnzGsqmHzK2mhtGpo4bUpaGG16Kghtmfn4ba&#10;m56H3JediN2TnIvek5yL3pOci96TnIvek5yL3pOci96TnIvek5yL3pOci96TnIvek5yL3pOci96T&#10;nIvek5yL3pOci96TnIvek5yL3tXMCRnY0gs32NMLXtLMC5PHvyutvrhQt7myar+0rXzGsKmHzKum&#10;htCnpIXUo6KF1p+hhdicoIXZmJ+G2pSeh9yQnYrdkJ2K3ZCdit2QnYrdkJ2K3ZCdit2QnYrdkJ2K&#10;3ZCdit2QnYrdkJ2K3ZCdit2QnYrdkJ2K3ZCdit2QnYrdkJ2K3dTNCRnW0gs31tQLXtDLCpXEvi2u&#10;vLhRuLeyasCzrXzGrqmHzKmmhtClpIXToKOE1Z2ihNaZoYXYlaCF2ZGfh9qOnonbjp6J246eiduO&#10;nonbjp6J246eiduOnonbjp6J246eiduOnonbjp6J246eiduOnonbjp6J246eiduOnonbjp6J29PN&#10;ChjV0ws21NQLX87LCZfBvjCvurdTuLWybMCwrX3HrKqGy6enhc+ipYTRnqSE05qjhNWWooTWk6GF&#10;14+ghtiLoInZi6CJ2YugidmLoInZi6CJ2YugidmLoInZi6CJ2YugidmLoInZi6CJ2YugidmLoInZ&#10;i6CJ2YugidmLoInZi6CJ2dLOChfT1As10dMKYsvMCZm+vTOxt7dVubKxbcGtrX3GqqqGy6SohM6f&#10;p4TQm6WD0pekg9OTo4TUkKOF1YyihtaJoYjXiaGI14mhiNeJoYjXiaGI14mhiNeJoYjXiaGI14mh&#10;iNeJoYjXiaGI14mhiNeJoYjXiaGI14mhiNeJoYjXiaGI19DPChbR1As3ztMKZcbKC525vDiytLZY&#10;uq2xbsGqrn3Gp6uFyaGphMycqIPOl6eDz5Omg9GQpYTSjaWF04qkhtOHo4jUh6OI1IejiNSHo4jU&#10;h6OI1IejiNSHo4jUh6OI1IejiNSHo4jUh6OI1IejiNSHo4jUh6OI1IejiNSHo4jUh6OI1M7QChXO&#10;1Ao6ytMKaMDID6G1uz60rbVbu6mxb8Gmr33Eo62Ex52rg8qYqoPLk6mDzZCohM6Np4TPiqeFz4em&#10;h9CFpojRhaaI0YWmiNGFpojRhaaI0YWmiNGFpojRhaaI0YWmiNGFpojRhaaI0YWmiNGFpojRhaaI&#10;0YWmiNGFpojRhaaI0czQCRjK1Ao+xdMKbbjFFqWuuUS1p7Veu6OycMChsH3Dn66ExZmtg8eUrITJ&#10;kKuEyo2qhcuKqoXLiKmGzIWph82DqInNg6iJzYOoic2DqInNg6iJzYOoic2DqInNg6iJzYOoic2D&#10;qInNg6iJzYOoic2DqInNg6iJzYOoic2DqInNg6iJzcjRCRvF1QpCv9MKcrHEHqeluUm2obZgu56z&#10;cL6dsX3Bm7CEw5WvhMSRroTGja2Fx4qthseIrIbIhqyHyISricmCq4rJgquKyYKrismCq4rJgquK&#10;yYKrismCq4rJgquKyYKrismCq4rJgquKyYKrismCq4rJgquKyYKrismCq4rJgquKycTSCCDA1glI&#10;uNQKeKnPF5ievkeumrZiupi1cbyXs3y+l7KEwJKxhcKNsIXDiq+GxIivh8SGr4jFhK6JxYOuisWB&#10;rovFga6LxYGui8WBrovFga6LxYGui8WBrovFga6LxYGui8WBrovFga6LxYGui8WBrovFga6LxYGu&#10;i8WBrovFga6Lxb/UByW61wlOrtoLcKDbE4eXzTmaksNYqJG8bLKRt3q5krSDvY6zhr+LsofAiLGH&#10;wIaxiMGEsYnBg7GKwYKxi8KAsIzCgLCMwoCwjMKAsIzCgLCMwoCwjMKAsIzCgLCMwoCwjMKAsIzC&#10;gLCMwoCwjMKAsIzCgLCMwoCwjMKAsIzCgLCMw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DxX4wBYw+b0gU+q4J3zMqESrxqVdtMKkcLq+on+/vKCIw7mbiMe3&#10;mIjKtZWJzrOSitCxj4vTsI2N1a+Kj9etiJPZrYaY2quGndqrhp3aq4ad2quGndqrhp3aq4ad2quG&#10;ndqrhp3aq4ad2quGndqrhp3aq4ad2quGndqrhp3aq4ad2vfBDxX3wRYw+L4fU+q4JnzLqUOrxqZc&#10;tMKkb7q+on6/u6CIw7mdh8i2mofMs5eIz7GUidKwkorVro+M162NjtmsipLcq4mZ3aeInNuniJzb&#10;p4ic26eInNuniJzbp4ic26eInNuniJzbp4ic26eInNuniJzbp4ic26eInNuniJzbp4ic2/bBDhT3&#10;wRUw+L8eU+q5JXzLqUKrxqdbs8Klbrq+o36/u6GIxLieh8m1nIfNspmH0bCWiNSulInXrZKL2quQ&#10;jdypjZLfqI2a36OLnNyji5zco4uc3KOLnNyji5zco4uc3KOLnNyji5zco4uc3KOLnNyji5zco4uc&#10;3KOLnNyji5zco4uc3PbBDhT2whUw978eU+q6JHzLqUGsxqdas8Klbbq+o32/u6OIxLegh8m0nYfO&#10;sZuH06+ZiNatl4naq5WK3KmTjd+nkpHipJGZ4KCOnNygjpzcoI6c3KCOnNygjpzcoI6c3KCOnNyg&#10;jpzcoI6c3KCOnNygjpzcoI6c3KCOnNygjpzcoI6c3PXCDhT1whQw9sAdU+q6I3zLqkGsxqhZs8Km&#10;bbq+pH2/uqSHxbehh8qzn4fPsJ2H1K6biNirmYncqZiL36eYjuKll5LmoJaZ4JyTm92ck5vdnJOb&#10;3ZyTm92ck5vdnJOb3ZyTm92ck5vdnJOb3ZyTm92ck5vdnJOb3ZyTm92ck5vdnJOb3fTCDRT1wxQw&#10;9sAcU+q7InzKqkCsxqhYs8KmbLq+pHy/uqWFxbajh8uzoYfQsJ+H1a2diNqqnYrdp5uM4KSajuKf&#10;mI/jnZqY4ZmXm92Zl5vdmZeb3ZmXm92Zl5vdmZeb3ZmXm92Zl5vdmZeb3ZmXm92Zl5vdmZeb3ZmX&#10;m92Zl5vdmZeb3fLDDRT0wxMw9cEbU+q8IXzKqz+txqlXs8Kna7q+pXu/uqaExbalh8uyo4fRr6GH&#10;1qufiNqnnYndpJyK36Cbi+Cbmo3il5qT4Zecm96XnJvel5yb3pecm96XnJvel5yb3pecm96XnJve&#10;l5yb3pecm96XnJvel5yb3pecm96XnJvel5yb3vDDDRT0xBMv9cIaUuq9IHzKqz6sxqpWs8Koa7q+&#10;p3m/uqiDxbanh8yypYfRrKKH1qigh9mknojcoZ2I3Zycid6Xm4vgk5uP4JKdl96SnZfekp2X3pKd&#10;l96SnZfekp2X3pKdl96SnZfekp2X3pKdl96SnZfekp2X3pKdl96SnZfekp2X3u3EDBPzxRIv9MIZ&#10;Uuq9H3zKrDysxqtVs8Koarm+qXe/uqqAxbWph8yvpYfSqqKH1qWghtihn4banZ6H25mdh92UnYne&#10;kJyN3o6dk92OnZPdjp2T3Y6dk92OnZPdjp2T3Y6dk92OnZPdjp2T3Y6dk92OnZPdjp2T3Y6dk92O&#10;nZPdjp2T3erFDBPyxREv88MYUuq+HXzLrTqsxqxUs8Kpabm+rHO/uq1+xbKph8yspYbRp6OG1aKh&#10;hdeeoIXYmqCF2pafhtuRnojcjZ6L3Iuej9yLno/ci56P3Iuej9yLno/ci56P3Iuej9yLno/ci56P&#10;3Iuej9yLno/ci56P3Iuej9yLno/ci56P3ObFCxPxxhEv8sQXUurAG3zLrzisxq1SssKrZrm/sG++&#10;t61+xrCph82qpobRpKSF05+jhNWbooTWl6GF2JOghdmPoIfZi5+K2oifjdqIn43aiJ+N2oifjdqI&#10;n43aiJ+N2oifjdqIn43aiJ+N2oifjdqIn43aiJ+N2oifjdqIn43aiJ+N2uHGChPwxxAu8MYWUerB&#10;GXzLsDWrx69PssOwYLi8smy/sq1+x62phsynp4XPoaWE0pykhNOYo4TUlKOE1ZCihdaNoYbXiaGI&#10;2Iehi9iHoYvYh6GL2Iehi9iHoYvYh6GL2Iehi9iHoYvYh6GL2Iehi9iHoYvYh6GL2Iehi9iHoYvY&#10;h6GL2NvHCRLuyQ8u7sgUUevEFnzMszCrx7FMscS4Vre2sW7Brq1/x6mqhsujqITOnqeDz5mmg9GV&#10;pYPSkaSE046khdSLo4bUiKOI1YWjitWFo4rVhaOK1YWjitWFo4rVhaOK1YWjitWFo4rVhaOK1YWj&#10;itWFo4rVhaOK1YWjitWFo4rVhaOK1drICRLryw0t68oRUOvHEnzMtiqqyLdEsLq2WbqvsXDCqq1/&#10;x6arhcqgqoTMmqiDzZaog86Sp4PPj6aE0IymhdGJpYbRh6WH0oWlidKFpYnShaWJ0oWlidKFpYnS&#10;haWJ0oWlidKFpYnShaWJ0oWlidKFpYnShaWJ0oWlidKFpYnShaWJ0tjJCRHfzQss580PT+jLDnvN&#10;vCKowrw8sbG1XrypsXLCpq5/xaKthMecq4PJl6qDypOqhMuQqYTMjamEzYuohc2IqIbOhqeHzoSn&#10;ic+Ep4nPhKeJz4Snic+Ep4nPhKeJz4Snic+Ep4nPhKeJz4Snic+Ep4nPhKeJz4Snic+Ep4nPhKeJ&#10;z9XJCRDYzwor2tMLTtjQC3rNwxaos7pGtam0Yr2ksXTBobB/w56uhMWZrYTHlKyEyJCrhMmOq4TK&#10;i6qFy4mqhsuHqYfMhamIzIOpicyDqYnMg6mJzIOpicyDqYnMg6mJzIOpicyDqYnMg6mJzIOpicyD&#10;qYnMg6mJzIOpicyDqYnMg6mJzNLLCQ/U0Qop1dULTNDQCn64vyWuqLhPuKG0ZryesnW/nbF/wZuw&#10;hMOWroTFka6Exo6thceLrIXHiayGyIesh8mGq4fJhKuJyYKrisqCq4rKgquKyoKrisqCq4rKgquK&#10;yoKrisqCq4rKgquKyoKrisqCq4rKgquKyoKrisqCq4rKgquKys/MCQ3Q0gooztQKUsXRCoOqwy2o&#10;nrdXuJu1aLuatHW+mbJ/v5exhMGTsIXCj6+Fw4yvhcSKrobFiK6HxYauiMaErYjGg62KxoGti8eB&#10;rYvHga2Lx4Gti8eBrYvHga2Lx4Gti8eBrYvHga2Lx4Gti8eBrYvHga2Lx4Gti8eBrYvHga2Lx8zN&#10;CQzL0wotx9QKWbLYC4CezSuamMFQq5a4Z7eVtXW8lLR+vpSzhb+QsoXAjLGGwYqxh8KIsIfChrCI&#10;woWwicODsIrDgq+Lw4GvjMOBr4zDga+Mw4GvjMOBr4zDga+Mw4GvjMOBr4zDga+Mw4GvjMOBr4zD&#10;ga+Mw4GvjMOBr4zDga+Mw8fPCBDF1Ak0uNkKW6LnEnaX2iWJkM9FmI7HXaONwW6rjb15sYy6gbSJ&#10;uIO3hreFuYS2hrqDtYe7grWIvIG0ib2AtIq9f7SLvn6zjL5+s4y+frOMvn6zjL5+s4y+frOMvn6z&#10;jL5+s4y+frOMvn6zjL5+s4y+frOMvn6zjL5+s4y+frOMvsLRBxa91gg6p/EOVZvxG2iR5i14id1A&#10;hYXVVo+Dz2eXgstznX7IeKF7xnykecR/pnfDgqh1woSpdMKFqnPBh6tywYircsCKrHHAi6xxwIus&#10;ccCLrHHAi6xxwIusccCLrHHAi6xxwIusccCLrHHAi6xxwIusccCLrHHAi6xxwIusccCLrP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0n/7UpRvewNWneqEGQx5xhscSccbbCm365v52Gvb2aicG7l4nEuZOKx7ePjMq1&#10;jI7MtImQzrOHktCyhJXSsYKZ07GBntSugKLUrICj0qyAo9KsgKPSrICj0qyAo9KsgKPSrICj0qyA&#10;o9KsgKPSrICj0qyAo9KsgKPSrICj0v+5Ew7/uRwn/7YoRvewNGrdqECQx51gscSccbbCnHy6v56F&#10;vryciMK6mYjFuJWJybaRisy0jozPsouO0bGIkdOwhpTVr4SZ1q+Dn9eqgqHVp4Ki06eCotOngqLT&#10;p4Ki06eCotOngqLTp4Ki06eCotOngqLTp4Ki06eCotOngqLTp4Ki0/+5Ew7/uRwn/7YoRvexM2rd&#10;qT+Rx51gscSdcLbCnnu6v5+DvryeiMK5m4jHt5eIyrWUic6zkIvRsY2N06+KkNauiJPYrYaZ2aqF&#10;ntmlhKHVpISi1KSEotSkhKLUpISi1KSEotSkhKLUpISi1KSEotSkhKLUpISi1KSEotSkhKLUpISi&#10;1P+6Eg7/uhsn/7cnRvexMmrdqT6Rx55fscSdb7bBn3m6vqCCv7ugiMO4nIfItpmIzLOWiNCxkorT&#10;r4+M1q6MjtisipPbq4mZ3KaHndqihqDWoIai1KCGotSghqLUoIai1KCGotSghqLUoIai1KCGotSg&#10;hqLUoIai1KCGotSghqLUoIai1P+6Eg7/uhsm/7cmRvayMWrdqj2Rx55escSdb7bBoHi6vqGBv7uh&#10;iMS4nofJtZuHzbKYiNGwlYnVrpKL2KyPjduqjZLeqIya36KKndqeiaDWnImh1JyJodSciaHUnImh&#10;1JyJodSciaHUnImh1JyJodSciaHUnImh1JyJodSciaHUnImh1P66EQ7/uxom/7gmRvayMGrdqjyR&#10;x55dscSebrbBoXa6vqJ/v7ujiMS3oIfKtJ2Hz7Gah9OumIjXrJWK26qTjd6okZLipJCZ4J6Nndua&#10;jKDXmYuh1ZmLodWZi6HVmYuh1ZmLodWZi6HVmYuh1ZmLodWZi6HVmYuh1ZmLodWZi6HVmYuh1f67&#10;EQ7+uxom/7glRvazMGrcqzuSx59dscSfbLbBonS6vqR+v7qkh8W3oofKs5+H0LCch9WtmojZqpmK&#10;3qiYjuKll5Pmn5WZ4JqRnNuXj5/Xlo6h1ZaOodWWjqHVlo6h1ZaOodWWjqHVlo6h1ZaOodWWjqHV&#10;lo6h1ZaOodWWjqHVlo6h1f27EQ7+uxom/7klRvazL2rcqzqSx59cscSgarbBo3O6vqV8wLqlhcW2&#10;o4fLs6GH0a+fh9asnonbqJyL36SajeGfmY/jnJqY4ZeWnNyUk5/Yk5Kg1pOSoNaTkqDWk5Kg1pOS&#10;oNaTkqDWk5Kg1pOSoNaTkqDWk5Kg1pOSoNaTkqDWk5Kg1v27EQ39vBkm/rkkRva0LmrcqzqSx6Bc&#10;scShaLbBpXG6vqd6wLqnhMW2pofMsqSH0a6ih9epn4jbpJ2J3qCbiuCamozhlpuT4ZWbm92Sl57Y&#10;kZWg15GVoNeRlaDXkZWg15GVoNeRlaDXkZWg15GVoNeRlaDXkZWg15GVoNeRlaDXkZWg1/y8EA39&#10;vBkm/rojRva0LWrcrDmSx6BbscSjZrXBpm66vql4wLqpgsW2qIjMsKWH0qqih9emn4faoZ6H3Jud&#10;iN6WnIrfkZuQ35Gdmd2Pm57Zj5mf14+Zn9ePmZ/Xj5mf14+Zn9ePmZ/Xj5mf14+Zn9ePmZ/Xj5mf&#10;14+Zn9ePmZ/Xj5mf1/y8EA38vBgm/boiRfa1LGrcrTeTx6FascWlY7XCqWu6vqx1v7qtf8WzqYfM&#10;raWG0qeihtaioYbYnZ+G2pieh9uSnYndjp2N3YyelNyNoJ7ZjJ6f14yen9eMnp/XjJ6f14yen9eM&#10;np/XjJ6f14yen9eMnp/XjJ6f14yen9eMnp/XjJ6f1/u9EA37vRcl/bsiRfa2K2rbrTaTx6JZscWn&#10;X7XCrWa5v7FwvretfsawqYfNqqaG0aSkhdSeooXWmaGF2JSghtmPn4fai5+L24ifkNuIoJjYiKGd&#10;14ihndeIoZ3XiKGd14ihndeIoZ3XiKGd14ihndeIoZ3XiKGd14ihndeIoZ3XiKGd1/q9Dg36vhYl&#10;/LwgRfa3KmrbrzSUyKRVscarWLTDs1+3u7Juv7KtfsesqYbMpqeF0KClhNKbpITUlqOE1ZGihdaN&#10;oYbXiaGJ2IahjdiEoZPXhKKX1oSil9aEopfWhKKX1oSil9aEopfWhKKX1oSil9aEopfWhKKX1oSi&#10;l9aEopfWhKKX1vm+Dgz5vxUl+r0fRfa4J2rbsDGUyKhNr8eyTrLBuFi4tLFwwa2tf8epqoXLoqiE&#10;zp2ng9CXpoPRkqWE0o6khdOLo4bUiKOI1YSji9WCo5DVgaOT1YGjk9WBo5PVgaOT1YGjk9WBo5PV&#10;gaOT1YGjk9WBo5PVgaOT1YGjk9WBo5PVgaOT1fTADQz3wBMk+b8dRPa6JWrasi6Vyq9Arci9Pa+3&#10;tl26rrFywqmtf8alq4XJn6qDy5mpg82UqIPOkKeEz4ymhdCJpobRhqWH0oSlitKBpY3SgKWP0oCl&#10;j9KApY/SgKWP0oClj9KApY/SgKWP0oClj9KApY/SgKWP0oClj9KApY/SgKWP0uzBCwz1whIk9sEa&#10;RPe9IWratCmWzbwoqbu7Q7OutWG8qLFzwaWuf8WhrYTHm6yDyZarg8qRqoTLjqmEzIuphc2IqIbO&#10;hqiHzoOoic6Bp4zPgKeNz4Cnjc+Ap43PgKeNz4Cnjc+Ap43PgKeNz4Cnjc+Ap43PgKeNz4Cnjc+A&#10;p43PgKeNz9/ECQvyxRAj88QWQ/TBHGnewhWPwcAjrK+5TLamtGW9orJ1wKCwgMOdroTFl62ExpOt&#10;hMePrITIjKuFyYmrhsqHq4bKhaqIyoOqicuBqovLgKqMy4CqjMuAqozLgKqMy4CqjMuAqozLgKqM&#10;y4CqjMuAqozLgKqMy4CqjMuAqozLgKqMy9rFCArryQ0i7sgSQu/GFWjQ0gqHsb4vrqW4VLiftWi8&#10;nbN2v5uxf8GZsITClK+Ew5CvhcSNroXFiq6GxoithsaHrYfGha2Ix4OticeBrYvHgKyLx4Csi8eA&#10;rIvHgKyLx4Csi8eArIvHgKyLx4Csi8eArIvHgKyLx4Csi8eArIvHgKyLx9XGCAnZzAog5c8NQNjV&#10;C1+91guIpcQ0ppy3WriZtWu7l7R3vZazf76VsoXAkbGFwY6xhcGLsIbCibCHwoiwh8OGsIjDha+J&#10;w4OvisSCr4vEga+LxIGvi8SBr4vEga+LxIGvi8SBr4vEga+LxIGvi8SBr4vEga+LxIGvi8SBr4vE&#10;ga+LxNLICAfTzwod1dQLPcLZC2Or3hCDm84zmZTEU6aRvmevkLp0tJC3fbmRtYS8jrOGvoyyhr+K&#10;sofAiLKIwIaxiMGFsYnBhLGKwYKxi8GBsYzCgLGMwoCxjMKAsYzCgLGMwoCxjMKAsYzCgLGMwoCx&#10;jMKAsYzCgLGMwoCxjMKAsYzCgLGMws7KCAbO0QocxtcKQa/qDmGd5hx4kNoyiIvSTJSJy1+ciMZu&#10;o4jDeKiFwHyrg79/roC9gbB/vIOxfbyEsny7hrN7u4e0erqItHm6ibV4uYu1eLmMtni5jLZ4uYy2&#10;eLmMtni5jLZ4uYy2eLmMtni5jLZ4uYy2eLmMtni5jLZ4uYy2eLmMtsnLCAbI0gkis98JQqD8FVqT&#10;8Chqi+Y5d4TfSYKB2FuLgNNpkXzQcZZ5zXaadst6nXTKfZ5yyX+gcciBoXDHg6Jvx4WjbsaGo23G&#10;iKRsxYqlbMWLpWzFi6VsxYulbMWLpWzFi6VsxYulbMWLpWzFi6VsxYulbMWLpWzFi6VsxYulbMWL&#10;pcTOBwq32Qcmo/sOPZb/Hk6N+i9bhvI/Z4DrTnF75Vt5duBlgHHdbIRu2nKIa9l3i2nXeo1n1n6O&#10;ZtWAj2XUgpBk1ISRY9OGkWLTiZJh0ouTYdKMk2HSjJNh0oyTYdKMk2HSjJNh0oyTYdKMk2HSjJNh&#10;0oyTYdKMk2HSjJNh0oyTYdKMk/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Fwn/siIe&#10;/64wOv+pPVnso0p52JtbmMeVcrHFl3u1w5iDuMGZiru/lYu+vZGMwbuOjsO6ipDFuYeSx7iElcm3&#10;gpjKtoCby7Z+nsy1faPMs3ynza98qMuvfKjLr3yoy698qMuvfKjLr3yoy698qMuvfKjLr3yoy698&#10;qMuvfKjLr3yoy/+yFwn/siEe/68vOv+qPFnspEl62JtamcaWcbLEmHi1wpmBucCbiLy+l4q/vJSL&#10;wrqQjcW5jI7Ht4iRybaFlMu1g5fNtIGazrR/n8+zfqTPrn2mzqt9qMyrfajMq32ozKt9qMyrfajM&#10;q32ozKt9qMyrfajMq32ozKt9qMyrfajMq32ozP+yFgn/syEe/7AuOv+rO1nspEh615xZmsaXb7LE&#10;mXa2wpt/ucCch729monAu5aKw7mSi8a3jo3JtoqPzLSHks6zhJbQsoGa0bKAn9Kuf6PSqn+lz6Z/&#10;p82mf6fNpn+nzaZ/p82mf6fNpn+nzaZ/p82mf6fNpn+nzaZ/p82mf6fNpn+nzf+zFgn/syAe/7At&#10;Ov+rOlnspUd61pxZmsaYbbLEmnS2wpx9ub+dhb29nIjBu5iJxbiUisi2kIvLtIyOzrOIkdGxhZXT&#10;sIOa1LCCoNWqgaLTpoGl0KOBp82jgafNo4GnzaOBp82jgafNo4GnzaOBp82jgafNo4GnzaOBp82j&#10;gafNo4Gnzf+zFQj/tCAe/7EtOv+sOVnrpUZ71pxYm8aZa7LEnHK2wp17ub+fg768nojCupqIxreW&#10;icq1korNs46M0LGKj9Ovh5TWroWa2KuDn9emg6LUooOk0J+Dps2fg6bNn4OmzZ+Dps2fg6bNn4Om&#10;zZ+Dps2fg6bNn4OmzZ+Dps2fg6bNn4Omzf+0FQj/tB8e/7EsOv+sOVnrpkV71Z1Ym8eaabLEnXC2&#10;wp95ur+ggr68n4jCuZyIx7aYiMu0lInPsZCL06+MjtatiZPZrIeb26aGntmihaHVnoWk0ZyFps6c&#10;habOnIWmzpyFps6chabOnIWmzpyFps6chabOnIWmzpyFps6chabOnIWmzv+0FAj/tB8d/7EsOv+t&#10;OFnrpkV71Z1XnMebZ7LEnm62wqB3ur+hgL67oYjDuJ6HyLWah82yl4jRsJOK1a2PjdmrjJPdqIqb&#10;3qKIntmeiKHVm4ek0ZmHps6Zh6bOmYemzpmHps6Zh6bOmYemzpmHps6Zh6bOmYemzpmHps6Zh6bO&#10;mYemzv+0FAj/tR4d/7IrOv+tOFrrpkR71Z1XnMecZbLEn2y1wqF1ur6ifr+7o4fEuKCHybSdh86x&#10;mYjTrpaJ2KuTjNyokJLho46a356Mntqai6HVl4qk0ZaJps6WiabOlommzpaJps6WiabOlommzpaJ&#10;ps6WiabOlommzpaJps6WiabOlommzv+0FAj/tR4d/7IqOv+tN1rrp0N81Z5VncedY7LEoGq1wqNz&#10;ur6kfL+7pIXEt6KHyrOfh9CwnYfVrJqJ26mYjOCll5PmnpSa35mRndqWj6DWlI2j0pOMpc+TjKXP&#10;k4ylz5OMpc+TjKXPk4ylz5OMpc+TjKXPk4ylz5OMpc+TjKXPk4ylz/+1Ewj/tR4d/7MqOv+uNlrr&#10;p0N81Z9TnceeYLLFomi1wqVwur6mer+7poPFt6WHy7Oih9GvoIfXqp6J3KSbi+CdmY7jmpuZ4JWW&#10;nNuTk6DXkZGj05CPpc+Qj6XPkI+lz5CPpc+Qj6XPkI+lz5CPpc+Qj6XPkI+lz5CPpc+Qj6XPkI+l&#10;z/+1Ewj/th0d/7MpOv+uNlrrqEJ81aBRncefXrHFpGS1wqdtub6pd7+7qYHEtqiIy7Glh9GroofX&#10;pZ+I256diN2Xm4vgkpuT35KcnNyPmJ/XjpWi042TpNCNk6TQjZOk0I2TpNCNk6TQjZOk0I2TpNCN&#10;k6TQjZOk0I2TpNCNk6TQjZOk0P+1Ewj/th0d/7QpOv+vNVrqqEF81aJOnMehWrHFpmC0wqppub+t&#10;c767rn3EtKqHy62lhtGnoobVoKCG2JmfhtuSnYndjZ2O3YyemNuMnp/Yi5qi1IqXpNGKl6TRipek&#10;0YqXpNGKl6TRipek0YqXpNGKl6TRipek0YqXpNGKl6TRipek0f+2Egj/txwd/7QoOf+wNFrqqUB9&#10;1aRJnMikVbDGqluzw69jt8CzbL22rnzFsKmHzKmmhtCjpIXUnKKE1pWhhdiPn4faip+L24efktqI&#10;oZzXiJ+h1IecpNGHnKTRh5yk0YecpNGHnKTRh5yk0YecpNGHnKTRh5yk0YecpNGHnKTRh5yk0f+2&#10;Egj/txsd/7UnOf+wM1rqqj591qhEm8moT6/HsFOyxbhZtbmzbb+xrX3GrKqGy6Wnhc+fpoTRmKSE&#10;05KjhNWMoobXiKGK14WhjteDopbWhKSf1ISio9GEoqPRhKKj0YSio9GEoqPRhKKj0YSio9GEoqPR&#10;hKKj0YSio9GEoqPRhKKj0f+3EQf/uBoc/7YlOf+xMVrqqzx+16w7mcqtRK3JuUWuvbhZuLKyb8Cs&#10;rn7GqKuFyqGphM2bp4PPlaaD0I+lhNKKpIbThqOI1IOjjNSBo5HUgKSZ04CmodGApqHRgKah0YCm&#10;odGApqHRgKah0YCmodGApqHRgKah0YCmodGApqHRgKah0f+4EAf/uRkc/7ckOf+zL1rprTl+2bQv&#10;lsy4MqnCvUCws7ZduqyxccGnrn7FpKyFyJ2rg8qXqYPMkqiEzo2nhM+Jp4bQhaaI0IKmi9GApo7R&#10;fqaU0H2nms99p5rPfaeaz32nms99p5rPfaeaz32nms99p5rPfaeaz32nms99p5rPfaeaz/+5Dwf/&#10;uhcc/7kiOf+1LVrsszB63cAfkMnDIai1uki0q7VivKayc8Cjr37DoK6Expmsg8iUq4TJj6qEyouq&#10;hcuIqYbMhamIzYKois2AqI3OfqiRzXypls18qZbNfKmWzXypls18qZbNfKmWzXypls18qZbNfKmW&#10;zXypls18qZbNfKmWzfy7Dgf8vBUb/rsfOP+3KVrwvSR039MOhrnBKqqquU+2pLVlvKCydL+esX/C&#10;m6+Ew5auhMWRrYTGja2Fx4qshsiHrIfJhauIyYKrisqAq4zKfquPynyrksp8q5LKfKuSynyrksp8&#10;q5LKfKuSynyrksp8q5LKfKuSynyrksp8q5LKfKuSyvG9DAb5vhIa+r4bN/y6JVrnzhNoyNkLia3D&#10;MqehuFa4nbVou5uzdb6Zsn/AmLGEwZOwhcKPr4XDjK+GxImuhsWGrofFhK6IxoOtisaBrYvGf62O&#10;x32tkMd9rZDHfa2Qx32tkMd9rZDHfa2Qx32tkMd9rZDHfa2Qx32tkMd9rZDHfa2Qx9/ACAX1wg8Z&#10;9sIWNu7IFVDN3AxmtdoPiKLJNqCavlawl7dquZW1dryUtH6+lLOEv5CyhcCNsYbBirGGwYixh8KG&#10;sIjChLCJwoOwisOBsIvDgK+Nw36vj8N+r4/Dfq+Pw36vj8N+r4/Dfq+Pw36vj8N+r4/Dfq+Pw36v&#10;j8N+r4/Dfq+Pw9nCBwXkxwsY78gQNNHaC0W66Q5opt4YgpjRN5WRyFOhj8JlqY6+cq6NvHuyjLqB&#10;tYm4greHuIS4hbeFuYO2hrqCtoe6gbWIu4C1ibt+tYq8fbSMvHy0jb18tI29fLSNvXy0jb18tI29&#10;fLSNvXy0jb18tI29fLSNvXy0jb18tI29fLSNvdTEBwTWywkV09QLJ73iDEmp9BRlmeYleI7cOYaI&#10;1E+Qhs9gl4TMbZyDyXWgf8d4on3Ge6R6xX2mecSAp3fDgah2woOpdcKEqnTBhqtzwYercsCJrHG/&#10;i61xv4utcb+LrXG/i61xv4utcb+LrXG/i61xv4utcb+LrXG/i61xv4utcb+Lrc/GBwLQzQkSwNkJ&#10;LKz3D0ib+h5cj+8xa4bnQnaA4lB+ft1fhXvZaYp31W6PdNNzknHRd5Rw0HqWbs99l23Of5lszYGZ&#10;a82DmmrMhZtpzIecaMuJnWfKjJ1nyoydZ8qMnWfKjJ1nyoydZ8qMnWfKjJ1nyoydZ8qMnWfKjJ1n&#10;yoydZ8qMncrICAHC0gcTruYJLZ3/FUGR/yhQh/o5XIHzSGZ87VRud+hedXHkZXpt4Wt+at9wgWje&#10;dYRm3HiFZdt7h2Pafohi2oGJYdmDimDZhYpg2IeLXtiKjF7WjY1e1o2NXtaNjV7WjY1e1o2NXtaN&#10;jV7WjY1e1o2NXtaNjV7WjY1e1o2NXtaNjcTKBwOx2gQVn/8NKJL/HTeJ/y5Dgv89Tnz9S1d3+FZf&#10;b/NdZWjwYmpk7WluYetvcV/pc3Nd6Hd1XOd7dlvmfnda5oB4WeWDeVjlhXpY5Ih6V+SLe1bjjnxW&#10;4458VuOOfFbjjnxW4458VuOOfFbjjnxW4458VuOOfFbjjnxW4458VuOOfP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GwX/qicX/6c1L/+jREr6nVFl&#10;6ZdeftuUbZTPknemxZKBtMSTiLbDko24wY+PusCLkby/iJO+voWWv72CmMG8gJvCvH6ewrx9ocO7&#10;e6TEu3qpxLp5rcS1ea7DtXmuw7V5rsO1ea7DtXmuw7V5rsO1ea7DtXmuw7V5rsO1ea7DtXmuw/+r&#10;GwX/qyYX/6g0L/+kQ0r5nlBl6Zhdf9qVaZXNlHSoxZR+tMSVhrbClYy5wZGOu7+NkL2+iZK/vYaU&#10;wbyDl8O7gZrEun6dxbp9oca6e6XGuXqqxrV6rMaxeq3EsXqtxLF6rcSxeq3EsXqtxLF6rcSxeq3E&#10;sXqtxLF6rcSxeq3EsXqtxP+rGgX/qyUX/6k0L/+kQkr5n09m6JlcgNqWZpbMlXGpxZV8tMSWg7fC&#10;l4u6wJOMvL6Pjr+9i5DBvIeTw7qElsW5gZnGuX+dx7h9oci4fKbJtXqqybB7q8ese63FrHutxax7&#10;rcWse63FrHutxax7rcWse63FrHutxax7rcWse63FrHutxf+sGQX/rCQW/6kzL/+lQUr5n09m6Jlb&#10;gdmYY5bMlm+qxZZ5tMOXgbfBmIm6v5WLvb6RjcC8jY/CuoiSxbmFlce4gpjJt3+dyrZ9osu2fKjL&#10;sHupyqx8qsiofazFqH2sxah9rMWofazFqH2sxah9rMWofazFqH2sxah9rMWofazFqH2sxf+sGQX/&#10;rCQW/6oyL/+lQUv5oE5n55pZgdmZYZfLl22rxZd3tMOZf7fBmoe7v5eKvr2TjMG7jo7EuYqQx7iG&#10;k8m2gpjLtX+dzbR+o86xfKbOrH2oy6h9qsmlfqzGpX6sxqV+rMalfqzGpX6sxqV+rMalfqzGpX6s&#10;xqV+rMalfqzGpX6sxv+sGQX/rSMW/6oyL/+mQEv4oE1n55xXgdmaXpfLmGqsxZl0tMOafbfBm4W7&#10;vpmJv7yVisK6kIzFuIyPyLaHksu0g5fOs4Cd0LJ/pNGsfqXPqH6nzKR/qcmhgKzGoYCsxqGArMah&#10;gKzGoYCsxqGArMahgKzGoYCsxqGArMahgKzGoYCsxv+tGAX/rSMW/6sxL/+mP0v4oE1n551Vgdmc&#10;XJfKmWisxZpytMOcerjAnIO7vpyJv7uXicO5k4vHt46Ny7SJkM6yhJbRsYGd06yAotOngKXQpICn&#10;zaCBqcqegavGnoGrxp6Bq8aegavGnoGrxp6Bq8aegavGnoGrxp6Bq8aegavGnoGrxv+tGAX/rSIW&#10;/6sxL/+nP0v4oUxn555TgdmdWZfKm2WsxZxvtMOdeLjAnoG8vZ6IwLuaiMS4lYnJtZCLzbKLj9Gw&#10;hpXVroSe16eCodSjgqTRn4KnzZyDqcqag6vHmoOrx5qDq8eag6vHmoOrx5qDq8eag6vHmoOrx5qD&#10;q8eag6vHmoOrx/+tFwX/riIW/6swL/+nPkv4oUto559RgdmfVpfKnGKsxZ1stMOfdbjAoH68vaCH&#10;wbqdiMa3mIjLs5OJz7COjdStiZTZqIad2qKFodWehaTRm4WmzpmFqcqXhavHl4Wrx5eFq8eXhavH&#10;l4Wrx5eFq8eXhavHl4Wrx5eFq8eXhavHl4Wrx/+uFwT/riIW/6wwL/+nPkv4okto6KFPgdmgU5fK&#10;nl+sxp9ptMOhcrjAony8vaKEwbmgh8e1nIfNspeI0q6Ti9iqjpPfoouc3JyJoNaZiKPSl4imzpWI&#10;qcqUiKvHlIirx5SIq8eUiKvHlIirx5SIq8eUiKvHlIirx5SIq8eUiKvHlIirx/+uFwT/riEW/6wv&#10;L/+oPUv4okpo6KJNgNmiUJfLoFysxqFls8OkbrfApXi8vKWCwrikh8i0oIfOsJ2I1auZit2ll5Pm&#10;m5Gb3ZaPoNeUjaPTkoymz5GLqMuQiqvIkIqryJCKq8iQiqvIkIqryJCKq8iQiqvIkIqryJCKq8iQ&#10;iqvIkIqryP+uFgT/ryEW/60vL/+oPEv3oklo6KRKgNmkTZbLolirxqRhs8SnarfAqXS8vKl+wrio&#10;h8izpofPrKKH16Sdid2amo3hlZqb3pGVn9iPk6LTjpCl0I6PqMyNjqrJjY6qyY2OqsmNjqrJjY6q&#10;yY2OqsmNjqrJjY6qyY2OqsmNjqrJjY6qyf+vFgT/ryEW/60uL/+pPEv3o0lp6KZIf9qnSJXMpVOq&#10;x6hcssSsZLbBrm67va94wLashMmup4fQpqOG1Z2ghtmTnYndjZ2U3Y2dn9iLmaHUi5ak0IqTp82K&#10;kanJipGpyYqRqcmKkanJipGpyYqRqcmKkanJipGpyYqRqcmKkanJipGpyf+vFQT/sCAW/64uL/+p&#10;O0v3pEdp6ahEfturQ5TNqUypyK1UsMazXLPCt2a5t7B3wrCrhMmpp4bPoaSE05eihNaOoIfZiJ+P&#10;2oehmtiHoKHUh5uk0YeYps6HlanKh5WpyoeVqcqHlanKh5WpyoeVqcqHlanKh5WpyoeVqcqHlanK&#10;h5Wpyv+wFQT/sCAV/64tL/+qOkv4pkRo6qtAfdyvPJLPr0KmyrVJrca8UrG5tWe7sLB4w6ushMmk&#10;qYTNnKaD0JOkhNOLo4bVhaKM1oKilNaDpJ3Ug6Kk0YOeps6EmqjLhJqoy4SaqMuEmqjLhJqoy4Sa&#10;qMuEmqjLhJqoy4SaqMuEmqjLhJqoy/+wFAT/sR8V/68sLv+rOUv4qUBn6687e962M4/SujShzMI5&#10;qru6VbWwtGq9qrB5w6ethMefqoTLmKiDzZCnhNCJpYbShKSK04CkkNN/pZfSf6ag0H+lps6AoKjL&#10;gKCoy4CgqMuAoKjLgKCoy4CgqMuAoKjLgKCoy4CgqMuAoKjLgKCoy/+xEwT/sh4V/7ArLv+sN0z6&#10;rDtl7bU0eOK/KYnYzCCYvr89rrC4Wbips2y+pbB6wqKuhMWbrIPIlKqEyo6phMyIqIbOg6eJz4Cn&#10;jc9+p5PPfKiaznypos18p6jLfKeoy3ynqMt8p6jLfKeoy3ynqMt8p6jLfKeoy3ynqMt8p6jLfKeo&#10;y/+yEgT/sx0V/7EpLv+tNkz8sTVi8b0qcubNH4DIzCGbsbxFsqi3Xrmjs2++oLF7wZ6vhMOXroTG&#10;kayEx4yrhcmHqofKg6qJy4CqjMx9qZDMfKqVy3qqnMp5q6TKeaukynmrpMp5q6TKeaukynmrpMp5&#10;q6TKeaukynmrpMp5q6TKeaukyv+zEQT/tBsU/7MmLv+vM0z9uStd68ofadLfEX+5zCecp71MsaC3&#10;YrmdtHG9m7J8v5qxhMGUsITDj6+FxYquhsaGrYfHg6yJx4Csi8h+rI7IfKySyHusl8h5rZ7Hea2e&#10;x3mtnsd5rZ7Hea2ex3mtnsd5rZ7Hea2ex3mtnsd5rZ7Hea2ex/+1EAP/thkU/7UkLf+0LEnyxR9U&#10;1t0SYsHfE4GszS6an8BPq5q4ZbeXtXK7lrR8vZWyg7+RsYXBjbGGwomwh8OGr4jDg6+JxIGvi8R/&#10;ro3Ffa6QxXuulMV6r5nEeq+ZxHqvmcR6r5nEeq+ZxHqvmcR6r5nEeq+ZxHqvmcR6r5nEeq+ZxP+3&#10;DgP/uBYT/7cgLfm/H0Hc2RFExOsSZrHfGIGg0DOVl8ZQo5PAY62Ru3Gzkbh7uJC2gruOtIW9i7OG&#10;v4iyh8CGsonAhLGKwYKxi8GAsY3BfrGPwnyxksJ7sZXBe7GVwXuxlcF7sZXBe7GVwXuxlcF7sZXB&#10;e7GVwXuxlcF7sZXBe7GVwfS6CwP9uxIS/rsbLOXQDzLI6Q9KtPIVZ6LiIn2W1jeNj85PmIzIYaCK&#10;xG6misF4qoe/fa2EvoCwgbyCsX+7hLN9u4W0e7qHtXq5ibV5uYu2d7mNtna4j7d0uJO3dLiTt3S4&#10;k7d0uJO3dLiTt3S4k7d0uJO3dLiTt3S4k7d0uJO3dLiTt9y+BgL4wA4R7sgOIsvbCy62+BFMpfUd&#10;Y5foLHWN3z2Bh9hQi4PTYJKCz2yXf81zm3zLd515yXqgd8h9oXXHf6NzxoKkcsWEpXDFhqVvxIim&#10;bsSKp23Djadrw5Coa8OQqGvDkKhrw5Coa8OQqGvDkKhrw5Coa8OQqGvDkKhrw5Coa8OQqNfABgHb&#10;xggOy9MKFbjoDDKm/xVKmPomXI3wN2mF6UZ0f+RTe3zfYIF43GiFdNptiXDYcYtu1nWNbNV4j2rU&#10;e5Bp036RZ9OAkmbSg5Nl0oWUZNGHlGPQipVi0I6WYtCOlmLQjpZi0I6WYtCOlmLQjpZi0I6WYtCO&#10;lmLQjpZi0I6WYtCOltHCBgHNywkFutoHGaj+DjGZ/x1Djv8vUYX6P1x+9E1kefBYanPsX29t6mNz&#10;aedpdmflbnll5HJ7Y+N2fWLieX5g4Xx/X+B+gF7fgYFd34OCXN6Gg1vdiYRa3Y2FWt2NhVrdjYVa&#10;3Y2FWt2NhVrdjYVa3Y2FWt2NhVrdjYVa3Y2FWt2NhcvEBgC70QYHqecGGpr/EyuO/yQ5hf82RH7/&#10;RE15/1FVcftXW2v3XWBl9GJkYvJoZ1/wbWpd73FsW+11bVrteG9Z7HtwWOt+cVfqgXJW6oRyVemH&#10;c1TpinRT6I51U+iOdVPojnVT6I51U+iOdVPojnVT6I51U+iOdVPojnVT6I51U+iOdbzJBQCr2wEI&#10;mv8LFo//GSOF/ystfv85N3j/RkBw/05Haf9UTWL/WlJe/mFWWvxmWVj7a1tV+XBdVPh0XlL3eF9R&#10;93tgUPZ+YU/1gWJP9YRjTvSHZE30i2VM85BmTPOQZkzzkGZM85BmTPOQZkzzkGZM85BmTPOQZkzz&#10;kGZM85BmTPOQZv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hGAP/oysQ/6A6Jf+c&#10;SDz/l1ZT+JNjaOySaXrhkXOK2I98mNCOhKTKjoytxo2QtMSKk7fDhpW4woSYucGBm7rBf527wH2g&#10;vMB7pLzAeqe9wHmsvcB4sL29eLO8uHizvLh4s7y4eLO8uHizvLh4s7y4eLO8uHizvLh4s7y4eLO8&#10;uHizvP+hGAP/oyoQ/6E5Jf+dSD3/mFVU95RhaeuUZnvgkm+M1pF4ms6QgqbIj4mwxI+PtsOLkbfC&#10;iJS5wYSXusCCmrzAf529v32gvr97pL6+eqi/vnitv714sb64eLK+tHmzvbR5s720ebO9tHmzvbR5&#10;s720ebO9tHmzvbR5s720ebO9tHmzvf+iGAP/pCkQ/6E4Jf+dRz3/mVVU95ZeaeuVY3vglGyN1ZJ1&#10;nM2Rf6jHkYeyxJGOtsONkLjBiZO6wIaWvL+Cmb2/f5y+vn2gv717pcC9earAvXiwwLh5sMC0ebG/&#10;r3qyva96sr2verK9r3qyva96sr2verK9r3qyva96sr2verK9r3qyvf+jGAP/pCkQ/6I4Jf+eRj3/&#10;mVRV95dcaeuXYHzflmmN1ZNyncySfKrFkoW0xJKMtsKPj7nBi5K7wIeVvb6DmL+9gJzAvX2gwbx7&#10;pcK8eavCuXmvwrR5r8GwerDArHuyvqx7sr6se7K+rHuyvqx7sr6se7K+rHuyvqx7sr6se7K+rHuy&#10;vv+jGAL/pSgQ/6I3Jf+fRj3/mlNV95laaeuZXnzfl2WO1JVvncuUeavFk4K0xJSKt8KRjrnAjJC8&#10;v4iTvr2El8C8gJvCu32gw7t7psS6eq3FtHquxK96r8Kse7DAqHyxv6h8sb+ofLG/qHyxv6h8sb+o&#10;fLG/qHyxv6h8sb+ofLG/qHyxv/+kGAL/pSgQ/6M2Jf+fRT3/mlNV95pXaeubW3zfmWKO1JdrnsuV&#10;dqzFlIC0w5WIt8GTjbrAjo+9vomSwLyFlcK7gZrEuX2gxrl7qMe0eqvHr3utxat7rsOnfK/BpH2x&#10;v6R9sb+kfbG/pH2xv6R9sb+kfbG/pH2xv6R9sb+kfbG/pH2xv/+kGAL/picQ/6M2Jf+gRD3/m1JW&#10;95xVaeucWHzfm16O1JlnnsqXc6zFlny0w5eFt8GWi7u/kY2+vYuQwbuGlMS5gZnHt36gybZ8qcqu&#10;e6rIqnysxqZ9rcSjfq/BoH6xv6B+sb+gfrG/oH6xv6B+sb+gfrG/oH6xv6B+sb+gfrG/oH6xv/+l&#10;GAL/piYP/6Q1Jf+gRD3/nFFW955TaeueVXvfnlqN1JtknsqZb6zFmHm0w5mCuMGZiru+lIy/vI6O&#10;w7mIkse3gpjLtX6hza98p82pfanKpX6rx6J/rcSff6/CnYCxv52Asb+dgLG/nYCxv52Asb+dgLG/&#10;nYCxv52Asb+dgLG/nYCxv/+mGAL/pyYP/6Q1Jf+gQz7/nVBV959RaOugU3vgoFeN1J5fnsqba6zF&#10;m3W0w5t+uMCbh7y9l4rAupGMxbeKkMq0hJfPsoCj0qh/pc+jgKjLoICrx52BrcWbga/CmYKxv5mC&#10;sb+ZgrG/mYKxv5mCsb+ZgrG/mYKxv5mCsb+ZgrG/mYKxv/+mGAL/pyUP/6U0Jf+hQz7/nk5V+KFO&#10;aOyiUHrgo1KM1aFbncueZqzGnXG0w556uMCehLy8m4jCuZWKx7WNjc6whpbUqYKg1qGCpNCdgqjL&#10;moOqyJmDrcWXhK/CloSwwJaEsMCWhLDAloSwwJaEsMCWhLDAloSwwJaEsMCWhLDAloSwwP+mGAL/&#10;pyUP/6U0Jf+hQj7/n0xV+KJMZ+ylTXnhpk6L1aRWnMyhYarGoWyzw6J2t8CigL28oIfDt5qIyrKT&#10;itKsi5TboIef2JqGpNGXhqfMlYaqyJSHrMWTh67DkoewwJKHsMCSh7DAkoewwJKHsMCSh7DAkoew&#10;wJKHsMCSh7DAkoewwP+nGAL/qCQP/6YzJf+iQj7/oEpU+aRKZu2nSnjiqUuK1qhRms2mW6nHpWWy&#10;xKdwtsCnery8poPDtqKHy6+diNall5Xml4+e2pONo9KRi6fNkIuqyZCKrMaPiq7Dj4mwwY+JsMGP&#10;ibDBj4mwwY+JsMGPibDBj4mwwY+JsMGPibDBj4mwwf+nGAL/qCQP/6YzJf+iQT7/okhU+aZHZu6q&#10;R3fjrUeI2a1LmM+sVKbIrF6vxq9os8Kxc7m+sn3AsqqHy6WihtWUnIvej5qd2o2VotOMkqbOi5Cp&#10;youOq8eLja3EjIyvwYyMr8GMjK/BjIyvwYyMr8GMjK/BjIyvwYyMr8GMjK/BjIyvwf+oGAL/qSQP&#10;/6cyJf+jQT7/pEZT+qlEZO+tQ3XksUKF27RElNK1SqHLt1Oryr5frb23briysHzCqaqGy5ylhNKN&#10;oIfYhqCX2YeeotOHmKXPh5Woy4eTqsiIka3FiJCvwoiQr8KIkK/CiJCvwoiQr8KIkK/CiJCvwoiQ&#10;r8KIkK/CiJCvwv+oGAL/qSMP/6cyJf+jQD7/pkNS+6tBY/CxP3Pntz2C3r47j9bEP5rMxUqmvLxd&#10;srG1b7uqsH3Do6uEyZang86KpIbTgaOQ1YGln9KCoaXPgpyozIOZqsmElqzGhZSuw4WUrsOFlK7D&#10;hZSuw4WUrsOFlK7DhZSuw4WUrsOFlK7DhZSuw/+pGAL/qiMP/6gxJf+kPz7/qEBR/K88YfO2OXDq&#10;vzd948o1h9TRN5W+wkupsLlgtai0cL2jsH7Cna2Ex5KqhMuIp4bOgKaN0H2nmNB9qKTOfqSoy3+f&#10;qsmAm6vGgZitxIGYrcSBmK3EgZitxIGYrcSBmK3EgZitxIGYrcSBmK3EgZitxP+qFwL/qiIP/6gw&#10;Jf+lPj7/qztP/7Q3Xfa9M2rryjF13NopgsTOOJmywU+rp7hjt6G0c7yesX/BmK+ExI+shMiHqofK&#10;gKmMzHypk8x6qpzLeaumynqnqsh8oqvHfZ6txH2ercR9nq3EfZ6txH2ercR9nq3EfZ6txH2ercR9&#10;nq3EfZ6txP+qFgL/qyEO/6kuJf+nPD7/sDZM/LowWe/ILGLe2Sdty9wmhrbMPJuowVSrn7lmtpu1&#10;dLyZsn+/lbCEwo2vhcSGrYfGgayLyH2skMh7rJjIea2fx3etp8d3qqzGeaWtxHmlrcR5pa3EeaWt&#10;xHmlrcR5pa3EeaWtxHmlrcR5pa3EeaWtxP+rFQL/rCAO/6stJP+rNjv/ti9I88QoUeDWJlbM5CJx&#10;u9ooiKrMQZufw1epmbxpspa3drmUtIC9kbKFwIuxhsGGsIjDga+LxH6uj8V7rpTFeq+axHivoMR1&#10;r6fEdK2uw3StrsN0ra7DdK2uw3StrsN0ra7DdK2uw3StrsN0ra7DdK2uw/+sFAL/rR8O/6wrJP+w&#10;Lzf6vyVB5NEgRc7kHVu96SJ0rdosiZ/ORZmXxlqkk8BqrZG7drOQuH+3jbaEu4m0hr2Fsoi/grGL&#10;wX+xjsF8sZLCerGWwXmxm8F4sqHAdLGnwXSxp8F0safBdLGnwXSxp8F0safBdLGnwXSxp8F0safB&#10;dLGnwf+uEgH/rx0N/64oJP+4JDHqyxo10OIXQ7/wHV6v6CV1oNsxh5bRSJSQylyejcVqpYvBdqqJ&#10;vn2vhbyAsoK6g7R+uYa2fLiJt3m3jLh3t4+5draTunW2l7p0tp26c7ekuXO3pLlzt6S5c7ekuXO3&#10;pLlzt6S5c7ekuXO3pLlzt6S5c7ekuf+wEAH/sRoN/7ElI/PEFyfU3xArwe8XSLD3IGCh6itzld85&#10;go3XTI2I0V2Vhsxqm4TJdKCAxnmkfcR9pnrCgKl3wYOqdcCGrHO/iq1xv42ub76Qr26+lK9svpmv&#10;a76gr2u+oK9rvqCva76gr2u+oK9rvqCva76gr2u+oK9rvqCva76gr/+zDgH/tBYM/LwXGtbWCxbD&#10;7RAwsvwZSqL5JV6W7TNujOVBeoXeT4OB2V6Kf9Vqj3rScJN2z3WXc855mXHMfZtvy4CdbcqEnmvJ&#10;h59pyYqgaMiOoWfHkqJlx5aiZMeco2THnKNkx5yjZMeco2THnKNkx5yjZMeco2THnKNkx5yjZMec&#10;o/S2CgH/uBIL1cwKC8TbChmy/BEzo/8dSJb8LFiM8ztlhOxJb37nVXZ642B8dd9ngXHdbYRt23KH&#10;atl2iWjYeotm132NZNaBjmPVhI9h1IiQYNOLkV/Tj5Je0pSSXNKZk1zSmZNc0pmTXNKZk1zSmZNc&#10;0pmTXNKZk1zSmZNc0pmTXNKZk9y7BADYwwcExNEIB7PoChyj/xQxlv8kQ4z/NFCE+0JaffZPYnjx&#10;Wmhx7l9ta+tkcWfpaXRk5252YuZzeGDld3lf5Hp7XeN+fFzigX1b4oV+WuGIf1ngi4BX4JCAVt+V&#10;gVbflYFW35WBVt+VgVbflYFW35WBVt+VgVbflYFW35WBVt+VgdS9BQDEyAcAtNkFCqP+DRyW/xos&#10;i/8rOoP/OkR8/0hNdf9SU279V1hn+l1cY/diX2D2Z2Jd9GtkW/NvZVnyc2dX8XdoVvF6aVXwfWpU&#10;74BrU++Ea1Luh2xQ7ottT+2Qbk/tkG5P7ZBuT+2Qbk/tkG5P7ZBuT+2Qbk/tkG5P7ZBuT+2QbsbA&#10;BQC00AQBo+MCCpb/EBiL/yAkgv8wL3r/Pzdy/0g+av9OQ2T/VEhe/1lMW/9fT1j/ZFJV/2lUU/9t&#10;VVL+cVdQ/XRYT/x4WU77e1pN+39bTPqDXEv5hl1J+YteSPiQX0j4kF9I+JBfSPiQX0j4kF9I+JBf&#10;SPiQX0j4kF9I+JBfSPiQX7XHAgCk2gABlv8GB4r/FBGB/yQaef8zInD/Oypo/0IxYf9KNlz/UTtX&#10;/1c/U/9dQlD/YkRO/2dGTP9sSEr/cElJ/3RKSP93S0b/e0xF/39NRP+DTkP/h05C/4tPQf+RUEH/&#10;kVBB/5FQQf+RUEH/kVBB/5FQQf+RUEH/kVBB/5FQQf+RUP+REgH/lScL/5U7HP+TSy//j1lD/4xk&#10;VPuMa2PyinJx6oh8feOGhIfegoqP2n+PltZ9lJvTepif0XicotB3n6TOdaKm/+J9EElDQ19QUk9G&#10;SUxFAAkSzXSmqM1yqanMca2qzHCyq8twtqvLb7yryHDAq8RxwKrEccCqxHHAqsRxwKrEccCqxHHA&#10;qsRxwKrEccCqxHHAqv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SEgH/licK/5Y7HP+USzD/kFlD/49jVPqOaWTxjXBy6Yt6fuKJgonchYmS2IKO&#10;mdR/k57RfZeiz3ubps15nqjMd6Kqy3alrMp0qa3Jc62uyXKyr8lxt6/IcbyvwnO9rr50va++dL2v&#10;vnS9r750va++dL2vvnS9r750va++dL2vvnS9r/+TEgH/lycK/5g7HP+VSzD/kVlE/5FgVfqQZmTw&#10;j21z6I13gOGMgIvbiIeU1YWNnNKCkaHPf5amzH2Zqct7nazJeaGuyHelsMd2qbHGda2yxnSys8Zz&#10;ubPCdbqzvHW6s7h2urO4drqzuHa6s7h2urO4drqzuHa6s7h2urO4drqzuHa6s/+UEQH/mCcK/5k7&#10;HP+WSzD/kllE/5JeVfqSZGXwkWp0549zgeCOfYzZi4WW1IiLntCFkKTNgpSpyn+Yrch9nLDHe6Cy&#10;xnmktMV4qLXEdq62xHW0tsF2t7a8d7e2t3e3trN4t7azeLe2s3i3trN4t7azeLe2s3i3trN4t7az&#10;eLe2s3i3tv+VEQH/mScK/5k7HP+XSjD/k1hE/5RcVfqUYWXwk2d055Fwgt+Peo7YjYOY0ouKoM6H&#10;j6fLhJOsyIGXsMZ/m7PEfZ+1w3ukt8J5qbnCd6+5wna1ubx4tri4eLa4s3i2t7B5t7ewebe3sHm3&#10;t7B5t7ewebe3sHm3t7B5t7ewebe3sHm3t/+WEQH/micK/5o7HP+XSjH/lFVE/5ZZVfqWXmXwlWR0&#10;55Nsgt6Rdo7Yj3+Z0Y2Ios2KjqnJh5KuxoSWs8SBmrbCfp+5wnukusF5qrrBd7G6vXi1urd4tbmz&#10;ebW5r3m2uKx6tresera3rHq2t6x6tresera3rHq2t6x6tresera3rHq2t/+XEQH/myYK/5s7HP+Y&#10;STH/llNE/5hXVfqYW2Xwl2F055Zogt6Tco/WkXua0I+Eo8uNjKvHipGxxIaVtsODmbjBf566wXuk&#10;u8B5q7y/d7O8uHizu7J5tLuuebW6q3q1uah7trioe7a4qHu2uKh7trioe7a4qHu2uKh7trioe7a4&#10;qHu2uP+XEQH/myYK/5w6HP+YSTH/mFFE/5pUVPqbWGTwml1055hjgt6WbY/Wk3ea0JGApMqPiazG&#10;jY+zw4mUt8KEmLrAf568v3ulvr95rr65eLK+snmyva16s7ype7S6pnu1uaR8trikfLa4pHy2uKR8&#10;trikfLa4pHy2uKR8trikfLa4pHy2uP+YEQH/nCYK/5w5HP+ZSDH/mU9E/5xSVPudVWPxnVpz55tf&#10;gd6ZaY/WlnKaz5N8pcqRha3FkI20w4uSuMGFlru/gJ2+vXulwbt5r8GyerDArHuxvqh7s72lfLS7&#10;on21uaB9trigfba4oH22uKB9trigfba4oH22uKB9trigfba4oH22uP+ZEQH/nSYK/505HP+ZRzH/&#10;m01D/55PU/ufUmPxoFZy6J9bgN+dZI7Xmm2a0Jd3pMqUga3Fkoq1wo6Qub+Hlb29gJzBu3unxLN6&#10;rcSre6/Cpnyxv6N9sr2gfrS7nn+1uZx/tricf7a4nH+2uJx/tricf7a4nH+2uJx/tricf7a4nH+2&#10;uP+ZEQH/niYK/504HP+aRzH/nEtC/6BNUvyiUGLyo1Nx6aNXf+ChXozYnmeY0Jtxo8qYe63FlYW0&#10;wpKNur6Kkr+6gZvFt3ypyat8q8ekfa7DoH6wwJ1/sr2bgLO7mYG1upiBtriYgba4mIG2uJiBtriY&#10;gba4mIG2uJiBtriYgba4mIG2uP+aEQH/niYK/544HP+aRjL/nklC/6JKUf2kTWDzplBv6qdUfeGm&#10;WIrapGKW0qFrocuddavGmoCzwpiKuryOj8K2g5nLrH2mzqJ/qsmdgK3EmoGwwJiCsr6Xg7O8lYO1&#10;upSDtriUg7a4lIO2uJSDtriUg7a4lIO2uJSDtriUg7a4lIO2uP+aEQH/nyYK/543HP+bRjL/n0dB&#10;/6RIUP6nSl/0qUxt66tQe+OsVIfcq1yT1Kllnc6mb6fIo3qww5+EuLuWi8SwjJnOoIOk0ZmEqcqW&#10;ha3FlIWvwZOFsb6ShbO8kYW0upGFtbmRhbW5kYW1uZGFtbmRhbW5kYW1uZGFtbmRhbW5kYW1uf+b&#10;EQH/nyYK/583HP+bRTL/oUVA/6ZGT/+qR132rUlr7bBMeOazT4PftFWO2bVfl9O1aaDOtXanwat8&#10;trCfhcShlZLOlI6j0pCLqMuPiqzGjoqvwo6Jsb+OibK9joi0u46ItbmOiLW5joi1uY6ItbmOiLW5&#10;joi1uY6ItbmOiLW5joi1uf+bEQH/oCYK/582HP+cRDH/o0M//6hDTv+tRFv4sUVo8LZIdOm7TH7j&#10;wFGH38ZbjtbIa5TGvXGmtbN4taWogcOUn43NiZyi0oeUp8yIkavHiY+uw4mOsMCJjbK+ioyzvIqL&#10;tLqKi7S6iou0uoqLtLqKi7S6iou0uoqLtLqKi7S6iou0uv+cEAH/oSYK/6A2HP+eQjH/pUA+/6tA&#10;TP+xQFn6t0Fk871Eb+7FSXflzlJ83dZif8zOaJK8xW6kq7t2tJqxf8GKqorLf6edz4CfqMyCmavH&#10;g5WtxISTr8GFkbG/ho+zvYeOtLuHjrS7h460u4eOtLuHjrS7h460u4eOtLuHjrS7h460u/+dEAH/&#10;oiYK/6A1HP+gPzD/pz09/648Sv+1PFX6vT1g8MZCZ+bRSmze3k52zdpXh77QYpauxW6lobx5spW0&#10;g72GrYjGe6qUynirqMl7oqvHfpytxICZr8KBlrDAgpSyvoOSs7yDkrO8g5KzvIOSs7yDkrO8g5Kz&#10;vIOSs7yDkrO8g5KzvP+eEAH/oiYK/6E0HP+iPC7/qjo7/7I4R/y7N1HyxTpY5tFBXNveQmnN4kZ8&#10;vtdRjK7MX5uhw22omLx5spG1hLuFsYnCfK6RxXiun8V1razFeKWuxHqgr8J8nLDAfpmxvn+Wsr1/&#10;lrK9f5ayvX+Wsr1/lrK9f5ayvX+Wsr1/lrK9f5ayvf+eEAH/oyUJ/6I0HP+lOS3/rjU4/7gzQvTD&#10;M0rn0DhO2d45WsvmPW6+4EKArtRQkKHLX52Yw22okb15sYu4g7iDtIi9fbGQwXmxmsF1saXBcq+v&#10;wnWor8F3o7DAeZ+xv3ucsr17nLK9e5yyvXucsr17nLK9e5yyvXucsr17nLK9e5yyvf+gEAH/pCQJ&#10;/6MyHP+oNCv/sy80+b8tPOnNL0DZ3i9Kyuc0X73qOnOv3kGDodNRkZfLYJ2QxG6mjL96rYa7gbN/&#10;uIe4eraNu3e1lbx1tZ+8crSovW6zsr5xrLK+dKeyvnajsr12o7K9dqOyvXajsr12o7K9dqOyvXaj&#10;sr12o7K9dqOyvf+hEAH/pSMJ/6QxHP+tLif/uSkv7sgmM9rcJjfK5yxPvfIyY6/oOXWh3UKEltRT&#10;kI/NYpqKx3CihsN6qIC/gK17vYWxdruLtHO5krVxuZq2cLmjtW25q7ZquLS4a7K2uG6strhurLa4&#10;bqy2uG6strhurLa4bqy2uG6strhurLa4bqy2uP+jEAH/pyIJ/6UvG/+zJyL0wiEm3dgdJMvnIzy9&#10;8ipTr/MyZqHnO3aV3kaDjdZWjYfQZJaEy3Gcf8h4oXrFfqV2woOpcsGJq2+/j61sv5aua76drmq/&#10;pq5ov66uZb24sGW5u7BlubuwZbm7sGW5u7BlubuwZbm7sGW5u7BlubuwZbm7sP+lEAH/qCAI/6wm&#10;F/y7HRrj0RMZzOUZKb3yIkGv/SpVofM0ZpbpP3SM4Ut/hdtZiIDVZo980W+Ud852mXPLfJxwyYGf&#10;bciHoWrHjKNoxpKkZsWZpWTFoKVkxailY8aypGDEu6ZgxLumYMS7pmDEu6ZgxLumYMS7pmDEu6Zg&#10;xLumYMS7pv+oEAD/qh4I/7MdEezJDg/O4w4VvvIYLa/+IkOh/y1VlvQ5ZIzsRW+E5VF5fuBcgHnc&#10;Z4Z02W6KcNZ0jmzTeZFp0n+TZ9CElWTPipdizo+YYM2VmV/NnJpezaKbXc2rm1zNtJpczbSaXM20&#10;mlzNtJpczbSaXM20mlzNtJpczbSaXM20mv+rDwD/rRoH8sANCM7TCga+8A4ar/4ZMKH/JEOV/zJS&#10;i/g/XoPxS2h97FZwd+hfdnHkZXps4Wx+ad9ygWbdeIRj3H2GYduCiF/ah4ld2YyLW9iSjFnXmI1Y&#10;1p6NV9aljlbVrI5W1ayOVtWsjlbVrI5W1ayOVtWsjlbVrI5W1ayOVtWsjv+vDQD/tw4DzckIAb7Y&#10;CQmu/RAcof8cL5X/KT+L/zdMgv5FVnz5UF519FlkbvFfaWjuZG1k62pwYepwc1/odXVd53p3W+Z/&#10;eFnlhHlY5Il7VuOOfFXik31U4ph+UuGeflHhpX9R4aV/UeGlf1HhpX9R4aV/UeGlf1HhpX9R4aV/&#10;UeGlf/G0CADOwAYAvc4HAa7gBwug/xIclP8gK4r/LziB/z1Dev9JS3P/UlFs/ldXZftdW2H5Y15e&#10;92hgW/VtYlj0cmRW83dmVfJ7Z1PxgGhR8IRpUPCJak/vjmtO7pNsTO6ZbUvtn25L7Z9uS+2fbkvt&#10;n25L7Z9uS+2fbkvtn25L7Z9uS+2fbtG5AwC8xQUArdYDAZ/4CwuT/xYYif8kJID/NC95/0E3cP9I&#10;Pmj/T0Ni/1VHXf9aS1n/YE1W/2VQU/9qUVH/blNP/3JUTv92VUz+e1ZL/X9XSf2EWEj8iFlH+41a&#10;RvuTW0X6mFxF+phcRfqYXEX6mFxF+phcRfqYXEX6mFxF+phcRfqYXL29AwCtzQEAnt8AAZL/DQiH&#10;/xkSfv8pG3X/NSNs/zwqZP9DL17/SjRY/1A3VP9WOlH/WzxO/2A+S/9kQEr/aEFI/2xCRv9wQ0X/&#10;dERE/3hFQv99RkH/gUdA/4ZIP/+MST3/kUo9/5FKPf+RSj3/kUo9/5FKPf+RSj3/kUo9/5FKPf+R&#10;Sq7FAACe1wAAj/UAAYb/DwR8/xsLcf8kEWf/LBdf/zUcWf89IVT/RSZP/0spTP9SLEj/Vy9G/10w&#10;RP9hMkL/ZjNA/2o1P/9uNj3/czc8/3c4O/98OTr/gTo4/4Y6N/+MOzb/kjw2/5I8Nv+SPDb/kjw2&#10;/5I8Nv+SPDb/kjw2/5I8Nv+SPP+DEwH/hCIG/4U1FP+DRiT/f1U0/4FeQv+BZlD/f25c+Xx3ZvN6&#10;gG/ud4h36nWPfedylYLkcJqF426eiOFsoovga6eN32mrjt5or5DdZ7SR3Wa6kdxlwZLcZcmS22XQ&#10;ktJn0pHOaNKRzmjSkc5o0pHOaNKRzmjSkc5o0pHOaNKRzmjSkf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EEwH/hSIG/4Y1FP+ERiT/gFU0/4RdQ/+FZVD/g21d+IB1aPJ9fnHs&#10;eoZ56HeNf+V1k4XicpiJ4HCdjN9uoo7dbKaQ3Gurkttpr5TaaLWV2me7ldpmw5baZsyW02jPlsxp&#10;z5XIas+WyGrPlshqz5bIas+WyGrPlshqz5bIas+WyGrPlv+FEgH/hyIG/4c1FP+FRiT/hFQ1/4hc&#10;Q/+IZFH+h2te94NyafGAfHPrfYV753qMguN3kofgdJeM3nKcj9xwoZLbbqaU2WyqltlqsJjYabaZ&#10;12i9mddoxprTaMyazGrMmcZrzJrCbMyawmzMmsJszJrCbMyawmzMmsJszJrCbMyawmzMmv+GEgH/&#10;iCEG/4g1FP+GRiX/h1M1/4tbQ/+MYlH+impe9odxavCEenTqgIN95X2KhOJ6kIredpaP3HSbktpx&#10;oJXYb6WY1m2rmtVrsJvVarec1Gm/ndRpyZ3Ma8qdxmzJncBtyZ29bsmdvW7Jnb1uyZ29bsmdvW7J&#10;nb1uyZ29bsmdvW7Jnf+HEgH/iSEG/4o1FP+IRiX/ilI1/45aQ/+PYVH+jmhe9otvau+HeHXphIF+&#10;5ICIhuB8j4zdeZSR2naaldhzn5nVcKWb1G6qntNtsZ/Sa7ig0mvCoc1sx6HGbsehwG7Hobtvx6G4&#10;cMehuHDHobhwx6G4cMehuHDHobhwx6G4cMehuHDHof+IEQH/iiEG/4s1FP+JRiX/jVE1/5JYQ/+S&#10;XlH+kGVe9o5sa++LdXboh36A44SGiN5/jY/be5OU2HiZmdV1npzTcqSf0XCqotBusqPQbbqkzmzE&#10;pcZvxKS/cMSlunHEpbVxxKWycsSksnLEpLJyxKSycsSksnLEpLJyxKSycsSksnLEpP+JEQH/iyEG&#10;/4w0FP+KRiX/kE80/5RWQ/+UW1H+k2Fe9pFoa+6OcHboi3uA4oeDid2DipHZfpGX1XqXnNN3naDQ&#10;dKSjz3Gqps5vs6fNbr2ox3DCqL5xwam4csGptHPBqa90wqitdMKnrXTCp610wqetdMKnrXTCp610&#10;wqetdMKnrXTCp/+KEQH/jCEG/400FP+LRib/k040/5ZTQv+XWFD+ll5e9pRkau6SbHbnj3aB4YyA&#10;ityHiJLYgo+Z032Vn9B5nKPOdaOnzHKrqstwtKvIcL+sv3O+rLd0vq2ydb6srna/rKp2v6uod8Cq&#10;qHfAqqh3wKqod8CqqHfAqqh3wKqod8CqqHfAqv+LEQH/jSAG/440FP+NRSb/lk0z/5lQQf+aVU//&#10;mlpd95hgae+VaHXoknCA4Y97ityLhJPWhoya0oCToc57mqbMd6KqynSrrshyuK/AdLyvt3W8sLB2&#10;vLCrd7yvqHi9r6V5vq2jeb6to3m+raN5vq2jeb6to3m+raN5vq2jeb6to3m+rf+LEAH/jiAG/480&#10;FP+PRCX/mEoz/5tNQP+dUU7/nVdb+JxcaPCaY3Tol2p/4pN1ityPgJPWiomb0YSQo81+mKnJeaKu&#10;x3WtscR0urO3drmzr3i5s6p5urOmerqyo3u7saB7vLCffL2un3y9rp98va6ffL2un3y9rp98va6f&#10;fL2un3y9rv+MEAH/jyAG/5A0FP+SQyX/mkgy/51KP/+fTk3/oFNa+aBYZvGfX3LqnGV945hviNyT&#10;epLWj4Sb0IiNo8uBlqvHe6GxxXawtbp3t7avebe2qHq4tqN8uLSgfLmznn26spx+u7Gbfrywm368&#10;sJt+vLCbfrywm368sJt+vLCbfrywm368sP+NEAH/jyAG/5E0FP+UQyT/m0Yx/6BIPv+iS0v/pFBY&#10;+qRVZPOkWnDromF75J9phd6ac5DXlX6Z0I6Io8qFk6zEfaC0vXiwua95tbmme7a4oX23tp1+uLWb&#10;f7m0mX+6s5iAurKXgLuxl4C7sZeAu7GXgLuxl4C7sZeAu7GXgLuxl4C7sf+NEAH/kCAG/5E0FP+X&#10;QiT/nUMw/6JFPf+lSEn/qExV/KlRYfWqV2zuqV1356hjgeGkbYvWnnmWy5WDosCLjq22g5q2rn6q&#10;u6R8s7yefrW6moC3t5iBuLWWgbm0lYK6s5SCurKTgruxk4K7sZOCu7GTgruxk4K7sZOCu7GTgrux&#10;k4K7sf+OEAH/kSAG/5I0FP+ZQSP/n0Ev/6RCO/+oRUf/rElT/q5OXvWwU2jsslpy5LNhe9uvboTM&#10;pnaUwJx+orSSiK6pipS3oIWkvZmCsb6Vg7S7k4S2uJKEuLaRhLm0kIS5s5CEurKQhLqykIS6spCE&#10;urKQhLqykIS6spCEurKQhLqykIS6sv+PDwH/kiAG/5M0FP+aPyL/oT8u/6dAOv+sQkX/sEZQ+bNL&#10;WvC3UmPou1lr371kctG2bILErHOTtqN6oaqZg66ekpC3lI2fvo6Lsb+MibO8jIm1uYyIt7aMiLi1&#10;jIe5tIyHurOMh7qyjIe6soyHurKMh7qyjIe6soyHurKMh7qyjIe6sv+PDwH/kh8G/5Q0FP+cPSH/&#10;ozwt/6o9OP+vQEL/tERM9bpJVey/UVzkxlph2MVib8m8aYG7snCSrap3oKChgK2Tm4u3iZabvYOV&#10;r7+EkbO8ho61uYeNtreHjLe2iIu4tYmKubSJirqyiYq6somKurKJirqyiYq6somKurKJirqyiYq6&#10;sv+QDwH/kx8G/5U0Ff+eOyD/pTkr/6w6Nf+zPT/7ukJH8cFITujJUVLf0VtZz8pgbcHCZ4CyuW2Q&#10;pLF0n5eqfauKpIi1f6CXu3ifrL58mrO8f5W0uoGStriDkLe3hI+4tYSNubOFjbqyhY26soWNurKF&#10;jbqyhY26soWNurKFjbqyhY26sv+RDgH/lB8G/5YzFf+gOB//qDYp/7A4Mv+4Ojv2wD9B7MpHRePW&#10;VEXW2VdYx9Bea7jIZH6qwWuOnLpynI60eqiAroWydquUuG+rqbpypbW6d521uXqZtrd9lre2fpO5&#10;tH+RurKAkLuxgJC7sYCQu7GAkLuxgJC7sYCQu7GAkLuxgJC7sf+SDgH/lR8G/5czFf+iNR7/qzMn&#10;/7Q0L/m+NjXtyT044tZIONngTUXN31ZWv9hcabDQYnuhyWiLk8NvmYW+d6R4uoOtbriTs2i4qLZp&#10;sri2b6e3tnOhuLV2nLm0eJm6s3qWu7F7lbywe5W8sHuVvLB7lbywe5W8sHuVvLB7lbywe5W8sP+T&#10;DgH/lh8F/5kzFP+lMBz/rzAj/bovKfDGMi3j1Dss1uBAOsvlSEzA4U5cs91WbKXYXXqY0mWIis5t&#10;lH3Jdp9zxIOnbMCRrGe+oa9lvravZrS7sWuru7FupbuxcaC8sHOdva90mr2udJq9rnSava50mr2u&#10;dJq9rnSava50mr2udJq9rv+UDgH/mB4F/50xEv+pLRn/tCoe9cIpIuTRLSHV4DMsyeg8P77oQ1Gx&#10;5UlhpOJPcJffVn2K2mCIgNNrknjNd5pwyIKhasWOpWbDm6hlw6ynYcK9qmO4v6tmsL+saaq/rGyl&#10;v6ttosCqbaLAqm2iwKptosCqbaLAqm2iwKptosCqbaLAqv+VDQD/mh4F/6IsEP+tKBX7uyMY6M0g&#10;F9XfJR3I6DAxvO85RLDsQFWj6kZkl+hNcYvjVX2B3GGGedVsjnLRd5VszYGaZ8qLnmTIlqBhyKOh&#10;YMizoV3Hw6NfvsSlYbbDpWSww6VlrMOlZazDpWWsw6VlrMOlZazDpWWsw6VlrMOlZazDpf+XDQD/&#10;nB4F/6YmDf+0IA/vxhcP1t0WDsjpIyK78y42r/Q2SKLyPliX8UZli+tPcIHlWHp632SCc9ptiG3W&#10;do1o03+SZNCIlWDPkphezp2ZXM2pmlvOuZlZzciaWsXKnFy9yZ1euMmeXrjJnl64yZ5euMmeXrjJ&#10;nl64yZ5euMmeXrjJnv+aDAD/nx0F/6wfCPi+EwjY1gsEyOgVE7r0Iieu+i05ovo2Spb6P1iL9Uhj&#10;gu5SbXroXHVy5GR7beBtgGjddYVk2n6IYNiGi13Wj41a1ZiPWNSikFfUrpFW1LyQVtTNkFbN0ZJX&#10;yNGTV8jRk1fI0ZNXyNGTV8jRk1fI0ZNXyNGTV8jRk/+cCwD/ox0E/7USA9TJCgLI2gsGufQWF6z/&#10;Iyqh/y47lf84SYv/QlWC+ExfevJWZ3PuXm1r6mRyZudsd2LkdHpf4nx9XOGDf1rfi4JX3pODVd2c&#10;hVTcpYZS3K+GUty7hlHczIVS2tqFUtrahVLa2oVS2tqFUtrahVLa2oVS2tqFUtrahf+gCgD/rRMB&#10;1MAIAMbOCAC54wsIq/8XGZ//JCqU/zA5iv86RYH/Rk96/VFYcvhYXmv1XmNl8mVoYO9sa13tcm5a&#10;63lwV+qAclXph3RT5492UeaWd1DmnnhO5ad5TeWvek3ku3pM5MV6TOTFekzkxXpM5MV6TOTFekzk&#10;xXpM5MV6TOTFev+kBwDYuAQAxMQGALfTBwGq8w0Lnv8aGpP/JyiJ/zM1gP8/P3n/Skdw/1FOaf9X&#10;U2L9XVde+2RbWvlqXlf3cGBU9nZiUvR8ZFDzg2VO8opnTPGRaEvwmGlK8J9qSe+na0jvsGxH7rds&#10;R+63bEfut2xH7rdsR+63bEfut2xH7rdsR+63bN2vAADFvAQAtcoEAKjbBQKc/xALkf8dF4f/KiN+&#10;/zYtdv9BNm3/SDxm/09CYP9VRlv/W0pX/2FMU/9nT1H/bVFO/3JSTP94VEr/flVI/oRWR/2LWEX8&#10;kllE+5haQ/ufW0L6p1xB+qxcQfqsXEH6rFxB+qxcQfqsXEH6rFxB+qxcQfqsXMi2AQC1wQMAp9EB&#10;AJnrBQKP/xIJhf8gEnz/LBtz/zUjav89KmL/RDBc/0s0V/9SOFP/WDtP/149TP9jP0r/aEBH/21C&#10;Rf9yQ0T/d0RC/31FQP+DRj//ikg9/5BJPP+XSTv/nko7/6NLO/+jSzv/o0s7/6NLO/+jSzv/o0s7&#10;/6NLO/+jS7a6AgCmygAAmNwAAIz/CAGD/xQFeP8eDG7/JhJl/y8ZXf83Hlf/PyJS/0YmTf9MKEr/&#10;UitG/1gtRP9dLkL/YS9A/2YxPv9rMjz/cDM6/3U0Of96NTf/gDY2/4Y3Nf+MODP/lDgz/5g5M/+Y&#10;OTP/mDkz/5g5M/+YOTP/mDkz/5g5M/+YOafDAACX1AAAiOQAAID/CgFy/w4CZ/8TBV//HQlX/yYN&#10;Uf8vEUz/NxVH/z4XQ/9FGUD/Sxs9/1AdO/9VHjn/WR83/14hNf9iIjT/ZyMy/2wkMf9yJS//dyYu&#10;/30nLf+EKCv/iykr/5EpK/+RKSv/kSkr/5EpK/+RKSv/kSkr/5EpK/+RKf92FQL/cyAE/3IxDP9x&#10;Qxn/cVAm/3VZM/91Yj//c2pJ/3B0U/9uflv8a4dh+WmPZ/Znlmv0ZZxu8mOhcfFipnPvYat17mCw&#10;du5etXftXrt47F3Deexcy3rrW9h65l3eet9e4XnYYON51WDjedVg43nVYON51WDjedVg43nVYON5&#10;1WDjef92FQL/cyAE/3IxDP9xQxn/cVAm/3VZM/91Yj//c2pJ/3B0U/9uflv8a4dh+WmPZ/Znlmv0&#10;ZZxu8mOhcfFipnPvYat17mCwdu5etXftXrt47F3Deexcy3rrW9h65l3eet9e4XnYYON51WDjedVg&#10;43nVYON51WDjedVg43nVYON51WDjef92FQL/cx8E/3QxDf9yQhn/dE8n/3hYM/95YD//d2lK/3Nx&#10;VP9xfFz7boZj92uOafRplG3yZ5tx8GWgdO9kpXbtYqp47GGweetgtXvrX7x86l7EfepdzX3nXdl9&#10;4V/efdpg4HzRYuF9z2Lhfc9i4X3PYuF9z2Lhfc9i4X3PYuF9z2Lhff93FQL/dB8E/3UxDf9zQhr/&#10;d00n/3tWNP98X0D/emdL/3dvVf5zel76cYNl9m6Ma/Nrk3DwaZlz7mefd+xlpXnrZKp76mKvfelh&#10;tX7oYL1/6F/FgOhe0IHiX9qA22HegNJi34DLY9+BymTfgcpk34HKZN+BymTfgcpk34HKZN+BymTf&#10;gf94FAL/dR8E/3YxDf90Qhr/ekwn/39VNP+AXUD/fmVM/3puVv52d1/5dIFm9XCKbfFtkXLua5h2&#10;7GmeeetnpHzpZal+6GOvgOditoLmYb2D5mDHhOVf04TdYdqE02Pdg8xk3ITGZdyExWXchMVl3ITF&#10;ZdyExWXchMVl3ITFZdyExWXchP95FAH/dh4D/3cwDf92Qhr/fksn/4JTNP+DXED/gmRM/39sVv16&#10;dGD4d39o83OIb/Bwj3TtbZZ56mudfOhoo3/nZqmC5WWvhORjtoXkYr+H42HJh+Bh1YfVZNqHzWXa&#10;iMdm2YjBZ9mIv2fZiL9n2Yi/Z9mIv2fZiL9n2Yi/Z9mIv2fZiP96FAH/eB4D/3kwDf94QRr/gUkn&#10;/4ZSM/+IWkD/h2JM/4NpV/x+cWH3e3tp8neFce5zjXfrcJR86G2bgOZqooPkaKiG42aviOJkt4rh&#10;Y8GL4WLOi9hk1ovNZtaLxmfWjMBo1oy7adaMumnWjLpp1oy6adaMumnWjLpp1oy6adaMumnWjP97&#10;EwH/eR0D/3owDf98Pxr/hUgm/4pQM/+MWED/i19M/4hnV/yEbmH2f3hq8XuCcu13innpc5J+5m+Z&#10;g+RsoYfiaqiK4GevjN9luI7eZMSP22TSj85n04/GaNOQv2rTkLpr05C1bNOQtGzTj7Rs04+0bNOP&#10;tGzTj7Rs04+0bNOPtGzTj/98EwH/eh0D/3swDf9/Phr/iUYm/49OMv+RVj//kF1L/45kVvyJa2H2&#10;hHNr8H9+c+x7h3rodpCB5HKXhuFun4rfa6eO3WiwkNxmu5LbZcqT0GjRk8Zq0JS+a9CUuGzQlLNt&#10;0JSvbtGTrm7Rk65u0ZOubtGTrm7Rk65u0ZOubtGTrm7Rk/99EgH/exwD/3wvDf+DPBn/jUUl/5NN&#10;Mf+VUz7/lFlK/5JgVf2PaGD2inBq8IR5dOt/g3zmeoyD4nWViN9xno3dbaeR22mxlNlnv5bUZ86X&#10;x2vNmL1szZi2bs2YsG/NmKxwzpepcc6WqHHPlqhxz5aocc+WqHHPlqhxz5aocc+WqHHPlv9+EgH/&#10;fBwD/34vDf+GOxn/kUMk/5ZLMP+YUDz/mFVI/5ZcVP2TY1/3j2tp8Ip0c+uEf3zmfomE4XiSi91z&#10;nJDabqaV2GqzmdZoxZvJa8ubvW7KnLRvypyuccqcqnLLm6Zzy5qjc8yZonTNmKJ0zZiidM2YonTN&#10;mKJ0zZiidM2YonTNmP9/EgH/fRsD/38vDf+JOhj/lEIj/5lHL/+bTDv/nFJG/5tYUv+ZX134lWZo&#10;8ZBucuuKeXvlg4SE4HyPjNx2mpPYb6aZ0mu1nc5qyJ++bsifs3HHoKxyx6CndMifo3XJnqB2yp2e&#10;dsubnXbLmp12y5qddsuanXbLmp12y5qddsuanXbLmv+AEQH/fhsD/4AvDf+MOBj/l0Ai/5xELf+f&#10;STn/oE5E/6BVT/yeW1r1nGJl7pdqb+iRdHnhin+D2YOKjM97lZXIdaCcw3Cuob5vv6OzcsWjqnTF&#10;o6R2xaOgd8ahnXjHoJt4yJ6ZecqdmHnKnJh5ypyYecqcmHnKnJh5ypyYecqcmHnKnP+AEQH/fxsD&#10;/4EvDf+PNxf/mj8h/59CLP+iRjf/pExC/6RSTPekWFfvo19h56Bma+CacXXVk3yBy4qFjcOCj5a7&#10;e5qetXanpLB0uKeodsKnoXjDpp15xKWaesWjmHvGopZ7x6CUe8melHzJnZR8yZ2UfMmdlHzJnZR8&#10;yZ2UfMmdlHzJnf+BEQH/gBsD/4IuDv+RNhb/nDwg/6FAKv+lRDT/qEo/+qlQSfKqVlLqql1c4qlm&#10;Zteib3LLmXiBwZCBjbiIipevgZWgqHyipqN6sqmeesGpmXzBqJZ9w6aUfsSkkn7Fo5F+x6GQfsif&#10;kH7JnpB+yZ6QfsmekH7JnpB+yZ6QfsmekH7Jnv+CEQH/gRsD/4QuDf+UNRb/njoe/6Q+KP+oQjL/&#10;rEc79q9NRO2xVE3ls1tV3LBlYc6obHHDn3SAuJZ8ja6PhpiliJGhnYOdp5eArauTgL+rkYHBqY+B&#10;wqeOgcOljYHFo42BxqKMgcifjIHIn4yByJ+MgcifjIHIn4yByJ+MgcifjIHIn/+CEQH/gRoD/4Yt&#10;Df+WNBX/oDkd/6Y8Jv+rQC/7sEU48rRLP+m5U0bhvVxN07ZiYMataXC7pXF/sJ15jKWVgpebj42h&#10;k4qZp4yHqauIh7+siIfAqoiGwqiIhcOmiIXFpIiExqKIhMigiITIn4iEyJ+IhMifiITIn4iEyJ+I&#10;hMifiITIn/+DEAH/ghoD/4grDP+ZMhT/ojcb/6k5JP+vPSz3tUIz7btJOeXCUj7awlhMzLpgX7+y&#10;Z2+zq25+qKN2i52cfpeSl4mgiZKWp4KPpat+j7qsgI3AqoGLwqiCisOmg4nFpIOIxqKEh8ighIfI&#10;n4SHyJ+Eh8ifhIfIn4SHyJ+Eh8ifhIfIn/+EEAH/gxoD/4sqDP+cMRL/pTQa/6w2If6zOijzu0At&#10;6cNIMeHLUTfSx1ZLxcBeXbi4ZW6ssWx9oKpzipSke5WKn4aegJuSpXmYoqp0mLerd5XBqXqRwqd8&#10;j8OlfY3Fo36MxqF/isiff4rIn3+KyJ9/isiff4rIn3+KyJ9/isiff4rIn/+FEAH/hBoD/44oC/+f&#10;MRH/pzIX/7AzHfm5NiLuwj0m5s1HJtvTTDXLzFRJvsVcW7G+Y2ykuGp6mLJxh4yseZOBqIKcd6SP&#10;o3Cin6dsorSobp/Cp3KZw6Z1lcSkd5LGoniQx6F6jsifeo7JnnqOyZ56jsmeeo7JnnqOyZ56jsme&#10;eo7Jnv+GEAH/hRkD/5EmCv+hLw//qy4V/7UvGfS/Mhzpyzoc39lEHdHaSjPE0lJHt8taWanGYWmc&#10;wGd4kLpuhIS2do95soCYb6+Nn2itnaNkrbKkZarFpGqixaNtncaicJnHoXKWyJ90k8mddZPKnXWT&#10;yp11k8qddZPKnXWTyp11k8qddZPKnf+HDwH/hxkD/5UkCf+kKw3/rykR+rspE+zILBPe2DcQ0+FB&#10;HsnfSTC82lFEr9NYVqHNX2aUyGV0iMRsgHzAdIpxvX+TabuMmWK5nJ1eurGeXbjJnmKuyJ9mpsif&#10;aaHJnmudyp1umsubbpnLm26Zy5tumcubbpnLm26Zy5tumcubbpnLm/+IDwH/iRkD/5ojB/+oJwr/&#10;tSIM8cQgDODVJAnR4TAUx+Y9JL3jRjSy4E5EptxWUpnXXWGM0mNvgM9renTMc4Rryn6LYsiMkVzI&#10;nJVZyLGWV8jOllu7zZhessyZYavMmWSmzZlnos2YZ6DNl2egzZdnoM2XZ6DNl2egzZdnoM2XZ6DN&#10;l/+KDgH/ixgD/58hBf+uIAb4vRgG49ETBNDhHgnF6i4Zuuk6KbDnQzmk5EpImOJQVozgV2KA3V9s&#10;dttodWzacn1j2H6DXNiMiFfYnYtU17CNVNjNjFXL049XwNKRWrjRk1yy0ZNfrNGTYKrRk2Cq0ZNg&#10;qtGTYKrRk2Cq0ZNgqtGTYKrRk/+MDgH/jxYC/6UeA/+1FQPaygsC0OEOAsTrHg247ywdre43LqLs&#10;QD2X60hKjOlPVoHoVmB2515pbOdlcGTmcHde43x8WeCJgFbel4NT3aaEUdy4hVHd1IRT0NqHVMbY&#10;iVa/14pYuNaLWbbWi1m21otZttaLWbbWi1m21otZttaLWbbWi/+ODQD/lxIB/60VAdm/CQDMzgkA&#10;w+sOBLb1HhGr9SwhofQ3MJbzQD6L80hKgfNQVHfzV11t811kZfBmal/tcG5a6npyVueFdlPlkXlR&#10;5J57T+OsfE3jvXxN49l8UNjgfFHO4H9Sxt6BU8TegVPE3oFTxN6BU8TegVPE3oFTxN6BU8Tegf+S&#10;DAD/oA0A27cGAMrDBwDA0gkAtfQQBqn7HxSf/CwjlPw3MYr8QT2B/UlHeP1RUG79V1dl+l5cYPZm&#10;YVv0b2VW8XhoU++Ca1DujG1O7JdvTOujcUrqsHJJ6sFySOrYckvj5HJO2OZzTtXndE7V53RO1ed0&#10;TtXndE7V53RO1ed0TtXndP+WCgDerAIAy7oFAL3HBgCy2AgBp/8SCJz/IRaS/y4jif85L4D/Qjl3&#10;/0pCbf9QSWX/Vk5f/15TWv5lVlX8bVpS+nVcT/h+X0z3h2FK9ZFiSPScZEbzpmVF8rNmRPLBZ0Py&#10;1GdF7udnRuvoZ0br6GdG6+hnRuvoZ0br6GdG6+hnRuvoZ+6iAADNtAIAvL4EAK/NBACk3gcBmv8V&#10;CZD/JBWH/zAgfv87KnT/QjJr/0g5Y/9OP13/VUNY/11HU/9kSlD/a01N/3JPSv95UUf/glNF/4tU&#10;Q/6UVkH9nldA/ahYP/yzWT78v1o++9FaPfvbWj3721o9+9taPfvbWj3721o9+9taPfvbWtKtAAC9&#10;uAIArsUCAKHVAgCW9wsCjf8YCIT/JhF8/zEacf84Imj/Pilg/0UvWv9MM1T/UzdQ/1o6TP9gPEn/&#10;Zj5G/21ARP90QkH/e0M//4NFPf+MRjv/lUc6/55JOf+nSjj/sUo3/75LN//CSzf/wks3/8JLN//C&#10;Szf/wks3/8JLN//CS7+zAACuvgAAoM0AAJLeAACJ/w0Bgf8aBXf/Iwxt/yoTZP8xGVz/OB5V/0Ai&#10;UP9IJkz/TylI/1UrRP9bLUL/YS8//2cxPf9tMjv/czM5/3o1N/+CNjX/izcz/5Q4Mv+cOTH/pDow&#10;/687MP+yOzD/sjsw/7I7MP+yOzD/sjsw/7I7MP+yO7C4AACgxwAAkdgAAITvAAB8/w0Bb/8RA2b/&#10;GQZe/yEKVv8pD1D/MhNL/zoWRv9BGUL/SBs//04dPP9THjn/WSA3/14hNf9kIjP/aSMx/3AkL/93&#10;JS3/fiYs/4cnKv+PKCn/lyko/6AqKP+jKij/oyoo/6MqKP+jKij/oyoo/6MqKP+jKqHCAACR0QAA&#10;guEAAHj/AABs/wgBYP8NAlf/EQNP/xgFSP8gBkP/KQg//zEKO/84DDj/Pg41/0QPMv9JEDD/ThEu&#10;/1MSLP9YEyr/XRQp/2MVJ/9pFiX/bxck/3cXIv9+GCH/hRkf/48aH/+RGh//kRof/5EaH/+RGh//&#10;kRof/5EaH/+RGv9oGQL/ZCME/18vBv9eQBD/Y0sa/2dUJf9oXS//Zmc5/2RyQf9ifUj/YIdO/12Q&#10;Uv9bmFb/Wp5Z/1ikW/9Xql3+VrBf/VW1YPxUvGH8VMRi+1PNY/lS3GP2UuZj8VPqY+xU7WPmVu9i&#10;4FfwY+BX8GPgV/Bj4FfwY+BX8GPgV/Bj4FfwY/9pGAL/ZSME/2AuBv9fQBD/Zkka/2pTJf9rXDD/&#10;aWU6/2dwQv9ke0n/YoVP/1+OVP9dllj/W51b/1qjXf1YqV/8V69h+1a1YvpVvGT6VcRl+VTOZfdT&#10;3WbzU+Zm7lXqZudW7WXhWO5l21nvZttZ72bbWe9m21nvZttZ72bbWe9m21nvZv9qGAL/ZiIE/2Eu&#10;B/9gPxD/aUgb/21RJv9uWzD/bGQ6/2luQ/9neUv/ZINR/2GMVv9flVr/XZxd/VuiYPtaqWL6Wa9k&#10;+Vi1ZflXvGf4VsVo91XPaPVU4GnwVeZp6VfqaOJZ7GjbWu1p01vuadNb7mnTW+5p01vuadNb7mnT&#10;W+5p01vuaf9qGAL/ZyIE/2IuB/9jPhD/bEYb/3FQJv9yWTH/cGI7/2xrRP9pdkz/Z4FS/2SLWP9h&#10;k1z9X5tg+12hYvpbqGX5Wq5n+Fm1aPdYvGn2V8Zq9VbRa/JV4WzsV+ds5Fnpa9xb62vUXOxszV3t&#10;bM1d7WzNXe1szV3tbM1d7WzNXe1szV3tbP9rFwL/aCED/2MtB/9nPBD/cEUb/3ROJv92VzH/dGA7&#10;/3BpRf9tc03/an5U/2aIWv5jkV77YZli+V+gZfhdp2j2XK1q9Vq0bPRZvW30WMdu8lfUb+5X4m/m&#10;WeZv3VzpbtNd6m/NXutwx1/rcMdf63DHX+twx1/rcMdf63DHX+twx1/rcP9sFwL/aSED/2UtB/9r&#10;OhD/dEMb/3lMJv96VTH/eV08/3VmRf9wcE7/bXtW/2qFXPxmj2H6ZJdl92GfaPZfpmv0Xa1t81y0&#10;b/JavXHxWcly71jac+ha43PeXeZy017oc8tf6HTGYOh0wWHodMFh6HTBYeh0wWHodMFh6HTBYeh0&#10;wWHodP9tFgL/aiAD/2YtB/9vOBD/eEEa/31KJf9/UjH/fls8/3tjRv92bE//cXdX/m2CXvtqjGP4&#10;ZpVo9WSdbPNhpG/yX6xx8F20c+9cv3XuW8t26lvdd+Bd43bTYOV3ymHleMRi5Xi+Y+V4umTleLpk&#10;5Xi6ZOV4umTleLpk5Xi6ZOV4umTleP9uFgL/ayAD/2gsB/9zNhD/fT8a/4JHJf+EUDD/hFg7/4Fg&#10;Rf98aU//dnJX/nF9X/ltiGX2apJq82abb/Fjo3LvYat17V+1eOxdwXnsXNB6413fe9Rh4nvKYuJ8&#10;wmThfbxl4X23ZuJ8s2fifLNn4nyzZ+J8s2fifLNn4nyzZ+J8s2fifP9wFQH/bB8D/2ksB/93NA//&#10;gTwZ/4dFJP+KTS//iVU6/4ddRf+CZU//fG5Y/XZ4YPhyhGf1bY5t8WmYcu9moXbsY6t562C2fOle&#10;xH7nXth/2GHffspj34DBZd6BuWfegbRo3oGwad+ArGnff6xp33+sad9/rGnff6xp33+sad9/rGnf&#10;f/9xFQH/bR8D/2srB/97Mg//hjoY/4xDIv+PSy3/j1M4/41aQ/+JYk3/g2lX/XxyYPh2f2f0cYpu&#10;8GyVdO1on3nqZKp96GG3gOZfyILdYduDzGTchMBm3IW4aNuFsWrbha1r3ISpbN2DpmzdgqZs3YKm&#10;bN2CpmzdgqZs3YKmbN2Cpmzdgv9yFAH/bx4D/28pB/9/MA7/ijgX/5FBIf+USiz/lVE2/5NYQf+Q&#10;YEv7i2dV9YRvX/B9emfrd4Vv53KQduNtm3zeaKaB2mWzhNVjxIbPZNqHwWfZiLdp2Imva9iJqm3Z&#10;iKZu2oejbtqGoG/bhaBv24Wgb9uFoG/bhaBv24Wgb9uFoG/bhf9yFAH/cB4D/3IoB/+CLg3/jjYW&#10;/5VAH/+ZSCn/mU80/5hVPvqWXEn0kmRT7YxrXeeFdmbhf4Fv23iMd9Nyln7NbaGEyWqticVou4vB&#10;aNCMtmvVja5t1Y2nb9aMo3DWi59x2IqdcdmJm3Lah5ty2oebctqHm3Lah5ty2oebctqHm3Lah/9z&#10;FAH/cB0D/3UmBv+GLA3/kTYV/5lAHf+cRif/nUwx/J1SO/ScWUXtmWBP5pRoWd+Oc2PVhn1uzX+H&#10;eMZ4kYDAc5uHu2+njLZttI+zbMiRrG7SkaVw05CgctSPnHPVjZl01oyXdNiKlnXZiZZ12YmWddmJ&#10;lnXZiZZ12YmWddmJlnXZif90EwH/cR0D/3gkBv+JKwz/lTUT/5w+G/+gQyT/okku96NQN++iVkHn&#10;oV1K351nVNSVb2LLjXhuw4WCebt/jIK1eZaJr3Whjqpyr5KmccGUoXPQlJx00ZKYdtKRlnfTj5R3&#10;1Y2Sd9aMkXjYipF42IqReNiKkXjYipF42IqReNiKkXjYiv91EwH/chwD/3sjBv+MKQv/mDQS/588&#10;Gf+jQSL7pkYq8qhNM+qpVDziqVtE16NjU8yabGLCk3Vuuot+ebKFh4Oqf5GKpHuckJ54qpSadruW&#10;l3fPlpR50JSRetGSj3rTkI561I+NetWNjHrXi4x614uMeteLjHrXi4x614uMeteLjHrXi/91EwH/&#10;cxwD/30hBf+OKQr/mzQQ/6I5F/+mPh/3qkQm7q5KLuWxUjXcr1lBz6hhUsWgaWG7mHJusZF6eamL&#10;g4OhhY2LmoGYkZR+pZaQfLaYjX3Nl4x+z5WKftCTin7SkYl+04+JfdWNiH3Wi4h91ouIfdaLiH3W&#10;i4h91ouIfdaLiH3Wi/92EgH/dBwD/4AgBf+RKAn/njMP/6Q3Ff6qOxvzr0Ei6rRIKOK5UC7UtFZA&#10;ya1fUb6lZ2C0nm9tqpd3eKGRgIKZjIqLkYeVkYuEopaGg7KZg4TLmISDzpaEg9CUhILSkoSB05CE&#10;gdSOhIDWjISA1oyEgNaMhIDWjISA1oyEgNaMhIDWjP93EgH/dBsD/4IeBP+UJwj/oDIN/6c0E/qu&#10;OBjvtT0c5rxGIdy/TCzOuVQ/w7FdULeqZV+tpGxso510d5mYfIGRk4aKiY+SkYKMn5Z9iq+YeovH&#10;mHyJzpZ9iNCUfobSkn+F05B/hNSOgIPWjICD1oyAg9aMgIPWjICD1oyAg9aMgIPWjP94EgH/dRsD&#10;/4UcBP+XJgf/oy8L/6swEPWzNBTruzoX4sREGNXESCvIvVM9vLZbTrGwY12mqmpqnKRxdpKfeoCJ&#10;moOJgZaOkHmTnJV0kqyXcZLDmHORz5Z2jtCUeIvSkXmK05B6iNWOe4fWjHuH1ox7h9aMe4fWjHuH&#10;1ox7h9aMe4fWjP94EgH/dhsD/4gbA/+aJQb/pisJ/q8sDPG5Lw7mwzYP3c08Fs7IRynCwlE7trxZ&#10;TKq2YVufsGholatvdIumd36BooCGeZ+LjXGcmZJsm6mVaZu/lmuZ0JRulNGScZHSkXOP1I91jdWN&#10;dovWi3aL1ot2i9aLdovWi3aL1ot2i9aLdovWi/95EQH/eBoC/4wZA/+eIwT/qiYG+LQlCOvAKAjh&#10;zTAH1NI3FMjNRSe7yE85r8JXSqO9X1iYuGZljbNtcYOvdXt6q36DcaiJimqmlo9lpaeSYqa9kmOj&#10;0pFnndOQapjUj22V1Y1uktaMcJDYinCQ2IpwkNiKcJDYinCQ2IpwkNiKcJDYiv97EQH/fBcC/5AX&#10;Av+iIQP/riAE8rsdBOXKHgPa2yQDzNk1EsDTQyS0zk02qMlVR5zEXVWRwGRihrxrbXu4c3ZytXx+&#10;arOHhWOxlYpesKWMW7G8jVuv1Y1fp9WNY6HWjGac14tomdiKapbZiGqW2YhqltmIapbZiGqW2Yhq&#10;ltmIapbZiP98EAH/gRQC/5UVAf+nHQL8tRYC68YQAdrbDwDN4CUEw982D7jbQSGs1UszoNFTQ5TN&#10;WlGJyWJdfsZpZ3TDcXBrwXt4ZL+Gfl2+lIJYvaWFVr67hlW924ZYs9qHXKvah1+m2odhoduGY53b&#10;hWOd24VjnduFY53bhWOd24VjnduFY53bhf9+EAH/hxEB/5oRAP+tFADavgoA0c0KAMvkEAHB5CUH&#10;t+M1E63hQCGj3kkvl9tSPovXWUuA1GBXdtFoYW3PcGllzXpwXsyGdVjMlXlUzKZ7Uc28fFDM4nxT&#10;weB/VbffgFix3oFaq96BXKbfgVym34Fcpt+BXKbfgVym34Fcpt+BXKbfgf+ADwH/jg4B/6INANu1&#10;CADOwQgAxtAJAL7pEgK06SUKqugzF6DmPiWW5Ucyi+NOP4DhVUl24F1Tbd5mW2Xdb2Fe3XpnWNyG&#10;a1PclW9Q3aZxTd67ck3f4XFO0ed0UMbmd1K+5HhTuOR5VbLjelWy43pVsuN6VbLjelWy43pVsuN6&#10;VbLjev+DDgH/lgsA3asEAM24BgDCxAYAutQJALHvFAOn7iUNnu4zGpTtPSeK7EYzgOtOPnbrVUds&#10;6ltOZOpjVV3qbVpY6ndeU+qDYk7qkWVK66FnR+yzaUbt0GlI5uhpS9nrakzP7G1Ox+tvT8DqcE/A&#10;6nBPwOpwT8DqcE/A6nBPwOpwT8DqcP+JCwDpoAEA0LEEAMG8BQC3yQYArtoJAKT1FwWb9ScQkvU0&#10;HIj2Pid/9kcydvZOO2z2VEJk9lpIXfZiTVf2a1FS9nVVTfeAWEj4jVpF+JtcQvirXkH3vl9A999g&#10;Q+7sYEfj8V9I2/FhSdLyY0nS8mNJ0vJjSdLyY0nS8mNJ0vJjSdLyY/6VAADUqQAAwrUDALXBAwCq&#10;zwUAoOcLAZj9GgaP/ikQhv81G37/QCV0/0Yta/9MNWP/Ujpc/1k/Vv9gQ1D/aEdM/3FKR/97TEP/&#10;h05A/5RQPv+hUj3/sFQ7/8NVO/7hVTz58FVA8PRVQ+f3VEPn91RD5/dUQ+f3VEPn91RD5/dUQ+f3&#10;VNuhAADFsAAAtboCAKjHAgCd1gQAk/wOAYv/HQaD/ysPev81F3H/PB9o/0ImYP9JLFn/TzFT/1Y1&#10;Tv9dOEn/ZTtF/209Qf92Pz7/gEE7/4tDOf+YRTj/pEY2/7JHNf/ESDX/3Uk0//BJN/74STf++Ek3&#10;/vhJN/74STf++Ek3/vhJN/74ScmrAAC2tAAAqMEAAJvPAACO3wEAh/8RAX7/HQR1/ycLbP8vEmT/&#10;Nxhc/z4dVv9FIlD/SyVL/1IoRv9YK0H/Xy0+/2cvO/9vMTj/eDM2/4I0M/+NNjH/mTcw/6U4L/+y&#10;Oi7/wDsu/9M7Lf/rPC3/6zwt/+s8Lf/rPC3/6zwt/+s8Lf/rPLiwAACovAAAmskAAIzZAACB9QMA&#10;ef8QAW7/FgNl/x8GXv8nC1f/MA9R/zcTS/8+F0b/RRlB/0wbPf9SHTn/WB82/18hNP9mIjH/biQv&#10;/3clLf+AJiv/jCgp/5cpKP+iKif/rSsm/7ksJv/JLSb/yS0m/8ktJv/JLSb/yS0m/8ktJv/JLaq3&#10;AACaxQAAi9MAAH3iAAB1/wUAaf8MAV//EQJX/xcDUP8fBUn/JgdE/y4JP/82Czv/PQ03/0MPM/9J&#10;ETD/TxIu/1UTLP9bFCr/YhUn/2kWJf9yFyP/exgh/4YZH/+RGh7/nBse/6UcHf+wHR3/sB0d/7Ad&#10;Hf+wHR3/sB0d/7AdHf+wHZzAAACMzgAAfN4AAHD1AABl/wAAWv8GAVH/DQFJ/xECQ/8XAz3/HwQ4&#10;/yYFNP8tBjD/Mwct/zkHKv8+CCf/Qwgl/0kJI/9OCSH/VAkf/1oKHf9hChv/aQsZ/3IMF/98DRb/&#10;hg0U/48OFP+aDxT/mg8U/5oPFP+aDxT/mg8U/5oPFP+aD/9cHAL/VyYD/1EyBv9OPAj/V0UQ/1tO&#10;Gf9cWCL/W2Mr/1lvMv9Xejj/VIU9/1KQQf9QmUX/T6BH/06nSf9Nrkv/TLRM/0u7Tf9Kw07/Sc1P&#10;/0ndUP9I6VD/SPJQ+0n2UPZL+VDwTftP6k/7UOdP/FDnT/xQ50/8UOdP/FDnT/xQ50/8UP9cHAL/&#10;WCYD/1IyBv9ROgj/WkMQ/19NGf9fVyP/XmEr/1xtM/9ZeTr/V4Q//1SOQ/9Sl0f/UJ9J/0+mS/9O&#10;rU3/TbRP/0y7UP9Lw1H/S85S/0rfUv9J6lP9SvJT+Ev2U/FN+FLrT/pS5VD6U+JR+lPiUfpT4lH6&#10;U+JR+lPiUfpT4lH6U/9dGwL/WSYD/1MxBv9UOQj/XUIQ/2JLGv9iVSP/YF8s/19rNP9cdzv/WYJA&#10;/1aMRf9UlUj/Up5L/1GlTv9QrE//T7NR/067Uv9NxFP/TM9U/0vgVf9L61X6TPJV9E32VexQ+FTm&#10;UfhV31L5VtxT+VbcU/lW3FP5VtxT+VbcU/lW3FP5Vv9eGwL/WiUD/1QxBv9YNwj/YUAR/2VJGv9m&#10;UyP/ZF0t/2JoNf9fdDz/XH9C/1mKR/9Wk0v/VJxO/1OkUP9Rq1L/ULNU/0+6Vf9OxFb/TdBX/03i&#10;WPxM7Vj2TvJY7lD1WOZT9ljfVPdZ11X4WdNV+FnTVfhZ01X4WdNV+FnTVfhZ01X4Wf9fGgL/WyUD&#10;/1UwBv9cNAj/ZT0R/2pHGv9rUST/aVot/2ZkNv9jcD3/X3xD/1yHSf9ZkU3/V5pQ/1WiU/9TqlX/&#10;UrJX/1G6Wf9QxVr/T9Jb/E7kW/hP7VzwUfJb51T0W95V9VzVVvZdzlj3XctY913LWPddy1j3XctY&#10;913LWPddy1j3Xf9gGgL/XCQD/1YvBf9gMgj/ajsQ/29EGv9wTiP/b1ct/2thNv9nbD7/Y3hF/2CD&#10;S/9cjk//WphT/1egVv9WqVn/VLFb/1O6XP5Rxl78UNZf+VDnX/JS7l/nVfFf3VfyYNJY82HLWfVi&#10;xVv1YsNb9WLDW/Viw1v1YsNb9WLDW/Viw1v1Yv9hGQL/XSMD/1otBf9lLwj/bzgQ/3RBGf92SyP/&#10;dVQt/3FdNv9sZz//aHNG/2R/TP9gilL/XZVW/1qeWf9Yp1z+VrBf/VS6YPxTx2L5Utxj81PoY+lV&#10;7mPeWPBk0FrxZchc8mbCXfJmvV7yZrte8ma7XvJmu17yZrte8ma7XvJmu17yZv9iGQL/XiMD/14q&#10;Bf9pLQj/dDUP/3o+GP98SCL/e1Es/3haNv9zYz//bW1H/2l6Tv9khlT/YJFY/12cXP1apWD7WLBi&#10;+la7ZfhVymb1VOBn7FbqZ99a7WfQXO9pxl3var9f72q5YO9qtWHvarNh72qzYe9qs2HvarNh72qz&#10;Ye9qs2Hvav9jGAL/YCID/2InBf9uKgf/eTIO/388F/+CRiH/gk8r/39YNf97YD7/dWlH/290Tvtq&#10;gVX4Zoxb9WKXX/NfoWPwXKtm7lq2aexZxGrpWNpr4Vrqa9Bd7G3FX+xuvGHrb7Zi7G+xY+xurWTs&#10;bqtk7W2rZO1tq2Ttbatk7W2rZO1tq2Ttbf9kGAL/YSID/2YlBP9yJwf/fjAN/4U7Fv+IRR//iE0p&#10;/4ZVM/+CXj37fWZG9nZwTvJyfFXubYdc6miSYuZknGbjYaZq4F+ybd1dv2/aXdNw0l7qcMRg6XK6&#10;Yuhzs2Toc61l6XOpZulypmfqcaRn6nCkZ+pwpGfqcKRn6nCkZ+pwpGfqcP9lFwL/YiED/2kjBP93&#10;JQb/gi8M/4o5FP+OQx3/j0wm/41TMPmKWzrzhWNE7X9sTeh5d1XjdIJd3m6NY9lpl2nTZqFuz2Os&#10;ccthuXTIYcp1xWHldrlk5newZuV3qmjmd6Vp5naiaud1n2roc55r6XOea+lznmvpc55r6XOea+lz&#10;nmvpc/9mFwH/YyED/20gBP97IwX/hy4L/484Ev+TQRr/lUoj+pRRLfORWTfsjWBB5YdpSt+BdFPW&#10;en5dz3SIZcpvkWzFa5txwWimdb1msni6ZcJ6t2Xde65o43unauN7omvkep5s5XibbeV3mW3ndphu&#10;53WYbud1mG7ndZhu53WYbud1mG7ndf9nFgH/ZCAD/3AeA/9+IgX/iywJ/5M3EP+YQBj9mkgg9JpO&#10;KeyYVTPllV083Y9mR9OIb1PLgXlexXuDZr91jG65cZZ0tW6heLBrrHytart+qmrSf6Rs4H6ebeF9&#10;mm/ifJdw43qVcOR5k3Dld5Nx5neTceZ3k3Hmd5Nx5neTceZ3k3Hmd/9oFgH/ZCAD/3McA/+BIAT/&#10;jisI/5c1Dv+dPhX4n0Qc76BLJeefUi3fnVo305VjRsqObFPDh3Veu4F+Z7V7iG+vd5F1qnOceqVw&#10;qH6hb7aBnm/Kgptw3oGWcd+Ak3LhfpFz4nyQc+N6jnPkeY5z5XiOc+V4jnPleI5z5XiOc+V4jnPl&#10;eP9pFgH/Zh4D/3YaA/+EHwP/kioH/5s0DP6gOxLzo0EY6qZIIOKnTyfYolY2zJpgRcOTaVK7jXJe&#10;s4Z6Z6yBhG+mfY12oHmYfJt2o4CXdLGDlHTFhJF13YOPdt6BjXbgf4t34X2Kd+J7iXbkeol25HmJ&#10;duR5iXbkeYl25HmJduR5iXbkef9pFQH/aR0D/3gZAv+HHgP/lSgG/54yCvqkNw/vqD0U5qxEGt2t&#10;SyTQplQ1xp9eRLyZZlK0km9drIx3Z6SHgG+egop3mH6UfZJ7oIGNeq2EinnAhYh63ISHet2Chnrf&#10;gIZ64H6FeuJ8hXnjeoV55HmFeeR5hXnkeYV55HmFeeR5hXnkef9qFQH/axsC/3sXAv+KHAL/mCYF&#10;/6IwCPWoMwzrrjkQ4rNBFNaxRyPKq1I0wKRcQ7aeZFGtmGxcpZJ0Zp2NfW+WiIZ2j4WRfYqCnIKF&#10;gKqFgX+8hoCA24WAgN2DgH/egYB+4H+AfeF9gH3je4B85HqAfOR6gHzkeoB85HqAfOR6gHzkev9r&#10;FQH/bRkC/34VAv+NGwL/myQD/qUsBvGsLwjnszQL3bo6ENC1RiHFr1EyuqlaQrCjYk+nnWpbnphy&#10;ZZaTem6Pj4N2iIuOfIKImYF8hqeFeYa5hneH14V4hd2DeoPegXqC4H97geF9fIDje3x/43p8f+N6&#10;fH/jenx/43p8f+N6fH/jev9rFAH/cBgC/4EUAf+QGQH/nyIC+qkmBO2xKQXiui8G1r82D8q6RCC/&#10;tE8xtK5YQKqoYE6ho2damJ5vZI+ad22IloB1gJKLe3qPloB0jqSEcY22hW+O0YVxi92Dc4nfgXWH&#10;4H52heF9d4Tje3eD5Hp3g+R6d4PkeneD5Hp3g+R6d4Pkev9sFAH/cxYC/4UTAf+UFgH/oh4B9a0g&#10;Aue4IQLdwyYC0MM0DcS+Qh65uU0vrrNWPqSuXkyaqWVXkaVtYomhdWuAnX5yeZqIeXKXlH5tlqKC&#10;aZWzhGeWzYNpk96CbI/fgG+M4X5wiuJ8cojjenKH5Hlyh+R5cofkeXKH5Hlyh+R5cofkef9tEwH/&#10;dhMB/4gSAf+YEwD/pxkB77MWAeLAFQDVyh4ByccyDL7DQByzvkssqLpUPJ61XEmUsGNViqxrX4Gp&#10;cmh5pXtvcqOFdmugkXtmn59/Yp+xgWCfyoBinOB/ZZfhfmiT4nxqkON7bI3keW2M5XhtjOV4bYzl&#10;eG2M5XhtjOV4bYzleP9uEwH/exEB/40QAP+dEAD6rBEA2rsLANXJCwDNzhsBwswvCrfJPRmsxUkp&#10;ocBSOJe8WkaNuGFRg7VoW3qycGRyr3lra6yDcWSrj3ZfqZ56W6mvfFmqyXxap+J7XqDje2Gb43pj&#10;l+R5ZpTld2aS5ndmkuZ3ZpLmd2aS5ndmkuZ3ZpLmd/9wEgH/gA4B/5IOAPKjCwDZswkAz74JAMvM&#10;CQDE0xcAutIsB7DPOxalzEYmmshQNY/EWEGFwV9NfL5nVnO8b15ruXdlZLiCa162jnBZtZ1zVbWu&#10;dVS2yHVTs+d2V6vmdlqk5nZcoOd1X5zndGCa6HRgmuh0YJrodGCa6HRgmuh0YJrodP9yEgH/hgwA&#10;+5gJANmpBgDOtQcAxsEHAMDPCQC62xMAsdopBafYNxKc1EQhktFNMIfOVTx9y11HdMllUGzHbVdl&#10;xXZeXsSBY1nDjmhUw51rUcOubE/EyG1Owu1tULjrb1Ow63BVq+pwWKbrcFmj63BZo+twWaPrcFmj&#10;63BZo+twWaPrcP93DwH/jQgA3qACAM+uBQDEuQUAu8UGALXTCgCu4RYBpuEpBp3gNxGT3kIdidxM&#10;KX/aVDV111w/bdVkSGXTbE9f0nZUWdKBWVTRjl1Q0Z1gTdKwYkvTyWJK0u1iS8jyZk2/8WhPuPBp&#10;UbLwaVKv72lSr+9pUq/vaVKv72lSr+9pUq/vaf9/CgDtlgAA0qYBAMSyAwC5vAMAsMkGAKnYCgCh&#10;5xkCmecqCZDnNxSH5kIffeVKKXTkUTNr41k6ZOJhQV7ia0dY4nVLU+GAT0/ijVNL4ptVSeOsV0fk&#10;xFdG4+lXRt32WUfQ91xJyPdeSsH2YEu99mBLvfZgS732YEu99mBLvfZgS732YP+JAADZngAAx6wB&#10;ALm2AgCuwQMApc4GAJzkDACV7x0Dje8sC4XvORV870Eec+9JJ2ruUC9i7lc1XO5fOlbuaD9S7nFC&#10;Te98RknviUlG8JZLQ/CmTUDxuU4/8ttPPvD3TkLm+09D3ftRRNT8U0XP/FRFz/xURc/8VEXP/FRF&#10;z/xURc/8VOGVAADLpgAAu7AAAK67AQCiyAIAmNUFAJD4DwGJ+CAEgvguC3n5NxNw+T8baPlGImD6&#10;TSha+lQtVPpcMU/7ZTVL+204R/x3O0P8gz0//ZA/PP2fQTr+r0M4/8ZEN//qRTb8/UU78v9EPur/&#10;RD7m/0Y+5v9GPub/Rj7m/0Y+5v9GPub/RtCfAAC9rAAArrUAAKLCAACVzwAAit0DAIT/EgF7/x4D&#10;dP8qCWz/Mw9k/zsWXf9DG1f/SiBR/1EkTP9YJ0j/YCpE/2gsQP9xLjz/ezE5/4gyNf+WNDP/pDYx&#10;/7Y3L//QOC7/7zkt//85Mf//OTP8/zkz/P85M/z/OTP8/zkz/P85M/z/OcGoAACvsQAAor0AAJTK&#10;AACH2AAAffMHAHb/EgFt/xoDZf8kBV7/LQpY/zYPUv89E0z/RRZI/0wZQ/9TGz//Wh48/2EgOP9p&#10;ITX/ciMx/30lLv+KJiv/mSgp/6cpJ/+5Kyb/0iwl/+8sJP//LST//y0k//8tJP//LST//y0k//8t&#10;JP//LbGuAACjuQAAlMYAAIbTAAB54QAAcf8IAGf/DwFf/xUCV/8eA1H/JgVL/y4HRv82CkH/PQw9&#10;/0QOOf9LEDb/URIy/1gTL/9fFSz/ZxYp/3EXJv98GCP/iRog/5gbH/+mHB3/tx0c/8oeHP/mHxv/&#10;8B8b//AfG//wHxv/8B8b//AfG//wH6S1AACVwgAAhs8AAHfeAABr9AAAYv8DAFn/CwFR/xEBSv8X&#10;AkT/HwM//yYEOv8tBTb/NAYy/zoHLv9ACCv/Rggo/0wJJf9SCSL/WQog/2ILHf9rDBr/dg0X/4QO&#10;Ff+SDxT/oBAT/60RE/+6ERP/wxIT/8MSE//DEhP/wxIT/8MSE//DEpe+AACGzAAAd9sAAGnnAABc&#10;/QAAVP8AAEv/BQBD/wwBPf8RAjf/FwIy/x4DLv8kAyr/KgQl/y8EIv81BR//OgUd/z8FGv9FBhj/&#10;SwYW/1IGFP9aBxL/YgcQ/2wHD/93CA3/hAgM/5AIDP+cCAz/oggM/6IIDP+iCAz/oggM/6IIDP+i&#10;CP9QIAL/SyoD/0Q2Bf9HOgb/Sj8I/05JD/9PVBf/T2Ae/01sJP9KeSr/SIUu/0aQMv9EmjT/Q6I3&#10;/0KqOP9BsTr/QLk7/0DBPP8/yz3/Ptw+/z7oPv898z7/Pfs//z7/Pv9A/z76Q/899ET/Pu5G/z/u&#10;Rv8/7kb/P+5G/z/uRv8/7kb/P/9QIAL/SyoD/0U1Bf9KOAb/TT0I/1FID/9SUhf/UV4e/09qJf9N&#10;dyv/SoMv/0iOM/9GmDb/RKE4/0OpOv9CsDz/Qrg9/0HBPv9Ayz//QNxA/z/pQP8/9ED/Pv1B/0D/&#10;QP1C/0D2Rf9A8Eb/QelI/0HpSP9B6Uj/QelI/0HpSP9B6Uj/Qf9RHwL/TCkD/0c0Bf9NNgb/UTsI&#10;/1VGEP9WUBj/VVwf/1JoJv9QdCz/TYAx/0qMNf9Ilzj/RqA7/0WoPP9EsD7/Q7g//0PBQf9CzEH/&#10;Qd5C/0HrQ/9A9UP/QP1D/0P/Q/hG/0LwSP9D6kn/RONK/0XjSv9F40r/ReNK/0XjSv9F40r/Rf9S&#10;HwL/TSkD/0oyBP9QMwb/VTkI/1lDEP9aTRj/WVgg/1ZkJ/9TcS3/UH0z/02JN/9LlDr/SZ49/0em&#10;P/9GrkH/RbdC/0TBRP9EzEX/Q99F/0LtRv9C90b/Q/1G+Ub/RvBJ/0bpS/9H4kz/SNtN/0jbTf9I&#10;203/SNtN/0jbTf9I203/SP9THgL/TigD/04vBP9UMAb/WjYI/15AEP9gShj/XlUg/1tgKP9YbS//&#10;VHk0/1GFOf9OkT3/TJtA/0qkQv9JrUT/SLZG/0fBR/9GzUj/ReFJ/0TvSv9F+Er7R/1K8Ur/SehN&#10;/0vfTv9M10//TM9R/0zPUf9Mz1H/TM9R/0zPUf9Mz1H/TP9UHQL/UCcD/1IsBP9ZLQX/XzII/2Q8&#10;EP9mRxj/ZFIg/2FcKP9daDD/WnU2/1aBO/9SjT//T5hD/02iRf9Mq0j/SrVJ/0m/S/9IzEz/SOFN&#10;/0juTfxI+U7yS/xN5079T91Q/VDSUv5QzFP/UcZU/1HGVP9RxlT/UcZU/1HGVP9RxlT/Uf9VHQL/&#10;UScD/1YpBP9eKgX/ZC8I/2o6D/9sRRf/bE8g/2hZKP9kYzD/YHA3/1x8Pf9YiEL/VZNG/1OdSf9R&#10;pkv/T7BN/066T/1NxlD6TdlR9kzqUfJN91HnUPpS21L7VM5U/FXHVv1VwVf+VbxY/lW8WP5VvFj+&#10;VbxY/lW8WP5VvFj+Vf9XHAL/UiYD/1omBP9iJgT/aiwH/3E3Dv9zQhb/c0wf/3BWKP9rYDD/Zms4&#10;/2N3Pv5fg0T7W45I+ViYTPdWoU/1VatR81O1U/FSwVTvUdBV61HnVeZS9lbaVPlYzFb6WcNY+1q8&#10;Wvtat1v7WbNc+1mzXPtZs1z7WbNc+1mzXPtZs1z7Wf9YGwL/UyUD/14jA/9nIwT/cCoG/3c1Df96&#10;QBX/ekod/3hTJv9zXC/8bmY3+GlyP/RlfkXxYYlK7l6TTutcnVLoWaZV5liwV+RXvFjiVsxZ3lbk&#10;WdhW9FvKWPddwFr4Xrhc+F6zXfherl74Xatf+VyrX/lcq1/5XKtf+VyrX/lcq1/5XP9ZGwL/ViMD&#10;/2IgA/9sIAP/dSgF/30zC/+APRP/gUcb/39QJPl7WS30dmI27nFtPupseUXmaIRL4mSOUd5hmFXb&#10;XqJZ1lysW9NbuF7QWsZfzVrfYMha8mG+XPVitV70Yq5g9WKqYfVhpmL2YaNj91+jY/dfo2P3X6Nj&#10;91+jY/dfo2P3X/9aGgL/WSEC/2YdAv9wHgP/eiYE/4IxCf+GOxD/iEQZ+YZNIfKDVivrfl405Xlp&#10;PeB0dEXab39M02qJU89mkljLY5xdx2GmYMRfsWPBXr9kvl7SZbpf7GayYPJmq2LyZqVk8mWhZfNk&#10;n2X0Y5xm9WKcZvVinGb1Ypxm9WKcZvVinGb1Yv9bGgL/XB8C/2kbAv91HAL/fiQD/4cuCP+MOA77&#10;jkIW8o5KHuuLUifkh1sw3YFmOtN6cEXNdXpOyHCDVcNsjVu+aZZgumagZLdkq2e0Y7hpsWLKaq5j&#10;5mqoZO9qombvaZ1n8GiaaPFnmGnyZpZp82SWafNklmnzZJZp82SWafNklmnzZP9bGQL/XxwC/2wY&#10;Av95GwL/gyED/4wsBv+RNgv1lD8S7JVHGeSTTyLcjlgt0odiOsqBbEXDe3VOvnZ/VrhyiF20bpFi&#10;r2ubZqtppmqoZ7NspWfDbqJn4G6eae1tmWrubJZr72qTbPBpkmzxZ5Bs8maQbPJmkGzyZpBs8maQ&#10;bPJmkGzyZv9cGQH/YhoC/3AWAv98GQL/hh8C/5ApBPqWMwnwmjwO55tEFd+aSx3TlFUsyo1fOcKH&#10;aUW7gXFPtXx7V694hF6qdI1jpXGXaKFuomydbK5vmmy+cJhs2XGVbetvkW7sbo9v7WyNb+9qjG/w&#10;aYtv8WeLb/Fni2/xZ4tv8WeLb/Fni2/xZ/9dGQH/ZBkC/3IUAf9/GAH/ih0B/5QmA/abMAbrnzgK&#10;4qI/ENifRxzNmVIrxJJdObuMZkS0h25OrYJ3V6d9gF6ieYlknXaTaZhznm2UcapxkHG6co5x0XOM&#10;cupxinPrb4hz7W2Hc+5rh3PvaoZy8GiGcvBohnLwaIZy8GiGcvBohnLwaP9eGAH/ZxcB/3UTAf+D&#10;FgH/jhoB/pgjAvGfLATnpTMH3ag5DNGjRRvHnVAqvpdaOLWSY0StjGxOpod0V6CDfF6af4ZklXyP&#10;apB5mm6Ld6ZyiHa2dIV2zHSEd+lyg3fqcIJ37G6Cdu1sgnbvaoF28GmBdvBpgXbwaYF28GmBdvBp&#10;gXbwaf9eGAH/aRUB/3gSAf+GFAH/kRgB+pwfAe2kJwLiqiwE1qw0C8unQxrBok4puJxYNq+XYUOn&#10;kWlNoI1xVpmIeV6ThYJkjYGMaoh/l2+DfaRyf3yzdH18yHV8fehzfHzqcXx77G99eu1tfXnua315&#10;8Gl9efBpfXnwaX158Gl9efBpfXnwaf9fGAH/axMB/3sRAf+JEwD/lRUA9aAaAeipIAHdsCQB0LAy&#10;CsasQRi8pkwns6FWNaqcX0Gil2dMmpJvVZOOd12Mi4BkhoiKaYGFlW58g6Fyd4KwdHWCxXV0g+dz&#10;dYHqcXZ/6293fu1teH3ua3h88Gl4fPBpeHzwaXh88Gl4fPBpeHzwaf9gFwH/bhIB/34QAP+MEQD/&#10;mREA8aQTAOOuFgDWthwBy7QwCMGwPxe3q0slraZUM6ShXUCcnWVKlJhsU4yVdFuGkX1if46HaHmM&#10;km10ip5xcIitdG2IwXRtieRzb4fqcXCE7G9yg+1tc4Hua3SA8Gl0gPBpdIDwaXSA8Gl0gPBpdIDw&#10;af9hFwH/cRAB/4IOAP+QDgD1nQ0A46kMANm1DADPuRoAxbguB7u0PRWxsEkjp6tSMZ6nWz6Wo2NI&#10;jp9qUYabcll/mHpgeJWEZnKTj2xtkZxvaZCqcmaQvnNlkeFyaI7rcGqK7G5siO1sbYbva26E8Glu&#10;hPBpboTwaW6E8GluhPBpboTwaf9jFQH/dQ4B/4YNAPiUCwDcoggA1K0JAM+4CgDJvRcAv7wrBrW5&#10;OxOrtkchobFQL5itWTuPqmFGh6ZoT3+jcFd4oHhecp6BZGubjGlmmpltYpmob1+ZvHBemd9vYJbs&#10;bmOR7W1mju5rZ4vvammJ8GhpifBoaYnwaGmJ8GhpifBoaYnwaP9nEgH/eQwA/4oKAN+aBADTpgcA&#10;zLEIAMe7CADBwhMAuMIoBK6/OBClvEQem7hOLJG1VziIsV5CgK5mS3irbVNxqXZaa6d/YGWlimRg&#10;o5doW6Oma1mjumxYo9xrWaDua1ya72pflvBpYZLxaGOP8WZjj/FmY4/xZmOP8WZjj/FmY4/xZv9r&#10;EAH/fgkA8ZAEANaeAwDMqgYAxLQGAL6+BQC4yBAAsMgkA6fGNQ2dw0Ibk8BMKIq9VDOBulw+ebdk&#10;RnG1a05rs3RUZLF+Wl+wiV9ar5ZiVq6lZVOuuWZSr9tlUqvyZlWk8mZYn/JmWpvzZVyX82Rcl/Nk&#10;XJfzZFyX82Rcl/NkXJfzZP9wDQD/hAQA3ZYAAM6jAwDErgQAu7cEALTCBQCuzQwAp84gAp7NMQqV&#10;yz4Wi8hJI4LGUi56w1o4csFiQGvAakdkvnNNXr18U1m8iFdUu5VbULulXU67uV5NvNtdS7n3X06x&#10;9mBRqvZgU6X2YFWh9mBVofZgVaH2YFWh9mBVofZgVaH2YP93CADrjAAA05sAAMaoAgC7sQIAsrsC&#10;AKrHBgCi0woAndYaAZXWLAaM1DoRg9JGHXrQTydyzlgxas1gOGTLaD9eynJFWMp8SVTJiE1PyZVR&#10;TMmlU0rJuVRJytxTR8j3VUjA/FhKuPtZTLL7Wk6t+lpOrfpaTq36Wk6t+lpOrfpaTq36Wv9/AADc&#10;kwAAyqIAALysAQCxtQAAqMADAJ/LBgCW2QsAkeAbAYrfLAaC3zkOed5DF3HdTSBq3FYoY9tfL13a&#10;ZzVY2XE6U9l7Pk/ZiEJL2ZZFSNmmR0baukhF29tHRNj0SULT/01Eyf9PRcL/UEe7/1JHu/9SR7v/&#10;Uke7/1JHu/9SR7v/UuaKAADPmwAAv6cAALKwAACnuwAAnMYDAJPRBgCL6g4AhegfAn7oLQZ26DgO&#10;buhBFmbnSh1f51IjWedbKVXnZC1Q520xTOd4NUnnhDhG6JE6Q+igPEDpsj4/6ss+PujvPj3m/z89&#10;4P9CP9f/REDO/0ZAzv9GQM7/RkDO/0ZAzv9GQM7/RtaTAADEowAAtKwAAKe2AACbwQAAkMwCAIbZ&#10;BgCA8hIAefIfAnHyKwZq8jYMY/M/El3zRxhX808dUvNXIU30YCRJ9GkoRvRzKkL1fi0/9YsvPPaZ&#10;MTr2qTM49740NvjhNTb1+TU18/80N+z/Njnl/zg55f84OeX/ODnl/zg55f84OeX/OMieAAC2qQAA&#10;qLIAAJu9AACPyAAAg9QAAHnoBwBz/BIBa/0dAmT9JwRe/jEIWP47DVP/QxFN/0sVSf9TGEX/WhpB&#10;/2MdPv9sHzv/diE3/4IjNP+QJTL/nycw/7AoLv/IKS3/6ios//8qLP//Ki/5/yov+f8qL/n/Ki/5&#10;/yov+f8qL/n/KrmmAACqrgAAnLkAAI7FAACB0QAAdd4AAG36CQBl/xEBXv8aAlf/IwNS/ywFTP80&#10;B0j/PApD/0QMP/9MDjz/UxA4/1sSNf9jFDL/bBYv/3cXLP+EGSn/kxon/6IcJf+0HST/zB4j/+0e&#10;Iv/9HyL//x8i//8fIv//HyL//x8i//8fIv//H6yrAACdtgAAj8IAAIDOAABz3AAAZ+kAAF//BgBY&#10;/w4AUf8VAUv/HQJG/yYDQf8tBDz/NQU4/zwGNP9CBzH/SQgu/1AJK/9XCij/Xwol/2kMI/90DSD/&#10;gg4d/5IPG/+iEBr/shEZ/8gSGP/lExf/+hQX//oUF//6FBf/+hQX//oUF//6FJ+zAACQvwAAgMwA&#10;AHLaAABk5AAAWPUAAFH/AQBK/wsARP8QAT7/FwE5/x4CNP8lAjD/LAMs/zIEKP84BCX/PgUi/0QF&#10;H/9KBRz/UQYa/1kGF/9jBxT/bgcS/3wIEP+MCA//nAgO/6wJDv+7CQ3/0wkN/9MJDf/TCQ3/0wkN&#10;/9MJDf/TCZG8AACByQAActcAAGTkAABU6wAAS/8AAET/AAA9/wQAN/8MADH/EAEs/xYBKP8cAST/&#10;IgIg/ycCHP8sAhn/MQMW/zYDE/88AxH/QgMP/0kEDf9RBAv/WgQJ/2YEBv9zBQP/gQUC/5AFAf+c&#10;BQH/qwUB/6sFAf+rBQH/qwUB/6sFAf+rBf9EJAL/Py4D/zw2BP9AOAT/QT0G/0FFCP9BUQ3/QF0T&#10;/z9qGP88dxz/OoQg/zeRI/82myX/NaQn/zSsKP80tSr/M74r/zLIK/8y1Sz/MeUt/zHxLf8x+y3/&#10;MP8t/zD/Lf8z/y3/Nv8s/jj/Lfk6/y72O/8u9jv/LvY7/y72O/8u9jv/Lv9FIwL/Py4D/z40A/9C&#10;NgT/RDsG/0RDCP9FTw3/RFsT/0FoGf8/dR3/PIIh/zqPJP84mif/N6Mp/zasKv82tCz/Nb0t/zTI&#10;Lv801i7/M+Yv/zPyL/8y/DD/Mv8w/zP/L/82/y//Of8v+Tv/MPQ9/zHxPf8x8T3/MfE9/zHxPf8x&#10;8T3/Mf9GIwL/QC0D/0EyA/9GMwT/SDgG/0hACP9JTA7/SFgU/0VlGv9Cch//QH8j/z2MJv87mCn/&#10;OqEr/zmqLf84sy7/N70v/zbHMP821TH/NuYy/zXxMv81+zL/Nf8y/zb/Mv86/zH6Pf8z8z7/NO1A&#10;/zTqQf806kH/NOpB/zTqQf806kH/NP9HIgL/QSwD/0UvA/9JMAT/TDUG/009CP9OSA7/TVQV/0th&#10;G/9IbiD/RXsl/0KIKP8/lCv/Pp4u/z2nL/88rzH/PLgy/zvDM/86zzT/OuE1/zruNf86+DX/Ov81&#10;/zr/Nfs+/zXyQf8360L/OOVE/zjhRf844UX/OOFF/zjhRf844UX/OP9IIgL/QywD/0gsA/9OLQT/&#10;UTEF/1M5CP9VRQ7/U1EV/1FdHP9OaiH/S3cm/0iDK/9Fjy7/RJkw/0KiM/9BqzT/QbQ2/0C9N/8/&#10;yTj/P9s4/z/qOf8/9Tn/P/85+0D/OPFD/zroRf884Uf/PNpI/z3VSf891Un/PdVJ/z3VSf891Un/&#10;Pf9JIQL/RCoD/00oA/9TKQT/Vy0F/1k2CP9cQg7/W04V/1hZHP9VZSL/UnIo/09+Lf9MijD/SpQz&#10;/0ieNv9Hpjj/Rq85/0W4O/9FxDz/RNI8/ETlPfhE8j31Rf488UX/PuZI/0DcSv9B0kv/QcxN/0HJ&#10;Tf9ByU3/QclN/0HJTf9ByU3/Qf9KIAL/SCcC/1ElA/9YJQP/XSoE/2AzB/9jPw7/YkoV/2BVHP9c&#10;YSP/WW0p/1V5Lv9ShDP/UI82/U6ZOftMojv6S6o9+Eq0P/dKvkD1ScxA8UnhQe1K8EHqSvxC5Er/&#10;RNhM/0XMT/9GxlD/RsBR/0a+Uf9GvlH/Rr5R/0a+Uf9GvlH/Rv9MIAL/TCQC/1UhAv9dIQP/YycE&#10;/2cxBv9qPAz/akcU/2dSG/9jXCP/X2gq+1x0MPdZfzX1Voo58lSUPPBSnT/uUaZB7FCvQ+pPukTo&#10;TsdE5k/dReFP7kXdTvtI1E//SchR/0rAU/9KulT/SrZV/0q0Vv9KtFb/SrRW/0q0Vv9KtFb/Sv9N&#10;HwL/UCEC/1oeAv9iHgL/aSUD/20tBf9xOQv/cUQS/29OGvtrWCL1ZmMp8WNvMO1gejbpXIU75lqP&#10;P+RYmELhVqJE31WrRtxTtkjaUsNK1lLYStFT7EvMU/pNxVT/TrxW/0+1V/9PsFj/TqxZ/02qWv9N&#10;qlr/Tapa/02qWv9Nqlr/Tf9OHgL/Ux4C/14bAv9nGwL/biID/3MqBP93NQn/eEAQ+XdKGPJzVCDs&#10;b14o52tqMOJndTbeY4A82V+KQdRdk0bRW51JzlmmTMtYsE7IV7xQxlbNUcNX5lG+V/dSuFj/U7Ba&#10;/1OrXP9Sp13/UqNd/1GiXf9Qol3/UKJd/1CiXf9Qol3/UP9PHgL/VxsC/2IXAf9sGQL/dCAC/3kn&#10;A/9+Mgf5gDwN8X9GFep7UB3kd1sm3XNmLtVtcDfQaXo+y2WERMdijknEYJdNwF6gUL1dqlO7W7ZV&#10;uFvFVrVb31ayXPNXrF39V6Ze/VahYP5VnmD/VJxh/1OaYf9TmmH/U5ph/1OaYf9TmmH/U/9QHQL/&#10;WhkB/2UVAf9wFwH/eB0B/38kAv2ELgXzhjgK6oZCEeOESxnbf1cj0XliL8t0bDjFb3ZAwGx/Rrxo&#10;iEu4ZpFQtWObU7FhpVauYLBZq1+/Wqlf1FumYO9bomH6Wp1j+1mZZPxYlmT9V5Vl/lWUZf5VlGX+&#10;VZRl/lWUZf5VlGX+Vf9QHQL/XRcB/2kSAf90FQH/fRoB/4QhAfeJKgPtjTQH5I09DdyLSBbRhVQj&#10;yX9eLsJ6aDi8dXFAt3F6R7JuhE2ua41SqmiWVqdmoFmjZatcoGS5Xp5kzV6bZOpemGb4XZRn+VyS&#10;aPtakGj8WY5o/VeOaP1Wjmj9Vo5o/VaOaP1Wjmj9Vv9SHAH/XxQB/2wRAf94EwH/gRcB/4gdAfKP&#10;JQLnky8E3pU4CdOQRRXKi1EiwoVbLruAZTi0e25Br3d3SKp0f06lcIhToW6SV51rnFuZaqdelmm1&#10;YJRoyGGSaeZgj2r3X41r+F2La/lciWz7Wohs/FiIa/xYiGv8WIhr/FiIa/xYiGv8WP9UGgH/YhMB&#10;/28QAf97EgD/hRQA+o0ZAO2THwHimSgC2JkzCMyVQhTEkE4hvItZLbSFYjeugWtAqHxzSKJ5fE6d&#10;doVUmXOOWJVxmFyRb6RgjW6xYottw2OJbuJih2/2YYZv91+Fb/ldhG/6W4Nv+1mDb/xYg2/8WINv&#10;/FiDb/xYg2/8WP9WGAH/ZBEB/3IOAP9+EAD/iBEA9ZEUAOiYGQDdniAB0Z4xB8eaQBO+lUwgtpBW&#10;LK6LYDenhmhAoYJwSJx+eU6We4JUkniLWY12lV2JdKBhhXOuY4Jyv2SAc95kgHT1Yn909mB/c/he&#10;fnP5XH5y+lp+cvtZfnL7WX5y+1l+cvtZfnL7Wf9YFwH/ZxAB/3UOAP+BDgD/jA4A8ZUQAOOdEQDW&#10;oxsAy6EvBsKePhK5mUoesJRUK6mQXTaii2Y/m4duR5WEdk6QgH9Ui36IWYZ7kl2BeZ5hfXirZHp4&#10;vGV5eNlleHn0Ynl49mB5d/heeXb5XHl1+lp5dftaeXX7Wnl1+1p5dftaeXX7Wv9aFQH/aQ4A/3gM&#10;AP+EDADvkAsA3ZoKANmiCwDQphgAxqUsBb2iPBC0nkgdq5lSKaOVWzSckWM+lY1rRo+Jc02JhnxT&#10;hISFWH+BkF16f5thdn6oZHN9uWVxftNlcX7yY3J99mBze/dedHr5XHR5+lt1eftadXn7WnV5+1p1&#10;eftadXn7Wv9dEwH/bA0A/3sLAPaICQDckwYA1Z0JANGlCgDKqhUAwakqBLemOg+uokYbpp5QKJ6a&#10;WTOWlmE8j5NpRImPcUyDjXlSfYqDV3iIjVxzhplgb4SmY2yEt2RqhM9kaoTwYmyC9mBtgPdeb3/5&#10;XG99+ltwfPtacHz7WnB8+1pwfPtacHz7Wv9fEQH/bwoA/34IAOOMAwDWlwUAz6AHAMqoCADErhMA&#10;u60nA7KrNw2pp0QZoKROJpigVzGRnF86iplnQ4OWb0p9k3dQd5GAVnKPilptjZZeaIujYWWLtGNj&#10;i8xjY4vuYWWJ919nhvheaYT5XGqC+lprgftaa4H7WmuB+1prgftaa4H7Wv9iEAD/cgcA+IIDANuP&#10;AgDPmgUAyaMGAMOsBgC9shAAtbIkAqywNQujrUIXm6pMI5KmVS6Ko104g6BlQH2dbEd2m3RNcJl9&#10;U2uWiFhmlZRcYpShX1+TsmBdk8lgXZPtX16Q+F5hjPlcY4r6W2SH+1plhvtZZYb7WWWG+1llhvtZ&#10;ZYb7Wf9mDQD/dwMA44cAANOTAQDKngQAwqcEALuvBAC1tg0ArrchAqW2Mgmdsz8VlLBKIIytUyuE&#10;qls0fahjPHalakNwo3JKaqF7T2WghlRgnpFYW52fW1idsF1WncddVp3rXFea+ltalfpaXJH7WV6O&#10;/FhfjfxXX438V1+N/FdfjfxXX438V/9qCgD/fAAA3IwAAM2YAADDowMAuqoCALOzAQCsvAoApr0d&#10;AZ68LwaWujwRjbhHHIW1UCd9s1kwdrFgOG+vaD9prXBFY6t5Sl6qhE9aqZBSVaieVVKnr1dRqMZX&#10;UKfqV1Cl/FdTn/1XVZr9VleW/lZYlf5VWJX+VViV/lVYlf5VWJX+Vf9vBADmggAA0pEAAMadAAC7&#10;pgEAsq4AAKq3AQCiwgUAnMQYAJXDKgSNwjkNhcBEGH2+TiF1vFYqbrpeMmi5Zjhit24+XbZ4Q1i1&#10;gkdUtI9LULSdTk2zrlBLtMVQS7PqUEqx/1FMq/9STqX/UlCh/1JRnv9RUZ7/UVGe/1FRnv9RUZ7/&#10;Uf92AADdiQAAypcAAL6iAACzqgAAqbMAAKC8AgCYxgYAkcwSAIvMJQKEyzQJfMlAEnXIShttx1Mj&#10;Z8VcKmHEZDBcw202V8J2OlPCgT9PwY5CS8GdRUjBrkZHwcVGR8HqRkS+/0lFuf9KR7P/S0mt/0xK&#10;q/9MSqv/TEqr/0xKq/9MSqv/TOl/AADRkAAAwp4AALWnAACqrwAAoLgAAJbBAgCMywcAhNUNAIDV&#10;HgF51S4FctQ8DGzTRxRl0lAbX9FZIVrRYidV0GssUdB1ME3PgTRJz443Rs+dOUTQrjtC0MY7Q9Dq&#10;OkDN/T4+y/9AQMP/QkG9/0NCuf9EQrn/REK5/0RCuf9EQrn/RN2IAADHmAAAuKMAAKurAACgtAAA&#10;lb4AAIvIAwCA0QcAeOENAHThHQFu4SsDaOA3CGHgQg5c4E0UV+BWGVPgXx1P4GkiS+BzJUfgfihE&#10;4IsrQuCaLT/hqy8+4sEvPuLlLzzf+jE53v80Odn/NjrQ/zg7zP85O8z/OTvM/zk7zP85O8z/Oc2S&#10;AAC8oAAAragAAKGxAACVuwAAicUAAH7PAgB02gYAbusRAGjrHgFi6yoDXew1BlfsPwtS7EgPTexR&#10;E0rtWhZG7WMZQ+1tHEDteB497oUhOu6TIzjvoyQ28LYmNfHSJjTv8yY07P8mMuv/KDLn/ysz5P8s&#10;M+T/LDPk/ywz5P8sM+T/LMGcAACwpgAAo64AAJa4AACJwwAAfc0AAHHYAABn5gYAYvYRAFz3HQFX&#10;9ycCUvcxBE34OgZI+UIJRPlLC0H6VA4++lwQO/tlEjj7bxQ1+3sWMvyJGDD9mBku/aobLP6/HCv/&#10;4x0q/PodKvr/HSr3/xwq9/8dKvf/HSr3/x0q9/8dKvf/HbOjAACkqwAAl7YAAInBAAB7ywAAb9YA&#10;AGPfAABb9QYAVf8QAFD/GQFL/yMCRv8sA0L/NAQ+/zwFOv9DBjf/Swc0/1MIMf9bCS7/ZAor/28M&#10;KP98DSb/iw4k/5wQIv+uESH/xRIg/+kTH//8Ex7//xMe//8THv//Ex7//xMe//8THv//E6apAACY&#10;swAAir8AAHvKAABu1QAAYN8AAFTnAABO/wQASf8OAEP/FAA//x0BOv8lAjb/LAIy/zMDL/86Ayv/&#10;QQQo/0gEJf9PBSL/VwUg/2AGHf9sBxr/eQcY/4oIFv+bCBX/rQkU/8MJE//jCRP/+AkT//8KE///&#10;ChP//woT//8KE///CpqxAACLvQAAfMgAAG3UAABf4AAAUeYAAEf1AABB/wAAPP8JADf/EAAy/xUB&#10;Lv8dASr/IwEm/ykBIv8vAh//NQIc/zsCGf9CAxb/SQMT/1EDEf9aAw//ZgQN/3QEC/+FBAr/lgUJ&#10;/6gFCP+5BQf/0AUH/+MFB//jBQf/4wUH/+MFB//jBY26AAB9xwAAbdMAAF/gAABQ5wAAQu0AADr/&#10;AAA1/wAAL/8CACr/CgAm/w8AIv8UAB7/GgEa/x8BFv8jARP/KAEQ/y0BDv8zAQz/OQIK/0ECB/9J&#10;AgP/UwIA/14CAP9sAgD/fAMA/40DAP+dAwD/rAMA/7UDAP+1AwD/tQMA/7UDAP+1A/85JwL/MzIC&#10;/zU0A/84NgP/ODsE/zZDBf8zTgf/MVsJ/y9oDf8tdhH/K4QU/ymRFv8pmxj/KKQZ/yitGv8otRv/&#10;J74c/yfIHP8n1B3/J+Qd/yfvHv8n+R7/J/8e/yf/Hv8n/x3/KP8d/yv/Hv8t/x/8L/8f/C//H/wv&#10;/x/8L/8f/C//H/86JwL/NDEC/zgxA/87NAP/OzkE/zpBBf83Swf/NVgK/zNlDv8xcxL/L4EV/y2O&#10;F/8tmBn/LKEb/yyqHP8rsh3/K7se/yvEH/8r0B//KuEg/yrtIP8q9yD/Kv8g/yv/IP8r/x//LP8f&#10;/y//Ifwx/yL3M/8i9zP/Ivcz/yL3M/8i9zP/Iv87JgL/NTAC/zsvAv8+MQP/PzYE/z49Bf88SAf/&#10;O1UL/zliD/83bxP/NX0X/zOKGf8ylRv/MZ4d/zCnHv8wrx//MLcg/y/AIf8vyyL/L9wi/y/qI/8v&#10;9SP/L/4j/y//Iv8w/yL/MP8j+zP/JfU1/yXwN/8m8Df/JvA3/ybwN/8m8Df/Jv88JgL/OS0C/z8s&#10;Av9DLQP/RDIE/0M5Bf9DRQf/QlIL/0BfEP8+axX/O3gY/zmFG/83kB7/N5og/zajIf81qyL/NbMj&#10;/zS8JP80xiX/NNQl/zTmJv808Sb/NPsm/zX/Jf41/yb6Nv8o8zj/Kew6/ynmPP8q5jz/KuY8/yrm&#10;PP8q5jz/Kv89JQL/PSoC/0MoAv9HKQP/SS0E/0o2Bf9KQQf/SU0M/0daEf9FZxb/QnQa/0CAHf8+&#10;jCD/PZUi/zyeJP87pib/O64n/zq3KP86wSj/Os0p/zrhKf467in7Ovkp9zv/KfY6/yvwO/8t6D3/&#10;LuE//y7bQf8u20H/LttB/y7bQf8u20H/Lv8+JQL/QSYC/0gkAv9MJQL/TykD/1IzBf9RPgf/UUkM&#10;/09WEv9MYhf/Sm8c/0d7IP9FhiP/Q5El/0KaJ/9Boin/Qaoq/UCyK/xAvCz7P8gt+D/bLfRA6y3w&#10;QPct7UD/L+s//zHkQf8y20P/M9FE/zPLRv8zy0b/M8tG/zPLRv8zy0b/M/9AJAL/RSMC/0wgAv9S&#10;IQL/ViYD/1kvBP9ZOgf/WUYM/1ZREv9UXRj/UWod/k51IfxMgSX5Soso90mVK/VHnSzzR6Yu8kau&#10;L/BFuDDvRcQx7UXTMehG6DHlRvYy4kX/Nd9E/zbTR/83ykj/OMRK/zi/S/83v0v/N79L/ze/S/83&#10;v0v/N/9BIwH/SR8B/1EcAf9XHAL/XCMC/2AsA/9gNgb/YEEL/15NEf1bWBj4WGQd9FVwI/FTfCfu&#10;UIYr60+QLulNmTDnTKEy5UyqM+NLtDTiS8A14EvPNdtL5jbVSvQ40Ur/Os5K/zzETP88vU3/PLhP&#10;/zy0T/87tE//O7RP/zu0T/87tE//O/9CIgH/TBwB/1UYAf9cGQH/YyAC/2YoA/9oMgX/aD0J+mZI&#10;EPRjUxfuYF8d6l1rI+ZadijiV4Et31WLMNxTlDPZUZ021VCmONNPrzrQT7s7zk7JPMtP4T3HT/I+&#10;w0//QMBP/0G3Uf9BsVL/QK1T/0CqVP8/qlT/P6pU/z+qVP8/qlT/P/9GHwH/UBkB/1kVAf9iFwH/&#10;aB0B/2wkAv9vLgP5bzgH8W5EDutrThXlaFsc32RnI9pgcSrUXXsv0FuFNMxYjjjJV5c7x1WgPcRU&#10;qT/CU7RBv1PCQr1T1kO5U+1EtlP9RbNU/0WsVv9Ep1f/RKRY/0OhWP9CoVj/QqFY/0KhWP9CoVj/&#10;Qv9IHQH/UxYB/10SAf9mFAH/bRkB/3IhAft1KQLydjMF6XY+C+JzShLbb1ca0mtiI81nbCvIZHYx&#10;xGF/N8BeiTu9XJI+uluaQbdZpES1WK5Gsle7R7BXzUitWOhIqlj6SadZ/0ihWv9InVv/R5tc/0aZ&#10;XP9FmVz/RZlc/0WZXP9FmVz/Rf9LGgH/VxMB/2EQAP9rEgD/chYA/3gcAfV7JAHrfS0D4n45B9l7&#10;RhDQdlMayXFeJMNtaCy+anEzumd7OLZkgz2yYoxBr2CVRaxen0epXalKply2S6Rcx0yiXOJNn133&#10;TJxe/0yYX/9KlWD/SZNg/0iRYP9HkWD/R5Fg/0f/4n0QSUNDX1BST0ZJTEUAChKRYP9HkWD/R/9O&#10;GAH/WhEB/2QOAP9vEAD/dhMA/H0XAO+BHgHkhCcC24Q0BdCBQw/IfE8ZwXhaI7tzZCy1cG0zsWx2&#10;Oq1qfz+pZ4hDpWWRR6Jjm0qfYqVNnGGxT5lgwVCXYNxQlWHzT5Ni/06QY/9MjmT/S4xk/0qLZP9I&#10;i2T/SItk/0iLZP9Ii2T/SP9QFgH/XBAA/2gNAP9yDgD/ehAA9oESAOmGFwDeiiAB0oowBMmGQA7B&#10;gk0Zun1XI7R5YSyudWo0qXJyOqRve0CgbIREnWqNSJlol0yVZ6FPkmatUZBlvVKOZdRTjGbwUYtn&#10;/1CIZ/9Oh2j/TIZo/0uFZ/9JhWf/SYVn/0mFZ/9JhWf/Sf9SFAH/Xw4A/2sLAP91DAD5fg0A8IUO&#10;AOOLEADWjxoAzI4uBMOLPQ27h0oYtINVIq1+Xiune2czondvOp10eECZcoBFlW+JSZFtk02NbJ5Q&#10;imqqU4dquVSFas9UhGvuU4Ns/1GCbP9PgWv/TYBr/0yAa/9KgGv/SoBr/0qAa/9KgGv/Sv9UEgH/&#10;YQwA/24KAP14CQDogggA3IkJANiPCwDQkxcAxpMrA76QOwy2jEgXrohSIaeEXCuhgGQznHxtOpd5&#10;dUCSd31FjnWGSopykE6GcZtRgm+nVH9vtlV9b8tWfG/rVHxw/1J7cP9Qe2//Tntv/017bv9Le27/&#10;S3tu/0t7bv9Le27/S/9XEQD/YwoA/3AHAPB8BQDchQUA1IwIANCTCQDKlhQAwZcpA7mUOQuxkEYW&#10;qY1QIKKJWiqchWIyloJqOZF/cj+MfHpFh3qDSoN4jU5/dphRe3WkVHh0s1Z2dMhWdXToVXV1/VN1&#10;dP9RdXP/T3Zy/012cf9MdnH/THZx/0x2cf9MdnH/TP9ZEAD/ZgcA/3MEAOF/AQDWiAQAz5AGAMqW&#10;CADEmhIAvJsmArSYNwmslUQUpJFOH52OVyiWimAxkIdoOIuEcD+GgnhEgX+BSX19i014e5ZRdHqi&#10;VHF5sVZvecVWbnrmVW56/FNvef9RcHf/T3F2/01xdf9McXX/THF1/0xxdf9McXX/TP9bDgD/aQQA&#10;9ncAAN2CAADQiwMAyZMFAMSZBgC+nhAAtp8kAq6dNAimmkETn5ZMHZiTVSeRkF4vi41lN4WKbT2A&#10;iHVDe4V+SHaDiExygpNQboCgU2t/rlVof8JWZ3/jVWiA+lNpfv9Ranz/T2t7/01sef9MbHn/TGx5&#10;/0xsef9MbHn/TP9eDAD/bAEA5noAANaGAADLjwIAxJcEAL6dBAC4og4AsaMhAamiMgehnz8RmZxK&#10;G5KZUyWLllwthZNjNX+Razt6jnNBdYx8RnCKhUtriJFPZ4edUmSGrFRihr9VYYbhVGGG+VJjhP9Q&#10;ZYH/T2Z//01nfv9MZ37/TGd+/0xnfv9MZ37/TP9hCgD/bwAA4H4AANCJAADGkwEAv5sDALihAgCx&#10;pgsAqqgeAaOnLwWbpT0PlKJIGYyfUSKFnFkrf5phMnmYaTl0lXE/b5N5RGqSg0hlkI5MYY+bT16O&#10;qlJbjr1SWo7eUluN+FBci/9PXoj/TmCF/0xhg/9LYYP/S2GD/0thg/9LYYP/S/9kBQD1dAAA2oIA&#10;AMuOAADBlwAAuJ4BALGlAACpqwcAo60aAJysLASVqzoMjahFFoamTx9/pFcoeaJfL3OgZjVtnm47&#10;aJx3QGOagUVfmYxJW5iZTFeXqE5Vl7tPVJfcTlSW9k5VlP9NWJD/TFmN/0tbiv9KW4r/SluK/0pb&#10;iv9KW4r/Sv9oAADleQAA0YcAAMWSAAC7nAAAsaIAAKmpAAChsQIAm7MVAJWzKAKOsjYJhrBCEn+u&#10;TBt4rFQjcqpcKmyoZDFnp2w2YqV1O12kf0BZo4pDVaKXR1Ghp0lPobpKTqLZSU6g9UlOn/9JUJn/&#10;SVKW/0hUkv9HVJL/R1SS/0dUkv9HVJL/R/9uAADefwAAyo0AAL6YAACzoAAAqqcAAKGuAACXtgAA&#10;kboQAIy6IwGFuTIGfrg+Dne2SRdxtVIea7NaJWWyYitgsWowW7BzNVevfTlTrok9T62WQEytpUJK&#10;rblDSa7YQkir9UNHqv9ESaX/REug/0RNnP9ETZz/RE2c/0RNnP9ETZz/ROp1AADShgAAw5MAALed&#10;AACspAAAoqsAAJizAACOuwEAhcEMAIHCHQB7wi0DdcE6CW/ARRFpv08YY75XHl69XyNZvGgoVbtx&#10;LVG7ezBNuoc0SrqVN0e6pTlFurg6RLrXOUO49TtCtv89QrP/PkSu/z5Fqf8+Ran/PkWp/z5Fqf8+&#10;Ran/PuB9AADJjQAAu5oAAK6iAACjqQAAmLEAAI65AACEwQIAeckHAHTLFABwzCYBa8s1BWXLQApg&#10;yksQW8pUFlfJXRpSyWUfTshvI0vIeiZHyIYpRMiULELIpC5AyLgvP8nXLz/H9TA9xP8zO8P/NTy+&#10;/zY9uP83Pbj/Nz24/zc9uP83Pbj/N9GGAADAlQAAsp8AAKWnAACarwAAjrcAAIO/AAB4xwMAbs8H&#10;AGXXDQBj2B0AYNgtAlvYOgRX2EYJU9hQDU/YWRFL12IVR9dsGETXdxtB14QePtiTIDzYoyE72bci&#10;OtrVIjrW8iM31P8nNtL/KTTR/ys2yv8tNsr/LTbK/y02yv8tNsr/LcWQAAC2nQAAqKUAAJytAACP&#10;tgAAg74AAHfHAABszwIAYtYHAFrkDgBY5BwAVOQpAVDkNQNM5T8FSOVJB0XlUwpC5lwNP+ZmDzzm&#10;cRI6534UN+eMFjXnnBcz6K4ZMunGGTLo6hkx5f4ZL+T/HC7k/x4t4v8gLeL/IC3i/yAt4v8gLeL/&#10;ILqaAACqowAAnasAAJC0AACDvQAAd8YAAGvPAABf1gAAVN4EAFHwEABN8BsASvAmAUbxMAJC8joD&#10;PvJDBDvzSwU481QHNvRdCDP0aAkw9XQLLvWBDCz2kQ4q9qIPKPe3ECf41hEn9vQRJvP/ESbx/xEl&#10;8f8TJfH/EyXx/xMl8f8TJfH/E62hAACgqQAAkrMAAIS8AAB2xgAAac8AAF3YAABR3wAASe4EAEb8&#10;DgBC/RcAPv4hADv+KgE3/zMCNP86AjD/QgMt/0oDK/9TBCj/XAUl/2YFIv9zBiD/gwcf/5QIHf+m&#10;CBz/vAgb/+IJGv/5CRr//wkZ//8JGf//CRn//wkZ//8JGf//CaKnAACTsQAAhbsAAHbGAABp0AAA&#10;W9oAAE7gAABD5QAAPvsBADr/DAA2/xMAMv8bAC//IwAr/yoBKP8xAST/NwEh/z8CH/9GAhz/TgIZ&#10;/1gDFv9jAxP/cAMS/4EEEf+TBBD/pwQP/70FDv/gBQ7/9gUO//8FDv//BQ7//wUO//8FDv//BZWv&#10;AACGugAAd8UAAGjQAABa2wAATOEAAEDnAAA38wAAMv8AAC7/BwAq/w4AJv8TACP/GgAf/yAAG/8m&#10;ABj/KwEV/zIBEv84ARD/QAEO/0gBDP9SAQn/XQIG/2sCBP99AgL/kAIB/6MCAP+2AgD/zQMA/+wD&#10;AP/sAwD/7AMA/+wDAP/sA4i5AAB4xAAAadAAAFvdAABL4wAAPukAADLuAAAr/wAAJv8AACH/AAAd&#10;/wgAGv8NABb/EQAT/xYAEP8aAA7/HwAL/yQACf8qAAb/MAAC/zcBAP9AAQD/SgEA/1YBAP9kAQD/&#10;dQEA/4gBAP+aAQD/qgEA/7sBAP+7AQD/uwEA/7sBAP+7Af8vKwH/KzIC/y8xAv8wNAL/LzkD/ytB&#10;A/8nTAT/I1gF/yFmBv8gdAf/HoIJ/x6OC/8emAz/HqEN/x6pDv8esA//HbgP/x3BEP8dyxD/HdsR&#10;/x3oEf8d8hH/HfwR/x7/Ef8e/xD/Hv8Q/x//Ef8f/xL/If8T/yL/E/8i/xP/Iv8T/yL/E/8vKwH/&#10;LjAC/zIvAv8zMQL/MjYD/y8+A/8rSQX/KVYG/ydjB/8lcQj/JH4L/yOKDP8jlQ7/Ip4P/yKmEP8i&#10;rRH/IrUR/yK9Ev8ixxL/ItQT/yLlE/8i8BP/IvoT/yL/E/8j/xL/I/8S/yP/FP8k/xX+Jv8W/Cf/&#10;Fvwn/xb8J/8W/Cf/Fv8wKgH/MS0C/zUrAv83LQL/NjID/zQ6A/8yRQX/L1IG/y1gB/8sbQr/KnoM&#10;/ymGDv8okRD/KJoR/yiiEv8nqhP/J7EU/ye5FP8nwxX/J88V/yfhFf8n7RX/J/gV/yj/Ff8o/xX/&#10;KP8W/yf/F/wp/xj2K/8Z9Cz/GfQs/xn0LP8Z9Cz/Gf8xKQH/NCkB/zkoAv87KgL/PC4C/zo2A/85&#10;QgX/N08G/zVcCP8zaQv/MXYO/zCCEP8vjRL/LpYU/y6eFf8tphb/La0W/y21F/8tvhj/LcoY/y3c&#10;GP8t6hj/LfUY/S7/GPou/xj5Lf8a+S3/HPMv/xztMf8d6jL/Heoy/x3qMv8d6jL/Hf8zKQH/OCYB&#10;/z0kAf9AJQL/QSkC/0IzA/9BPgX/P0oG/z1XCf87ZAz/OXAP/zd9Ev82iBT/NZEW/zWaF/80ohn/&#10;NKkZ/zOxGv8zuhv/M8Ub/TPTG/oz5hv3NPMb8zX+G/E0/x3wM/8f7jP/IOc2/yHhN/8h3jj/Id44&#10;/yHeOP8h3jj/If81JwH/PSIB/0IgAf9GIAH/SCUC/0ovA/9JOgT/R0YG/0VSCf9DXw3/QWsR/z93&#10;FP89ghf+PIwZ/DyVGvs7nRz5O6Ud+DqtHvY6th71OsAf8zrOH/A64x/rO/Ef6Dr9IeY6/yPkOv8l&#10;4Tr/Jdg8/ybQPf8mzT7/Js0+/ybNPv8mzT7/Jv85JAH/QR4B/0cbAf9LGwH/TyIB/1ErAv9RNgT/&#10;T0EG/0xNCf9LWg78SWYS+EdyFvVFfRnzQ4cb8UKRHe9CmR/tQaEg7EGpIepAsiLoQLwi50DKI+RB&#10;3yPgQe8k3ED8J9hA/ynUP/8qz0D/KsdC/yrCQ/8qwEP/KsBD/yrAQ/8qwEP/Kv88IAH/RRoB/0sX&#10;Af9RFwH/Vh8B/1gnAv9YMQP/VzwF/FVICfZSVA7yUGET7k5tF+pMeBvnSoIe5UmMIOJIlSLgR50k&#10;3kelJdxGribaRbkn2EXGKNRF3CnPRu4qy0X7LchF/y7FRf8vwEb/L7pI/y+1Sf8utEn/LrRJ/y60&#10;Sf8utEn/Lv9AHQH/SRYB/1ATAf9WFAD/XBsB/18jAf9gLAL6XzcE811CCO1aTw3nWFwT4lZoGN5T&#10;chzaUX0g1k+GJNJOjyfQTZgpzUygK8tLqS3JSrMux0q/L8VK0DDCS+gwvUv4MrpK/zO4S/8zs0z/&#10;M65N/zOqTv8yqU7/MqlO/zKpTv8yqU7/Mv9DGgH/TBMA/1QQAP9cEgD/YRcA/2UeAftmJwHyZjED&#10;6mU9BuNjSgvcYFcS1V1iGdBabR/MV3cjyFWAJ8VUiSvCUpIuwFGaML5QozK7T600uU+5NbdPyDa0&#10;T+I2sU/0N65Q/zisUP84p1H/N6NS/zagU/81n1P/NZ9T/zWfU/81n1P/Nf9GFwH/UBEA/1gNAP9g&#10;EAD/ZhMA/2oZAPRsIQHqbSsC4Ww3BNlqRQrQZ1ISymNeGsVgaCDBXnImvVx7KrpahC63WIwxtFeV&#10;NLFVnjavVKg4rVSzOqpTwjuoU9o7pVTwPKJV/zyhVf87nVb/OppX/zmXV/84l1f/N5dX/zeXV/83&#10;l1f/N/9JFAD/Uw4A/1wMAP9lDQD/aw8A+m8TAOxyGQDidCMB2HMyA85xQgnHbU8SwWpaGrtnZCG3&#10;ZG0ns2J2LK9ffzCsXoc0qVyQN6dbmTqkWaM8oVmuPp9YvT+dWNFAmlnsP5hZ/j+XWv8+lFv/PJFb&#10;/zuPW/86j1v/Oo9b/zqPW/86j1v/Ov9MEgD/Vg0A/2AJAP9oCgD6bwwA83MOAOV3EQDaeRsAz3ku&#10;Asd3Pgm/dEsRuXBWGrNtYCGvamkoqmdyLadlejKjY4M2oGGMOZ1glTyaXp8/l12qQZVduEKTXctD&#10;kF3oQ49e/EGOX/9Ai1//Popf/z2IX/88iF//O4hf/zuIX/87iF//O/9OEQD/WAoA/2MHAPpsBgDn&#10;cwYA3XgIANp7CwDRfhcAyH4rAsB8Owi5eUgRsnZTGaxyXSGnb2Yoo21uLp9qdzObaH83mGaIO5Vl&#10;kT6RY5tBjmKnQ4xhtEWJYcdFiGLlRYZi+kOGY/9ChGP/QINj/z6CY/89gmP/PIJj/zyCY/88gmP/&#10;PP9QDwD/WwcA/2YDAOxvAgDcdgMA1HwHANGACQDKghQAwoMoArqBOQezfkYQrHtRGaZ3WiGhdGMo&#10;nHJrLphvczOUbXw3kWuEO41qjj+KaJhChmejRIRmsUaBZsNHf2bhR39n+EV+aP9Dfmj/QX1n/z98&#10;Z/8+fGf/PXxn/z18Z/89fGf/Pf9SDgD/XQMA/WkAAOFyAADWegIAzn8FAMqDCADFhhIAvIcmAbWG&#10;Ngaug0MPp4BOGKF8WCCbeWAnlndpLZJ0cDOOcnk3inCBPIZuiz+DbZVDf2yhRXxrrkd6a79IeGvd&#10;SHhs9kZ4bP9Ed2z/Qndr/0B3av8/d2r/Pndq/z53av8+d2r/Pv9UDAD/XwAA8mwAAN12AADQfQIA&#10;yYMEAMSHBgC/ihAAt4wjAbCKNAWpiEEOooVMF5yBVR+Wf14mkXxmLYx5bjKId3Y3hHV/O4B0iD98&#10;cpJDeHGeRnVwrEhzb71JcXDZSXFw9Edxcf9EcnD/QnJv/0Fybv8/cm7/PnJu/z5ybv8+cm7/Pv9W&#10;CgD/YgAA5m8AANd5AADMgQEAxYcDAL+LBAC5jg4AspAgAauPMQWkjD8NnYpKFpaHUx6RhFwli4Fk&#10;LIZ/azGCfXM2fnt8O3p5hj92d5BCcnacRW91qUhsdbpJa3XUSWt18kdrdf9FbHX/Q21z/0Ftcv8/&#10;bXL/P21y/z9tcv8/bXL/P/9ZBwD/ZQAA4nIAANF8AADHhAAAwIoCALmPAgCzkgwArJQdAKaTLwSe&#10;kTwLmI9IFJGMURyLiVokhodiKoGFaTB8gnE1eIF6OnR/gz5wfY5CbHyaRWl7p0dmerhIZHvQSGR7&#10;8Edle/9EZnr/Q2d4/0Fodv8/aHb/P2h2/z9odv8/aHb/P/9bBAD3aQAA3XYAAM2AAADDiAAAu44A&#10;ALSTAQCtlwkAp5gaAKCYLAOZljoKkpRFEoySTxqGj1cigI1fKHuLZy52iW8zcod3OG2FgTxphItA&#10;ZoKXQ2KBpUZggbZHXoHNR16B70Zfgf9EYH//QmF9/0Fie/8/Y3r/P2N6/z9jev8/Y3r/P/9eAADp&#10;bQAA1nkAAMiEAAC+jAAAtpMAAK6XAACmmwQAoJ0XAJqdKQKTnDcIjJpDEIaYTRiAllUfepRdJnWS&#10;ZSxwkGwxbI51NmeNfjpji4k+X4qVQVyJo0RaibRFWInLRViI7URYiP9DWYb/QVuD/0Bdgf8+XYD/&#10;Pl2A/z5dgP8+XYD/Pv9iAADkcQAAz34AAMOIAAC5kQAAsJcAAKebAACeoQAAmKMTAJOjJQGNojQG&#10;hqFADYCfShV5nVMcdJtaI2+ZYihqmGouZpZyMmGVfDddlIY6WZKTPlaSoUBTkbJBUpLJQlKR60FS&#10;kP9AUo//P1WL/z5WiP89V4f/PVeH/z1Xh/89V4f/PflnAADddgAAyYMAAL2NAACzlQAAqZsAAKCg&#10;AACWpwAAj6kPAIuqIQGFqTAEf6g8CninRxJzpVAYbaNYHmiiYCRkoWcpX6BwLlueeTJXnYQ2U5yR&#10;OVCcnztOm7A9TJzHPUyb6jxMmf88TJj/PE2V/zxPkf87UI//O1CP/ztQj/87UI//O+ttAADTfAAA&#10;w4kAALeTAACsmgAAop8AAJmlAACOqwAAhbALAIGxGwB8sSsCd7A4B3GvQw1rrk0UZq1VGWGsXR5d&#10;q2UjWapuJ1WpdytRqIIvTaePMkqnnjVIp682R6fGNkam6TZFpP43RaP/N0ag/zdInP83SZr/N0ma&#10;/zdJmv83SZr/N+J0AADKgwAAvI8AALCYAAClngAAm6QAAJCrAACFsQAAergEAHa5FAByuSUBbbkz&#10;BGi4PwhjuEkOXrdSE1q2WhhWtmIcUrVrIE60dSRLtIAnSLOOKkWznSxCs64tQbPFLkGz6S1AsP4v&#10;P6//MT6t/zJAqP8yQab/MkGm/zJBpv8yQab/MtV8AADCigAAtZYAAKidAACdowAAkqoAAIexAAB8&#10;twAAcL4DAGjCDgBmwx0AY8MtAV7DOQRaw0QIVsJODFLCVxBPwV8US8FpF0jBcxpFwH4dQsCMID/A&#10;myI9wK0jPMHEIzzA6SM6vv4mOLz/KDe7/yk4uP8qOLb/Kzi2/ys4tv8rOLb/K8mFAAC5kwAArJwA&#10;AKCiAACUqgAAiLEAAHy4AABxvgAAZsUDAFvLCABXzRMAVs4jAFPOMgFQzj4DTc9IBUnPUghGz1sL&#10;Q89lDkDPbxA+z3sTO8+JFTnPmRc3z6sYNtDDGDbP6Bg0zfsbMsv/HTHK/x8wyf8hL8j/IS/I/yEv&#10;yP8hL8j/Ib6PAACvmgAAoqEAAJapAACKsAAAfbgAAHG/AABmxgAAW8wCAFDSBwBH2gwARtwYAEXc&#10;JwBE3TUBQd1AAj/eSwM93lUEOt9fBjjfaQc133YJM+CECzHglAwv4aYNLuG8Di3i4A4t3vgPK93/&#10;Eirc/xQp2v8WKNr/Fija/xYo2v8WKNr/FrOYAACloAAAmacAAIuwAAB+uAAAccAAAGXIAABZzgAA&#10;TtMAAETbBAA/6Q0APekXADvqIwA56i4ANus4ATTrQgEx7EsCL+1VAy3tXwMq7msEKO54BSbviAYl&#10;75oHI/CuByLxyAci8O0HIez/ByHr/wgg6/8KH+r/Cx/q/wsf6v8LH+r/C6ifAACbpgAAja8AAH+4&#10;AABxwQAAZMoAAFjQAABM1gAAQd0AADjkAAA19gwAM/cUADD3HgAu+CcAK/kwACj5OAEm+kABI/tJ&#10;ASH7UgEe/F0CHP1pAhr9eQMY/osDF/+eAxX/swQU/9MEFP70BBP8/wMT+v8DE/n/AxP5/wMT+f8D&#10;E/n/A52lAACPrgAAgLgAAHLCAABkywAAVtMAAEnaAAA+3wAANOQAAC70AAAr/woAKP8QACX/FwAi&#10;/x8AH/8mABz/LQAZ/zQAF/88ABT/RAES/04BEP9ZAQ7/ZwEM/3cBC/+KAgr/nwIJ/7UCCP/VAgf/&#10;9AIH//8CB///Agf//wIH//8CB///ApGtAACCuAAAc8IAAGTMAABW1QAASN0AADviAAAw5wAAJ+4A&#10;ACP/AAAg/wQAHP8MABn/EQAW/xYAE/8bABH/IQAO/ycADf8uAAr/NgAH/z4ABP9IAAD/VAAA/2IB&#10;AP9zAQD/hwEA/50BAP+yAQD/ygEA/+oBAP/zAQD/8wEA//MBAP/zAYS3AAB0wQAAZcwAAFbYAABH&#10;3wAAOeUAAC3qAAAj7gAAHP0AABj/AAAV/wAAEf8EAA//CwAN/w4ACf8RAAb/FQAD/xoAAP8gAAD/&#10;JgAA/y4AAP83AAD/QQAA/00AAP9cAAD/bQAA/4IAAP+WAAD/qAAA/7oAAP/DAAD/wwAA/8MAAP/D&#10;AP8kLwH/JS8B/ygvAf8nMQH/JDYC/yA+Av8aSQP/F1YD/xVkA/8TcgT/En8E/xKKBP8SlAT/Ep0F&#10;/xKkBf8SrAb/ErMG/xK6Bv8Swwb/E84H/xPfB/8T6wf/E/YH/xP/B/8T/wb/E/8G/xT/B/8U/wj/&#10;E/8I/xX/Cf8V/wn/Ff8J/xX/Cf8lLgH/KS0B/yssAf8rLgH/KTMC/yQ7Av8fRgP/HVMD/xthBP8Z&#10;bgT/F3sE/xeHBf8XkQX/F5oG/xehBv8XqQf/F7AH/xe3CP8XwAj/GMoI/xjbCP8Y6Aj/GPQI/xj9&#10;CP8Z/wj/Gf8I/xn/Cf8Z/wr/GP8L/xr/C/8a/wv/Gv8L/xr/C/8mLQH/LCkB/y4oAf8vKgH/LS8C&#10;/yk3Av8nQwP/JFAD/yJdBP8gagX/HncF/x6DBv8ejQf/HpYH/x6eCP8epQn/HqwJ/x6zCf8evAr/&#10;HsYK/x7TCv8e5Qr/HvEK/x/8Cv4f/wr9H/8L/B//DPwe/w38H/8O9yH/Dvch/w73If8O9yH/Dv8q&#10;KgH/LyYB/zIkAf8zJQH/MioB/zE0Av8vPwP/LUwD/ypZBP8oZgX/JnIG/yV+B/8liQj/JZIJ/yWa&#10;Cv8loQv/JagL/ySwDP8kuAz/JcEM/yXODf8l4Q38Je8N+Sb6DPYm/w31Jv8P9CX/EPQl/xHyJv8S&#10;7Sf/Eu0n/xLtJ/8S7Sf/Ev8uJgH/NCIB/zcgAf85IQH/OCUB/zkvAv84OwL/NUcD/zNUBf8xYQb/&#10;L20H/y55Cf8thAr/LY0M/yyWDf8snQ3/LKUO/SysD/wstA/7LL0P+SzJEPYs3RDzLewP7y34D+0t&#10;/xLrLP8U6iz/Feks/xblLf8W4C7/FuAu/xbgLv8W4C7/Fv8yIwH/OB0B/zwbAf8+GwH/QCIB/0Er&#10;Af9ANgL/PkID/zxPBf85XAb/OGgI/TZzC/s1fgz4NYgO9zSRD/U0mRDzNKAR8jOoEvAzsBLvM7kT&#10;7jPFE+s01xPnNOoS4zT3FOE0/xfeM/8Z3DP/Gtsz/xrUNP8azjX/Gs41/xrONf8azjX/Gv82HwH/&#10;PBkB/0EWAP9EFgD/Rx4B/0knAf9IMgL/Rj0D/0RJBfpCVgf2QGIJ8j9uDO89eQ/tPIMQ6jyMEug7&#10;lBPnO5wU5TukFeM6rRXiOrYW4DvCFt870hbaO+gX1Dr2GtA6/xzNOv8eyzr/Hso6/x/EO/8fwDz/&#10;HsA8/x7APP8ewDz/Hv85GwH/QBUA/0URAP9KEwD/ThkA/1AiAf9QLAH9TjcC9ktDBPBJUAfrSF0K&#10;50ZpDeNFdBDgRH4T3UOHFdtCkBfYQZgY1UCgGdNAqRvRQLIcz0C9Hc1AzB3KQeQexkD0IMJA/yK/&#10;QP8jvUD/I7tA/yO2Qf8js0L/IrNC/yKzQv8is0L/Iv89FwD/RBEA/0oOAP9QEAD/VBUA/1YdAP1W&#10;JgHzVTEB61M9A+VSSwbfUFgK2k5jDtRMbhPQSngWzUmBGctIihvIR5IdxkeaH8RGoyHCRqwiwEW3&#10;I75FxSS8RdwkuEbwJbVG/yeyRv8nsEb/J65G/yeqR/8mp0j/JqdI/yanSP8mp0j/Jv9AFAD/SA4A&#10;/04LAP9VDgD/WREA/1wWAPRdHwDqXCoB4ls3AtpaRgXSV1MLzFVeEMhTaBXEUXIZwVB7HL5PhB+8&#10;TYwiuU2VJLdMnSa1S6cns0uxKbFKvyqvStEqrEvrK6lL/CymS/8spUz/K6NM/yqfTf8qnU3/KZ1N&#10;/ymdTf8pnU3/Kf9DEQD/SwwA/1MIAP9aCwD/Xg0A+WAQAOthFgDhYiEA1mIxAc5hQQXHX04LwlxZ&#10;Eb1aZBe5WG0btlZ2H7NVfiKwU4clrlKPKKtRmCqpUKIsp1CsLaVPuS+jT8svoFDmL55Q+TCcUP8v&#10;mlH/LphR/y2WUv8slFL/K5RS/yuUUv8rlFL/K/9GEAD/TgkA/1YFAP5eBgDvYgcA52UKAORmDgDW&#10;ZxkAzWgtAcVnPQW/ZUoLuWNVErRgXxewXmkcrFxxIalaeiSmWYIopFiLK6FWlC2fVZ0vnFWoMZpU&#10;tDOYVMUzllThNJNV9jOSVf8ykVb/MY9W/zCNVv8ujFf/LYxX/y2MV/8tjFf/Lf9JDgD/UQUA/1oB&#10;AO5iAADfZwMA2GoGANVrCgDNbRUAxW4pAb5tOQS3a0cLsWhSEaxmXBioZGUdpGJtIqFgdSaeXn4p&#10;m12GLZhcjy+VWpkyk1mkNJBZsDaOWcA2jFnbN4pZ8zaJWv80iFv/M4db/zGGW/8whVv/L4Vb/y+F&#10;W/8vhVv/L/9LDAD/VAAA+14AAOJlAADYawEAz24FAMxwCADGchIAvnMmAbdzNgSxcEQKq25PEaZr&#10;WRihaWEdnWdqIpllcieWY3oqk2KDLpBgjDGNX5U0il6gNoderTiFXbw5g13UOYJe8DiBX/82gF//&#10;NIBf/zN/X/8xfl//MH5f/zB+X/8wfl//MP9NCQD/VgAA7mEAAN1pAADRbwAAynMDAMV1BgDAdhAA&#10;uHgjALF4MwOrdkEJpXNMEJ9wVhebbl8dlmxnIpNqbyePaHcrjGd/L4lliDKFZJI1gmOdN4Biqjl9&#10;Yrk6e2LPO3pi7jl6Y/84emP/Nnlj/zR5Y/8yeWL/MXli/zF5Yv8xeWL/Mf9PBwD/WQAA5mQAANds&#10;AADMcwAAxHcCAL95BAC5eg4AsnwgAKx8MQOlej4Jn3hKEJp1UxeVc1wdkXFkIo1vbCeJbXQrhWx8&#10;L4JqhTJ/aY81fGibOHlnpzp2ZrY7dGbMPHNn6ztzZ/84c2j/NnNo/zVzZ/8zc2b/MnNm/zJzZv8y&#10;c2b/Mv9RBAD/XAAA4mcAANJwAADHdgAAwHoAALp9AgC0fwwArYEdAKeBLgKgfzwImn1HD5V6URaQ&#10;eFoci3ZiIYd0aSaDcnErf3F6L3xvgzJ4bo01dW2YOHJspTtwa7Q8bmvJPG1r6TttbP45bWz/N25s&#10;/zVua/80bmr/Mm5q/zJuav8ybmr/Mv9TAAD0XwAA3moAAM1zAADDegAAu34AALWBAACugwkAqIUa&#10;AKKFKwKbhDoHlYJFDpB/TxWKfVgbhntfIIF5ZyV9d28qenZ3LnZ0gDJzc4s1b3KWOGxxozppcLI8&#10;aHDGPGdw5ztncfw5aHH/N2hw/zVpb/80aW7/M2lu/zNpbv8zaW7/M/9WAADrYgAA2G4AAMl2AAC/&#10;fQAAt4IAALCFAACohwYAookXAJyKKQGWiTcGkIdDDIuFTROFglUZgIBdH3x/ZSR4fW0pdHt1LXB6&#10;fjFteYg0aXeUN2Z2oTpjdrA7YXbEPGF25Tthdvs5Ynb/N2N1/zVjc/80ZHL/M2Ry/zNkcv8zZHL/&#10;M/9YAADmZgAA0nEAAMV6AAC7gQAAsocAAKuKAACijAIAnI4UAJePJgGRjjQFi4xAC4WKShGAiFMY&#10;e4ZbHXaFYyJyg2onboJyK2qAey9nf4YzY36RNmB9njldfK46W3zBO1t84zpbfPo4XHv/N117/zVe&#10;ef80X3f/M193/zNfd/8zX3f/M/5cAADhagAAzXUAAMB+AAC2hgAArosAAKWOAACbkQAAlZMRAJCU&#10;IgGLkzEDhZI9CX+RSA96j1EWdY1ZG3GMYCBsimglaIlwKWSHeS1hhoMxXYWPNFqEnDZXg6w4VYO/&#10;OVWD4ThVgvk3VoL/NVaB/zRYf/8zWX3/Mll9/zJZff8yWX3/Mu9gAADbbgAAx3oAALuDAACyiwAA&#10;qJAAAJ+TAACUlgAAjZkOAImaHgCEmi4Cfpk6B3mXRQ10lk4Tb5VWGGqTXh1mkmUhYpFtJl6Pdipb&#10;joEtV42NMFSMmjNRjKo1T4y9NU+M3jVPi/c0T4r/M1CJ/zJRhv8xUoT/MVKE/zFShP8xUoT/Mepl&#10;AADScwAAwn8AALaIAACskAAAopQAAJiYAACMnAAAhJ8KAICgGQB8oSkBd6A2BXKfQQptnksPaJ1T&#10;FGScWxlgm2MdXJprIViZdCVVmH4pUZeKLE6WmC5LlqgwSpa8MUmW3DBJlPYwSZP/MEmS/zBKkP8v&#10;S43/L0uN/y9Ljf8vS43/L+JrAADKeQAAvIUAALGPAACmlAAAm5kAAJGdAACGogAAeqYDAHanEwBz&#10;qCQAbqgyA2qoPQZlp0cLYaZQD12lWBRZpGAYVaNoHFKjcR9OonwjS6GIJkihlihFoKYqRKG6K0Oh&#10;2ipDn/UrQp3/K0Kc/yxCm/8sRJf/K0SX/ytEl/8rRJf/K9dyAADDgAAAtowAAKqUAACfmQAAlJ4A&#10;AImjAAB+qAAAcK4AAGqwDgBosR0AZbEsAWGxOANdsEMGWbBMClWvVA5Sr10RTq5lFUuubxhIrXkb&#10;Ra2GHkKslSA/rKUiPq25Iz2t2CI9q/UjPKn/JTun/yY7pv8mO6T/Jjuk/yY7pP8mO6T/Jsx6AAC7&#10;iAAArpIAAKKZAACXngAAjKQAAICqAAB1rwAAabQAAF65BgBbuhQAWbskAFa7MQFTuz0DULtHBU27&#10;UAdKulkKR7piDUS6bBBBuncTPrmEFTy5kxc5uaMYOLm3GTe61hk3uPQaNbb/HDS0/x4zs/8fM7L/&#10;IDOy/yAzsv8gM7L/IMGDAAC0kQAAppgAAJueAACPpQAAgqsAAHaxAABrtgAAX7wAAFTBAwBMxQ0A&#10;S8UZAEnGKABIxjUARcdAAUPHSgNAx1MEPsddBjvHZwg5x3MKN8eADDTHkA0yx6EOMci1DzDI0w8w&#10;xvQQLsT/Ey3C/xUswf8WK8D/FyvA/xcrwP8XK8D/F7iNAACqlwAAnp4AAJGlAACErAAAeLIAAGu5&#10;AABgvwAAVMMAAErIAgBAzQcAOtIOADnSGwA40ygAN9M1ADbUQAA01UsBM9VVATHWYAIv1mwDLdd6&#10;BCvYiwUq2J0FKNmxBifazQYn1+8GJtT/CSXS/wsk0f8MI9D/DSPQ/w0j0P8NI9D/Da6WAACgnQAA&#10;lKQAAIasAAB5tAAAbLsAAGDCAABUxgAASMsAAD7QAAA11QQALd0KACzhEwAr4h8AKeMqACjkNQAn&#10;5D8AJuVKACTmVQAj5mEBIeduASDnfgIe6JACHemkAhvpvAIa6uICGub8Ahnl/wMZ5P8EGOP/BRjj&#10;/wUY4/8FGOP/BaOdAACWpAAAiKwAAHq1AABsvQAAX8QAAFPKAABHzgAAPNMAADLaAAAq3wAAJe4J&#10;ACPwEQAh8RkAH/EiAB3yKwAb8zQAGfQ+ABf0SAAV9VIAE/ZfABL2bgER94ABEPiUAQ/5qgEO+cYB&#10;DvntAQ32/wEN9P8BDfP/AQ3z/wEN8/8BDfP/AZmjAACLrAAAfLUAAG2+AABfxgAAUs0AAEXSAAA5&#10;2AAAL94AACbiAAAf6gAAHPsGABn/DgAX/xMAFP8aABL/IQAQ/ygADv8wAA3/OQAL/0MACf9OAAb/&#10;XAAE/2wAAv+AAAH/lgAA/60AAP/KAAD/8AAA//8AAP//AAD//wAA//8AAP//AI2rAAB9tQAAbr8A&#10;AGDIAABS0AAAQ9cAADfdAAAr4gAAIuYAABnqAAAV+QAAEv8AABD/CAAO/w4ADP8RAAn/FgAG/xwA&#10;A/8iAAD/KgAA/zMAAP89AAD/SQAA/1cAAP9pAAD/fgAA/5UAAP+sAAD/xwAA/+gAAP/6AAD/+gAA&#10;//oAAP/6AIC1AABwvwAAYckAAFLTAABD2wAANeEAACnmAAAe6gAAFe4AABD4AAAO/wAAC/8AAAj/&#10;AAAE/wYAAP8KAAD/DgAA/xEAAP8VAAD/GwAA/yMAAP8rAAD/NgAA/0MAAP9TAAD/ZQAA/3oAAP+R&#10;AAD/pgAA/7gAAP/PAAD/zwAA/88AAP/PAP8cLwH/ICwB/yEsAf8eLgH/GjMB/xQ8Af8PRgH/DVQC&#10;/wthAv8JbwL/CXsC/wmGAv8JkAL/CZkC/wmgAv8JpwL/Ca0C/wm0Av8JvAH/CcUB/wnRAv8J4wL/&#10;Ce8C/wn5Af8K/wH/Cv8B/wr/Av8K/wL/Cv8C/wv/A/8L/wP/C/8D/wv/A/8fLQH/IykB/yQpAf8i&#10;KwH/HjAB/xg4Af8UQwH/EVAC/xBeAv8OawL/DncC/w6DAv8OjQL/DpUC/w6dAv8OpAL/DqoC/w6x&#10;Av8OuQL/DsEC/w7NAv8O3wL/DuwC/w74Av8O/wL/Dv8C/w//A/8P/wP/D/8E/xD/BP8Q/wT/EP8E&#10;/xD/BP8jKgH/JiYB/yglAf8nJwH/IysB/x4zAf8bQAH/GU0C/xZaAv8UZwL/E3MC/xN+Av8TiQP/&#10;E5ED/xOZA/8ToAL/E6cD/xOuA/8TtQP/E74D/xPJA/8T2gP/FOkD/hT2A/sU/wP5Ff8D+RX/BPgV&#10;/wX4Ff8G+BX/BvgV/wb4Ff8G+BX/Bv8mJgH/KiIB/ywgAP8rIgH/KCYB/ycwAf8kPAH/IkkC/x9V&#10;Av8dYgL/G24D/xt6A/8ahAP/Go0D/xqVA/8anAT/GqME/xuqBP8bsgT/G7oE/xvFBPwb0wT5G+cE&#10;9Rz0BPIc/wXxHP8G8Bz/B+8d/wjvHf8J7xz/Ce4c/wnuHP8J7hz/Cf8qIgH/Lh0A/zAbAP8wHAD/&#10;MCIA/zAsAf8uNwH/K0QC/yhRAv8mXQP/JGkD/yN1BP8jfwT+I4gE/SORBfsjmAX6I6AF+COnBvcj&#10;rgb1I7cG9CPBBvIkzwbuJOQG6iXyBugl/gjmJP8K5CX/C+Ml/wzjJP8M4iT/DOEk/w3hJP8N4ST/&#10;Df8uHgD/MxgA/zUWAP81FQD/OB0A/zgnAf83MwH/ND8B/zJLAv8vWAP7LmQE+C1vBPUsegXzLIMG&#10;8SyMBu8slAftLJwI7CyjCOosqwjpLLMI5yy+CeYszAniLeII3i3xCtss/gzWLf8O1Cz/D9Is/xDR&#10;LP8Qzyz/EM4t/xDOLf8Qzi3/EP8yGQD/NxQA/zoRAP88EgD/PxkA/0AiAP8+LQH/PDkB+jpFAvQ4&#10;UgPwN14E7DZqBek1dAbmNX4I5DSHCOI0kAngNJgK3jSfCtwzpwvaM7AM2DO7DNUzyQ3SNN8NzjTw&#10;D8o0/RLHNP8TxTT/FMM0/xXDM/8VwDT/Fb80/xS/NP8UvzT/FP82FQD/OxAA/z4NAP9DDwD/RhQA&#10;/0YcAP9GJgD2RDIB70I/AelATAPkP1kE3z5kBts9bwjYPHkK1DyCDNE7iw3PO5MPzTqaEMs6ohHJ&#10;OqsSyDq1E8Y6whPEOtUUwDvrFbw6+xe5Ov8Ytzr/GbY6/xm1Ov8Ysjv/GLE7/xixO/8YsTv/GP85&#10;EgD/Pw0A/0MJAP9IDAD/SxAA/0wVAPVMHwDrSioA5Ek3Ad1JRgLVR1ME0EZfCMxFaQvJRHMNxkN8&#10;EMNChBLBQowTv0GVFb1BnRa7QKYXukCwGLhAvBm2QMwas0HmGq9B9xytQf8dq0H/HalB/xypQf8c&#10;pkH/G6VB/xulQf8bpUH/G/89EAD/QgkA/0gFAP9NCAD/UAsA+VEPAOtQFQDhTyAA2FAxAM9QQQLJ&#10;T04FxE5aCcBMZA29S20Qukp2E7dJfhW1SIcXs0ePGbFHlxuvRqAcrUaqHqtFth+pRcYfp0bgIKRG&#10;9CChRv8hn0f/IJ5H/yCeR/8fm0f/HppH/x6aR/8emkf/Hv9ADQD/RgQA/0wAAPhSAgDoVQQA4VUI&#10;AOJVDQDVVRkAzFcsAMVXPAK/VkoGulVVCrZTXw6yUmgSr1BxFaxPeRiqToEaqE2KHaVMkh+jTJwg&#10;oUumIp9LsSOdS8Akm0vYJZlL8CWWTP8klUz/JJRM/yOTTP8ikU3/IZFN/yGRTf8hkU3/If9CCgD/&#10;SQAA/1EAAOZXAADdWwEA1VwFANJbCQDLXBQAw14oALxeOAK2XUYGsVtRCq1ZWw+pWGQTplZsF6NV&#10;dBqgVH0dnlOFH5tSjiKZUZckl1ChJpVQrSeSULwokVDQKI5Q7CiNUf4ni1H/JotR/yWKUv8kiVL/&#10;I4hS/yOIUv8jiFL/I/9FBwD/SwAA8FUAAN9bAADTYAAAzGEDAMhhBgDDYREAu2QkALVkNAKvY0IF&#10;qmFOCqVfVw+hXWAUnlxoGJtbcBuYWXgelViBIZNXiiSQVpMmjlWeKItVqSqJVLcrh1TLK4VV6SuE&#10;Vfwqg1b/KINW/yeCVv8lgVb/JIFW/ySBVv8kgVb/JP9HAwD/TwAA51gAANlgAADNZAAAxmYBAMFm&#10;BAC7Zg4AtGkgAK5pMQKoaD8Fo2ZKCp9lVA+aY10Ul2FlGJNgbRyQXnUfjl19IotchiWIW5AohVqa&#10;KoNZpiyAWbQtf1nHLn1Z5i18Wvose1r/Kntb/yh7W/8ne1r/Jnpa/yV6Wv8lelr/Jf9JAAD7UgAA&#10;41wAANJjAADHaAAAwGsAALprAgC1aw0Arm0dAKhuLgGjbTwFnWtICplqUQ+UaFoUkGZiGI1lahyK&#10;Y3Igh2J6I4RhgyaBYIwpfl+XK3teoy15XrEvd13EL3Ve4i91XvktdV//K3Vf/yl1X/8odV7/JnVe&#10;/yZ1Xv8mdV7/Jv9LAADwVQAA3l8AAM1nAADDbAAAu28AALVwAACvbwoAqHEaAKNyKwGdcjkEmHBF&#10;CZNuTw6PbVgUi2tgGIdpZxyEaG8ggWd3I31mgCZ6ZIopd2OULHVjoS5yYq8vcGLBMG9i3zBuY/cu&#10;b2P/LG9j/ypvY/8ob2L/J29i/ydvYv8nb2L/J/9NAADrWAAA2WMAAMlqAAC/cAAAt3MAALB0AACp&#10;dAcAo3YXAJ53KAGYdjcEk3VCCI5zTA6JcVUThXBdGIFuZRx+bWwfe2x0I3hqfSZ0aYcpcWiSLG5n&#10;ni5sZ6wwame+MWln3DBpZ/UuaWf/LGln/ypqZ/8pamb/KGpm/ydqZv8namb/J/9QAADnWwAA02YA&#10;AMVuAAC7cwAAs3cAAKt5AACkeAMAnXoUAJh7JQGTezQDjnpAB4l4Sg2EdlMSgHVbF3xzYht4cmof&#10;dXFyInJveyZvboUpbG2QLGlsnC5mbKowZGy8MWNs2TBjbPQvY2z/LWRs/ytka/8pZWr/KGVq/yhl&#10;av8oZWr/KP1TAADjXwAAzmkAAMFxAAC3dwAAr3sAAKd9AACefQAAmH4RAJOAIgCOgDECiX8+BoR9&#10;SAx/fFERe3pZFnd5YBpzd2geb3ZwIWx1eCVpdIIoZnOOK2Nymi5gcagvXnG6MF1x1DBdcfIuXnH/&#10;LF5w/ytfcP8pYG//KGBu/yhgbv8oYG7/KPFVAADeYgAAym0AAL11AACzewAAq4AAAKKCAACYgQAA&#10;kYMPAI2FHwCIhS4Cg4Q7BX6DRQp6gU4PdYBWFHF/XhhufWYcanxtIGd7diNjeoAnYHmLKl14mCxa&#10;d6YuWHe4L1d30S9Xd/EuWHb/LFh2/ypZdf8pWnT/KFp0/ydadP8nWnT/J+1ZAADXZgAAxXEAALl6&#10;AACvgAAApoQAAJ2GAACRhwAAiokMAIaKGwCCiysBfYo4BHiJQgh0iEwNb4dUEmyFWxZohGMaZINr&#10;HmGCdCFdgX0kWoCJKFd/lipVfqQsUn62LVF+zi1Rfe8sUn3/K1J8/ylTe/8oVHr/J1R6/ydUev8n&#10;VHr/J+heAADQawAAwHYAALR+AACrhQAAoYkAAJeLAACJjQAAg48IAH6QFwB7kScBdpE0A3KQPwZt&#10;j0kLaY5RD2WNWRNijGAXXotoG1uKcR5XiXshVIiGJFGHlCdPhqIpTYa0KkuGzCpLhe4pTIT/KUyD&#10;/yhMg/8nTYH/Jk6B/yZOgf8mToH/JuFjAADJcAAAu3sAALCEAACmigAAm44AAJGRAACEkwAAepUC&#10;AHWXEgBymCIAb5gwAmqXOwRml0UIYpZODF+VVg9blF0TWJNlF1WTbhpRkngdTpGEIEuQkSNJkKEk&#10;R5CyJkWQyiZFj+0lRY3/JUWM/yVGi/8kRor/JEaK/yRGiv8kRor/JNhpAADDdgAAtYEAAKuKAACf&#10;jwAAlZMAAIqWAAB+mgAAcJ0AAGufDgBonxwAZqAqAWKgNwJfn0EFW59KCFieUgtUnloOUZ1iEk6c&#10;axVLnHUYSJuBGkWbjx1Cmp8fQJqwID+ayCA/mesfP5j/ID6W/yE+lf8hP5T/IT+U/yE/lP8hP5T/&#10;Ic1wAAC8fQAAsIgAAKSPAACZlAAAjpgAAIOdAAB3oAAAaaQAAGCnCABdqBQAW6kkAFmpMQFWqTwC&#10;U6lFBFCoTgZNqFcJSqhfDEenaA5Ep3MRQaZ/FD6mjRY8pp0XOqavGDmmxxg5peoYOKP/Gjeh/xs3&#10;oP8cN5//HDef/xw3n/8cN5//HMR4AAC1hQAAqY8AAJ2VAACSmgAAhp8AAHqjAABuqAAAYqwAAFWw&#10;AABQsg4ATrIbAE2zKABLszUASbM/AUazSQJEs1IEQbNbBj+zZAg8s28KOrN7DDezig41spoPM7Ot&#10;EDKzxRAysukQMbD+EjCu/xQvrf8VL6z/Fi+s/xYvrP8WL6z/FruBAACujgAAoZUAAJaaAACJoAAA&#10;faYAAHGrAABlrwAAWbQAAE63AABDvAUAQL0RAD+9HgA+visAPL42ADu/QQA5v0sBN79UAjXAXwIz&#10;wGoEMcB3BS/AhgYtwJcHK8CqCCrBwggqwOcHKb39Cii8/wwnuv8NJ7n/Die5/w4nuf8OJ7n/DrKM&#10;AACllAAAmZoAAI2hAAB/pwAAcq0AAGazAABauAAAT7sAAES/AAA6xAIAMMkIAC7KEQAtyh0ALMsp&#10;ACvLNQArzEAAKs1KACjNVgAnzmEAJs5vASTOfwEjz5ECIc+lAiDQvQIgz+QCH836Ax7L/wQeyv8F&#10;Hcn/Bh3J/wYdyf8GHcn/BqiUAACcmgAAkKEAAIKoAAB0rwAAZ7YAAFu8AABOwAAAQ8MAADnHAAAv&#10;zAAAJ9AEAB/WCgAb2hAAG9saABrbJgAa3DEAGd08ABjdSAAY3lUAF99iABbgcgAV4IUAFOGaABPi&#10;sQAS488AEuD0ABLe/wER3f8BEdv/AhHb/wIR2/8CEdv/Ap6aAACSoQAAhKkAAHaxAABouAAAW78A&#10;AE7EAABCyAAAN8wAAC3QAAAk1QAAHNsAABXfBQAU6Q4AEuoUABHrHQAQ6yYADuwwAA7tOgAN7kYA&#10;C+5TAArvYgAJ8HQACPGJAAfyoAAF8roABPHkAALx/QAC7/8AA+3/AAPt/wAD7f8AA+3/AJWhAACG&#10;qQAAeLIAAGm6AABbwgAATcgAAEDMAAA00QAAKtYAACHbAAAZ4AAAEuQAAA/wAQAN+QoAC/oPAAn7&#10;FQAH+xwABPwkAAH8LAAA/DcAAPxCAAD8UAAA/GEAAP11AAD8jAAA/KQAAPzBAAD86wAA/P8AAP3/&#10;AAD9/wAA/f8AAP3/AImpAAB5sgAAarsAAFzEAABOzAAAP9EAADLXAAAn3QAAHeEAABXlAAAO6AAA&#10;CvEAAAj9AAAF/wMAAf8JAAD/DgAA/xIAAP8XAAD/HwAA/ycAAP8xAAD/PgAA/00AAP9fAAD/dQAA&#10;/40AAP+mAAD/wgAA/+cAAP/8AAD//wAA//8AAP//AHyzAABsvAAAXcYAAE7PAAA/1gAAMd0AACXi&#10;AAAa5gAAEeoAAAzuAAAF8gAAAP8AAAD/AAAA/wAAAP8AAAD/BQAA/woAAP8OAAD/EgAA/xgAAP8h&#10;AAD/KwAA/zkAAP9KAAD/XQAA/3MAAP+MAAD/pAAA/7kAAP/UAAD/3gAA/94AAP/eAP8YLAD/GSkA&#10;/xkoAP8VKwD/EDAA/ws4Af8DRAH/AFEB/wBeAf8AbAH/AHgB/wCCAf8AjAH/AJQB/wCcAP8AogD/&#10;AKgA/wCvAP8AtgD/AL4A/wDIAP8A1wD/AOcA/wDzAP8A/QD/AP8A/wD/AP8A/wD/AP8A/wD/AP8A&#10;/wD/AP8A/wD/AP8bKQD/HSYA/xwlAP8ZJwD/EywA/w40AP8LQAH/CE4B/wVbAf8DaAH/AnQB/wJ/&#10;Af8CiAH/ApEB/wKYAf8CnwH/AaUA/wGsAP8BsgD/AboA/wHEAP8B0QD/AOQA/wDxAP8A/AD8Af8A&#10;/AL/APwD/wD8BP8B/AX/AfwF/wH8Bf8B/AX/Af8fJgD/ISIA/yAhAP8eIwD/GCcA/xMwAP8RPAH/&#10;DkoB/w1XAf8LYwH/Cm8B/wp6Af8KhAH/Co0B/wqUAf8KmwH/CqIB/wqoAf8KrwH/CrcB/wrAAP8K&#10;zAD/CuAA+wrvAPcK+gD1C/8B9Qz/AfQN/wH0Df8C9A3/AvQN/wL0Df8C9A3/Av8iIgD/JB0A/yQc&#10;AP8iHQD/HiIA/xwsAP8ZOAD/FkUB/xNSAf8SXgH/EGoB/xB1Af8QfwH/EIgB/xCQAf8QlwH/EJ4B&#10;/xClAf0QrAH8ELMB+hC9AfkRyQH1Ed0B8RHtAe4R+QHsEv8C6xP/AuoT/wPpE/8D6RP/A+kT/wPp&#10;E/8D6RP/A/8mHQD/KBgA/ygWAP8mFgD/Jh0A/yYoAP8jNAD/IEAA/x1NAf8bWQH/GWUB/hlwAfwY&#10;egH5GIMB9xiMAfYYkwH0GJoB8xihAfEZqAHwGbAC7hm6Au0ZxgLqGtkC5hrrAeIb+QLgG/8D3hz/&#10;BN0c/wXcHP8F3Bz/Bdsc/wXbHP8F2xz/Bf8qGQD/LRMA/y0RAP8tEQD/LhkA/y0iAP8sLgD/KToA&#10;/yZHAfokVAH2I2AB8iJrAe8idQLtIn4C6yKHAukijwLnIpYC5SKeAuQipQLiIq0C4SO3At8jwwLd&#10;I9YC2CTqA9Ik+QXPJf8GzSX/B8sl/wjKJf8IyiT/CMok/wjKJP8IyiT/CP8uFAD/MRAA/zINAP80&#10;DgD/NRQA/zUcAP8zJwD6MTQA8y9BAO4tTgHpLFoB5SxlAuIscALfK3kC3SuCA9oriwPYK5IE1Sua&#10;BNMrogTRK6oFzyuzBc0rvwbMLM8GyC3nB8Qt9wnBLf8Kvy3/C70t/wy8Lf8MvCz/DLss/wy7LP8M&#10;uyz/DP8xEQD/NQwA/zYHAP86CwD/PBAA/zsVAPg5HwDvNysA5zY5AOE1RwDcNVQB1TVgAtE1agPO&#10;NHMEzDR8Bco0hQbINI0HxjOUCMQznAnCM6UJwTOuCr8zuQu9M8gLuzThC7c08w20NP8PsTT/D7A0&#10;/xCvNP8QrjT/D640/w+uNP8PrjT/D/81DgD/OAcA/zwCAP9ABgD/QQsA+kEPAO0/FgDjPCIA2j0x&#10;ANI+QQDMPk8CyD5aA8Q9ZAXBPW4Hvzx2CLw8fgq6O4cLuDuPDLc7lw21Op8OszqpD7E6tBCvOsIR&#10;rjrZEao77xKnO/8TpTv/FKQ7/xOjO/8Tojv/E6I7/xKiO/8Sojv/Ev84CgD/PAAA/0EAAPVFAADm&#10;RgIA4UUHAONCDQDVQxkAzEUsAMZHPAHBR0kCvEZVBLlFXwa1RGgJs0NxC7BDeQ2uQoEPrEKJEKpB&#10;kRKoQZoTp0CkFKVArxWjQLwWoUDQFp5B6hecQfwXmkH/F5hB/xeYQf8Wl0H/FZdB/xWXQf8Vl0H/&#10;Ff87BgD/PwAA+UYAAOVLAADcTgAA000EANFKCQDKShQAwk0nALxONwG3TkUCsk1QBa9MWgirS2MK&#10;qEpsDaZJdA+kSXwRoUiEE59HjBWdR5UXm0afGJlGqhmXRrgalkbKG5NG5huRR/kbj0f/Go5H/xmO&#10;R/8YjUf/GI1H/xeNR/8XjUf/F/8+AgD/QwAA60sAAN1RAADRVAAAylQBAMZSBQDBUREAuVMiALNV&#10;MwGuVEECqlRMBaZTVgiiUV8Mn1BnD51PbxGaTncUmE5/FpZNiBiTTJEZkUybG49Lph2NS7Mei0vF&#10;HolL4h6HTPcehkz/HYVM/xyFTf8ahUz/GYVM/xmFTP8ZhUz/Gf9AAAD8RwAA5VAAANVWAADKWQAA&#10;wloAAL1YAwC4Vw4AsVkeAKxaLwGnWj0CollJBZ5YUwmbV1sMl1ZkEJVVaxKSVHMVj1N7F41ShBqL&#10;UY0ciFGXHoZQox+EULAgglDBIYBQ3SF+UfQgfVH/H31R/x19Uf8cfVH/G31R/xp9Uf8afVH/Gv9C&#10;AADwSgAA31QAAM5aAADEXgAAvF8AALZeAACxXAsAq14aAKVgKwCgYDoCnF9FBZdeUAmUXFgMkFtg&#10;EI1aaBOLWXAWiFh3GIVXgBuDVokdgFaUH35VnyF7Va0ieVS9I3hV1yN3VfIidlb/IHZW/x92Vv8d&#10;dlb/HHZW/xt2Vv8bdlb/G/9FAADsTgAA2lgAAMleAAC/YgAAt2QAALFjAACrYQgApGMXAJ9kKACa&#10;ZTcClmRDBZFjTQiOYVUMimBdEIdfZROEXmwWgV10GX5cfRx8W4YeeVqRIHdanSJ0Waokclm6JXFZ&#10;0iVwWvAjb1r/Im9a/yBwWv8ecFr/HXBa/xxwWv8ccFr/HP9IAADnUgAA01sAAMViAAC7ZgAAs2gA&#10;AKxoAAClZgUAn2cUAJppJQCVaTQCkGhABIxnSgiIZlMMhGVbEIFkYhN+Y2oWe2JyGXhhehx2YIQe&#10;c1+OIXBemiNuXqglbF24JWpeziZpXu4kaV7/Impe/yBqXv8fal7/Hmpe/x1qXv8dal7/HflKAADj&#10;VQAAz18AAMFlAAC3agAAr2wAAKdsAACfagEAmWsRAJRtIgCQbjEBi209BIdsRweDa1ALf2pYD3xo&#10;YBN4Z2cWdmdvGXNmeBxwZYEebWSMIWpjmCNoYqYlZmK2JmRizCZkYuwlZGL/I2Ri/yFlYv8fZWL/&#10;HmVi/x1lYv8dZWL/HfJMAADfWAAAymIAAL1pAACzbgAAq3AAAKJwAACZbgAAk3AQAI9yHwCKci4B&#10;hnI7A4JxRQd9cE4Lem5WDnZtXhJzbGUVcGttGG1qdRtqaX8eZ2mKIWVoliNiZ6QlYGe0Jl9nySZe&#10;Z+olXmf+I19n/yFfZv8fYGb/HmBm/x5gZv8eYGb/Hu9PAADaXAAAxmUAALptAACwcgAAp3UAAJ10&#10;AACUcwAAjXQNAIl2HACFdysBgXc4A3x2QwZ4dUwJdHRUDXFzWxFucmMUa3FrF2hwcxplb3wdYm6H&#10;IF9tlCJdbKIkWmyyJVlsxyVYbOglWWz9I1lr/yFaa/8fW2v/Hltq/x5bav8eW2r/HutTAADTYAAA&#10;wmkAALZxAACsdgAAo3kAAJl5AACNdwAAh3kLAIN7GAB/fCgAe3w1And7QAVzekkIb3lRDGx4WQ9o&#10;d2ETZXZoFmJ1cBlfdHocXHSFH1pzkSFXcqAjVXKwJFNyxSRTcuckU3H8IlRx/yBUcP8fVXD/HlVv&#10;/x1Vb/8dVW//HeVXAADNZAAAvm0AALJ1AACoewAAn34AAJN9AACHfQAAgH8HAHyAFQB4gSQAdYIy&#10;AXGBPQRtgEYHaYBPCmZ/Vg1jfl4RYH1mFF18bhdae3caV3qCHVR6jx9ReZ0hT3muIk55wyJNeOUi&#10;TXf7IU53/x9Odv8eT3X/HU91/x1Pdf8dT3X/Hd9cAADIaAAAuXIAAK56AAClgAAAmoIAAI6CAACA&#10;gwAAeYUCAHSGEQBxiCAAboguAWqIOQJnh0MFY4dMCGCGUwtdhVsOWoRjEVeEaxRUg3UXUYKAGk6B&#10;jRxLgZseSYGsH0iAwSBHgOMfR3/6Hkh+/x5Iff8dSXz/HEl8/xxJfP8cSXz/HNZhAADCbgAAtHgA&#10;AKqAAACfhQAAlIcAAIiHAAB7iQAAcIwAAGuODQBojxoAZo8pAGKQNQFfjz8DXI9IBVmOUAhWjlgL&#10;U41gDlCMaBBNjHITSot9FkiKihhFipkaQ4qqG0KKvxtBiuEbQYj5G0GG/xtBhf8bQoX/GkKE/xpC&#10;hP8aQoT/Gs1nAAC8dAAAr34AAKWGAACaigAAjowAAIKNAAB1kAAAZ5QAAGGVCABelxQAXJcjAFqY&#10;LwBXmDoBVJhEA1KXTAVPl1QHTJdcCUmWZQxHlm8ORJV6EUGViBM/lJcVPZSoFjuUvRY7lN8WOpL4&#10;FzqQ/xc6j/8XOo7/FzqO/xc6jv8XOo7/F8VuAAC2ewAAqoUAAJ6LAACUjwAAiJIAAHuUAABulwAA&#10;YpsAAFeeAABSoA4AUaAbAE+hKABNoTQAS6E+AUmhRwJHoVADRKFYBUKhYQc/oGsJPaB3CzqghQ04&#10;oJQONqCmDzWguxA0oN0PNJ33EDOc/xIzmv8SM5n/EzOZ/xMzmf8TM5n/E713AACvgwAAo4sAAJiR&#10;AACNlQAAgZkAAHOcAABnnwAAW6IAAE+mAABHqQgARKoSAEOqHwBBqysAQKs3AD+sQQA9rEoBO6xT&#10;AjmsXAM3rGcENaxzBTKsgQYwrJEHLqyjCC2suAksrNkILKr1Ciuo/wsqpv8MKqX/DSql/w0qpf8N&#10;KqX/DbWAAACoiwAAnJEAAJGWAACFnAAAeKAAAGulAABfqAAAU6wAAEivAAA9sgAANrULADS1FQAz&#10;tiEAMrYsADG3NwAwt0EAL7hLAC64VQAsuGABKrhtASm5ewInuY0CJbmfAyS5tAMjudIDI7f0BCK1&#10;/wUhtP8GIbP/ByGy/wchsv8HIbL/B62KAACgkQAAlZcAAIidAAB7owAAbqgAAGGtAABVsQAASrQA&#10;AD+3AAA0uwAAK74DACTCDAAiwhQAIsMfACHDKgAgxDQAH8Q/AB7FSgAdxlYAHMZjABvHcwAax4UA&#10;GceZABjIrgAXyMsAF8bxARfE/wEWw/8CFsH/AxbB/wMWwf8DFsH/A6ORAACYmAAAi54AAH2lAABw&#10;qwAAYrEAAFa2AABKuQAAPr0AADTAAAAqxAAAIsgAABnMBAAT0AoAEdIRABDSGgAQ0yUAD9MwAA7U&#10;PAAO1EgADdVWAA3VZQAM1ngADNaNAAvYpAAK2L4ACdnmAArW/gAL1P8AC9L/AAvS/wEL0v8BC9L/&#10;AZqYAACOnwAAgKYAAHKtAABktAAAV7oAAEm/AAA9wgAAMsYAACjJAAAfzQAAF9EAABHWAAAM2wUA&#10;CN4LAAbfEQAF3xoABOAkAALhLgAB4joAAONHAADkVgAA5GcAAOV7AADmkgAA5qoAAOfIAADn8AAA&#10;6P8AAOj/AADo/wAA6P8AAOj/AJGfAACCpwAAdK8AAGW3AABXvgAAScMAADzHAAAwywAAJc8AABzU&#10;AAAU2QAADt0AAAnhAAAC5QAAAOkGAADpDQAA6REAAOoYAADrIQAA7SsAAO83AADxRQAA8lYAAPNo&#10;AADzfgAA9JcAAPWwAAD20AAA9/MAAPf/AAD3/wAA9/8AAPf/AIWnAAB2sAAAZrgAAFjBAABKyAAA&#10;O8wAAC7RAAAj1gAAGdwAABHgAAAM4wAABOcAAADqAAAA9QAAAPQAAAD1BQAA9QsAAPYPAAD2FAAA&#10;+B0AAPonAAD8NAAA/0MAAP9VAAD/aQAA/4EAAP+aAAD/sgAA/88AAP/tAAD/+QAA//kAAP/5AHiw&#10;AABougAAWcMAAEvLAAA70QAALdgAACHdAAAW4gAADuYAAAjqAAAA7QAAAPAAAAD4AAAA/wAAAP8A&#10;AAD/AAAA/wAAAP8GAAD/DAAA/xAAAP8YAAD/IgAA/zAAAP9AAAD/UwAA/2kAAP+BAAD/mQAA/68A&#10;AP/DAAD/1QAA/9UAAP/VAP8TKAD/EyUA/xElAP8NJwD/Bi0A/wA1AP8AQQD/AE8A/wBcAP8AaQD/&#10;AHQA/wB+AP8AiAD/AJAA/wCXAP8AnQD/AKQA/wCqAP8AsAD/ALcA/wDAAP8AzAD/AN8A/wDsAP8A&#10;+AD/AP8A/wD/AP8A/wD/AP8A/wD/AP8A/wD/AP8A/wD/AP8WJQD/FiIA/xQhAP8QIwD/CigA/wAw&#10;AP8APQD/AEsA/wBYAP8AZAD/AHAA/wB6AP8AhAD/AIwA/wCTAP8AmgD/AKAA/wCmAP8ArQD/ALQA&#10;/wC8AP4AyAD9ANkA+wDpAPoA9gD5AP8A+AD/APgA/wD4AP8A+AD/APkA/wD5AP8A+QD/AP8aIgD/&#10;Gh4A/xgdAP8THgD/DiIA/wosAP8HOQD/A0YA/wBTAP8AYAD/AGsA/wB2AP8AfwD/AIgA/wCPAP8A&#10;lgD/AJ0A/wCjAP4AqQD8ALAA+gC5APcAxAD1ANIA8wDmAPIA9ADxAP8A8AD/AO8A/wDvAP8A7wD/&#10;APAA/wDwAP8A8AD/AP8eHQD/HhkA/xwXAP8XGAD/Ex4A/xEoAP8ONAD/DEEA/wpOAP8IWwD/B2YA&#10;/wZxAP8GegD/BoMA/gaLAPwGkgD6BpkA+AafAPYGpgD0Bq0A8ga1APAFwADtBc4A6wXkAOkG8wDm&#10;CP8A5Qr/AOQL/wDkC/8B5Av/AeQL/wHkC/8B5Av/Af8hGAD/IRMA/yARAP8bEgD/HBoA/xokAP8W&#10;LwD/EzwA/xFJAP8QVQD8DmEA+Q5rAPYOdQD0Dn4A8g6GAPAOjgDuDpUA7Q6bAOsOogDqDqoA6A6z&#10;AOYPvQDlD8wA4Q/jAN0Q8wDZEf8B1hL/AdQT/wHTE/8C0hP/AtIT/wLSE/8C0hP/Av8lEwD/JRAA&#10;/yQNAP8jDgD/IxQA/yIeAP8fKQD/HDUA+RlDAPQYTwDvF1sA7BdmAOkXcADmF3kA5BeBAOIXiQDg&#10;F5EA3xeYAN0XnwDbF6cA2RixANYYuwDUGcoA0BrhAcwb8wHJHP8Cxhz/AsQc/wPDHP8Dwxz/A8Mc&#10;/wPDHP8Dwxz/A/8oEAD/KQsA/ygGAP8rCwD/KxAA/ykXAP0mIgD0Iy4A7CE7AOYgSQDiIFUA3iBg&#10;ANohagDWIXQA0yF8AdAhhAHPIowBzSKTAcsimwHJIqMByCOsAsYjtgLEI8QCwiTbAr4l7gO7Jf4E&#10;uCX/BbYl/wW1Jf8GtSX/BrUl/wW1Jf8FtSX/Bf8sDQD/LQUA/y4BAP8xBQD/MQsA/S8QAPErGADn&#10;KSUA3ygzANgoQgDRKk8AzStaAMkrZQHHK24BxCx2AsIsfgLALIYDviyOA70slgO7LJ4EuSynBLgs&#10;sQW2LL8FtS3RBbEt6gauLvsHqy7/CKku/wioLv8IqC3/CKgt/wioLf8IqC3/CP8vCAD/MQAA/zUA&#10;APY3AADqNgIA5zMIAOQvDwDZLhsAzzEsAMkzPADENEkAwDVVAbw1XwK6NWgCtzVwA7U0eASzNIAF&#10;sTSIBrA0kAauNJkHrDSiCKs0rAmpNLkJpzTKCqU15QqhNfgLnzX/DJ01/wydNf8LnDX/C5w1/wuc&#10;Nf8LnDX/C/8zAgD/NQAA9joAAOU+AADcQAAA1D0EANI3CQDLOBUAwzomAL09NgC4PkQBtD5QAbE9&#10;WgOuPWMErD1rBak8cwanPHsIpjyDCaQ7iwqiO5QLoDudDJ47qA2dO7QOmzvFDpk74A6WO/QPlDz/&#10;D5I8/w+SPP8OkTz/DZE8/w2RPP8NkTz/Df81AAD/OQAA6kEAAN1GAADQRwAAyUYAAMZBBQDAQBEA&#10;uUIhALNEMgCvRUABq0VLAqdFVQOkRF4FoURmB59DbgidQ3YKm0J+C5lChg2XQY8OlUGZD5NBpBGR&#10;QbASkEHAEo5B2RKLQfESiUL/EohC/xGIQv8Qh0L/EIdC/w+HQv8Ph0L/D/84AADzPQAA40cAANJM&#10;AADITgAAwE0AALtKAgC2Rw4AsEkdAKtLLQCmTDsBokxHAp5LUQSbS1oGmUpiCJZJagqUSXEMkkh5&#10;Do9Igg+NR4sRi0eVEolGoBSHRqwVhUa7FoRG0RaCR+4WgEf/FX9H/xR/R/8Sf0f/EX9H/xF/R/8R&#10;f0f/Ef87AADuQwAA3EwAAMxRAADBVAAAuVQAALRRAACuTQsAqE8ZAKNRKQCeUjcBmlJDApdRTgSU&#10;UVYGkVBeCY5PZguMTm0NiU51D4dNfhGFTYcTgkyRFYBMnBZ+S6kXfEu4GHtLzRh5TOsYeEz+F3dM&#10;/xV3TP8Ud0z/E3dM/xJ3TP8Sd0z/Ev8+AADoRwAA1VAAAMZWAAC8WAAAtFkAAK1WAACnUwcAoVQV&#10;AJxWJQCYVzQBlFdAApBXSgSNVlMGilVbCYdUYwuEVGoOglNyEIBSehJ9UoMUe1GOFnhQmRh2UKYZ&#10;dFC1GnNQyRpxUOgacFH8GHBR/xdwUf8VcFH/FHFQ/xNxUP8TcVD/E/VAAADkSwAAz1QAAMFaAAC3&#10;XQAAr14AAKdbAAChWAMAm1kSAJZbIgCSXDEBjlw9AopcRwSHW1AGg1pYCYFZYAx+WWcOe1hvEHlX&#10;dxN2VoAVdFaLF3JVlhlvVaMabVSyG2xUxhtqVeYbalX7GWpV/xdqVf8WalX/FWtV/xRrVf8Ua1X/&#10;FPJDAADfTwAAy1gAAL1dAACzYQAAq2IAAKJgAACbXAAAlV4QAJBgHwCMYS4AiGE6AoRgRQSBYE4G&#10;fl9WCXteXQt4XWUOdlxsEHNcdBNwW30VblqIF2talBlpWaEbZ1mwHGVZwxxkWeMcZFn6GmRZ/xhk&#10;Wf8XZVn/FWVZ/xRlWf8UZVn/FO9GAADaUgAAxlsAALphAACwZQAApmYAAJ1jAACVYQAAj2IOAItk&#10;HACHZSsAg2U3AX9lQgN8ZEsGeGNTCHVjWwtzYmIOcGFqEG1gchNrYHsVaF+GF2ZekRljXp8bYV2u&#10;HGBdwRxfXeEcX134Gl9d/xhfXf8XYF3/FmBd/xVgXf8VYF3/FetKAADUVgAAw14AALZlAACsaQAA&#10;omkAAJhnAACPZQAAiWYMAIVoGQCBaSgAfmo1AXppPwN2aUkFc2hRCHBnWQptZ2ANa2ZnEGhlcBJl&#10;ZHkVY2SDF2BjjxleYp0bXGKsHFpivxxZYt8cWWL3Glpi/xlaYf8XW2H/Flth/xVbYf8VW2H/FedN&#10;AADPWQAAv2IAALNoAACpbQAAnm0AAJNrAACJaQAAg2sJAH9tFQB8biUAeG4yAXVuPQJxbkYEbm1P&#10;B2tsVglobF4MZWtlD2NqbRFgaXYUXWmBFltojRhYZ5saVmeqG1VnvRxUZ9wcVGf2GlRm/xhVZv8X&#10;VWX/FlZl/xVWZf8VVmX/FeJRAADKXQAAu2YAAK9sAACmcQAAmXAAAI5vAACDbgAAfXAFAHhyEgB1&#10;cyEAcnMvAW9zOgJsc0QEaXJMBmZyVAhjcVsLYHBjDV1waxBbb3QTWG5/FVVuixdTbZkZUW2oGk9t&#10;uxtObdkaTmz0GU9r/xhPa/8XUGr/FlBq/xVQav8VUGr/Fd1VAADFYQAAt2oAAKxxAACidQAAlHQA&#10;AIl0AAB8cwAAdnUAAHF3EABveB0AbHkrAGl5NwFmeUADY3lJBWB4UQddd1gJW3dgDFh2aA5VdXER&#10;UnV8E1B0iBZNdJcXS3OmGElzuRlIc9UZSXLzGElx/xdKcf8WSnD/FUtw/xRLcP8US3D/FNRaAADA&#10;ZgAAs28AAKh2AACdeQAAj3gAAIR4AAB3eQAAb3wAAGp9DQBnfhkAZH8mAGKAMgFfgD0CXIBGA1p/&#10;TgVXf1UHVH5dCVJ9ZQxPfW8OTHx5EUp8hhNHe5QVRXukFkR7txZDe9IWQ3ryFkN5/xVDeP8URHf/&#10;FER2/xNEdv8TRHb/E81fAAC7awAArnQAAKR8AACXfgAAin0AAH9+AAByfwAAZoMAAGGECABehhMA&#10;XIchAFqHLgBYhzgBVYdCAlOHSgNQh1IFToZaB0uGYglJhWwLRoV3DUOEgw9BhJIRP4SiEj2EtRM8&#10;hM8TPILwEjyB/xI9gP8SPX//Ej1+/xE9fv8RPX7/EcVmAAC1cQAAqnsAAJ+CAACSggAAhYIAAHmD&#10;AABthgAAX4oAAFiNAQBUjg8AUo8bAFCPJwBPkDMATZA9AUuQRQJJkE4DRpBWBESPXwVCj2gHP49z&#10;CT2OgAs6jo8MOI6gDTeOsw42jswONo3vDjWL/w41if8PNYj/DzaH/w82h/8PNof/D75tAACweQAA&#10;pYIAAJmHAACMiAAAf4gAAHKKAABmjQAAWpEAAFCVAABJlwkAR5gTAEWYIABEmSsAQ5k2AEGaQABA&#10;mkgBPppRAjyaWgI6mmQDN5pvBTWZfQYzmYwHMZmdCC+ZsAgumcoILpjtCC6W/wotlP8KLZP/Cy2S&#10;/wstkv8LLZL/C7Z1AACqgQAAnogAAJONAACGjgAAeI8AAGuSAABflQAAVJkAAEmdAABAoAAAOqIN&#10;ADijFwA3oyIANqQtADWkNwA0pEEAM6VLADGlVAEwpV4BLqVqASyleAIqpYgDKKWaAyelrQQmpcYD&#10;JqTrBCWi/wUloP8GJJ//BiSe/wcknv8HJJ7/B69+AACjiAAAl44AAI2TAAB+lQAAcJgAAGObAABX&#10;nwAATKIAAEKmAAA4qQAAL6wDACquDgAprhgAKK8jACevLQAmsDcAJbBBACSwSwAjsVYAIrFjACGx&#10;cQAfsYIAHrKUARyyqQEbssEBG7HnARuv/gIarf8CGqz/Axqr/wMaq/8DGqv/A6iIAACbjwAAkZQA&#10;AISaAAB2nwAAaKIAAFulAABPqQAARK0AADmwAAAvswAAJrYAAB65BQAYuw4AF7sWABe8IAAWvCoA&#10;Fb01ABS9QAATvksAEr5YABK+ZwARv3gAEL+MABDAogAOwLoADsDhAA+9+wAPvP8AELr/ARC6/wEQ&#10;uv8BELr/AZ+PAACUlQAAh5sAAHmhAABrpwAAXqwAAFKxAABFtAAAOrYAAC+5AAAlvAAAHb8AABXD&#10;AAAPxgUAC8oNAAnKFAAIyh0AB8onAAfKMgAGyz4ABctLAATMWgADzGoAAsx+AAHMlAAAzKsAAM3I&#10;AADM7QAAzP8AAMv/AAHK/wAByv8AAcr/AJeWAACKnAAAfKMAAG6qAABgsAAAUrYAAEW5AAA5vAAA&#10;Lr8AACPDAAAbxgAAE8oAAA3NAAAI0QAAAdQJAADUDgAA1RUAANYeAADYJwAA2TEAANs+AADcSwAA&#10;3VsAAN5uAADehAAA35sAAN+0AADe2QAA3/cAAN//AADf/wAA3/8AAN//AI2dAAB/pQAAcKwAAGGz&#10;AABTugAARb8AADjCAAAsxgAAIckAABjNAAAQ0QAAC9UAAATaAAAA3gAAAOABAADhCQAA4g4AAOQT&#10;AADlGwAA5yQAAOkvAADrPAAA7UsAAO5dAADucQAA74kAAPCiAADwvAAA8OMAAO/5AADw/wAA8P8A&#10;APD/AIGlAAByrQAAY7UAAFS9AABGxAAAN8gAACrMAAAf0AAAFdUAAA7aAAAH3gAAAOIAAADmAAAA&#10;6QAAAOoAAADsAAAA7gUAAO8MAADxEAAA8xcAAPUgAAD4KwAA+zkAAP1KAAD+XgAA/3QAAP+NAAD/&#10;pgAA/8AAAP/hAAD/9QAA//UAAP/1AHSuAABltwAAVsAAAEfIAAA4zQAAKtIAAB3YAAAT3QAADOIA&#10;AAPmAAAA6QAAAOwAAADwAAAA8wAAAPQAAAD2AAAA+AAAAPoAAAD9BwAA/w0AAP8SAAD/GwAA/ygA&#10;AP83AAD/SgAA/14AAP92AAD/jwAA/6YAAP+6AAD/0QAA/9EAAP/RAP8PJAD/DiIA/wshAP8DJAD/&#10;ACkA/wAyAP8APgD/AEwA/wBZAP8AZQD/AHAA/wB6AP8AhAD/AIwA/wCSAP8AmQD/AJ8A/wClAP8A&#10;qwD/ALIA/wC6AP8AxQD/ANMA/wDnAP8A9AD/AP8A/gD/AP8A/wD+AP8A/gD/AP4A/wD+AP8A/gD/&#10;AP8RIQD/EB4A/w0dAP8HHwD/ACMA/wAtAP8AOgD/AEgA/wBVAP8AYQD/AGwA/wB2AP8AfwD/AIcA&#10;/wCOAP8AlQD/AJsA/wChAP8ApwD+AK4A/QC2APwAwAD7AM0A+QDiAPgA8AD3APwA9gD/APUA/wD1&#10;AP8A9QD/APUA/wD1AP8A9QD/AP8VHQD/ExoA/xAZAP8LGQD/AB0A/wApAP8ANgD/AEMA/wBQAP8A&#10;XAD/AGcA/wBxAP8AegD+AIMA/ACKAPoAkQD5AJcA+ACdAPcAowD1AKoA9ACyAPIAuwDxAMgA7wDc&#10;AO4A7ADtAPoA6wD/AOoA/wDqAP8A6gD/AOoA/wDqAP8A6gD/AP8YGQD/FhUA/xMTAP8OEwD/CxoA&#10;/wckAP8CMAD/AD4A/wBLAP8AVwD/AGIA/ABsAPgAdQD1AH4A8gCFAPEAjADvAJMA7gCZAOwAoADr&#10;AKYA6QCuAOcAtwDmAMMA5ADUAOIA6QDhAPcA3wD/AN0A/wDdAP8A3QD/AN0A/wDdAP8A3QD/AP8b&#10;EwD/GhAA/xYOAP8SDgD/EhUA/w8fAP8MKwD/CTgA/wZFAPsDUQD3AlwA8gJmAO4CcADqAngA5wKA&#10;AOYDhwDkA44A4gOVAOEDnADfBKMA3QSrANsEtADYBcAA1gXQANMG5wDQCPgAzgr/AMwL/wDLDP8A&#10;ywz/AMsL/wDLC/8Aywv/AP8fEAD/HgsA/xoHAP8ZCwD/GBEA/xYZAP8SJAD6EDAA8w4+AO4NSgDp&#10;DFYA5QxhAOIMagDeDXMA2w17ANkNgwDWDYoA1A2RANINmQDQDqAAzw6pAM0OswDLDr8Ayg/QAMYR&#10;6QDCEvkAvxP/AL0T/wG8E/8BvBP/AbwT/wG7E/8BuxP/Af8iDAD/IQQA/yAAAP8hBQD/HwwA/xwR&#10;APYYHADsFSgA5RM2AN8SQwDZE08A0xRaANAVZADNFm0AyxZ1AMkXfQDHF4UAxRiMAMQYlADCGZwA&#10;wBmlAL4ZrwC9GrsAuxrLALgb5QG0HPYBsh3/ArAd/wKvHf8Crh3/Aq4d/wKuHf8Crh3/Av8mBgD/&#10;JQAA/yYAAPsnAADxJQMA8CELAOgcEgDeGR0A1BstAM0dPADIH0kAxSBVAMEhXwC/ImgAvCJwALoj&#10;eAC5I38BtyOHAbUjjwG0JJcBsiSgAbEkqgKvJLYCrSXGAqsl3wKoJvMDpSb/A6Mm/wOiJv8EoSb/&#10;A6Em/wOhJv8DoSb/A/8pAAD/KAAA9i0AAOcwAADfLwAA2SsEANYiCgDOIxYAxiYnAMAoNgC7KkQA&#10;uCtPALUsWQCyLGIBsCxqAa4tcgGsLXoCqi2BAqktigKnLZIDpS2bA6QtpQSiLbEEoC3ABJ8t2ASc&#10;Lu8FmS7/Bpcv/waWL/8GlS7/BZUu/wWVLv8FlS7/Bf8sAAD/LgAA6jUAAN05AADROQAAyjYAAMcv&#10;BgDBLREAujAhALQyMQCwND4ArDVKAKk1VAGnNV0BpDVlAqI1bQKgNXQDnzV8BJ01hASbNY0FmjSX&#10;Bpg0oQaWNK0HlDW7CJM10AiQNewIjjb+CIw2/wiLNv8Iizb/B4o1/weKNf8HijX/B/8vAADyNAAA&#10;4jwAANJBAADHQgAAwEAAALs6AQC2Ng4AsDkcAKo7LACmPDoAoz1GAJ89UAGdPVkCmj1hA5g9aASW&#10;PHAFlDx3BpI8gAeRPIgHjzuSCI07nQmLO6kKiTu3C4g7yguFPOgLgzz7C4I8/wqBPP8KgTz/CYE8&#10;/wiBPP8IgTz/CP8zAADsOgAA2kMAAMpHAAC/SQAAt0cAALFCAACtPgoApkAXAKJCJwCeQzUAmkRC&#10;AZdETAGURFUCkUNdA49DZAWNQ2sGi0JzB4lCewiHQoQKhUGOC4NBmQyBQaUNf0GzDn5Bxg58QeQO&#10;ekL5DXlC/wx4Qv8LeEL/C3hC/wp4Qf8KeEH/CvY2AADmQAAA0UgAAMNNAAC5TgAAsU0AAKlJAACk&#10;RQYAn0YTAJpIIwCWSTIAkko+AY9KSAKMSlEDiklZBIdJYAWFSWgHg0hvCIFIdwp/R4ALfUeKDXpH&#10;lQ54RqIPdkawEHVGwhBzRuAQckf3D3FH/w5xR/8NcUf/DHFH/wtxRv8LcUb/C/M5AADgRAAAzEwA&#10;AL5RAAC0UwAAqlIAAKJOAACdSgEAl0sRAJNNIACPTy4AjE86AYhPRQKFT04Dg09WBIBOXQZ+TmQH&#10;fE1sCXlNdAt3TH0MdUyHDnNMkg9xS58Rb0utEm1LvxJsS9wSa0z1EWpM/w9qTP8Oakv/DWpL/wxq&#10;S/8Makv/DPA9AADbSAAAx1AAALpVAACwWAAApVYAAJxTAACXTwAAkVAOAIxSHACJVCsAhVQ3AIJU&#10;QgF/VEsDfFRTBHpTWgZ4U2IIdVJpCXNScQtxUXoNblGED2xQkBBqUJwSaFCrE2ZQvBNlUNgTZFDz&#10;EmRQ/xBkUP8PZFD/DmVP/w1lT/8MZU//DOxBAADUTAAAw1QAALZZAACsXAAAoFoAAJdXAACRVAAA&#10;i1UMAIZXGQCDWCcAgFk0AH1ZPwF6WUgDd1hQBHRYWAZyV18Hb1dmCW1WbgtrVncNaFWBD2ZVjRFk&#10;VJoSYlSpE2BUuhRfVNMUXlTyE15U/xFfVP8PX1T/Dl9T/w1fU/8NX1P/DedEAADPUAAAv1gAALNd&#10;AACoXwAAnF0AAJJbAACLWAAAhVoKAIFbFgB9XCQAel0xAHddPAF0XUYCcV1OBG9cVQVsXF0Halxk&#10;CWhbbAtlWnUNY1p/D2FZixFeWZgSXFinFFtYuBRZWdAUWVjwE1lY/xFaWP8QWlj/DlpX/w1aV/8N&#10;Wlf/DeNIAADLUwAAu1sAALBhAACkYgAAl2EAAI5fAACFXAAAf14HAHtfEwB4YSEAdWIuAHJiOQFv&#10;YkMCbGFLA2phUwVnYVoHZWBiCWNgagtgX3MNXl59D1teiRFZXZYSV12lE1VdthRUXc4UVF3uE1Rd&#10;/xFVXP8QVVz/DlVb/w5WW/8NVlv/Dd5MAADHVgAAuF8AAK1kAACgZQAAk2QAAIljAAB/YQAAeWID&#10;AHVkEQByZR4Ab2YrAGxnNwFqZ0ACZ2ZJA2VmUQRiZVgGYGVgCF1kZwpbZHAMWWN7DlZjhhBUYpQS&#10;UmKjE1BitBNPYswTT2LtEk9h/xFPYf8QUGD/DlBg/w5QYP8NUGD/DdlPAADDWgAAtGMAAKlpAACb&#10;aAAAj2cAAIRnAAB5ZQAAc2cAAG9pDgBsahsAaWsoAGdsNABkbD0BYmxGAl9rTgRda1YFWmpdB1hq&#10;ZQlWaW4LU2l4DVFohA9OaJIQTGehEktnshJJZ8kSSWfrEklm/xBKZv8PSmX/Dktl/w1LZP8NS2T/&#10;DdFUAAC+XgAAsWcAAKZtAACXbAAAimsAAH9rAABzawAAbW0AAGhuDABlcBcAYnEkAGBxMABecToB&#10;XHFDAllxSwNXcVMEVXBaBlJwYgdQcGsJTm91C0tvgg1Jbo8PR26fEEVusBFEbscRQ23qEERs/w9E&#10;a/8ORWv/DUVq/w1Fav8NRWr/DctYAAC6YwAArWwAAKFxAACScAAAhW8AAHpvAABucAAAZXMAAGB1&#10;BwBddhIAW3cfAFl4KwBXeDYAVXg/AVN4SAJReE8DT3dXBEx3XwVKd2gHSHZzCUV2fwtDdY0MQXWd&#10;Dj91rg4+dcUOPXXoDj5z/Q0+cv8NPnH/DD9x/ww/cP8MP3D/DMVeAAC1aQAAqXEAAJx1AACNdAAA&#10;gHQAAHV0AABpdgAAXnkAAFh8AQBUfQ4AUn4aAFF/JgBPfzEATYA7AEyAQwFKgEsCSH9UAkZ/XARD&#10;f2UFQX9wBj9+fAg8fooJOn6aCjl+rAs3fsMLN33mCzd7/As3ev8LN3n/Cjh4/wo4eP8KOHj/Cr5k&#10;AACwbwAApXgAAJZ5AACHeQAAe3kAAHB6AABkfAAAWIAAAFCDAABLhQoASIYUAEeHIABFiCsARIg1&#10;AEOIPgBBiUcBQIlPAT6IWAI8iGEDOohsBDeIeAU1iIcGM4iYBzKHqgcwiMAHMIfkBzCF+wgwg/8I&#10;MIL/CDCB/wgwgf8IMIH/CLdrAACqdgAAoH8AAJB+AACCfgAAdn8AAGqAAABegwAAU4cAAEqLAABB&#10;jgIAPZAOADuQGAA6kSMAOZEtADiSNwA3kkAANpJJADSTUgAzk1wBMZNnAS+TdAItkoMDK5KUAyqS&#10;pwMokr0EKJLhAyeQ+gQnjv8FJ43/BSeM/wUnjP8FJ4z/BbF0AAClfgAAmYUAAIqEAAB9hAAAb4UA&#10;AGOIAABYiwAATY8AAEOTAAA6lwAAMpoHAC6bEAAtmxoALJwkACucLgAqnTgAKZ1BACidSwAnnlUA&#10;Jp5hACWebgAjnn4BIp6QASCeowEfnrkBHp7dAR6c+AIemv8CHpn/Ax6X/wMel/8DHpf/A6p9AACe&#10;hQAAk4sAAIWKAAB1iwAAaI4AAFuRAABQlQAARpkAADudAAAyoAAAKqMAACKmCQAfpxEAHqcaAB2o&#10;JAAcqC0AG6g3ABqpQQAZqUwAGKlYABeqZgAWqnYAFaqJABSqngATq7QAEqvTABKo9QATp/8BE6X/&#10;AROl/wETpP8BE6T/AaOGAACXjAAAjZEAAH2SAABtlQAAYJgAAFScAABIoAAAPqQAADSnAAAqqwAA&#10;Ia4AABmxAAASswcAD7UQAA61FwAOtSEADbUrAA21NgAMtkEAC7ZOAAq2XAAJtmwACLZ/AAe2lAAG&#10;tqoABbbFAAa26gAHtf8ACLT/AAiz/wAJsv8ACbL/AJqNAACQkwAAhJgAAHScAABloAAAV6QAAEuo&#10;AABArAAANbAAACqzAAAhtQAAGLgAABG7AAAMvgIABsALAALAEQABwRkAAMEiAADCKwAAwjYAAMNC&#10;AADDUAAAxF8AAMRxAADEhwAAxJ0AAMS1AADE2gAAxPYAAMP/AADD/wAAw/8AAMP/AJOUAACHmgAA&#10;eKAAAGqmAABcrAAAT7EAAEG1AAA1twAAKboAAB+9AAAWwAAAEMMAAArGAAADygAAAMwFAADMDAAA&#10;zREAAM4YAADOIQAA0CoAANE1AADTQwAA1FIAANRjAADVeAAA1Y8AANWnAADWwgAA1ukAANb9AADW&#10;/wAA1v8AANb/AIqbAAB7ogAAbKkAAF6wAABQtgAAQroAADS9AAAowQAAHcQAABTHAAANywAABs4A&#10;AADSAAAA1wAAANkAAADaBQAA3AsAAN0QAADfFQAA4R0AAOMnAADlMwAA50IAAOhUAADoZwAA6X4A&#10;AOmXAADqrwAA6s4AAOvvAADr/gAA6/8AAOv/AH2jAABuqwAAX7IAAFG6AABCwAAANMMAACfHAAAb&#10;ywAAEs8AAAvTAAAC2AAAAN0AAADhAAAA5AAAAOUAAADnAAAA6QAAAOsHAADtDQAA7xEAAPEZAAD0&#10;JAAA9zEAAPlBAAD6VQAA+moAAPuEAAD7nQAA/LYAAPzSAAD97QAA/fQAAP30AHGsAABhtQAAUr0A&#10;AETEAAA0yQAAJs0AABrSAAAQ2AAACN0AAADhAAAA5QAAAOgAAADsAAAA7wAAAPEAAADzAAAA9QAA&#10;APcAAAD5AQAA+wgAAP4OAAD/FQAA/yEAAP8vAAD/QQAA/1YAAP9tAAD/hwAA/6AAAP+2AAD/ygAA&#10;/9QAAP/UAP8LIAD/Bx4A/wAdAP8AIAD/ACUA/wAuAP8AOwD/AEkA/wBWAP8AYgD/AG0A/wB2AP8A&#10;fwD/AIcA/wCOAP8AlAD/AJoA/wCgAP8ApgD/AK0A/wC1AP8AvgD/AMsA/wDhAP8A8AD+AP0A/QD/&#10;AP0A/wD9AP8A/QD/APwA/wD5AP8A+QD/AP8NHQD/CxoA/wQZAP8AGgD/AB8A/wAqAP8ANwD/AEUA&#10;/wBRAP8AXgD/AGgA/wByAP8AegD/AIIA/wCJAP8AkAD/AJYA/wCcAP4AogD8AKkA+wCwAPkAuQD4&#10;AMYA9gDZAPUA6wD0APkA8wD/APIA/wDzAP8A8wD/APMA/wDzAP8A8wD/AP8QGQD/DhUA/wgUAP8A&#10;FAD/ABkA/wAlAP8AMgD/AEAA/wBMAP8AWQD/AGMA/gBtAPwAdQD6AH0A+QCEAPcAiwD2AJEA9ACX&#10;APMAngDyAKQA8ACsAO4AtADtAMAA6wDPAOkA5gDoAPUA5gD/AOcA/wDmAP8A5QD/AOUA/wDlAP8A&#10;5QD/AP8SFAD/EBAA/wwPAP8DEAD/ABUA/wAgAP8ALAD/ADoA/wBHAPoAUwD3AF4A9ABnAPEAcADv&#10;AHgA7QB/AOsAhgDqAIwA6ACTAOcAmQDlAKAA4wCnAOEAsADfALoA3QDJANsA4ADYAPAA1wD+ANUA&#10;/wDUAP8A0wD/ANMA/wDTAP8A0wD/AP8VEAD/EgwA/w4JAP8LDAD/CRIA/wMaAP8AJgD9ADMA9ABA&#10;AO8ATQDrAFgA6ABhAOUAagDiAHIA4AB6AN4AgADcAIcA2gCOANgAlQDUAJwA0gCjANAArADOALYA&#10;zADEAMoA2QDIAO0AxwD7AMUA/wDEAf8AwwH/AMQB/wDEAf8AxAH/AP8YCwD/FQUA/xAAAP8QBgD/&#10;Dw0A/wwUAPwHHwDxAysA5wA5AOIARgDeAVEA2gJbANUCZADSA2wAzwN0AM0EewDLBIIAygSJAMgF&#10;kADGBZgAxAWgAMIGqQDBBrQAvwbBAL0I1QC7CewAuAv9ALYM/wC1Df8AtA3/ALQN/wC0Df8AtA3/&#10;AP8bBQD/GAAA/xcAAP8WAAD7EwYA+hAOAO4MFgDjCSIA2gkwANMKPgDOC0oAygxVAMcNXgDFDWcA&#10;wg5vAMEOdgC/Dn4AvQ+FALwPjQC6EJUAuBCdALcQpwC1EbIAsxHAALIR1QCuE+4AqxT+AKkV/wCn&#10;Ff8ApxX/AKYU/wGmFP8BphT/Af8fAAD/HAAA+h4AAOseAADjHAAA3xUFAN4ODQDTDhgAyxEoAMUT&#10;NwDAFEQAvBZPALkXWQC3F2EAtBhpALMZcQCxGXgArxqAAK4aiACsG5AAqxuZAKkbowCnHK4Aphy8&#10;AKQdzwChHuoBnh78AZwf/wGbH/8Bmh//AZoe/wGZHv8BmR7/Af8iAAD/IQAA7CcAAOAqAADUKQAA&#10;zSQAAMocCADEGRIAvRwiALceMQCzID4AryFJAK0iUwCqI1wAqCRkAKYkbACkJHMAoyR6AKElggGg&#10;JYsBniWUAZ0lngGbJqoBmSa3AZgmyQKVJ+YCkif5ApAo/wKPKP8Cjif/Ao4n/wKOJ/8Cjif/Av8m&#10;AADyKQAA4zEAANI0AADINAAAwDAAALspAgC4Iw4AsSYcAKwoKwCoKjgApCtEAKEsTgCfLVcAnS1f&#10;AJstZwGZLW4BmC51AZYufQKULoYCky6QApEumgOPLqYDjS6zA4wuxQOKL+EEhy/2BIUv/wSEL/8D&#10;hC//A4Mv/wODL/8Dgy//A/spAADrMQAA2TgAAMk8AAC/PAAAtjkAALAyAACsLQsApy8XAKIxJgCe&#10;MzQAmjRAAJg1SgCVNVMAkzVbAZE1YgGPNWkCjTVxAow1eQOKNYIDiDWLBIY1lgSENaIFgjWvBYE1&#10;wAZ/NtwGfTb0Bns2/wV7Nv8Fejb/BHo2/wR6Nf8EejX/BPUtAADkNwAA0D8AAMJDAAC3RAAArUAA&#10;AKc6AACjNgYAnTcTAJk5IgCVOi8Akjw7AI88RgCMPE8BijxXAYg8XgKGPGUChDxtA4I8dQSAPH0E&#10;fzyHBX08kgZ7O54HeTusB3c7vAh2PNUIdDzxCHM8/wdyPP8Gcjz/BXI8/wVyO/8Fcjv/BfEyAADe&#10;PQAAyUQAALxIAACwSQAApkYAAJ9BAACbPQEAlT0QAJE/HQCNQSsAikI4AIdDQgCEQ0sBgkNTAYBD&#10;WwJ+QmIDfEJpBHpCcQV4QnoGdkGEB3RBjwhyQZsIcEGpCW9BuQptQdAKbEHuCWtC/whqQv8HakH/&#10;BmpB/wZqQf8FakH/Be03AADWQgAAxEkAALdNAACrTQAAoEoAAJhHAACTQgAAjkMNAIlFGgCGRigA&#10;g0c0AIBIPwB+SEgBe0hQAnlIVwJ3SF8DdUhmBHNHbgVxR3YGb0eAB21GjAlrRpgKaUamC2dGtgtm&#10;RswLZUbsC2RH/wlkRv8IZEb/B2RG/wZkRf8GZEX/Bug7AADQRgAAv00AALNRAAClUQAAmk4AAJJL&#10;AACNRwAAh0gLAINKFgB/SyQAfUwxAHpNPAB3TUUBdU1NAnNNVQJxTVwDb01jBG1MawVrTHMHaUt9&#10;CGZLiQlkS5YKYkukC2FLtAxfS8oMXkvqC15L/gpeS/8JXkr/CF5K/wdeSv8HXkr/B+M/AADLSQAA&#10;vFEAALBVAAChVAAAllIAAI1QAACHTAAAgU0IAH1PEwB6UCEAd1EuAHRSOQByUkIBb1JLAW1SUgJr&#10;UVkDaVFhBGdRaAZlUHEHY1B7CGFQhgpfT5MLXU+hDFtPsg1ZT8cNWU/oDFhP/QtYT/8JWU//CFlO&#10;/wdZTv8HWU7/B99DAADHTQAAuFQAAKxZAACdVwAAkVUAAIhUAACBUAAAe1IEAHdTEQB0VB4AcVUr&#10;AG9WNgBsVkABalZIAWhWUAJmVlcDZFZeBGJVZgVgVW8HXVV4CFtUhApZVJELV1SgDFVTsA1UU8UN&#10;U1PmDFNT/AtTU/8JVFL/CFRS/whUUv8HVFL/B9pGAADDUAAAtVgAAKhbAACZWgAAjVgAAIRXAAB7&#10;VAAAdlYBAHFXDwBuWRsAbFooAGlaMwBnWz0BZVtFAWNbTQJhWlUDX1pcBF1aZAVbWWwGWFl2CFZZ&#10;gglUWI8LUlieDFBYrg1PWMMNTljkDE5Y+wtPV/8JT1f/CE9W/whQVv8HUFb/B9NKAADAVAAAslwA&#10;AKNeAACVXQAAiVwAAH9bAAB2WQAAcFoAAGtcDQBoXRgAZl4kAGRfMABiXzoAYF9DAV5fSwJcX1IC&#10;Wl9aA1hfYQVVXmoGU150B1FdfwlPXY0KTV2cC0tdrAxKXcEMSV3jDElc+gpJW/8JSlv/CEpa/whK&#10;Wv8HSlr/B85OAAC8WAAArmAAAJ9hAACRYAAAhV8AAHtfAABwXQAAal8AAGVhCgBiYhQAYGMhAF5k&#10;LQBcZDcAWmRAAVhkSAFWZFACVGRXA1JkXwRQZGcFTmNxBkxjfQhJYosJR2KaCkZiqgtEYr8LRGLh&#10;C0Rh+QpEYP8JRGD/CEVf/wdFX/8HRV//B8hSAAC4XAAAq2QAAJtkAACMYwAAgGMAAHZjAABqYgAA&#10;Y2QAAF9mBgBbZxEAWWgdAFdpKQBWajMAVGo8AFJqRQFQakwBTmpUAkxqXANKamUESGlvBUZpegdE&#10;aYgIQmiYCUBoqQo/aL0KPmjeCT5n9wk+Zv8IP2X/Bz9l/wc/ZP8HP2T/B8NXAACzYQAAp2kAAJZo&#10;AACHZwAAe2cAAHFnAABlaAAAXGoAAFhsAQBUbg4AUm8YAFBvJABOcC4ATXA4AEtxQQBKcUkBSHFR&#10;AUZxWQJEcGIDQnBsBEBweAU+cIYGPG+VBzpvpgg4b7sIOG/bBzhu9gc4bf8HOGz/Bjlr/wY5av8G&#10;OWr/Br1cAACvZgAAom0AAJFsAACCawAAd2sAAGxsAABhbgAAV3AAAFBzAABMdQoASXYTAEd3HwBG&#10;dykARXgzAEN4PABCeEQAQXhNAT94VQE9eF4CO3hoAjl4dAM3eIIENXiTBTN3pAUyd7kFMXjXBTF2&#10;9QUxdP8FMXP/BTFy/wUycv8FMnL/BbdjAACqbQAAnHEAAItwAAB9cAAAcnAAAGdxAABccwAAUXcA&#10;AEp6AABCfQMAP34OAP/ifRBJQ0NfUFJPRklMRQALEj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SA1c78QJWO/8CVjv/AlY6/wFWOv8BVjn/AdQ3AADAQQAAr0QAAJ1DAACQ&#10;QgAAhUAAAH4+AAB5OwAAdDoAAHE6DgBtPBgAaz0kAGk+LwBnPzgAZT9AAGRASABiQE8AYUBXAF9A&#10;XgFdQGYBXEBvAVpAegJYQIcCVkCVAlRApANTQLYDUkDPA1FA7wNQQP8CUD//AlA//wJRPv8BUT7/&#10;Ac87AAC9RQAAqkcAAJlGAACLRQAAgUQAAHlCAAB0PgAAbz8AAGtADABnQRUAZUIhAGNDKwBhQzUA&#10;X0Q+AF5ERQBdRU0AW0VUAFlFXAFYRWQBVkVtAVRFeAJSRYUCUUSTA09EowNNRbQDTEXMA0tF7QNL&#10;RP8CS0T/AktD/wJMQv8CTEL/Aso/AAC5SAAApkoAAJVJAACHSAAAfUcAAHVFAABuQgAAaUMAAGVE&#10;CQBiRRMAX0YeAF1HKABcSDIAWkg7AFlJQwBXSUoAVklSAFRJWQFTSWEBUUlrAU9JdgJNSYICS0mR&#10;A0pJoQNISbMDR0nKA0ZJ7ANGSP8CRkj/AkdH/wJHRv8CR0b/AsZDAAC2TAAAokwAAJFMAACESwAA&#10;eUoAAHBJAABpRgAAZEcAAF9JBgBcShAAWksbAFhMJQBWTC8AVU04AFNNQABSTUgAUU5PAE9OVwBO&#10;Tl8BTE5pAUpOcwJITYACRk2PA0VNnwNDTbEDQk3IA0FN6gNBTP8CQUz/AkJL/wJCSv8CQkr/AsJH&#10;AACzTwAAnk8AAI1OAACATgAAdU0AAGxMAABjSgAAXkwAAFpNAgBWTg4AVE8YAFJQIgBRUSwAT1E1&#10;AE5SPQBNUkUATFJNAEpSVABJUl0BR1JmAUVScQFDUn4CQVKNAj9SnQM+Uq8DPVLGAzxS6QI8Uf4C&#10;PFD/Aj1P/wI9T/8CPU7/Ar5LAACuUwAAmlIAAIlRAAB8UQAAcVAAAGhQAABeTgAAWFEAAFRSAABR&#10;UwwATlQUAExVHwBLVikASVYyAEhWOgBHV0IARldKAERXUgBDV1oAQVdkAUBXbgE+V3sCPFeLAjpX&#10;mwI4V60CN1fEAjdX5wI3Vv0CN1X/AjdU/wI3U/8COFP/ArpPAACpVgAAlVUAAIVUAAB4VAAAbVQA&#10;AGRUAABYVAAAUlYAAE5XAABKWQkAR1oRAEZaGwBEWyUAQ1suAEJcNgBBXD4AP1xGAD5dTwA9XVcA&#10;O11hADpdbAE4XXkBNl2IATRdmQIzXasCMV3CAjFc5QIxW/wCMVr/AjFZ/wIyWf8BMlj/AbZUAACk&#10;WQAAkFgAAIBYAABzVwAAaVcAAGBYAABUWQAATlsAAEhdAABDXwQAQGAOAD5hFwA9YSAAO2IpADpi&#10;MgA5YjoAOGNCADdjSwA2Y1QANGNdADNjaAAxY3YBL2OFAS5jlgEsY6kBK2O/ASpj4wEqYvsBKmD/&#10;AStf/wErX/8BK17/AbFZAACeXAAAi1wAAHtbAABvWwAAZVsAAFxcAABRXgAASWAAAENiAAA8ZQAA&#10;OGcKADVoEgA0aBsAM2kkADJpLQAxaTUAL2o9AC5qRgAtak8ALGpZACtrZQApa3IAKGuCACZrkwAk&#10;a6cAI2u9ACJq4AAjafkBI2f/ASNm/wEjZv8BJGX/AaxgAACYYAAAhWAAAHZfAABqXwAAYWAAAFdg&#10;AABNYwAARGYAAD1oAAA2awAAMG4EACxwDgAqcRUAKXEeAChxJgAnci8AJnI3ACVyQAAkckoAInJU&#10;ACFzYAAgc20AHnN9AB1zkAAbc6MAGnO5ABlz3AAacfcAGnD/ABtv/wAbbv8BG23/AaZmAACRZQAA&#10;f2QAAHFkAABmZAAAXWQAAFJmAABIaQAAP2wAADdvAAAwcwAAKXYAACJ5CAAfexAAHnsXABx7HwAb&#10;eygAGnswABl8OQAYfEMAF3xOABZ8WgAVfGcAFH14ABJ9iwARfZ8AEH21AA991QAQe/UAEXn/ABF4&#10;/wASd/8AEnf/AJ5rAACKagAAemkAAG1pAABiaQAAV2oAAExtAABDcAAAOXQAADF4AAApewAAIn8A&#10;ABuCAAAUhQkAEYYQABGGFwAQhx8AEIcoAA6HMQAOhzsADYdGAAyHUwALh2EACodxAAmHhAAHh5gA&#10;BoauAAWGyQAGhewAB4T/AAiD/wAJgv8ACYL/AJVxAACDbwAAdG4AAGluAABcbwAAUHIAAEZ1AAA8&#10;eQAAMn0AACqBAAAihQAAG4kAABSMAAAPjwMACpILAAaSEQAEkhgAApIgAAGSKQAAkjMAAJM+AACT&#10;SwAAk1kAAJNpAACTewAAkpAAAJKmAACRvwAAkeUAAJD6AACP/wAAj/8AAI//AI13AAB9dQAAcHQA&#10;AGJ1AABVeAAASXwAAD+AAAA0hAAAK4kAACKNAAAakQAAE5QAAA6XAAAJmwAAAZ0IAACdDgAAnRMA&#10;AJ4aAACeIgAAnysAAJ81AACgQgAAoFAAAKBfAACgcQAAoIcAAJ+dAACftQAAntoAAJ32AACd/wAA&#10;nP8AAJz/AIZ9AAB4fAAAaXwAAFt/AABOgwAAQYgAADaMAAAskQAAI5YAABqaAAASngAADaEAAAak&#10;AAAApwAAAKkDAACpCgAAqg4AAKsTAACsGQAArSIAAK4rAACvNwAAr0UAAK9UAACvZgAAr3sAAK6U&#10;AACuqwAArskAAK7vAACt/wAArf8AAK3/AIGEAABxhAAAYYcAAFOLAABGkAAAOZYAAC6bAAAjoAAA&#10;GqQAABKoAAAMrAAABK8AAACyAAAAtgAAALcAAAC3AgAAuAgAALkNAAC6EgAAuxgAAL0hAAC+KwAA&#10;wDgAAMBIAADAWgAAwW4AAMGGAADBoAAAwboAAMHjAADA+QAAwP8AAMD/AHmNAABokAAAWZQAAEua&#10;AAA9oAAAMaUAACWrAAAarwAAEbMAAAu4AAACuwAAAL4AAADBAAAAxAAAAMUAAADGAAAAxwAAAMgF&#10;AADKCwAAzA8AAM4VAADQHwAA0ysAANU6AADVTAAA1mAAANh3AADYkgAA2KwAANnJAADZ7AAA2fsA&#10;ANj/AHCZAABgngAAUaQAAEOqAAA1sAAAKLYAABy6AAARvgAACcEAAADFAAAAyAAAAMsAAADPAAAA&#10;0gAAANMAAADWAAAA2AAAANsAAADdAAAA3wcAAOINAADlEwAA6B0AAOwqAADtPAAA7VEAAO5nAADv&#10;gQAA75wAAPC3AADw0wAA8OwAAPD0AGemAABYrQAASbQAADq6AAAqvgAAHMIAABDGAAAHygAAAM4A&#10;AADSAAAA1gAAANwAAADgAAAA4wAAAOQAAADmAAAA6AAAAOsAAADtAAAA7wAAAPICAAD1CgAA+BEA&#10;APwcAAD/LAAA/z8AAP9VAAD/bgAA/4oAAP+kAAD/ugAA/9EAAP/hAP8AFAD/ABIA/wASAP8AFAD/&#10;ABkA/wAlAP8AMgD/AD8A/wBLAP8AVgD/AGAA/wBoAP8AcAD/AHgA/wB/AP8AhQD/AIsA/wCRAP8A&#10;mAD/AJ4A/gCmAP0ArgD8ALkA+gDIAPkA4gD4APQA9wD/APYA/wD2AP8A7wD/AOcA/wDiAP8A3gD/&#10;AP8AEQD/AA4A/wAOAP8ADwD/ABQA/wAgAP8ALQD/ADoA/wBGAP8AUQD/AFsA/wBjAP4AawD8AHMA&#10;+gB5APkAgAD3AIYA9gCMAPUAkgDzAJkA8gCgAPAAqQDuALMA7QDBAOsA1gDqAO4A6QD+AOcA/wDn&#10;AP8A5QD/AN0A/wDVAP8A0QD/AP8ADQD/AAoA/wAIAP8ACQD/ABAA/wAbAP8AKAD/ADUA/wBAAPoA&#10;SwD2AFUA8wBeAPEAZgDuAG0A7AB0AOsAegDpAIAA5wCGAOYAjQDkAJMA4gCbAOAAowDeAK0A3AC5&#10;ANoAygDXAOYA1AD4ANIA/wDSAP8A0gD/AM4A/wDJAP8AxgD/AP8ACAD/AAMA/wAAAP8AAwD/AA0A&#10;/AAWAPcAIgDzAC4A7wA6AOwARQDoAE8A5ABYAOEAYADeAGcA2wBtANkAdADVAHoA0wCAANEAhwDP&#10;AI4AzQCVAMsAngDJAKcAxwCzAMUAwgDDANwAwQDxAL8A/wC/AP8AvgD/AL4A/wC9AP8AuwD/AP8A&#10;AAD/AAAA/wAAAP8AAAD2AAgA7gARAOcAGwDhACcA3QAzANkAPgDTAEkAzwBSAMsAWQDIAGEAxgBn&#10;AMQAbQDCAHMAwAB6AL8AgAC9AIgAuwCQALkAmAC4AKIAtQCtALMAuwCxAM4AsADqAK8A/ACtAP8A&#10;rQD/AK4A/wCuAP8ArgD/AP8CAAD/AAAA/QAAAPIAAADoAAAA3gAMANMAFQDMACEAyAAsAMQAOADB&#10;AEIAvQBLALoAUwC4AFoAtgBhALQAZwCyAG0AsAB0AK8AegCtAIIArACKAKoAkwCoAJ0ApgCoAKQA&#10;tQCiAMYAoQDjAJ8A9gCeAP8AngD/AJ4A/wCeAP8AngD/AP8GAAD7AAAA7gUAAOIEAADVAAAAywAG&#10;AMMADwC9ABkAuAAlALQAMQCxADsArgBFAKwATQCpAFUApwBbAKUAYgCkAGgAogBuAKEAdQCfAHwA&#10;ngCFAJwAjgCaAJgAmACkAJYAsACVAMEAkwDcAJIA8gCRAP8AkAD/AJAA/wCPAP8AjwD/AP0KAADw&#10;DgAA4REAAM4QAADCDQAAuwcAALcACgCxABIArAAeAKgAKQClADQAogA+AJ8ARwCdAE8AmwBWAJkB&#10;XACXAWMAlgJpAJQCcACTA3gAkQOAAJAEigCOBJUAjAWhAIoFrgCJBr4AhwjYAIYJ8ACECv8Agwv/&#10;AIML/wCDC/8Agwv/APYQAADmFwAA0hwAAMAaAACzFgAArBIAAKgNAACmBw0AogUWAJ0HIgCZCS4A&#10;lgo4AJQLQQCSDEoAkAxRAI4NWACMDV4Aiw1lAIkNbACIDnQAhg59AIUOhwCDDpMAgQ+fAIAQrQB+&#10;EL4AfRDbAHoR9AB4Ev8AdxL/AHcS/wB3Ev8AdxL/AO8XAADbIQAAxiQAALQjAACoIAAAoBwAAJsX&#10;AACZEQQAmA4QAJMQGwCPEScAjBIyAIkTPACHE0QAhRRMAIMUUwCBFVoAgBVgAH4WaAB9Fm8AexZ4&#10;AHkXgwB4F48AdhicAHQYqgBzGbsAchnUAG8a8QBuG/8AbRv/AG0a/wBtGv8AbRr/AOcgAADQKQAA&#10;vCsAAKsqAACeKAAAliQAAJAgAACNHAAAjBcMAIgYFgCEGiIAgRstAH4cNwB8HUAAeh1IAHkeTwB3&#10;HlUAdh9cAHQfYwBzH2sAcSB0AHAgfwBuIYsAbCGYAGshpwBpIrgAaCLPAGYi7gBlI/8AZCP/AGQi&#10;/wBkIv8AZCH/AOAmAADILwAAtDEAAKMwAACWLgAAjSsAAIcoAACEJAAAgiAIAH4gEgB7Ih4AeCMp&#10;AHUkMwBzJTwAcSVDAHAmSwBuJlIAbSdZAGsnYABqJ2gAaShxAGcoewBlKIgAZCmVAGIppABgKbUA&#10;XynLAF4q7ABcKv8AXCn/AFwp/wBcKf8AXCj/ANgsAADDNQAArTUAAJ00AACQMwAAhjEAAIAtAAB8&#10;KwAAeSgDAHYnEAByKRoAcColAG0rLwBrLDgAaixAAGgtRwBnLU4AZS5VAGQuXQBjLmUAYS9uAF8v&#10;eABeL4QAXC+SAFovoQFZL7IBWDDIAVYw6QFVMP4BVS//AFUv/wBVLv8AVS7/ANAxAAC9OgAAqDkA&#10;AJc4AACKNwAAgDYAAHoyAAB1MAAAci4AAG4uDQBrLxYAaTAhAGYxKwBkMjQAYzI9AGEzRABgM0sA&#10;XzRSAF00WgBcNGIAWjRrAFk1dQBXNYIAVTWQAVQ1nwFSNbABUTXGAVA15wFPNf0BTzX/AU80/wFP&#10;NP8BTzP/Acs2AAC4PQAAozwAAJI8AACFOwAAezoAAHQ3AABvNQAAbDMAAGg0CgBlNRMAYjYeAGA3&#10;KABeNzEAXTg6AFs4QQBaOUgAWTlQAFc5VwBWOl8AVDpoAFM6cwBROn8BTzqNAU46nQFMOq4BSzrD&#10;AUo65QFJOvwBSTn/AUk5/wFJOP8BSjj/Acc6AACzQAAAnj8AAI4/AACBPgAAdz0AAHA7AABqOAAA&#10;ZjgAAGI5BwBfOhEAXDsbAFo7JQBZPC4AVz03AFY9PgBUPkYAUz5NAFI+VQBRPl0ATz9mAE0/cABM&#10;P30BSj+LAUg/mwFHP6wBRT/BAUQ/4wFEPvsBRD7/AUQ9/wFEPf8BRTz/AcM+AACvQwAAmkIAAIpC&#10;AAB9QQAAc0AAAGs/AABlPAAAYDwAAFw+BABZPg8AVz8YAFVAIgBTQSsAUkE0AFBCPABPQkMATkJL&#10;AE1DUgBLQ1oASkNkAEhDbgBHQ3sBRUOJAUNDmQFCQ6sBQEPAAT9D4QE/Q/kBP0L/AT9B/wFAQf8B&#10;QED/Ab9BAACqRQAAlkUAAIZFAAB5RAAAb0QAAGdCAABgPwAAW0EAAFdCAABUQw0AUUQVAE9FHwBO&#10;RSgATEYxAEtGOQBKR0EASUdIAEhHUABGR1gARUdhAENIbABCSHgBQEiHAT5IlwE8SKkBO0i+ATpI&#10;3wE6R/gBOkb/ATpF/wE7Rf8BO0T/AbtFAACmSAAAkkcAAIJHAAB2RwAAa0cAAGNGAABbQwAAVkUA&#10;AFJHAABOSAoATEkSAEpJHABISiUAR0ouAEZLNgBFSz4AQ0tGAEJMTQBBTFYAQExfAD5MagA8THYA&#10;O0yFATlMlQE3TKcBNky8ATVM3QE1S/cBNUv/ATVK/wE2Sf8BNkn/AbhJAACiSwAAjkoAAH5KAABy&#10;SgAAaEoAAF9JAABVSAAAUEoAAExLAABJTAcARk0QAEROGQBCTyIAQU8rAEBQMwA/UDsAPlBDADxR&#10;SgA7UVMAOlFcADhRZwA3UXMANVGCADNRkwEyUaUBMFG6AS9R2gEvUPYBL0//ATBO/wEwTv8BME3/&#10;AbRNAACdTQAAik0AAHpNAABuTQAAZE0AAFtNAABRTQAAS08AAEZQAABCUgMAP1MNAD1UFQA8VB4A&#10;OlUnADlVLwA4VTcAN1Y/ADZWRwA1VlAAM1ZZADJXZAAwV3EAL1eAAC1XkQArV6MAKle4AClX1gAp&#10;VvUAKVX/ACpU/wEqU/8BKlL/Aa9RAACYUQAAhVEAAHZQAABqUAAAYFAAAFhRAABOUgAAR1MAAEFV&#10;AAA7WAAAOFkKADVaEQA0WhoAM1siADJbKwAxWzMAL1w7AC5cQwAtXEwALFxWACtdYAApXW0AKF18&#10;ACZdjgAkXaEAI121ACJd0gAiXPMAIlv/ACNa/wAjWf8AJFj/AKhVAACSVAAAgFQAAHFUAABmVAAA&#10;XFQAAFRVAABKVgAAQ1gAADxbAAA2XQAAMGAFAC1hDgArYRUAKmIdACliJQAoYi4AJ2M2ACZjPgAl&#10;Y0cAI2NRACJkXAAhZGkAH2R5AB5kigAcZJ4AG2SzABlkzgAaY/EAG2H/ABtg/wAcYP8AHF//AKFZ&#10;AACMWAAAe1gAAG1YAABiWAAAWVgAAFBZAABHWwAAPl4AADdgAAAxYwAAKmYAACRpCQAhahAAIGoX&#10;AB9qIAAeaygAHWswABxrOQAba0IAGmxMABlsWAAXbGUAFmx0ABRshgATbJoAEmyvABFsygARa+8A&#10;Emn/ABNo/wATaP8AE2f/AJldAACFXQAAdVwAAGhcAABeXAAAVVwAAEteAABCYQAAOWQAADJnAAAr&#10;agAAJG0AAB5wAQAXcwsAFXQRABR0GAATdCEAEnUpABF1MgARdTsAEHVGAA91UgAOdV8ADXVuAAx1&#10;gQALdZUACnWqAAh0wwAJdOcACnP9AAtx/wAMcf8ADHD/AJFiAAB/YQAAcGEAAGRhAABaYQAAT2IA&#10;AEVlAAA8aAAAM2wAACtvAAAkcgAAHXYAABd5AAARfAQADX8MAAt/EgAKfxkACX8iAAh/KgAGfzQA&#10;BX8/AAR/SwACf1gAAX9nAAB/eQAAf44AAH+jAAB+uwAAfeAAAH33AAB8/wAAe/8AAHv/AIlnAAB4&#10;ZwAAa2YAAGFmAABUZwAASWkAAD9tAAA1cQAALHUAACR5AAAdfAAAFoAAABCDAAAMhgIABokKAAGJ&#10;DwAAiRQAAIobAACKIwAAiywAAIs3AACLQwAAi1AAAItfAACLcQAAi4YAAIucAACKswAAidMAAIjz&#10;AACI/wAAh/8AAIf/AIJtAABzbAAAaGwAAFptAABObwAAQnMAADh3AAAuewAAJYAAAB2EAAAViAAA&#10;EIwAAAuPAAAEkgAAAJQGAACVDAAAlRAAAJYVAACXHAAAmCQAAJguAACZOQAAmUcAAJlWAACZaAAA&#10;mX0AAJmUAACYqwAAl8gAAJbuAACW/wAAlf8AAJX/AHt0AABvcwAAYXMAAFN2AABGegAAO38AADCE&#10;AAAmiAAAHY0AABSSAAAOlgAACZkAAAGcAAAAoAAAAKEAAACiBgAAogwAAKQQAAClFAAApRwAAKck&#10;AACoLwAAqD0AAKlMAACpXgAAqXIAAKiJAACoogAAqLwAAKflAACm+wAApv8AAKX/AHd7AABoewAA&#10;WX4AAEuCAAA+hwAAMo0AACeSAAAdlwAAFJwAAA6gAAAHpAAAAKgAAACrAAAArgAAAK8AAACwAAAA&#10;sQQAALMKAAC0DgAAtRMAALYbAAC4JAAAujEAALpAAAC6UgAAu2UAALt9AAC6lwAAurEAALrSAAC6&#10;8wAAuf8AALn/AG+DAABfhgAAUYsAAEOQAAA2lwAAKp0AAB+iAAAVpwAADawAAAWwAAAAtAAAALcA&#10;AAC7AAAAvgAAAL8AAADAAAAAwQAAAMMBAADEBwAAxQ0AAMcRAADKGQAAzSQAAM4zAADPRAAA0FgA&#10;ANBuAADRiAAA0KQAANDBAADR5gAA0fgAANH/AGePAABXlAAASZoAADuhAAAupwAAIa0AABazAAAO&#10;uAAABrwAAADAAAAAwwAAAMYAAADLAAAAzQAAAM4AAADQAAAA0QAAANQAAADWAAAA2gIAANwJAADf&#10;DwAA4xcAAOYkAADnNgAA6EkAAOlfAADqeAAA65QAAOuvAADrzAAA7OgAAOz2AF+eAABQpAAAQqsA&#10;ADSyAAAmuQAAGb4AAA7CAAAExQAAAMoAAADNAAAA0QAAANgAAADbAAAA3wAAAOAAAADiAAAA5AAA&#10;AOYAAADpAAAA6wAAAO4AAADxBQAA9Q0AAPkWAAD8JQAA/TkAAP5PAAD/ZwAA/4IAAP+dAAD/tQAA&#10;/8sAAP/kAP8AEQD/AA8A/wAPAP8AEQD/ABYA/wAiAP8ALwD/ADsA/wBHAP8AUgD/AFsA/wBkAP8A&#10;bAD/AHMA/wB6AP8AgAD/AIYA/wCMAP4AkwD9AJkA+wChAPoAqQD4ALQA9wDCAPYA2gD1APEA9AD/&#10;APMA/wDzAP8A6QD/AOAA/wDYAP8A0wD/AP8ADgD/AAsA/wAKAP8ACwD/ABEA/wAdAP8AKgD/ADYA&#10;/wBBAP8ATAD/AFYA/gBfAPsAZgD5AG0A9wB0APUAegD0AIAA8gCGAPAAjQDvAJQA7QCbAOwApADq&#10;AK4A6QC6AOcAzQDlAOkA5AD7AOMA/wDiAP8A3gD/ANEA/wDMAP8AyAD/AP8ACQD/AAQA/wABAP8A&#10;BAD/AA4A/wAYAP8AJAD9ADAA+wA7APcARgDzAFAA7wBZAOwAYADqAGcA5wBuAOYAdADkAHoA4gCA&#10;AOAAhwDeAI4A3ACVANoAngDWAKgA1ACzANEAwwDPAN8AzgD0AMwA/wDLAP8AywD/AMUA/wC/AP8A&#10;vAD/AP8AAgD/AAAA/wAAAP8AAAD9AAsA9wATAPEAHgDtACoA6gA1AOcAQADiAEoA3QBSANkAWgDV&#10;AGEA0gBnANAAbQDOAHMAzAB6AMoAgADIAIcAxgCPAMQAmADCAKEAwACtAL4AuwC8ANAAugDtALkA&#10;/gC4AP8AuAD/ALcA/wCzAP8AsAD/AP8AAAD/AAAA/wAAAPkAAADuAAUA5QAOAN4AGADYACMA0gAu&#10;AM8AOQDLAEMAxwBMAMQAVADBAFsAvwBhALwAZwC7AG0AuQBzALcAegC1AIEAtACJALIAkgCwAJsA&#10;rwCnAKwAtACrAMYAqQDkAKcA+ACmAP8ApgD/AKUA/wClAP8ApAD/AP8AAAD/AAAA9QAAAOoAAADe&#10;AAAA0AAKAMgAEgDCAB0AvgAoALsAMwC5AD0AtQBGALIATQCwAFUArQBbAKwAYQCqAGcAqABtAKcA&#10;cwClAHoApACCAKIAjACgAJYAnwChAJ0ArgCbAL4AmQDYAJcA8QCWAP8AlgD/AJcA/wCXAP8AlwD/&#10;AP8AAAD1AAAA5wEAANQAAADJAAAAwAAEALgADgCzABYArwAhAKsALACoADYApgA/AKMARwChAE8A&#10;nwBVAJ0AWwCbAGEAmgBnAJgAbgCXAHUAlQB9AJQAhgCSAJEAkACcAI4AqQCMALgAiwDNAIkA6wCI&#10;AP0AiAD/AIgA/wCIAP8AiAD/APkGAADpDAAA1A4AAMMMAAC3CQAAsAIAAKsACQCmABAAogAaAJ4A&#10;JQCbADAAmAA5AJYAQQCUAEkAkgBQAJAAVgCOAFwAjQBiAIsAaQCKAHAAiAB4AIcAgQCFAIwAhACY&#10;AIIApQCAALQAfgDIAH0B5wB8AvkAewP/AHsE/wB7BP8AewT/APEOAADeFQAAxRUAALQUAACpEQAA&#10;oQ4AAJ4KAACbAwwAlwATAJMAHgCQASkAjQIzAIoDPACIBEMAhgVLAIUGUQCDBlcAggdeAIAHZAB/&#10;CGwAfQh0AHwIfgB6CYkAeAmWAHcKowB1CrMAcwvHAHIM5gBwDfsAcA3/AG8N/wBvDf8Abw3/AOgW&#10;AADQHgAAuR0AAKkcAACdGgAAlRYAAJATAACPDgMAjgoOAIkLFwCGDCMAgw0tAIANNgB+Dj4AfA5G&#10;AHsOTQB5D1MAeBBaAHYQYQB1EGgAcxBxAHERewBwEYcAbhGUAGwRogBrErIAaRLHAGgT5wBmE/0A&#10;ZRT/AGUU/wBlE/8AZRP/AN8eAADGJAAAsCQAAKAjAACUIQAAix8AAIYbAACDFwAAghIIAH8REgB8&#10;Eh0AeRQoAHYUMQB0FToAchZBAHEWSABvF08AbhdWAGwXXQBrGGQAaRhtAGgZdwBmGYMAZBmQAGMa&#10;nwBhGq8AYBrEAF4b5ABdHPsAXBz/AFwb/wBcG/8AXBv/ANUlAAC9KgAAqCkAAJgpAACMKAAAgyUA&#10;AH0iAAB5HwAAeBsDAHYZDwByGhgAbxwjAG0dLQBrHTUAaR49AGgeRABmH0sAZR9SAGMgWQBiIGEA&#10;YSBpAF8hcwBdIX8AXCGNAFoinABZIqwAVyLAAFYj4QBVI/kAVCP/AFQi/wBUIv8AVCL/AM0rAAC2&#10;LgAAoi4AAJIuAACFLQAAfCsAAHYoAAByJgAAbyMAAG0hDABqIhUAZyMfAGUkKQBjJDEAYiU5AGAm&#10;QQBfJkgAXSZPAFwnVgBbJ10AWSdmAFgocABWKHwAVCiKAFMpmQBRKaoAUCm+AE8p3gBOKfcATSn/&#10;AE0p/wBNKP8ATij/AMgwAACwMgAAnDIAAIwyAACAMQAAdjAAAHAtAABrKwAAaCkAAGYoCQBjKBEA&#10;YCkcAF4qJQBcKy4AWys2AFksPQBYLEQAVy1MAFUtUwBULVsAUy1jAFEubgBQLnoATi6IAEwvlwBL&#10;L6gASS+7AEgv2wBIL/YARy//AEcu/wBHLf8ASC3/AMQ0AACrNQAAlzUAAIc1AAB7NQAAcjQAAGsy&#10;AABmLwAAYi4AAF8tBQBcLhAAWi8YAFgwIgBWMCsAVTEzAFMxOgBSMkIAUTJJAFAyUABOM1gATTNh&#10;AEszawBKM3cASDSFAEc0lQBFNKYAQzS5AEI01gBCNPQAQjT/AEIz/wBCMv8AQjL/AMA4AACnOAAA&#10;kzgAAIM4AAB3OAAAbTcAAGY2AABhMwAAXTIAAFkyAgBXMw0AVDQVAFI1HwBRNSgATzYwAE42OABM&#10;Nz8ASzdGAEo3TgBJOFYARzhfAEY4aQBEOHUAQziDAEE5kwBAOaQAPjm4AD050wA8OfMAPDj/AD03&#10;/wA9N/8APTb/ALs7AACiOwAAjzsAAH87AABzOwAAajoAAGI5AABdNwAAWDYAAFQ3AABROAsATzkT&#10;AE05HABLOiUASjotAEg7NQBHOzwARjxEAEU8SwBEPFMAQjxcAEE9ZwA/PXMAPj2BADw9kQA6PaMA&#10;OT22ADg90QA3PfIANzz/ADg7/wA4O/8AODr/ALY9AACePgAAiz4AAHw+AABvPgAAZj0AAF49AABY&#10;OwAAUzoAAE87AABMPAgAST0RAEc+GQBGPyIARD8qAEM/MgBCQDoAQUBBAEBASQA+QVEAPUFaADxB&#10;ZAA6QXAAOEF/ADdBjwA1QqEANEK0ADJCzgAyQfAAMkD/ADNA/wAzP/8AND7/ALFAAACaQAAAh0AA&#10;AHhBAABsQQAAYkAAAFtAAABUPwAATj8AAEpAAABGQQUAREIOAEJDFgBAQx8AP0QnAD5ELwA8RDcA&#10;O0U+ADpFRgA5RU4AOEZYADZGYgA1Rm4AM0Z8ADFGjQAwRp8ALkazAC1GzAAtRu8ALUX/AC5E/wAu&#10;Q/8ALkP/AKxDAACWQwAAg0MAAHRDAABoQwAAX0MAAFdDAABQQwAASEMAAERFAABBRgEAPkcMADxI&#10;EwA6SBwAOUkkADhJLAA2STQANUo7ADRKQwAzSkwAMkpVADBLXwAvS2sALUt6ACxLiwAqS50AKEux&#10;ACdLygAnS+0AJ0r/AChJ/wAoSP8AKUf/AKdGAACRRgAAf0YAAHBGAABlRgAAW0YAAFRGAABMRwAA&#10;REgAAD9KAAA7SwAAN0wJADVNEAAzThgAMk4gADFPKAAwTzAAL084AC5PQAAsUEgAK1BSACpQXAAo&#10;UGgAJ1B3ACVQiAAkUJsAIlCvACFQyAAgUOsAIU//ACJO/wAiTf8AI03/AKFJAACMSQAAekkAAGxK&#10;AABhSgAAWEoAAFBKAABJSwAAQEwAADtOAAA1UAAAMVIEAC1TDQAsVBQAKlQcAClVJAAoVSwAJ1Uz&#10;ACZVPAAlVkUAJFZOACJWWQAhVmUAH1Z0AB5WhQAcVpgAG1asABlWxQAZVukAGlX/ABtU/wAbU/8A&#10;HFL/AJtNAACGTQAAdU0AAGhNAABdTQAAVE0AAE1OAABFTwAAPFEAADZTAAAxVQAAK1gAACZaCQAj&#10;WxAAIlsXACFcHwAgXCcAH1wuAB1cNwAcXUAAG11KABpdVQAYXWEAF11wABVdgQAUXZUAE12qABFd&#10;wgARXecAElv+ABNa/wATWv8AFFn/AJRRAACAUQAAcFEAAGRRAABZUQAAUVEAAElSAABBUwAAOFYA&#10;ADJZAAArWwAAJV4AAB9hAwAaYwwAGGQRABdkGQAWZCEAFWQpABRlMQATZToAEmVEABFlUAAQZV0A&#10;D2VrAA5lfQANZZEADGWlAApkvAAKZOAAC2P5AAxi/wANYf8ADWH/AI1VAAB6VQAAa1UAAF9VAABW&#10;VQAATlUAAERXAAA8WQAANFwAACxfAAAmYgAAH2UAABloAAATawUAEG0NAA5uEgANbhoADG4iAAxu&#10;KwALbjQACm4+AAhuSgAHblcABm5lAARudgACbooAAG2fAABttgAAbNYAAGzzAAFr/wACav8AA2r/&#10;AIVaAAB0WgAAZloAAFxZAABTWQAASFoAAD9dAAA2YAAALmMAACZnAAAfagAAGW0AABNxAAAOdAMA&#10;CncKAAV3EAABdxUAAHccAAB3JAAAeC0AAHg3AAB4QwAAeFAAAHheAAB4bwAAeIQAAHiZAAB3sAAA&#10;ds0AAHXwAAB1/wAAdP8AAHT/AH5fAABuXwAAYl4AAFleAABNXwAAQmIAADllAAAwaAAAJ2wAAB9w&#10;AAAYdAAAEncAAA17AAAIfgAAAoAIAACBDQAAgREAAIIXAACDHgAAgyYAAIQwAACEOwAAhEgAAIRX&#10;AACEaAAAhHwAAISTAACDqgAAgsUAAIHrAACB/gAAgP8AAID/AHdlAABpZAAAX2MAAFJkAABHZwAA&#10;PGsAADFvAAAocwAAIHcAABh8AAARfwAADIMAAAaHAAAAigAAAIwDAACMCQAAjQ4AAI4RAACPFwAA&#10;kB4AAJEnAACSMgAAkj8AAJJOAACSXwAAknMAAJKLAACRogAAkbwAAJDlAACP/AAAjv8AAI7/AHFr&#10;AABmagAAWGsAAEttAAA/cQAANHYAACp7AAAggAAAF4UAABCJAAALjQAABJEAAACVAAAAmAAAAJkA&#10;AACaAwAAmwgAAJwNAACeEQAAnxYAAKAeAACiKAAAojUAAKNEAACjVQAAo2kAAKKAAACimgAAobMA&#10;AKDYAACg9gAAn/8AAJ//AG5xAABfcgAAUXUAAER5AAA3fgAALIQAACGKAAAXjwAAEJQAAAqZAAAB&#10;nQAAAKAAAACkAAAApwAAAKgAAACpAAAAqgAAAKwGAACtCwAArxAAALAVAACyHgAAtCkAALQ5AAC0&#10;SgAAtV0AALVzAAC1jgAAtagAALTGAACz7QAAsv8AALL/AGZ6AABXfQAASYIAADyHAAAvjgAAI5QA&#10;ABiaAAAQnwAACaQAAACpAAAArQAAALAAAAC0AAAAtwAAALgAAAC5AAAAuwAAALwAAAC+AgAAwAgA&#10;AMIOAADEFAAAxx4AAMgsAADJPQAAylAAAMpmAADKfwAAypsAAMq4AADK3QAAyvUAAMr/AF6GAABP&#10;iwAAQZEAADOYAAAnnwAAG6UAABGrAAAJsAAAALUAAAC5AAAAvQAAAMEAAADGAAAAyAAAAMkAAADL&#10;AAAAzAAAAM4AAADQAAAA0gAAANQFAADZDAAA3RIAAOEeAADiLgAA40IAAORXAADlbwAA5owAAOao&#10;AADlxQAA5ecAAOb2AFaUAABImwAAOqIAACypAAAfsAAAE7YAAAu8AAAAwQAAAMUAAADJAAAAzQAA&#10;ANIAAADWAAAA2gAAANsAAADeAAAA4AAAAOIAAADkAAAA5wAAAOkAAADtAAAA8AoAAPQRAAD4HwAA&#10;+TIAAPpIAAD7XwAA/HoAAP2XAAD9rwAA/ccAAP3kAP8ADgD/AA0A/wAMAP8ADgD/ABMA/wAeAP8A&#10;KgD/ADYA/wBCAP8ATQD/AFcA/wBfAP8AZwD/AG4A/wB0AP8AegD/AIEA/QCHAPwAjQD6AJQA+QCc&#10;APcApQD1AK8A9AC8APMAzwDxAOwA8AD+AO8A/wDvAP8A4wD/ANcA/wDOAP8AygD/AP8ACgD/AAYA&#10;/wAEAP8ACAD/ABAA/wAZAP8AJQD/ADEA/wA9AP8ARwD+AFEA+wBZAPkAYQD2AGgA9ABuAPMAdADx&#10;AHoA7wCBAO4AhwDsAI4A6gCWAOgAnwDmAKkA4wC1AOIAxgDgAOMA3wD4AN0A/wDdAP8A1AD/AMkA&#10;/wDCAP8AvgD/AP8AAwD/AAAA/wAAAP8AAQD/AA0A/wAUAP0AIAD6ACsA9wA2APMAQQDvAEsA7ABU&#10;AOgAWwDmAGIA4wBoAOEAbgDfAHQA3AB6ANoAgQDYAIgA1ACQANIAmADPAKIAzQCuAMsAvADJANMA&#10;xwDwAMYA/wDEAP8AxAD/ALsA/wC2AP8AswD/AP8AAAD/AAAA/wAAAP8AAAD3AAgA8AAQAOsAGgDn&#10;ACUA5AAwAOEAOwDcAEUA1QBNANEAVQDOAFsAywBiAMkAZwDHAG0AxQBzAMMAegDBAIEAvwCJAL0A&#10;kgC7AJwAuQCnALcAtQC1AMgAswDmALIA+wCxAP8AsAD/AK4A/wCqAP8ApwD/AP8AAAD/AAAA/gAA&#10;APEAAADlAAIA3AANANMAFADNAB8AygAqAMcANADEAD4AwABHALwATgC6AFUAtwBbALUAYQCzAGcA&#10;sgBtALAAcwCuAHoArACCAKoAiwCoAJUApwCgAKUArQCjAL4AoQDbAKAA9ACfAP8AngD/AJ8A/wCd&#10;AP8AmwD/AP8AAAD8AAAA7gAAAOAAAADQAAAAxQAIAL4AEAC5ABkAtQAjALMALgCwADcArQBAAKoA&#10;SACoAE8ApQBVAKMAWwCiAGAAoABmAJ8AbACdAHMAmwB7AJoAhACYAI4AlgCaAJUApwCTALcAkQDM&#10;AJAA7ACPAP8AjgD/AI4A/wCOAP8AjwD/APwAAADvAAAA2wAAAMkAAAC9AAAAtQACAK4ADACpABMA&#10;pQAdAKIAJwCgADEAnQA6AJoAQgCYAEkAlgBPAJQAVQCTAFsAkQBgAJAAZwCOAG0AjQB1AIsAfgCJ&#10;AIkAiACVAIYAogCFALEAgwDEAIEA5ACAAPkAfwD/AIAA/wCAAP8AgAD/APQCAADgCQAAxwgAALcH&#10;AACsAwAApgAAAKAABwCbAA8AmAAXAJUAIQCSACoAjwAzAI0APACLAEMAiQBJAIcAUACGAFUAhABb&#10;AIMAYQCBAGgAgABwAH4AeQB8AIQAewCQAHkAnQB4AKwAdgC+AHUA3QBzAPQAcwD/AHMA/wBzAP8A&#10;cwD/AOkNAADPEAAAuRAAAKkQAACeDgAAlwsAAJMGAACQAAsAjAARAIkAGgCGACQAgwAuAIEANgB/&#10;AD4AfQBEAHwASwB6AFEAeQBXAHcAXQB2AGQAdABsAHMBdQBxAYAAbwKNAG4CmgBsA6oAawO7AGkE&#10;1gBoBvEAaAf/AGcH/wBnB/8AZwf/AN8UAADDFwAArhcAAJ4WAACTFQAAixIAAIYQAACEDAIAgwYN&#10;AIADFAB8BR4AeQcoAHcIMAB1CDgAcwlAAHIJRgBwCkwAbwpTAG0LWQBsC2EAagtpAGkMcgBnDH4A&#10;ZgyLAGQNmQBiDakAYQ27AGAN2ABeDvMAXQ7/AF0O/wBdDv8AXQ7/ANQcAAC5HQAApB4AAJUdAACJ&#10;HAAAgRoAAHsXAAB4EwAAeBAGAHcNDwBzDhgAcA4iAG4PKwBsEDMAahA7AGkQQgBnEUkAZhFPAGQR&#10;VgBjEl0AYRJmAGASbwBeEnsAXBOIAFsTlwBZE6cAVxS6AFYU1QBVFfMAVBX/AFQV/wBUFf8AVBT/&#10;AMoiAACwIgAAnSMAAI0jAACBIgAAeSEAAHMeAABvGwAAbhcAAG0TDABqFBQAZxUeAGUWJwBjFi8A&#10;YRc3AGAXPgBeGEUAXRhLAFwZUgBaGVoAWRliAFcabABWGncAVBqFAFIblABRG6QATxu3AE4b0ABN&#10;HPEATBz/AEwc/wBNHP8ATRv/AMMmAACqJwAAlicAAIcoAAB7JwAAciYAAGwkAABoIQAAZh4AAGQb&#10;CABiGxEAXxwaAF0dIwBbHisAWh4zAFgfOgBXH0EAViBIAFQgTwBTIFcAUSFfAFAhaQBOIXQATSGC&#10;AEsikQBJIqIASCK0AEcizQBGI+8ARSP/AEUi/wBGIv8ARiH/ALwqAACkKwAAkSsAAIIsAAB2KwAA&#10;bSoAAGYpAABiJgAAXyQAAF0iBABbIQ4AWCIWAFYjHwBUJCgAUyQwAFIlNwBQJT4ATyZFAE4mTABM&#10;JlQASydcAEknZgBIJ3EARid/AEUojwBDKKAAQSiyAEAoywA/KO0APyj/AD8o/wBAJ/8AQCf/ALct&#10;AACfLgAAjC8AAH0vAABxLwAAaC4AAGEtAABdKwAAWigAAFcnAABUJwwAUigTAFApHABOKSUATSos&#10;AEsqNABKKzsASStCAEgsSQBGLFEARSxaAEQsZABCLW8AQC19AD8tjQA9LZ4APC2wADotyAA6LesA&#10;Oi3/ADot/wA6LP8AOiz/ALIwAACbMQAAiDIAAHkyAABtMgAAZDIAAF0xAABYLwAAVSwAAFEsAABP&#10;LQkATC0RAEouGQBJLyIARy8qAEYwMQBFMDgAQzA/AEIxRwBBMU8AQDFXAD4xYQA9Mm0AOzJ7ADky&#10;iwA4MpwANjKvADUyxwA0MukANDL/ADUx/wA1Mf8ANTD/AK0zAACWNAAAhDUAAHU1AABpNQAAYDUA&#10;AFk0AABUMwAAUDAAAEwxAABJMQYARzIPAEUzFgBDMx8AQjQnAEA0LgA/NTYAPjU9AD01RAA8NkwA&#10;OjZVADk2XwA3NmsANjZ4ADQ3iQAyN5oAMTetAC83xQAvN+gALzb+ADA1/wAwNf8AMDT/AKk2AACS&#10;NgAAgDcAAHI4AABmOAAAXTcAAFY3AABQNgAASzQAAEc1AABENgMAQTcNAD84FAA+OBwAPDkkADs5&#10;LAA6OTMAOTo6ADg6QgA2OkoANTpTADQ7XQAyO2gAMDt2AC87hwAtO5kALDusACo7wwApO+YAKjr9&#10;ACo6/wArOf8ALDj/AKQ4AACOOQAAfDoAAG46AABjOgAAWjoAAFM6AABNOgAARjgAAEI6AAA/OwAA&#10;PDwLADo8EQA4PRkANz0hADY+KQA0PjAAMz43ADI/PwAxP0cAMD9QAC4/WgAtQGYAK0B0AClAhAAo&#10;QJcAJkCqACVAwQAkQOUAJD/8ACU+/wAmPf8AJj3/AJ87AACKPAAAeD0AAGo9AABfPQAAVj0AAE89&#10;AABJPQAAQj0AADw+AAA5PwAANkEIADRBDwAyQhYAMUIeAC9DJQAuQy0ALUM0ACxEPAArREQAKkRN&#10;AChEWAAnRWMAJUVxACNFggAiRZUAIEWoAB9FvwAeROMAH0T7AB9D/wAgQv8AIUH/AJo+AACFPwAA&#10;dEAAAGdAAABcQAAAU0AAAExAAABGQAAAPkEAADhDAAA0RQAAMEYDAC1HDQArSBIAKkgaAClIIgAo&#10;SSkAJ0kxACVJOQAkSUEAI0pKACJKVQAgSmEAH0pvAB1KfwAbSpIAGkqmABhKvQAXSuAAGEn6ABlI&#10;/wAaR/8AGkf/AJVCAACAQgAAcEMAAGNDAABYQwAAUEMAAElDAABCRAAAO0UAADVHAAAwSQAAK0sA&#10;ACZNCQAkThAAIk4WACFPHQAgTyUAH08sAB5PNQAdTz0AHFBHABpQUQAZUF0AF1BrABZQfAAUUI8A&#10;E1CkABFQugARUN4AEU/4ABJO/wATTf8AFE3/AI9FAAB7RgAAa0YAAF9HAABVRwAATUcAAEZHAAA/&#10;RwAAN0oAADFMAAArTgAAJlAAACBTAwAcVQwAGlYRABlWGAAXViAAFlYnABVWMAAUVjkAE1dCABJX&#10;TQARV1kAEFdoAA9XeQAOV4wADVegAAtXtgALVtQAC1b0AAxV/wANVP8ADlP/AIhJAAB2SgAAZ0oA&#10;AFtKAABRSgAASkoAAENKAAA7TAAAM04AACxRAAAmVAAAIVYAABtZAAAVXAcAEV4NABBeEwAQXhoA&#10;Dl4iAA5eKgANXjMADF49AAteSAAKXlQACF5iAAdecwAFXoYAA16bAAJesQACXcwAAl3uAANc/wAE&#10;W/8ABVv/AIFOAABwTgAAYk4AAFdOAABOTgAAR04AAD5PAAA2UQAALlQAACdXAAAhWgAAG10AABVg&#10;AAAQYwMADGYLAAhnEAAGZxUABWccAARnJAACZy0AAWc3AABnQgAAZ04AAGdcAABnbQAAZ4AAAGaV&#10;AABmrAAAZccAAGXrAABk/AAAZP8AAGP/AHpSAABqUwAAXVIAAFRSAABLUgAAQlMAADlVAAAwWAAA&#10;KFsAACFfAAAaYgAAFGUAABBoAAAMawEABm4JAABvDgAAbxIAAG8YAABwHwAAcCcAAHEwAABxOwAA&#10;cUgAAHFWAABxZgAAcXkAAHGPAABwpwAAb8EAAG/nAABu/AAAbf8AAG3/AHNYAABlVwAAWlcAAFFW&#10;AABGVwAAPFoAADJdAAAqYQAAImQAABpoAAAUbAAADm8AAApyAAAEdgAAAHgFAAB4CwAAeQ4AAHoT&#10;AAB7GQAAfCAAAH0pAAB9MwAAfUAAAH1OAAB9XgAAfXIAAH2IAAB8oQAAfLoAAHviAAB6+gAAef8A&#10;AHj/AG1dAABgXAAAV1wAAEtdAABAXwAANWMAACtnAAAjawAAGm8AABNzAAAOdwAACHsAAAJ+AAAA&#10;ggAAAIMBAACEBgAAhQsAAIYPAACIEwAAiRkAAIohAACLKwAAizcAAIxGAACLVgAAi2kAAIuAAACL&#10;mQAAirMAAInYAACI9wAAiP8AAIf/AGhjAABeYgAAUWIAAERlAAA4aQAALm4AACRzAAAaeAAAE30A&#10;AA2BAAAGhQAAAIkAAACNAAAAkAAAAJIAAACSAAAAlAUAAJUKAACXDgAAmBIAAJoYAACbIQAAnC0A&#10;AJ08AACdTAAAnF8AAJx2AACbkQAAm6sAAJrJAACa8AAAmf8AAJj/AGVpAABXaQAASWwAAD1xAAAw&#10;dgAAJXwAABuBAAAShwAADIwAAASRAAAAlQAAAJkAAACdAAAAoAAAAKEAAACiAAAApAAAAKUBAACn&#10;BwAAqQwAAKoRAACtGAAAryIAAK8wAACvQQAAr1QAAK9rAACuhQAArqEAAK6+AACt5gAArPwAAKz/&#10;AF5xAABPdAAAQnkAADV/AAAohQAAHYwAABOSAAAMmAAAA50AAACiAAAApgAAAKoAAACuAAAAsAAA&#10;ALEAAACzAAAAtAAAALYAAAC4AAAAugQAALwKAAC+EAAAwRcAAMMkAADDNQAAxEkAAMReAADFdwAA&#10;xZMAAMWvAADF0QAAw/IAAMP/AFZ8AABHggAAOogAACyPAAAglgAAFJ0AAA2jAAADqQAAAK4AAACy&#10;AAAAtwAAALsAAAC/AAAAwgAAAMIAAADFAAAAxgAAAMgAAADKAAAAzQAAAM8AAADSCAAA1Q4AANsY&#10;AADdJwAA3joAAN9QAADgaAAA4IQAAOGhAADhvQAA4eIAAOD0AE6LAABAkgAAMpkAACWhAAAYqAAA&#10;Dq8AAAW1AAAAugAAAL8AAADEAAAAyAAAAM4AAADRAAAA1AAAANUAAADYAAAA2gAAAN0AAADfAAAA&#10;4gAAAOQAAADnAAAA6wUAAO8OAAD0GQAA9SsAAPZBAAD3WAAA+HIAAPmQAAD5qwAA+MQAAPjhAP8A&#10;CwD/AAgA/wAJAP8ADAD/ABIA/wAaAP8AJgD/ADIA/wA+AP8ASAD/AFIA/wBaAP8AYgD/AGkA/wBv&#10;AP8AdQD+AHsA/ACBAPsAiAD5AI8A9wCXAPUAoADzAKoA8gC3AO8AyQDtAOYA7AD7AOsA/wDrAP8A&#10;3QD/AM4A/wDGAP8AwgD/AP8ABAD/AAAA/wAAAP8ABQD/AA0A/wAVAP8AIQD/ACwA/wA4AP8AQwD9&#10;AEwA+QBUAPcAXAD0AGMA8gBpAPAAbwDuAHUA7AB7AOoAggDoAIkA5wCRAOQAmgDiAKQA4ACwAN0A&#10;wADaANwA2AD0ANUA/wDTAP8AywD/AMEA/wC7AP8AtwD/AP8AAAD/AAAA/wAAAP8AAAD/AAoA/QAR&#10;APkAGwD2ACcA9AAyAPAAPADsAEYA6ABOAOQAVgDhAFwA3gBjANwAaADZAG4A1QB0ANIAewDQAIIA&#10;zQCKAMsAkwDIAJ0AxgCoAMQAtwDBAMwAwADrAL4A/wC9AP8AvQD/ALQA/wCuAP8AqwD/AP8AAAD/&#10;AAAA/wAAAPoAAADyAAUA6gAOAOUAFgDgACEA3QArANsANgDTAD8AzgBIAMoATwDHAFYAxABcAMIA&#10;YQDAAGcAvgBtALwAcwC6AHoAuACCALYAiwC0AJYAsgChALAArwCuAMEArQDgAKsA9wCqAP8AqQD/&#10;AKYA/wChAP8AnwD/AP8AAAD/AAAA9wAAAOgAAADcAAAA0AAKAMoAEQDFABsAwgAlAL8ALwC8ADgA&#10;uABBALUASACyAE8AsABVAK4AWwCsAGEAqgBmAKgAbACnAHMApQB7AKMAhAChAI4AnwCaAJ0ApwCb&#10;ALgAmgDQAJkA7wCYAP8AlwD/AJYA/wCUAP8AkgD/AP8AAAD2AAAA5AAAANIAAADFAAAAuwAFALUA&#10;DgCwABUArAAfAKoAKQCoADIApQA6AKIAQgCgAEkAngBPAJwAVQCaAFoAmABgAJYAZgCVAGwAkwB0&#10;AJIAfQCQAIcAjgCTAIwAoQCLALAAigDFAIgA5gCHAPsAhgD/AIcA/wCHAP8AhgD/APgAAADlAAAA&#10;zQAAAL0AAACzAAAAqgAAAKMACgCfABEAmwAZAJkAIwCXACwAlQA0AJIAPACQAEMAjgBJAIwATwCK&#10;AFQAiQBaAIcAYACGAGYAhABuAIMAdwCBAIEAfwCNAH4AmwB8AKoAewC8AHoA2wB4APUAeAD/AHgA&#10;/wB4AP8AeAD/AO0AAADRAgAAuwIAAKwBAACiAAAAmwAAAJYABQCRAA0AjQAUAIsAHQCIACYAhgAu&#10;AIQANgCCAD0AgABDAH4ASQB9AE8AfABVAHoAWwB5AGEAdwBpAHUAcQB0AHwAcgCIAHEAlgBvAKUA&#10;bgC2AG0AzgBsAO4AawD/AGsA/wBrAP8AawD/AN8LAADCDAAArgwAAJ4MAACTCwAAjAcAAIgCAACF&#10;AAkAgQAQAH8AFwB8ACAAegAoAHgAMAB2ADgAdAA+AHMARABxAEoAcABQAG4AVgBtAF0AbABkAGoA&#10;bQBoAHcAZwCEAGUAkgBkAKEAYwCyAGEAyQBgAOkAYAD8AGAA/wBgAP8AYAD/ANAQAAC2EQAAohIA&#10;AJMSAACIEQAAgA8AAHwNAAB5CQEAeAMLAHUAEQBzABoAcAAjAG4BKwBsATMAagI5AGkDQABnA0YA&#10;ZgRMAGUEUgBjBVkAYgVhAGAFagBfBnQAXQaBAFwHjwBaB58AWQewAFcHxgBWCecAVgr7AFUK/wBV&#10;Cv8AVgr/AMYVAACtFwAAmRgAAIoYAAB/FwAAdhYAAHETAABuEAAAbQ0FAG0JDQBqCRQAZwodAGUK&#10;JgBjCy4AYgw1AGAMPABfDEIAXg1IAFwNTwBbDVYAWQ1eAFgOaABWDnMAVQ6AAFMOjwBRDp8AUA6x&#10;AE4OyABNEOoATRD9AE0Q/wBNEP8ATRD/ALwbAAClHAAAkh0AAIMeAAB3HQAAbxwAAGkaAABmFwAA&#10;ZBQAAGQQCABiDxAAXxAYAF0QIQBbESkAWhExAFgSOABXEj4AVhJFAFQSTABTE1MAURNbAFATZQBO&#10;FHAATBR9AEsUjABJFJwARxWuAEYVxQBFFegARRb+AEUW/wBFFf8ARRX/ALUfAACeIQAAiyIAAHwi&#10;AABxIgAAaCEAAGIfAABfHQAAXBoAAFsXAgBaFQ0AVxYUAFUWHQBUFyUAUhgtAFEYNABPGDsAThlC&#10;AE0ZSABLGlAAShpYAEgaYgBHGm0ARRt6AEMbiQBCG5oAQBusAD8bwgA+HOUAPRz8AD4c/wA+G/8A&#10;Phv/AK8jAACYJAAAhiUAAHcmAABsJgAAYyUAAF0kAABZIgAAVh8AAFQdAABTHAsAURwSAE4dGgBN&#10;HSIASx4pAEoeMQBJHzcARx8+AEYgRQBFIE0AQyBVAEIgXwBAIWoAPyF3AD0hhwA7IZgAOSGqADgi&#10;wAA3IuMANyL7ADci/wA4If8AOCH/AKomAACUJwAAgSkAAHMpAABnKQAAXykAAFgoAABUJgAAUSMA&#10;AE8iAABMIgcASiIQAEgiFwBHIx8ARSQmAEQkLgBCJDQAQSU7AEAlQwA/JUoAPSZTADwmXAA6JmcA&#10;OSZ1ADcnhAA1J5YANCeoADInvgAxJ+EAMSf5ADIm/wAyJv8AMyX/AKUpAACPKgAAfSwAAG8sAABk&#10;LQAAWywAAFUrAABQKgAATCgAAEomAABHJwQARCcNAEIoFABBKBwAPykjAD4pKwA9KTIAPCo5ADsq&#10;QAA5KkgAOCtQADYrWgA1K2UAMytyADErggAwLJQALiynACwsvAArLN4ALCz4ACwr/wAtKv8ALSr/&#10;AKEsAACLLQAAeS4AAGsvAABgLwAAWC8AAFEuAABMLgAASCwAAEUrAABBKwAAPywLAD0sEQA7LRkA&#10;Oi4hADkuKAA3Li8ANi82ADUvPgA0L0UAMy9OADEwWAAwMGMALjBwACwwgAAqMJIAKTClACcwugAm&#10;MNwAJjD3ACcv/wAoL/8AKC7/AJwuAACHMAAAdjEAAGgyAABdMgAAVTIAAE4xAABIMQAARDAAAEAv&#10;AAA8MAAAOjEJADcxEAA2MhYANTIeADMzJQAyMywAMTMzADA0OwAvNEMALTRMACw0VgAqNWEAKTVu&#10;ACc1fgAlNZAAIzWjACI1uQAhNdkAITT2ACI0/wAjM/8AIzL/AJgxAACDMwAAcjQAAGU0AABaNQAA&#10;UTUAAEs0AABFNAAAQDQAADozAAA3NAAANDUGADI2DgAwNxMALzcbAC43IgAtOCkAKzgxACo4OAAp&#10;OUAAKDlJACY5UwAlOV8AIzlsACE6fAAgOo4AHjqiABw6twAbOdUAHDn1AB04/wAdOP8AHjf/AJM0&#10;AAB/NgAAbjcAAGE3AABXNwAATjcAAEg3AABCNwAAPDcAADU4AAAyOQAALzoCACw7CwAqPBEAKTwY&#10;ACg9HwAmPSYAJT0uACQ9NQAjPj0AIj5GACA+UAAfPlwAHT9pABs/eQAaP4wAGD+gABY/tQAVPtIA&#10;Fj7zABc9/wAYPP8AGDz/AI43AAB6OAAAajkAAF46AABTOgAASzoAAEU6AAA/OgAAOToAADI8AAAu&#10;PgAAKUAAACZBCAAkQg4AIkIUACFCGwAgQyMAH0MqAB5DMgAcQzoAG0RDABpETQAYRFkAF0RnABVE&#10;dwATRIoAEkSeABFEswAQRNAAEEPyABFC/wASQv8AE0H/AIk7AAB2PAAAZj0AAFo9AABQPQAASD0A&#10;AEI9AAA8PQAANj4AAC9AAAAqQgAAJUQAACFGAwAdSAwAG0kRABlJFwAYSR4AF0kmABZJLgAVSjYA&#10;FEpAABNKSgARSlYAEEpkAA9KdAAOSocADUqbAAxKsAAKSsoAC0nsAAxI/wANR/8ADUf/AIM+AABx&#10;PwAAYkAAAFZAAABNQAAARUAAAD9AAAA5QQAAMkIAACtFAAAmRwAAIUkAABxLAAAWTgcAE1AOABJQ&#10;EwARUBkAEFAhAA9QKQAOUDEADVA7AA1RRgALUVEAClFfAAlRbwAHUIEABVCWAANQqwACUMUAA0/o&#10;AANP+wAFTv8ABk3/AH1CAABrQwAAXUQAAFJEAABKRAAAQ0MAADxEAAA1RQAALkcAACdKAAAhTAAA&#10;HE8AABdRAAASVAMADlcKAAtYEAAKWBUACFgcAAdYJAAGWCwABVg2AANYQAABWEwAAFhaAABYaQAA&#10;WHwAAFiRAABXpwAAV8AAAFblAABW+QAAVf8AAFX/AHZHAABmRwAAWUgAAE9HAABHRwAAQEcAADhI&#10;AAAwSgAAKU0AACJQAAAcUwAAFlUAABFYAAANWwIACV4JAARfDgAAXxIAAF8YAABgHwAAYCcAAGAw&#10;AABgOwAAYEcAAGBUAABgYwAAYHYAAGCLAABfogAAX7sAAF/iAABe+QAAXf8AAF3/AG9LAABhTAAA&#10;VUwAAExLAABESwAAO0wAADJOAAArUQAAI1QAABxXAAAWWwAAEV4AAA1gAAAIYwAAAmYHAABnDAAA&#10;Zw8AAGgTAABpGQAAaiEAAGopAABqNAAAakAAAGpNAABqXQAAam8AAGqFAABqnQAAabYAAGjdAABo&#10;9wAAZ/8AAGb/AGlRAABcUAAAUlAAAEpPAAA/UAAANVMAAC1WAAAkWQAAHV0AABZgAAAQZAAADGcA&#10;AAZqAAAAbgAAAG8DAABwCAAAcQ0AAHIQAAB0FAAAdRsAAHYjAAB3LAAAdzgAAHZGAAB2VgAAdmgA&#10;AHZ+AAB2lwAAdbEAAHTTAABz9QAAc/8AAHL/AGNWAABYVQAAUFQAAERVAAA5WAAAL1sAACZfAAAd&#10;YwAAFWcAABBsAAAKcAAABHMAAAB2AAAAegAAAHwAAAB8AwAAfggAAH8MAACBEAAAghQAAIQbAACF&#10;JAAAhi8AAIY9AACGTQAAhV8AAIV1AACFjwAAhKkAAIPJAACC8QAAgf8AAID/AF9bAABWWgAASVsA&#10;AD1eAAAyYQAAJ2YAAB5rAAAVcAAADnUAAAl5AAABfgAAAIEAAACFAAAAiAAAAIoAAACLAAAAjQEA&#10;AI4GAACQCwAAkQ8AAJMUAACVGwAAlyYAAJc0AACXRAAAl1YAAJZsAACVhgAAlaIAAJTBAACT6gAA&#10;kv8AAJL/AF1hAABPYQAAQmQAADZpAAAqbgAAH3QAABV5AAAOfwAAB4QAAACJAAAAjgAAAJIAAACW&#10;AAAAmAAAAJoAAACbAAAAnQAAAJ8AAAChAwAAowgAAKUNAACnEwAAqRwAAKooAACqOQAAqksAAKph&#10;AACpegAAqJkAAKi1AACn3QAAp/gAAKb/AFZoAABIbAAAOnAAAC52AAAifQAAF4QAAA6KAAAHkAAA&#10;AJYAAACaAAAAnwAAAKMAAACnAAAAqgAAAKsAAACtAAAArwAAALEAAACzAAAAtQAAALgFAAC6DAAA&#10;vRIAAMAcAADALQAAwEAAAL9VAAC/bgAAvosAAL6oAAC+yQAAve8AALz+AE50AABAeQAAMn8AACWH&#10;AAAZjgAAEJUAAAecAAAAogAAAKcAAACsAAAAsAAAALUAAAC5AAAAvAAAAL0AAAC/AAAAwQAAAMMA&#10;AADGAAAAyAAAAMoAAADNAgAA0AsAANUSAADWIQAA1zQAANhJAADZYAAA2nwAANqaAADbtQAA29kA&#10;ANvyAEaCAAA4iQAAK5AAAB2YAAASoAAACqcAAACuAAAAtAAAALkAAAC+AAAAwgAAAMgAAADLAAAA&#10;zgAAAM8AAADSAAAA1AAAANYAAADaAAAA3QAAAN8AAADiAAAA5gAAAOoKAADvEwAA8CUAAPI6AADz&#10;UQAA9GsAAPSJAAD1pQAA9b8AAPXdAP8ABgD/AAMA/wAFAP8ACwD/ABAA/wAXAP8AIgD/AC0A/wA5&#10;AP8ARAD/AE0A/wBVAP8AXQD/AGQA/wBqAP8AcAD9AHYA+wB8APkAgwD3AIoA9QCSAPMAmwDwAKYA&#10;7gCzAOsAxADpAOQA5wD5AOYA/wDlAP8A0wD/AMcA/wC/AP8AuwD/AP8AAAD/AAAA/wAAAP8AAgD/&#10;AAsA/wASAP8AHQD/ACgA/wAzAP8APgD8AEcA+ABPAPQAVwDxAF0A7gBjAOwAaQDqAG8A6AB1AOYA&#10;fADkAIMA4gCLAN8AlQDcAJ8A2QCrANUAuwDSANQAzwDyAM0A/wDMAP8AxQD/ALoA/wC0AP8AsAD/&#10;AP8AAAD/AAAA/wAAAP8AAAD/AAYA+QAPAPUAFwDzACIA8QAtAO0ANwDnAEAA4gBJAN8AUADbAFcA&#10;1wBdANQAYwDRAGgAzwBuAMwAdQDKAHwAyACEAMUAjQDCAJgAwACkAL0AsgC7AMYAuQDoALgA/QC3&#10;AP8AtgD/AK0A/wCnAP8AowD/AP8AAAD/AAAA/wAAAPUAAADrAAEA5AAMAN4AEwDZABwA0wAmANEA&#10;MADMADoAyABCAMQASgDAAFAAvQBWALsAXAC5AGEAtwBnALUAbQCzAHQAsQB8AK8AhQCtAJAAqgCc&#10;AKgAqgCmALsApQDaAKMA9QCjAP8AogD/AJ4A/wCaAP8AlwD/AP8AAAD+AAAA7wAAAN8AAADQAAAA&#10;xwAHAMEADwC8ABcAuQAgALcAKgC1ADMAsAA7AK0AQwCrAEkAqABPAKYAVQCkAFoAowBgAKEAZgCf&#10;AG0AnQB0AJwAfQCaAIgAmACUAJYAogCUALIAkgDJAJEA6wCRAP8AkAD/AJAA/wCMAP8AigD/APwA&#10;AADsAAAA2QAAAMcAAAC6AAAAsQACAKsADACnABIApAAbAKEAJACgACwAngA1AJsAPACYAEMAlgBJ&#10;AJQATwCSAFQAkABaAI8AXwCNAGYAiwBtAIkAdgCIAIAAhgCMAIQAmgCCAKoAgQC+AIAA4ACAAPkA&#10;fwD/AH8A/wB/AP8AfgD/APEAAADYAAAAwgAAALMAAACoAAAAoAAAAJkABwCVAA4AkgAVAJAAHgCO&#10;ACYAjQAuAIoANgCHAD0AhQBDAIQASQCCAE4AgQBUAH8AWQB+AGAAfABnAHoAbwB5AHoAdwCGAHUA&#10;lAB0AKMAcgC1AHIAzwBxAPEAcAD/AHAA/wBwAP8AcQD/AOEAAADEAAAAsAAAAKIAAACXAAAAkQAA&#10;AIsAAgCGAAsAgwARAIEAGAB/ACEAfQApAHwAMAB5ADcAeAA9AHYAQwB0AEkAcwBOAHIAVABwAFoA&#10;bwBiAG0AagBrAHQAagCAAGgAjgBnAJ0AZQCvAGUAxgBkAOgAZAD9AGMA/wBjAP8AZAD/AM8FAAC2&#10;BwAAowgAAJQIAACJBwAAggMAAH4AAAB7AAYAdwAOAHUAEwByABsAcQAjAG8AKwBtADIAbAA4AGoA&#10;PgBpAEQAZwBJAGYATwBlAFYAYwBdAGIAZQBgAG8AXwB7AF0AiQBcAJkAWwCqAFkAvwBZAOEAWAD4&#10;AFgA/wBYAP8AWQD/AMIMAACqDQAAlw4AAIkOAAB9DgAAdg0AAHEKAABvBgAAbQAKAGsAEABpABYA&#10;ZwAeAGUAJgBjAC0AYQAzAGAAOQBfAD8AXQBFAFwASwBbAFIAWgBZAFgAYgBXAGwAVQB4AFMAhgBS&#10;AJYAUQCnAFAAuwBPAdsATgL0AE4D/wBOBP8ATgP/ALgQAAChEgAAjhMAAH8TAAB0EwAAbBIAAGcQ&#10;AABlDgAAYwsDAGMGDABhBBEAXgMZAFwEIQBbBSgAWQYvAFgGNQBWBzsAVQdCAFQHSABTCE8AUQhW&#10;AFAJXwBOCWkATQl2AEsKhABJCpQASAqmAEcKugBGCtgARQvzAEUM/wBFDP8ARQz/ALAUAACZFgAA&#10;hxgAAHgZAABtGAAAZRcAAF8WAABcEwAAWhEAAFoOBgBaDA0AVwwUAFUMHABTDSQAUg0rAFANMQBP&#10;DjgATg4+AE0ORQBLDk0ASg5VAEgPXgBHD2gARQ91AEMQhABBEJUAQBCmAD4QuwA9ENwAPRH2AD0R&#10;/wA9EP8APhD/AKkZAACSGwAAgRwAAHIdAABnHQAAXxwAAFkbAABVGQAAUxYAAFITAABSEQoAUBAQ&#10;AE4RGABMESAAShInAEkSLgBIEzQARxM7AEUTQgBEE0kAQxRSAEEUWwA/FGUAPhVyADwVgQA6FZIA&#10;OBWkADcVuQA1FdgANRb1ADYW/wA2Fv8ANxX/AKMcAACNHgAAeyAAAG0hAABiIQAAWiEAAFQfAABQ&#10;HgAATRsAAEwZAABLFgYASRYOAEcXFQBFFxwARBgkAEIYKgBBGDEAQBk4AD8ZPwA9GUYAPBpPADoa&#10;WAA5GmMANxtvADUbfgAzG5AAMhuiADAbtwAvG9MALxzzAC8b/wAwG/8AMBv/AJ0fAACIIgAAdyMA&#10;AGkkAABeJAAAViQAAFAjAABLIgAASCAAAEYdAABFHAIAQxwMAEEcEgA/HRkAPh0hADweJwA7Hi4A&#10;Oh81ADkfPAA3H0QANh9MADQgVgAzIGAAMSBtAC8gfAAtIY4ALCGgACohtQApIdAAKSHyACkh/wAq&#10;IP8AKyD/AJkiAACEJQAAcyYAAGUnAABbJwAAUycAAEwmAABHJQAARCQAAEIhAAA/IQAAPSEJADsh&#10;EAA5IhYAOCIeADYjJQA1IysANCQyADMkOQAyJEEAMCRKAC8lUwAtJV4AKyVrAColegAoJYwAJiWf&#10;ACQlswAjJc4AIyXwACQl/wAlJP8AJST/AJQlAACAJwAAbykAAGIqAABXKgAATyoAAEkpAABEKAAA&#10;QCcAAD0mAAA6JQAANyYGADUmDgA0JxQAMicbADEoIgAwKCkALygwAC0pNwAsKT8AKylHACkpUQAo&#10;KlwAJippACQqeAAjKooAISqdAB8qsgAeKswAHirvAB8p/wAgKf8AISj/AJAoAAB8KgAAbCsAAF8s&#10;AABULAAATCwAAEYsAABBKwAAPCsAADgqAAA1KgAAMisDADArDAAuLBEALSwYACwsHwAqLSYAKS0t&#10;ACgtNAAnLjwAJi5FACQuTwAjLloAIS9nAB8vdgAdL4gAHC+bABovsAAYL8oAGC7tABku/wAbLf8A&#10;Gy3/AIwrAAB4LQAAaC4AAFsvAABRLwAASS8AAEMvAAA+LgAAOS4AADQuAAAwLgAALS8AACswCgAp&#10;MRAAJzEVACYxHAAlMiMAJDIqACMyMQAhMzkAIDNCAB8zTAAdM1cAGzNkABo0dAAYNIYAFjSaABQz&#10;rgATM8gAEzPsABQz/wAVMv8AFjH/AIcuAAB0LwAAZTEAAFgxAABOMgAARjIAAEAxAAA7MQAANjEA&#10;ADExAAArMwAAKDQAACU1BgAjNg0AITYSACA3GQAfNyAAHjcnAB04LgAbODYAGjg/ABk4SQAXOVUA&#10;FTliABQ5cQASOYQAETmYABA5rQAOOMcADjjrABA4/wAQN/8AETb/AIMxAABwMgAAYTQAAFU0AABL&#10;NAAARDQAAD00AAA4NAAAMzQAAC01AAAoNwAAJDkAACA6AgAdOwsAGzwQABk9FQAYPRwAFz0jABY9&#10;KwAVPjMAFD48ABI+RgARPlIAED5fAA8+bwAOPoEADD6VAAs+qQAKPsEACj3kAAs9+wAMPP8ADTv/&#10;AH00AABrNgAAXTcAAFE3AABINwAAQTcAADs3AAA1NwAAMDcAACo5AAAlOwAAID0AABw/AAAXQQYA&#10;FEMNABJDEgARQxgAEUMfABBEJwAPRC8ADkQ5AA1EQwAMRE4AC0RbAAlEagAHRHwABkSQAARDpQAC&#10;Q70AA0PgAAND9gAEQv8ABkH/AHg4AABnOQAAWToAAE46AABFOgAAPjoAADg6AAAzOgAALTsAACc9&#10;AAAhQAAAHEIAABdEAAATRgMAD0kKAA1KDwAMShQAC0obAAlKIwAISisAB0o0AAVKPgAESkkAAkpW&#10;AABKZQAASncAAEqLAABKoQAASbkAAEndAABJ9QAASP8AAEj/AHI8AABiPQAAVT4AAEo+AABCPQAA&#10;PD0AADY9AAAvPgAAKUAAACNCAAAdRQAAF0cAABNKAAAPTAIAC08JAAdQDQADUREAAFEXAABRHgAA&#10;USYAAFEvAABROQAAUUQAAFJRAABSYAAAUXIAAFGHAABRnQAAUbUAAFDYAABQ9QAAT/8AAE//AGxA&#10;AABdQQAAUUEAAEdBAABAQAAAOUAAADJBAAAqQwAAJEYAAB5IAAAXSwAAEk4AAA5RAAALUwEABlYH&#10;AABXDAAAWBAAAFgTAABZGQAAWiEAAFopAABaMwAAWj8AAFpMAABaWgAAWmwAAFqBAABZmQAAWbEA&#10;AFjRAABY9AAAV/8AAFf/AGVFAABYRQAATUUAAEVEAAA+RAAANUUAAC1HAAAlSgAAHk0AABhQAAAS&#10;UwAADlYAAApZAAAEXAAAAF4EAABfCQAAYA0AAGEQAABiFQAAYxsAAGQjAABkLQAAZDgAAGRFAABk&#10;VAAAZGYAAGR7AABjkwAAY60AAGLMAABh8gAAYf8AAGD/AF9KAABTSgAASkkAAENIAAA5SQAAL0wA&#10;ACdPAAAfUgAAGFUAABJZAAANXQAACGAAAAJjAAAAZgAAAGgBAABpBQAAagoAAGsNAABtEQAAbhYA&#10;AHAdAABxJgAAcTEAAHA+AABwTgAAcF8AAHBzAABvjQAAb6cAAG7GAABt7wAAbP8AAGz/AFpPAABQ&#10;TgAASE0AAD1OAAAzUQAAKVQAACBYAAAYXAAAEWAAAAxkAAAGaAAAAGsAAABvAAAAcgAAAHQAAAB1&#10;AAAAdwQAAHgJAAB6DQAAfBAAAH0WAAB/HgAAgCgAAIA1AACARQAAf1YAAH9rAAB/hAAAfqAAAH2+&#10;AAB86QAAe/8AAHr/AFZUAABOUwAAQlQAADdWAAAsWgAAIl8AABhjAAARaAAAC20AAANyAAAAdgAA&#10;AHoAAAB9AAAAgAAAAIMAAACEAAAAhgAAAIcCAACJBwAAiwwAAI0QAACQFgAAkh8AAJIsAACSOwAA&#10;kk0AAJFiAACRegAAj5cAAI+0AACO4QAAjPsAAIz/AFVZAABIWgAAO10AAC9hAAAkZgAAGWwAABFy&#10;AAAKdwAAAn0AAACCAAAAhgAAAIsAAACOAAAAkQAAAJMAAACVAAAAlwAAAJkAAACbAAAAnQQAAJ8K&#10;AACiDwAApBYAAKYhAACmMQAApkMAAKVXAACkcAAAo44AAKOrAACh0AAAoPUAAJ//AE5hAABAZAAA&#10;M2kAACduAAAbdQAAEXwAAAuDAAAAiQAAAI4AAACTAAAAmAAAAJ0AAAChAAAApAAAAKUAAACnAAAA&#10;qQAAAKsAAACtAAAAsAAAALIAAAC1CAAAuA4AALwWAAC8JQAAvDcAALtMAAC6ZAAAuYEAALeiAAC3&#10;wAAAt+oAALf8AEZrAAA5cAAAK3cAAB9/AAAThgAAC44AAAGVAAAAmwAAAKEAAACmAAAAqwAAALAA&#10;AACzAAAAtwAAALcAAAC6AAAAvAAAAL8AAADBAAAAxAAAAMcAAADKAAAAzQUAANEOAADUGQAA1CsA&#10;ANRAAADTWAAA03QAANOSAADSsAAA0tMAANLyAD55AAAxgAAAI4gAABeRAAANmQAAA6AAAACnAAAA&#10;rgAAALMAAAC4AAAAvQAAAMIAAADGAAAAygAAAMoAAADNAAAAzwAAANIAAADVAAAA2QAAAN0AAADf&#10;AAAA4wAAAOcFAADrDwAA7B8AAO0zAADuSwAA72QAAO+CAADwnwAA8bkAAPHYAP8AAAD/AAAA/wAE&#10;AP8ACQD/AA4A/wAVAP8AHgD/ACkA/wA0AP8APwD/AEgA/wBQAP8AWAD/AF4A/wBlAP0AawD7AHEA&#10;+QB3APgAfgD2AIUA8wCNAPEAlwDuAKIA6wCvAOgAwADmAOAA4wD4AOIA/wDbAP8AywD/AMEA/wC5&#10;AP8AtAD/AP8AAAD/AAAA/wAAAP8AAAD/AAkA/wAQAP8AGQD/ACMA/wAuAP0AOQD5AEIA9QBKAPIA&#10;UgDuAFgA6wBeAOkAZADmAGoA5ABwAOIAdgDfAH0A3QCGANkAjwDVAJoA0QCnAM4AtgDLAM4A/+J9&#10;EElDQ19QUk9GSUxFAAwS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X/4n0QSUNDX1BST0ZJTEUADRJn&#10;/2M5Y/9rO2H/cT1f/3U+Xf95P1z/fEBb/39BWv+CQVn/hkJY/4hCWP+IQlj/iEJY/4hCWP+IQlj/&#10;iEJY/4hCWP+IQlj/iEJY/4hCWP+IQlj/iEJY/4hCWP+IQlj/iEL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crC/+X&#10;NhL/oT4a/6pGJf+wUDT/sVpF/7BkV/esbWnsp3d74Z59itmWg5fRjomiy4iOq8eCk7HEfpe3wXqc&#10;u753or+8darCtXGuw7Nyr8Gzcq/Bs3KvwbNyr8Gzcq/Bs3KvwbNyr8Gzcq/Bs3KvwbNyr8Gzcq/B&#10;s3KvwbNyr8H/mR8F/5cqCv+YNRL/oz0a/6xGJf+zTzT/tFlG/7RjWPaxbGvqrXV936N7jdWbgZzN&#10;koaox4uKscKFj7m/gJS+u3yaw7l5oce1dqnKrXWsxqt2rcSrdq3Eq3atxKt2rcSrdq3Eq3atxKt2&#10;rcSrdq3Eq3atxKt2rcSrdq3Eq3atxKt2rcT/mh8E/5gqCv+aNBL/pT0Z/65GJf+1TjT/t1hG/7dh&#10;WfW1amzpsnN/3ah4kNOffqDKloKsxI6Ht76IjL+6g5HFt3+Yy7R8oc+reKXPpXmqyKR5rMakeazG&#10;pHmsxqR5rMakeazGpHmsxqR5rMakeazGpHmsxqR5rMakeazGpHmsxqR5rMb/mh8E/5gqCv+bNBH/&#10;pj0Z/69FJf+3TjT/uldG/7tgWfS5aW3ntnGB3Kx2k9Cke6PImn+xwJOEvLuMicW3iJDLtIaZzrKG&#10;pNGkfKTRn32pyp59qsiefarInn2qyJ59qsiefarInn2qyJ59qsiefarInn2qyJ59qsiefarInn2q&#10;yJ59qsj/mx8E/5kqCv+cNBH/pzwZ/7FFJP+5TTT/vFdG/r5fWfS9Z27num+C2rF0lc+oeabFn320&#10;vpeBwLmUisa1kZLLr42Yz6qKodKegqPTmYGozJiCqcqYgqnKmIKpypiCqcqYgqnKmIKpypiCqcqY&#10;gqnKmIKpypiCqcqYgqnKmIKpypiCqcr/mx8E/5kqCv+dNBH/qTwY/7JFJP+7TTP/v1ZG/cFeWvPB&#10;Zm/mv22D2bZzl82td6jEpXu3vqGDwLabicaulY/MqJGVz6KOntKZh6LTlIanzZOGqMuThqjLk4ao&#10;y5OGqMuThqjLk4aoy5OGqMuThqjLk4aoy5OGqMuThqjLk4aoy5OGqMv/mx8E/5kqCv+eMxH/qjwY&#10;/7NFJP+8TDP/wVVG+8RdWvPFZW/lw2yE2LtxmMyydavDrXy2uaWBv7CehsaomYzLoZWS0JuSm9OU&#10;jqLUj4qmzo+KqMuPiqjLj4qoy4+KqMuPiqjLj4qoy4+KqMuPiqjLj4qoy4+KqMuPiqjLj4qoy4+K&#10;qMv/mx8E/5oqCv+fMxD/qzwY/7VEI/++TDP+w1VF+cdcWvHJZG/lyGqF1sFvmsq5dKq+sHq2s6l/&#10;v6qihMainYrLm5qQz5WXmdKPlKLUipCmzoqPqMyKj6jMio+ozIqPqMyKj6jMio+ozIqPqMyKj6jM&#10;io+ozIqPqMyKj6jMio+ozIqPqMz/nB8E/5oqCv+gMxD/rDwY/7ZEI/+/TDL8xlRF9spcWu/NYnDk&#10;zWiG08VtmsW8c6q5tHi1rq19vqWngsWdoojLlZ+Oz4+cltKLnKLThpWmzoaUp8yGlKfMhpSnzIaU&#10;p8yGlKfMhpSnzIaUp8yGlKfMhpSnzIaUp8yGlKfMhpSnzIaUp8z/nB8E/5opCv+iMxD/rTsX/7dE&#10;I//BTDL5yVNF881aWuzSYHDg0GaGzshsmsC/cam0uHe1qbF8vp+sgcWXqIbKkKSMzoqildGFoqHS&#10;gZymzoGap8yBmqfMgZqnzIGap8yBmqfMgZqnzIGap8yBmqfMgZqnzIGap8yBmqfMgZqnzIGap8z/&#10;nB4E/5spCv+jMxD/rzsX/7lEIv3DSzH2zFJE8NJZWejaX3Db1WSGycxqmbrDb6itu3S0orR5vZiv&#10;fcOQrIPIiamJzIOnkc9+ppzQfaSmzXyiqMt8oqjLfKKoy3yiqMt8oqjLfKKoy3yiqMt8oqjLfKKo&#10;y3yiqMt8oqjLfKKoy3yiqMv/nR4E/5spCv+lMg//sTsW/7xEIfrGSzHz0VFD69pXWePfXW/T22OF&#10;ws9pl7HEbaekvHCymLV0u46xeMKGrX3GgKuCynqpis12qJTOdqmjzHerqMp3q6jKd6uoynerqMp3&#10;q6jKd6uoynerqMp3q6jKd6uoynerqMp3q6jKd6uoynerqMr/nR4E/5wpCv+nMg//szsW/75DIPXK&#10;Sy/u1lBC5uFWV9zkW27L3mODutFolKnHbKObvm6ukLhxt4a0dL1+sHjCd658xnKsg8ltq4zKbauZ&#10;yW6sn8durJ/Hbqyfx26sn8durJ/Hbqyfx26sn8durJ/Hbqyfx26sn8durJ/Hbqyfx26sn8f/nh4E&#10;/50pCf+pMg7/tjoU+sJDH/DOSi7n3U9A4ulSV9LoWm3B4GKAsdRnkaHKa56Uw26oib1xsIC5dLZ5&#10;tne6dLR7vW6ygcBqsIjCZ7CSw2awlsNmsJbDZrCWw2awlsNmsJbDZrCWw2awlsNmsJbDZrCWw2aw&#10;lsNmsJbDZrCWw2awlsP/nx4E/54pCf+tMQ3/ujoT9MdCHejVSivf5Ew/1+xRVsnuWWu342F8qNhn&#10;i5rPa5eNyW6gg8Rxp3vAdKx1vXiwcLt7s2y5gLZouIa4ZLePuWO2kbpjtpG6Y7aRumO2kbpjtpG6&#10;Y7aRumO2kbpjtpG6Y7aRumO2kbpjtpG6Y7aRumO2kbr/oB4E/6EoCP+xMAv7wDkR7M5CGd/fRyjT&#10;6UxAyvFRVb7yWGit5mF3nt1nhJLVbI+Hz2+WfstznHjIdqFyxnmkbsR8p2nCgalmwIasYr+NrWG/&#10;j65hv4+uYb+PrmG/j65hv4+uYb+PrmG/j65hv4+uYb+PrmG/j65hv4+uYb+PrmG/j67/oh0D/6Yn&#10;B/+3LwnyxzgN4dhBFNLmRirH8ExAvvhQU7L1V2Oi62FwleNne4rdbYSB2HGLetR1kHTSeZNw0HyW&#10;bM5/mWjMg5tky4idYcqNn2DJj59gyY+fYMmPn2DJj59gyY+fYMmPn2DJj59gyY+fYMmPn2DJj59g&#10;yY+fYMmPn2DJj5//pB0D/60mBfu+LQbm0DQI0+I8FsfuRiu7+Uo+sP5PT6b6V1yY8WFojOtocYPm&#10;bnh74nN9dd94gXHde4Rt23+HatqDiWfZhopk14uMYdaQjmDVkY5g1ZGOYNWRjmDVkY5g1ZGOYNWR&#10;jmDVkY5g1ZGOYNWRjmDVkY5g1ZGOYNWRjmDVkY7/pxwD/7UjA+7JJgPV3ykHx+w8Gbr4RCut/0g7&#10;o/9NSZr/V1SN+WFdhPRqZXzwcGp27XZucet6cW3pfnRr6IJ2aOaFd2bliHlj5Ix6YeORfGDjknxg&#10;45J8YOOSfGDjknxg45J8YOOSfGDjknxg45J8YOOSfGDjknxg45J8YOOSfGDjknz/qxsC98AdAdnc&#10;EgHH6ygKuvc7Gqz/QSmg/0Y2lf9MQY3/VkuD/2FSe/1rV3T6cVxv+HZfbPZ7YWn1f2Nn9INkZfOG&#10;ZmPyimdh8Y5oX/CSaV/wk2pf8JNqX/CTal/wk2pf8JNqX/CTal/wk2pf8JNqX/CTal/wk2pf8JNq&#10;X/CTal/wk2r/txUB1s8LAMfqEwK59ykNrP85Gp7/PiaS/0Qwh/9LOYD/VEB4/2FGcv9qSmz/cE1p&#10;/3ZQZv97UWT/f1Nj/4NUYf+GVWD+iVZe/o1XXf2SWFz9k1hc/ZNYXP2TWFz9k1hc/ZNYXP2TWFz9&#10;k1hc/ZNYXP2TWFz9k1hc/ZNYXP2TWFz9k1jWxAgAxtQJALj3FASr/ykOnv80GJD/OiGE/0Epev9J&#10;MHL/UjZs/146aP9oPWT/b0Bh/3RBX/95Q17/fURd/4BFXP+ERVv/h0Za/4pHWP+PR1j/kEhY/5BI&#10;WP+QSFj/kEhY/5BIWP+QSFj/kEhY/5BIWP+QSFj/kEhY/5BIWP+QSFj/kEjExwcAt9sHAan/Fgaf&#10;/yoNkP8wFYP/Nhx3/z4ibv9HKGb/UCxh/1ovXf9kMVv/bDNZ/3E1WP91Nlb/eTZW/3w3Vf9/N1T/&#10;gjhT/4U5Uv+JOVL/ijlS/4o5Uv+KOVL/ijlS/4o5Uv+KOVL/ijlS/4o5Uv+KOVL/ijlS/4o5Uv+K&#10;OVL/ijn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x0E/5ApCf+PNBD/mjsX/6JEIP+p&#10;TS3/qlg8/6hiTP+kbFz1n3Zs7Jl/euSRh4beiY2Q2IOTmNN+mZ/Qep2kzXaiqct0p6zJca2vx2+0&#10;ssFsubS8bLuxvGy7sbxsu7G8bLuxvGy7sbxsu7G8bLuxvGy7sbxsu7G8bLuxvGy7sbxsu7H/lB0E&#10;/5EoCf+RMxD/nDoW/6RDIP+sTC3/rVY9/61gTf6pal70pXRu6p99feGWg4vZjoqW04eQoM6BlafK&#10;fJqtx3ifssR1pbbCcqu5wHC0u7dutbmzb7i1s2+4tbNvuLWzb7i1s2+4tbNvuLWzb7i1s2+4tbNv&#10;uLWzb7i1s2+4tbNvuLX/lB0E/5IoCf+TMg//njoW/6dDIP+uSy3/sVU9/7BfTv2uaF/yqnJw56R6&#10;gd6agI/VkoeczouMpsmEka/Efpe1wXmcu752o7+8dKvCtG+uw65ys7yrc7a4q3O2uKtztrirc7a4&#10;q3O2uKtztrirc7a4q3O2uKtztrirc7a4q3O2uKtztrj/lRwE/5IoCf+VMg//oDoW/6lCH/+wSi3/&#10;tFQ9/7ReTv2zZ2Dxr3By5ql4g9uffpPSl4Ohy46JrMSGjrXAgJS9vHuaw7p6o8W3eavHrHOsxqd1&#10;sb+ld7W6pXe1uqV3tbqld7W6pXe1uqV3tbqld7W6pXe1uqV3tbqld7W6pXe1uqV3tbr/lRwE/5Mo&#10;Cf+WMQ//oTkV/6pCH/+ySiz/tlM8/7ddTvu2ZWHwtG505K11htmke5bPm4Clx5KFscGKi7u9h5TA&#10;u4WdxLaCpMewfqrIpXeqyKF5sMGferO8n3qzvJ96s7yferO8n3qzvJ96s7yferO8n3qzvJ96s7yf&#10;erO8n3qzvJ96s7z/lRwE/5MoCf+XMQ//ozkV/6xCH/+0Siz/uVM8/7pcTvi6ZGLvuGx147JziNip&#10;eZnNn36pxZiEtL+TjLy4jZPBs4mZxa6GociqhKnJn3ypypt9rsKZfrK9mX6yvZl+sr2ZfrK9mX6y&#10;vZl+sr2ZfrK9mX6yvZl+sr2ZfrK9mX6yvZl+sr3/lhwE/5MoCf+YMA7/pDkV/61BHv+1SSz/u1I8&#10;/b1bTva9Y2LuvWt24rZxidWud5vLpXyqwp2DtLmWibyykZDBrIyWxqeJncijh6bKmYCoy5aBrsSV&#10;gbG+lYGxvpWBsb6VgbG+lYGxvpWBsb6VgbG+lYGxvpWBsb6VgbG+lYGxvpWBsb7/lhwE/5QnCf+Z&#10;MA7/pTkU/65BHv+3SSv/vVE8/L9aTvTBYmLswWl34btwi9KxdJ3HqHuqvKCBtLSah7yslI3CppCU&#10;xqCNm8mci6TLlYaoy5GFrcWQhbG/kIWxv5CFsb+QhbG/kIWxv5CFsb+QhbG/kIWxv5CFsb+QhbG/&#10;kIWxv5CFsb//lhwE/5QnCP+aMA7/pjgU/7BBHf+4SSv/v1E8+sJZTvLEYWPpxWh33b5tjM20c53C&#10;q3mqt6R+tK6dhLymmIrBoJSRxpqRmMmWj6HLkIuozIyJrMWMibDAjImwwIyJsMCMibDAjImwwIyJ&#10;sMCMibDAjImwwIyJsMCMibDAjImwwIyJsMD/lxwE/5UnCP+bMA7/pzgU/7FBHf+6SSv/wlA7+MZY&#10;TvDIX2PmyGZ42MFrjcm3cZ29r3epsqd8s6mhgruhnIjBmpiPxpSWlsmQlJ/Li5GozIeOrMaHjbDB&#10;h42wwYeNsMGHjbDBh42wwYeNsMGHjbDBh42wwYeNsMGHjbDBh42wwYeNsMH/lxsD/5UnCP+dLw3/&#10;qTgT/7NAHf+8SCr8xU879slXTu3NXmPiy2R40sRqjMS7b5y4snWprat7s6OmgLuboYbBlJ2NxY6b&#10;lMiKmZ3Khpmoy4KTrMaCkq/BgpKvwYKSr8GCkq/BgpKvwYKSr8GCkq/BgpKvwYKSr8GCkq/BgpKv&#10;wYKSr8H/lxsD/5UnCP+eLw3/qjgT/7VAHP++SCn5yE46881WTerTXGLez2J4zcdoi7++bpuyt3Oo&#10;p7B5sp6rfrqVp4TAjqOLxIihkseDn5rJgKCnyn2arMZ9mK/BfZivwX2Yr8F9mK/BfZivwX2Yr8F9&#10;mK/BfZivwX2Yr8F9mK/BfZivwX2Yr8H/mBsD/5YnCP+gLw3/rDcS/7dAG/3BSCj2y04579NUTObZ&#10;WmLY1GF3x8tnirnDbJqtvHKnobZ3sZixfbiPrYK+iKqJw4KokMZ9p5nIeqelyXeirMV4n7DBeJ+w&#10;wXifsMF4n7DBeJ+wwXifsMF4n7DBeJ+wwXifsMF4n7DBeJ+wwXifsMH/mBsD/5cmCP+iLwz/rjcS&#10;/7k/GvnERyfxzk046ttTS+DfWWDQ2l92wdBlibPJa5mmwnClm711r5G4e7aItYC8gbKGwHuwjcN2&#10;rpbFc66hxnKtrcRyqbDAcqmwwHKpsMByqbDAcqmwwHKpsMByqbDAcqmwwHKpsMByqbDAcqmwwHKp&#10;sMD/mRsD/5gmCP+kLgv/sTYR/r0/GfTIRyXr1E025eNQSdnjV1/J3150utdkhqzPaZadx22jkcBx&#10;rIa7dbN+t3q5d7R/vXKyhb9tsY3BarCXwmmxpcFstLK9bLSyvWy0sr1stLK9bLSyvWy0sr1stLK9&#10;bLSyvWy0sr1stLK9bLSyvWy0sr3/mhsD/5kmCP+nLQr/tTYP+cE/F+7ORiPk3Ewy3edPSc/oVl7A&#10;5F1yst5kgqPUaZGVy22cicVwpX/Ac6x3vHexcLl8tWu3gbhntoe6Y7WQu2G1m7xjt6a5Y7emuWO3&#10;prljt6a5Y7emuWO3prljt6a5Y7emuWO3prljt6a5Y7emuWO3prn/mxsD/5slB/+rLQn/uTUN8sc+&#10;FeXVRh/a40kzz+tOScbtVF236lxuqOJjfZrZaYqO0m2UhMxxm3vIdaFzxHimbsJ8qWnAgaxlvoeu&#10;Yr2OsF+9l7FevJ6xXryesV68nrFevJ6xXryesV68nrFevJ6xXryesV68nrFevJ6xXryesV68nrH/&#10;nBoD/6AkBv+wLAj5wDQL6c89ENrfQh3O6UkzxPFOSLvyUlqt8FtpnudjdpLgaYGH2m+JftRzkHfR&#10;d5VxznuZbMx/nGjKg55kyYigYceOol7GlaRcxpukXMabpFzGm6RcxpukXMabpFzGm6RcxpukXMab&#10;pFzGm6RcxpukXMabpFzGm6T/nhoD/6UjBf+3KgXwyDIH3Ns1DM7nQh/C8Ug0uPlMRq/3UVWi9Vti&#10;le1kbYrna3aA4nB9ed51gnPbeodu2X6Ka9eCjGfVho5k1IuQYdOQkl7RlpRc0ZuVXNGblVzRm5Vc&#10;0ZuVXNGblVzRm5Vc0ZuVXNGblVzRm5Vc0ZuVXNGblVzRm5X/oRkC/60hA/i/JgPi1CUDzuUzD8Lw&#10;QiG2+kczq/5LQqL+UE+X+1tai/VlY4LwbGp67HJwdOl4dG/nfHds5YF6aOOEfGbiiH1j4Yx/YOCR&#10;gV7floJc3pqDXN6ag1zemoNc3pqDXN6ag1zemoNc3pqDXN6ag1zemoNc3pqDXN6ag1zemoP/oxkC&#10;/7YdAenMFwHP4x4DwvAzErX6QCKp/0Qwnf9JPZX/UEiL/1tQgv1lV3r5bV109nNhb/R5ZGvyfmdo&#10;8YJpZvCGamTvimxi7o5tYO2Sbl3sl3Bc65txXOubcVzrm3Fc65txXOubcVzrm3Fc65txXOubcVzr&#10;m3Fc65txXOubcVzrm3H/rBUB88MQANHaCwDB7x8GtPszE6j/PCCb/0IskP9INof/Tz9//1pGeP9l&#10;S3H/bU9s/3NSaf95VWb+fldk/YJYYvyGWWH7ilpf+o5bXvqSXFz5l11b+JteW/ibXlv4m15b+Jte&#10;W/ibXlv4m15b+JteW/ibXlv4m15b+JteW/ibXlv4m176uQ4AzcsJAMDmDQGy/CAIp/8zE5r/OR2N&#10;/z8mgv9GLnr/TjVz/1g6bf9jP2n/bEJl/3JEYv93RmD/fEdf/4FIXf+FSVz/iEpb/4xLWv+QTFj/&#10;lU1X/5lNV/+ZTVf/mU1X/5lNV/+ZTVf/mU1X/5lNV/+ZTVf/mU1X/5lNV/+ZTVf/mU3NwQYAvtAH&#10;ALH2DgKl/yEJmf8uEoz/NBmA/zsgdv9DJ23/TCxm/1QwYv9gM17/aTVc/283Wv90OFn/eTlY/306&#10;V/+AO1b/hDtV/4c8VP+LPVP/kD1S/5M+Uv+TPlL/kz5S/5M+Uv+TPlL/kz5S/5M+Uv+TPlL/kz5S&#10;/5M+Uv+TPlL/kz69xQUAsNcFAKP/EAOZ/yIJi/8pD37/MBVz/zgaaf9AH2L/SSNb/1EmV/9aKFX/&#10;YipS/2krUf9vLFD/cy1P/3cuTv96Lk7/fS9N/4AvTP+EMEv/iDBL/4swS/+LMEv/izBL/4swS/+L&#10;MEv/izBL/4swS/+LMEv/izBL/4swS/+LMEv/izD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v/ifRBJQ0NfUFJPRklMRQAOEq5o7G+qafBpqGn0Y6Zq91+m&#10;avdfpmr3X6Zq91+mavdfpmr3X6Zq91//ZB4D/2sgA/94HgT/hCQF/40sB/+TNAv/lzwS+JlFG/Cb&#10;TSfol1k04ZBiQteJbE7Og3VYyH1+YcN4hmi+dI5tuXCWcrZunnWybKd4r2qxe61pvXyqac19qGrj&#10;eqVs6XKibO1soG3yZp5u9WKebvVinm71Yp5u9WKebvVinm71Yp5u9WL/ZR0C/20eA/97HQP/hyME&#10;/5AqBv+XMgr9nDsQ9J9DGeyhSyXjnFYz2pZgQc+OaU7HiHJYwIJ6Ybp9gmi1eYpusXWSc6xymnep&#10;cKN6pm6sfaNtuH6hbcd/n27gfpxw53WacOtvmXHwaJdx82SXcfNkl3HzZJdx82SXcfNkl3HzZJdx&#10;82T/ZR0C/28dA/9+HAP/iiIE/5MpBf+bMQn5oDkP8KNBGOemSSPeoVQx0ppeQMiTZ03AjG9YuYd3&#10;YbOCf2iufYduqXqOc6R3lnigdJ97nXOofppxtICYccKBlnLYgZV05XiTdOpxknXva5F18maRdfJm&#10;kXXyZpF18maRdfJmkXXyZpF18mb/Zh0C/3EbA/+AGwP/jCED/5YoBf+eLwj2pDcN7Kg/FeOrSCDY&#10;plIwzJ5cQMOXZU27kW1Xs4t0Ya2GfGingoNuon6LdJ17k3iZeZx8lXelf5J2sIGQdb6CjnbRgo54&#10;43qNeOhzjHjtbIt48WiLePFoi3jxaIt48WiLePFoi3jxaIt48Wj/ZxwC/3MaAv+CGgL/jyAD/5km&#10;BP6iLgbzqDUL6a09E9+vRh7SqVEvx6JaP76bY0y1lWpXro9yYKeLeWihh4FunIOIdJeAkHiSfZl8&#10;jnyigIt6rYKIeruDh3rNg4d84nyHfOd1hnzsboZ88GmGfPBphnzwaYZ88GmGfPBphnzwaYZ88Gn/&#10;ZxwC/3UZAv+FGQL/kh8C/5wlA/ulLAXwrDQJ5rI7ENuzRB3NrU8uw6ZZPrmfYUuwmWhWqJRwX6GP&#10;d2ebi35uloiGc5CFjniMgpZ8iICggIR/q4KBf7iDf3/KhIGB4X2BgeZ2gYDrb4CA72qAgO9qgIDv&#10;aoCA72qAgO9qgIDvaoCA72r/aBwC/3gXAv+HGAL/lB0C/58jA/ipKgTssTEH4rc5DdW3QhzJsE4t&#10;vqpXPbSjX0qrnmdVo5huX5yUdWaWkHxtkI2Dc4uKi3iGiJR8gYaegH2EqIJ7hLWEeYTHhHqG4H97&#10;heZ3e4XrcHuE7mt7hO5re4Tua3uE7mt7hO5re4Tua3uE7mv/aRsC/3oWAv+KFwL/lxwC/6MhAvSt&#10;JwPotS4F3r01CtC6QBvEtEwsuq5WO6+oXkmmomVUnp1sXZeZc2aQlXlsipKBcoWQiXd/jZJ8e4ub&#10;f3eKpoJ0ibODcorEg3SM4H90i+V4dYnqcXaI7Wx2iO1sdojtbHaI7Wx2iO1sdojtbHaI7Wz/axoC&#10;/30UAv+NFgH/mhoB/6YeAfCxIwLkuykD2cIwCcu9PxnAuEoqtbJUOqqsXEehp2NSmaNqXJGfcWSK&#10;m3drhJh/cX6WhnZ5k497dJKZfnCQpIFtkLGCa5DBgm2S3X9ukeV4b4/qcXCO7Wxwju1scI7tbHCO&#10;7Wxwju1scI7tbHCO7Wz/bhgC/4ASAf+QFQH/nhcB+6saAey3HgHgwyEB0sYtCMbBPRi6vEkor7dS&#10;OKWyWkWcrWFRk6loWoulb2KEonVpfp98b3idhHRzm415bpmWfGqYon9nl66AZZi/gWWZ2H9omOV4&#10;aZbqcWqU7WxqlO1sapTtbGqU7WxqlO1sapTtbGqU7Wz/cRYC/4MRAf+UEwH/ohQA9bAUAOa+FADZ&#10;zBUAzMorB8DGOxa1wUcmqrxRNp+4WEOWs2BOjbBmWIWsbWB+qnNnd6d6bHKlgnJso4t2aKKUeWSh&#10;oHxgoK19X6G9fl6i1H1hoeZ2Yp3rcGOb7mxjm+5sY5vubGOb7mxjm+5sY5vubGOb7mz/dBMB/4cQ&#10;Af+YEAD+pxAA57cNANbFCwDQ0BEAxc8oBbnLORSux0Ujo8NPM5m/V0CPu15LhrhkVH61a1x3snFj&#10;cbB4aWuugG1mrYlyYauTdV2rnnhbqqx5Wau8eVis0nlaq+hzXKfsbl2k72pdpO9qXaTval2k72pd&#10;pO9qXaTval2k72r/eREB/4wOAP+eDQDcrggA0rsJAMzICQDH1g4AvdUlBLLSNhGnzkIgnMpML5LH&#10;VDyIw1xHf8FiUHe+aVdwvHBeart3Y2W5f2hguIhsXLeSb1i2nnFVtqtzU7e7c1K30nNUt+tvVrLv&#10;alev8WdXr/FnV6/xZ1ev8WdXr/FnV6/xZ1ev8Wf/fw4B/5MLAOGlBQDSswcAyb4HAMLLCAC83Q4A&#10;tN0jA6raMw2f1kAclNNKKorQUjeAzVpBeMthSnDJaFFqyG9XZMZ2XF/Ff2BaxYhkVsSSZ1PEnmlQ&#10;xKxqT8S8a07F02pPxe1oUMDzZFG99WFRvfVhUb31YVG99WFRvfVhUb31YVG99WH/hgoA8JoEANSq&#10;BADItgYAvsEFALfPCQCw4xEAqOMlBJ/iNQ2V4D4Zi95IJYHcUDB42lg6cNhfQmnWZ0lj1W5PXtR2&#10;U1nTf1dV04laUtOTXU/ToF9N061gS9S+YErV2GBL1O1eTNH3XEzM+VpMzPlaTMz5WkzM+VpMzPla&#10;TMz5WkzM+Vr/jwMA2qIAAMqvAwC9uQQAtMYFAKvUCQCk6hQBnOkoBpPpNA6J6D0Yf+dEInfmTipv&#10;5lcyaeVfOGPlZz1f5G9CWuR3RVbkgElT5IpLUOSUTk3kn1BL5axRSeW7Ukjmz1JI5uhSSOT4UUjh&#10;/E9I4fxPSOH8T0jh/E9I4fxPSOH8T0jh/E/hmQAAzakAAL6zAgCzvgMAqMsFAJ/aCQCY8hgCkPIq&#10;B4byMw588TsWdPFDHWzxSyNm8VQpYfFdLV3xZjFZ8W41VvF2N1PxfzpQ8og8TfKSPkvynUBJ86lB&#10;R/O2Qkb0x0NF9N9DRPTwQ0Ty+kJE8vpCRPL6QkTy+kJE8vpCRPL6QkTy+kLRogAAwK4AALK4AQCn&#10;xAIAnNIEAJLtDACM+xwDgvsoB3n7MQxw/DkSafxBF2L8SRxc/FAgV/xZI1T9YiZR/WooT/1zKkz+&#10;eyxK/oMuSP6NL0b/mDFE/6IyQ/+uM0H/uzRA/8s0P//jND//7zU//+81P//vNT//7zU//+81P//v&#10;NT//7zXEqgAAs7MAAKe/AACaywAAj9oCAIb/DwF+/xwDdf8lBmz/LQpk/zYOXf8+Elj/RRVS/00Y&#10;T/9VGkz/XBxJ/2QeR/9rH0T/cyBC/3wiQf+FIz//jyQ9/5olO/+kJjr/ryY5/7onOP/KJzj/3Cg4&#10;/9woOP/cKDj/3Cg4/9woOP/cKDj/3Ci1rwAAp7oAAJrGAACN1AAAgeYBAHr/EAFw/xgCZ/8hBV//&#10;KQdY/zEKUv85DU3/QQ9J/0gRRf9PE0L/VRRA/1wVPf9iFjv/aRc5/3AYN/95GTX/ghkz/4waMv+X&#10;GzD/oRsv/6ocL/+1HC7/vxwu/78cLv+/HC7/vxwu/78cLv+/HC7/vxyptQAAmsIAAIzPAAB/3gAA&#10;dv8FAGz/DgFi/xQCWv8bA1P/JAVN/ysHR/8zCUP/Ogo//0ELO/9HDDj/TQ01/1MOM/9YDzH/Xg8v&#10;/2QQLf9rESv/cxEp/3wSJ/+GEiX/kBMk/5kTI/+jFCL/qxQi/6sUIv+rFCL/qxQi/6sUIv+rFCL/&#10;qxScvgAAjcsAAH7aAABw5gAAZ/8AAF3/CgFU/xABTf8VAkf/HQNB/yQEPP8rBTf/MgY0/zgHMP89&#10;CC3/Qwgq/0gJKP9NCSb/Ugok/1cKIv9dCyD/Ywse/2sLHP9zDBr/fAwY/4QMF/+ODRX/lQ0V/5UN&#10;Ff+VDRX/lQ0V/5UNFf+VDRX/lQ3/UiUD/00vBP9RMgb/VzUH/1o8Cv9bRQ7/Wk8T/1ldF/9YbRv/&#10;Vnsf/1WJIv9TlSX/UqAn/1GoKf9QsSr/ULgr/0/BLP9Pyi3/TtYu/07kLv9O7S//TvMv/034MP9N&#10;/DD/TP8w/Ez/MPlM/y/4TP8v+Ez/L/hM/y/4TP8v+Ez/L/hM/y//UyQD/00vBP9UMAX/WTQH/106&#10;Cv9fQw7/Xk4T/11aGP9bahz/Wnkh/1iGJP9Wkif/VZ0p/1SmK/9Tri3/UrYu/1K+L/9RxzD/UdIx&#10;/1DhMv9Q6zL/T/Iz/0/3M/9O/DT7Tv80+E3/NPVO/zL0Tv8y9E7/MvRO/zL0Tv8y9E7/MvRO/zL/&#10;UyQD/04uBP9WLwX/XDIH/2A4Cv9iQQ7/YkwT/2BYGP9faB3/XXYi/1uDJv9Zjyn/WJos/1ajLv9V&#10;rDD/VbMx/1S7M/9TxDT/U841/1LeNv9S6Tf/UfE3/1H2OPtQ+zj3T/849E//N/FQ/zXwUP808FD/&#10;NPBQ/zTwUP808FD/NPBQ/zT/VCMD/1AtBP9ZLQX/XzAH/2M2Cv9mQA7/ZkoT/2VVGf9jZR7/YXMj&#10;/16AKP9cjCz/W5cv/1mhMf9YqTT/V7A1/1a4N/9VwTj/Vcs5/1TaOv9U5zv/U/A8+1L2PfZR+z3y&#10;Uf8971L/O+xS/zjrUv8461L/OOtS/zjrUv8461L/OOtS/zj/VSMD/1IrBP9cKwX/Yy4H/2c0Cv9q&#10;Pg7/a0gT/2pTGf9oYR//ZnAl/2N9Kv9giC//XpMz/1ydNv9bpTj/Wq06/1i1PP9XvT7/V8c//1bT&#10;QfxV5EL5Ve5D9VT2RPBT/ETsVP9B6VX/P+ZV/zzlVf875VX/O+VV/zvlVf875VX/O+VV/zv/ViID&#10;/1UpBP9fKAX/ZysG/2wyCf9vPA3/cEYT/3BQGf9uXSD/a2sn/2h5Lf9lhDL/Yo83/2CZO/5eoT79&#10;XKlB+1uxQ/pZuUX5WMJH91fOSPVW4ErxVuxL7lX2TOlW/ErlV/9G4lj/Q95Z/0DdWf8/3Vn/P91Z&#10;/z/dWf8/3Vn/P91Z/z//VyID/1knBP9jJgT/aygG/3EwCP90OQ3/dUMT/3VNGf91WSH/cWcp/210&#10;MP1qgDb6Zoo8+GOUQPZhnET0XqRI8lysS/FbtE3vWb1Q7VjJUutX2lPnVulV5Ff1VOFZ/U/bWv9L&#10;1Vv/SNBc/0TPXP9Ez1z/RM9c/0TPXP9Ez1z/RM9c/0T/WCID/1wkA/9mIwT/byYF/3YuCP96Nwz/&#10;e0ES/3tLGf97VSH+d2Mq+XNvMvZuezryaoVB72aPR+xjl0zqYJ9Q6F2nVOVbr1fjWbha4VfDXd9X&#10;0l7aVuZe1lnzWtJc/FXNXv9QyV7/TMVf/0nEX/9IxF//SMRf/0jEX/9IxF//SMRf/0j/WSEC/18i&#10;A/9qIQT/dCQF/3ssB/9/NQv/gT4R/4JIGf2CUiH3fl8r8nlrNe1zdT7pboBG5WmJTeFlkVTeYZlZ&#10;2l+iXNZdql/TXLNh0Fu+Ys5bzGPLWuJjyFzxYMZf+lrBYP5VvWH/Ubpi/025Yv9LuWL/S7li/0u5&#10;Yv9LuWL/S7li/0v/WSEC/2IgA/9uHwP/eCME/38rBv+EMwr/hzwQ/ohFF/eITiHwhFsr6n5mNuR4&#10;cEHfcnpL2W2DUtNpjFjPZpVczGSdX8lipWLGYK5kw1+4ZsFexGe/XthovF/rZrpj91+2ZPtZs2X+&#10;VbBl/1CvZf9Pr2X/T69l/0+vZf9Pr2X/T69l/0//WiAC/2UeA/9xHAP/fCID/4QpBf+JMQn/jDoO&#10;+Y5DFvGOTCDqilgr44RiN9t+bEPTeHZMzXN/U8hvh1nEa5BewGmYYr1moGW6Zahot2OyarVivmuz&#10;Ys5ssGLla69m9GSsZ/hdqWj8WKdp/1Omaf9Spmn/UqZp/1Kmaf9Spmn/UqZp/1L/WyAC/2ccAv90&#10;GgL/fyAD/4gnBP+OLwf9kjcM9JRAFOyVSR7kkFUq24pfN9GEaUPKfXJMxHh7VL90g1q6cYtftm6T&#10;ZLNrm2evaaRqrWetbKpmuG6oZsdvpWbfb6Vq8Wiia/ZhoGz5W55s/VaebP5Vnmz+VZ5s/lWebP5V&#10;nmz+VZ5s/lX/XB8C/2oaAv93GQL/gx8D/4wlBP+SLQb5lzUL75k+EuebRhzellIp0pBcN8qJZkLD&#10;g29MvH53VLd5f1uydYdgrnKPZapwl2imbZ9so2ypbqBrtHCeasJxnGrXcZxu7muab/NkmW/4Xpdw&#10;/FiXcP1Xl3D9V5dw/VeXcP1Xl3D9V5dw/Vf/Xh4C/2wZAv96GAL/hh0C/48jA/+WKwX1mzMJ6587&#10;EOKgRRnXm1AozJRaNsSNY0K8iGxMtYJ0VLB+fFureoRgpneLZaJ0k2mecpxtm3ClcJhvsHKVbr1z&#10;k2/Qc5Ry626Tc/JmknP2YJBz+lqQc/tZkHP7WZBz+1mQc/tZkHP7WZBz+1n/Xx0C/24XAv99FwL/&#10;iRwC/5IiAv2aKQTxoDAH56Q5Dd6lQxfRn04nx5hYNb6SYUG2jGlLr4dxVKmCeVukf4Bgn3yIZZt5&#10;kGqXdpltk3WicZBzrHONc7p0i3PLdYx253CMd/Boi3f1Yop3+VyKd/painf6Wop3+lqKd/painf6&#10;Wop3+lr/YRsC/3EWAv9/FgH/ixoB/5UgAvmeJgPtpC4F46k2CtipQBbMo0wmwpxWNLmWX0CxkGdK&#10;qotvU6SHdlqeg35gmYCFZZR9jWqQe5ZujHmfcYl4qnSGd7Z1hHfHdoV65HKGe+9qhXv0ZIV7+F2F&#10;e/lchXv5XIV7+VyFe/lchXv5XIV7+Vz/YxoC/3MUAf+BFQH/jhkB/5keAfahIwLqqSoE4K8yB9Ks&#10;PhXHpkskvaBVM7SaXj+slWVKpZBtUp6MdFmYiHtgk4WDZY6Ci2qKgJNuhn6dcYJ9p3R/fLR2fXzF&#10;dn1+4HN/f+5rf3/zZX9+915/fvhdf374XX9++F1/fvhdf374XX9++F3/ZRgC/3UTAf+EFAH/kRcB&#10;/5wbAfKlIAHmriYC27QuBs6vPRTDqkkjuaRTMa+eXD6nmWRJoJRrUZmQclmTjXlfjoqAZImHiGmE&#10;hZFugIOacXyCpXR5gbJ2d4HCdnaC3XR5hO1seYPyZnqC9196gvheeoL4XnqC+F56gvheeoL4XnqC&#10;+F7/ZxcC/3cRAf+HEwH/lBUA/p8YAO6qHAHisyEB1bcqBcmzOxO+rkgitKhSMKujWj2inmJHm5lp&#10;UJSVcFiOkndeiI9+ZIONhml+i49teYmYcXaHo3Nyhq91cIa/dm+H13Vzie1tc4jyZnSH9mB0h/df&#10;dIf3X3SH9190h/dfdIf3X3SH91//aRUB/3oQAf+KEQD/lxIA+aMUAOquFQDduRcAz7ooBMS3ORG5&#10;skYgr6xQL6anWDudo2BGlZ9nT46bblaImHVdgpV8Y32ThGh4kYxsc4+WcG+OoHJsja10ao29dWmN&#10;0nVskO1tbY7xZ26M9mBujPdfboz3X26M919ujPdfboz3X26M91//bBMB/30PAf+NEAD/mxAA9KgP&#10;AOW1DQDVvxAAyr4mA7+7NxC0tkQeqrFOLaGtVzmYqV5EkKVlTYmibFWCn3NbfJx6YXeagWZymIpq&#10;bZaUbmmVnnFmlKtzY5S6c2KVz3Nml+xsZ5XxZmiT9mBokvdfaJL3X2iS919okvdfaJL3X2iS91//&#10;bxEB/4EOAP+RDgDyoAwA2q0JANO4CgDOww4AxMIjA7m/NQ6vu0IcpLdMKpuzVTeSr1xBiqxjSoOp&#10;alJ8pnFZdqR4XnCif2NroIhnZ56Ra2OdnW5fnalwXZ25cFydzXBfn+trYZ3yZWKa9mBimfdeYpn3&#10;XmKZ915imfdeYpn3XmKZ917/cxAB/4UMAPqWCgDbpQYA0bEIAMu7CADGxwsAvccgArLFMguowUAZ&#10;nr5KJ5S6UzSLtlo+g7RhR3yxaE91r29Vb612WmqrfV9lqYZjYaiQZ12nm2pZp6hrV6e4bFanzGxY&#10;qOloWqf0Y1uj+F5co/ldXKP5XVyj+V1co/ldXKP5XVyj+V3/eA0A/4sJAN+cAwDSqQYAybQHAMK+&#10;BgC8zAgAtc0cAavLLwmhyD0Wl8VII43CUS+Ev1g6fLxfQ3W6ZkpvuG1Qabd0VWS1fFpftIVeW7OP&#10;YVezmmRUsqdlUrK3ZlGzzGZSs+ljVLL3X1Wu+ltWrftaVq37Wlat+1pWrftaVq37Wlat+1r/fgkA&#10;8pECANahAgDKrQUAwLcFALjCBQCyzwkAq9QXAKPTKwaZ0DoSj85FH4XLTip9yVY0dcddPW7FZURo&#10;xGxJY8JzTl7Be1NZwYRWVcCPWVK/m1xPv6hdTb+4XkzAzV5MwOpcTr/5WU+8/lVQuv5VULr+VVC6&#10;/lVQuv5VULr+VVC6/lX/hQIA3ZgAAM2mAgDBsQMAt7oDAK7GBgCn0woAoN0VAJndKASQ2zcOhtlC&#10;GX3WSyR11FQtbdJcNWfRYzxh0GtBXM9yRljPe0lUzoRNUM6PUE3Om1JLzqlTSc65VEjPz1RIzutT&#10;Sc74UErL/05Kyv9NSsr/TUrK/01Kyv9NSsr/TUrK/03njwAA0Z8AAMOrAQC3tAIArb8DAKPLBgCb&#10;2QoAlOUaAY3lKwaE5DUNe+M/FnPiSB5s4VImZuFaLGDgYjJb4Go2V+ByOlPfez1Q34VATd+PQ0rg&#10;m0VI4KhGRuC4R0XhzEdF4OhHRd/2RkXe/0RF3v9ERd7/REXe/0RF3v9ERd7/REXe/0TZlwAAx6YA&#10;ALiwAACsuQEAosUCAJjRBgCP6w0Aie4fAoDuKwZ47TQMcO09E2jtRhli7U4eXe1XI1ntYCdV7Wgq&#10;Uu1xLU/teS9M7YMySu6NNEfumDVF7qU3Q++zOELwxDhB8N85Qe/vOEDt/ThA7P84QOz/OEDs/zhA&#10;7P84QOz/OEDs/zjLoAAAuqsAAK20AAChwAAAlswBAIvZBQCE+BEBfPgfAnT4KQZs+DIKZPg7D175&#10;QxNY+UsXU/lTGlD5Wx1N+mQfSvpsIUj6dCNG+n4lRPuIJkH7kyhA+54pPvyrKj38uSs7/csrO/3i&#10;Kzr89Cs6/PcrOvz3Kzr89ys6/PcrOvz3Kzr89yu9qAAArrAAAKG8AACVyAAAidQAAH7oBQB3/xIB&#10;b/8cAmf/JgVg/y8IWf83C1T/Pw5P/0cRS/9OE0f/VhVE/10WQv9kGED/bBk9/3UaO/9+Gzn/iRw3&#10;/5QdNv+gHjX/rB8z/7kfM//IHzL/4iAy/+cgMv/nIDL/5yAy/+cgMv/nIDL/5yCwrQAAorcAAJXE&#10;AACH0AAAe90AAHL9CQBq/xEBYf8ZAlr/IgNU/yoFTv8yB0n/OglF/0ELQf9IDD7/Tg47/1UPOP9b&#10;EDb/YhE0/2kRMv9yEi//exMt/4YUK/+SFSr/nhUp/6kWKP+zFif/whYn/8cWJ//HFif/xxYn/8cW&#10;J//HFif/xxaktAAAlsAAAIfMAAB62gAAbesAAGT/BQBc/w4BVP8UAU3/HAJI/yQEQv8sBT7/MwY6&#10;/zkHNv9ACDP/RQgw/0sJLv9RCiv/Vwop/10LJ/9kCyT/bAwi/3YNIP+ADR7/jA4d/5cOHP+hDhv/&#10;rA8b/64PG/+uDxv/rg8b/64PG/+uDxv/rg+XvAAAiMkAAHnWAABr4wAAX/YAAFb/AABO/woAR/8Q&#10;AUH/FgI8/x0CN/8kAzL/KgMv/zAEK/82BSf/OwUl/0AFIv9FBiD/SgYe/1AGG/9WBxn/XAcX/2QI&#10;Ff9tCBP/dwgR/4EJEP+LCRD/lQkP/5gJD/+YCQ//mAkP/5gJD/+YCQ//mAn/SScC/0QxBP9LMQT/&#10;UDQG/1I6CP9SQwv/UU4P/09cE/9Naxb/THkZ/0uHG/9Jkx3/SJ0f/0imIP9HriH/R7Ui/0a9I/9G&#10;xiP/RtAk/0bgJP9G6iX/RvMl/0b6Jf9G/yX/Rv8l/0b/Jf9G/yT9Rv8j/Ub/I/1G/yP9Rv8j/Ub/&#10;I/1G/yP/SScC/0YvA/9NLwT/UjIG/1U5CP9VQgv/VE0P/1JZE/9QaBf/T3ca/06EHf9MkR//S5sh&#10;/0qkIv9KrCP/SbMk/0m7Jf9IxCb/SM0m/0jdJ/9I6Cf/SPEo/0j5KP9I/yj/SP8o/kj/KPtI/yf5&#10;SP8m+Uj/JvlI/yb5SP8m+Uj/JvlI/yb/SicC/0gtA/9QLQT/VTAG/1g2CP9ZQAv/WEsP/1VWE/9U&#10;Zhj/UnQb/1GBHv9PjiH/Tpgj/02hJf9NqSb/TLEn/0u4KP9LwSn/S8oq/0rZKv9K5iv/SvAr/0r4&#10;LP9K/yz9Sv8s+kr/K/dK/yn1Sv8o9Ur/KPVK/yj1Sv8o9Ur/KPVK/yj/SyYC/0srA/9SKwT/WC4F&#10;/1s0CP9dPgv/XUkP/1pUFP9ZYhj/V3Ed/1V+IP9TiiP/UpUm/1GeKP9Qpir/T64r/061LP9OvS3/&#10;Tccu/03TL/9M4zD/TO0w/Ez2MfpM/jH3TP8x9U3/L/JN/y3wTf8r8E3/K/BN/yvwTf8r8E3/K/BN&#10;/yv/SyYC/04pA/9WKQT/XCsF/2AxB/9iOwv/YkYP/2BRFP9eXxn/XG0e/1p6I/9Yhib/VpEp/1Wa&#10;LP9Toi7/Uqow/1GxMf9RuTP/UMM0/k/ONftP3zb4Tus39U71OPJO/TjwT/817lD/M+tR/zHpUf8v&#10;6VH/L+lR/y/pUf8v6VH/L+lR/y//TCUC/1EnA/9aJgP/YCgF/2UvB/9oOQr/aEMP/2dOFf9lWhr/&#10;Ymgg/192Jf9dgSr/Wowu/liWMfxXnjT7VaY2+VStOPhTtTr3Ur479VHJPfNR2j7wUOg/7FDzQOlR&#10;/T7oU/875lT/OONV/zXhVf8z4VX/M+FV/zPhVf8z4VX/M+FV/zP/TSQC/1QkA/9dIwP/ZSUE/2ot&#10;Bv9tNgr/bkAO/21LFP9rVhv/aGQh/mVxKPtifS34X4cy9lyRNvNamTryWKE98FepQO5VsULsVLlE&#10;61PERulS0kjlUeVJ4lLySN9U/ETdVv9A21j/PdZZ/zrSWf840ln/ONJZ/zjSWf840ln/ONJZ/zj/&#10;TiQC/1ghA/9hIAP/aiME/3ArBf9zNAn/dD4O/3RIFP9yUhv7b18j9mtsKvJndzHvY4I37GCLPeld&#10;lEHmWpxF5FikSeJWrEzgVLRO3VS/UNtUzVDXU+JR0lTwTtBX+0rOWv9FzVz/Qslc/z7FXP88xVz/&#10;PMVc/zzFXP88xVz/PMVc/zz/TyMC/1sfAv9lHQL/biED/3UpBf95MQj/ejsM/3pEE/p5Thv0dlsj&#10;7nFnLOlscjXlaHw84WOFQ91gjkjZXZdM1VyfT9Jap1HPWbBTzVi6VMtYxlXJV9pWxVfsVcNb+U/C&#10;Xv9KwF//Rr1g/0K6YP9AumD/QLpg/0C6YP9AumD/QLpg/0D/UiEC/14dAv9pGgL/cx8D/3omBP9+&#10;Lwb/gTgL+4FBEvOASxrsfFcj5ndjLeBxbTjabXdA02mARs9liUvLY5FPyGCZUsVfoVXCXapXwFyz&#10;Wb5cv1q8W85buFvlW7de9VW3Yv9PtWP/SrJk/0awZP9DsGT/Q7Bk/0OwZP9DsGT/Q7Bk/0P/VR8C&#10;/2EaAv9tGAL/dx0C/34kA/+ELAX+hzUJ9Yg+EO2HSBjlg1Qi3n5fLtR4aTjOc3NAyW58R8RrhEzA&#10;aIxRvWWUVLpjnFe3YqVatGCuXLJguV6wX8derV/fX6xi8VmsZf5Tqmf/Tqhn/0qmZ/9Gpmf/RqZn&#10;/0amZ/9Gpmf/RqZn/0b/Vx0C/2QYAv9wFgL/exwC/4MiAv+JKgT5jDIH7447DeeORBbeilEh1IRc&#10;Lcx+ZjjFeG9BwHR3SLtwgE23bYhSs2qQVrBomFmsZqBcqmWpX6dktGClY8Jho2PVYqJl7V2iaftX&#10;oWr/UZ9r/0yea/9Jnmv/SZ5r/0mea/9Jnmv/SZ5r/0n/WRwC/2cWAf9zFQH/fhoB/4cgAv+NJwP0&#10;ki8G6pQ4C+GUQhPWj04gzIlZLcWDYze+fWtAuHl0SLN1fE6ucoRTqm+MV6dtlFuja5xeoGmlYJ5o&#10;sGObZ71kmWfOZJhp6GGabflamW7/VJdu/0+Wbv9Llm7/S5Zu/0uWbv9Llm7/S5Zu/0v/WxoC/2kU&#10;Af92FAH/gRgB/4odAfyRJALwlywE5Zo0CNyaPxHPlEwfxo5XLL6IYDe3gmlAsX5xSKx6eU6nd4BT&#10;o3SIWJ9xkFybb5hfmG2hYpVsrGSTbLlmkWvJZpBt5GSRcfZckXL+VpBy/1GQcv9NkHL/TZBy/02Q&#10;cv9NkHL/TZBy/03/XRgB/2sTAf95EwH/hBYB/44bAfiVIQHrmygD4aAwBtWePRDKmEoewZJUK7mM&#10;Xjaxh2Y/q4JuR6Z+dk6he31TnHiFWJh2jVyUdJVfkXKeY45xqWWLcLVniXDFZ4hw4GaKdPRei3b8&#10;WIp2/1KJdv9OiXb/Tol2/06Jdv9OiXb/Tol2/07/XxcB/24RAf97EgH/hxQA/5EYAfSZHQHnoCMC&#10;3aUrBM+hOw/FnEgdvJZTKrSQXDWsi2Q/podsR6CDc02bgHpTln2CV5J6ilyOeJJginacY4d1pmaE&#10;dLJognTCaIB022iDePJghHr7WYR5/1SEef9PhHn/T4R5/0+Eef9PhHn/T4R5/0//YRUB/3AQAf9+&#10;EQD/ihIA/5QVAPCdGQDjpR4B16goA8ulOQ7Bn0Ybt5pRKa+VWjSnkGI+oYtqRpuHcUyVhHhSkIF/&#10;V4x/h1yIfZBghHuZY4B6o2Z9ebBoe3m/aXp51ml8fPBhfn76Wn59/lV+ff9Rfn3/UX59/1F+ff9R&#10;fn3/UX59/1H/YxQB/3IPAf+BEAD/jREA/JgSAOyhEwDfqhYA0awmA8eoNw28o0Qas55PJ6qZWDOj&#10;lGA9nJBoRZaMb0yQiXZSi4Z9V4aEhVuCgo5ffoCXY3p/oWZ3fq1odX69aXN+0ml2ge5ieIL6W3iC&#10;/lZ5gf9ReYH/UXmB/1F5gf9ReYH/UXmB/1H/ZRMB/3UOAP+DDgD/kA4A9ZsOAOimDgDZrw8AzK8k&#10;AsKrNQy4p0MZrqJOJqadVjGemV47l5VmRJCRbUuLjnRRhox7VoGJg1t8h4tfeIaVYnSEn2Vxg6to&#10;boO6aW2Dzmlvhutjcof5XHOG/VZzhf9Sc4X/UnOF/1Jzhf9Sc4X/UnOF/1L/aBEB/3gNAP+GDQD2&#10;kwwA3qAJANapCgDSsg0Ax7IiAr2vMwqzq0EXqqdMJKGiVTCZnl06kppkQouXa0mFlHJQgJJ5VXuP&#10;gVp2jYlecoySYm6KnWVrialnaIm4aGeJy2hpi+ljbI35XG2M/Vdtiv9SbYr/Um2K/1Jtiv9SbYr/&#10;Um2K/1L/axAB/3sLAP+KCgDimAYA1qMIANCsCQDLtQsAwbYfAbi0MQmusD8WpKxKIpyoUy6UpFs4&#10;jKBiQIaeaUiAm3BOepl3U3WWflhwlIdcbJOQYGiSm2NkkadlYpC2ZmCRyWZikudiZZT4XGeS/Vdn&#10;kf9SZ5H/UmeR/1Jnkf9SZ5H/UmeR/1L/bg4A/38JAPGOBQDZmwUAz6YHAMmvBwDEuQgAu7ocAbK4&#10;LweotT0Tn7FIIJauUSuOqlk1hqdgPoClZ0V6om5LdKB1UW+efFVqnIVZZpuOXWKamWBemaZiXJm0&#10;Y1qZx2NbmuVgX5v3W2Ca/lZhmP9SYZj/UmGY/1JhmP9SYZj/UmGY/1L/cgsA/4MFAN+TAQDRnwQA&#10;yaoGAMGyBQC7vQQAtL8YAKu+LAWiuzoRmbhFHZC1TyiHslcygK9eOnmtZUJzq2xIbqlzTWmnelFk&#10;poNWX6SNWVyjmFxYo6ReVqOzX1Wjxl9VpORdWKT2WFqj/1Rbof9QW6H/UFuh/1Bbof9QW6H/UFuh&#10;/1D/dwcA8IkAANaYAADLpAMAwa0EALm2AwCywAQAq8UUAKPFKASbwjcOkcBDGYm9TCSAulUuebhc&#10;NnK2Yz1ttGpDZ7NxSGKxeUxesIFQWq+LVFavl1ZTrqNYUK6yWU+uxllPruRYUa72VFOu/1BUrP9N&#10;VKz/TVSs/01UrP9NVKz/TVSs/03/fQAA348AAM6dAADDqAIAubACALC6AgCoxAUAocwPAJvMIwKS&#10;yjMKicg/FYHGSR95xFIocsJaMGvBYTdmv2g8Yb5wQVy9eEVYvIFJVLyLTFG7lk9Ou6NRTLuzUkq7&#10;xlJKu+RRTLv2Tk26/0tOuf9JTrn/SU65/0lOuf9JTrn/SU65/0nvhQAA1JUAAMejAAC6rAEAsLQA&#10;AKe/AwCeyQYAldQLAJDVHQGJ1C4GgNI8EHjQRhlxz08has5YKWTNXy9fzGc0WstuOVbKdz1SyoBA&#10;T8mLQ0zJl0VJyaRHR8mzSEbKyEhGyuZHR8n3RUfI/0NIx/9CSMf/QkjH/0JIx/9CSMf/QkjH/0Le&#10;jQAAy5wAAL2nAACxsAAAproAAJzEAwCTzwcAit0MAIXfHQF+3ywFdt43C2/eQxNo3U0aYtxVIF3b&#10;XSZY22UqVNptLlDadjJN2oA1StqLN0falzlF2qQ7Q9u0PELcyDxC2+U7Qtr0OkLZ/jpD2P85Q9j/&#10;OUPY/zlD2P85Q9j/OUPY/znQlgAAwaMAALKsAACntQAAnMAAAJHKAwCH1gcAgOkRAHnpIAJy6SwF&#10;a+k2CmTpPw9e6UgUWelRGVXoWhxR6WIgTulrI0vpdCVI6X0nRumIKkPpkytB6qAtQOqvLj7rwC49&#10;7NsuPervLj3o/C495/8tPef/LT3n/y095/8tPef/LT3n/y3FnwAAtakAAKixAACcvAAAkMcAAITS&#10;AQB63wYAdPQTAG30IAJm9CoEX/Q0CFr1PQtU9UUPT/VMEkz1VRRJ9l0XRvZlGET2bhpB9nccP/eB&#10;HT33jR8795kgOfimITj4tSI3+cgiNvnjIjb48yI29/wiNvf8Ijb3/CI29/wiNvf8Ijb3/CK3pgAA&#10;qa4AAJy5AACQxAAAg88AAHfbAABv9goAZ/8TAWD/HQJa/ycDVP8wBU//OAhK/0AKRv9IDEP/Tw5A&#10;/1YPPf9eEDv/ZRI4/24TNv93FDT/ghUy/48WMP+bFy//qRcu/7cYLf/IGCz/4Rgs/+8YLP/vGCz/&#10;7xgs/+8YLP/vGCz/7xirqwAAnrUAAJDBAACCzAAAddkAAGnkAABh/wkAW/8RAFT/GQFO/yICSf8r&#10;BET/MgVA/zoGPP9BBzn/Rwg2/04JM/9UCjH/Wwsu/2IMLP9rDCn/dQ0n/4AOJf+NDiT/mg8j/6YQ&#10;Iv+zECH/wRAh/9AQIf/QECH/0BAh/9AQIf/QECH/0BCfsgAAkb4AAIPKAAB11gAAZ+IAAFvxAABU&#10;/wYATv8OAEj/FAFC/xwCPf8kAjn/KwM1/zIEMf84BC7/PgUr/0MFKP9JBiX/TwYj/1YHIf9dBx7/&#10;ZQgc/28IGf96CRf/hwkW/5QJFf+fChT/qgoU/7MKFP+zChT/swoU/7MKFP+zChT/swqTuwAAhMcA&#10;AHXTAABn4QAAWOgAAE77AABI/wAAQf8KADv/EAE2/xUBMf8cAS3/IgIp/ygCJf8tAiL/MgMf/zgD&#10;HP89Axr/QgMX/0gEFf9OBBP/VQQR/10FD/9nBQ3/cgUM/30FCv+JBgr/kwYJ/5wGCf+cBgn/nAYJ&#10;/5wGCf+cBgn/nAb/PyoC/z8wA/9EMAP/SDME/0k5Bv9IQgj/Rk0L/0VbDv9DaRH/QXcT/0CFFf8/&#10;kRb/PpsY/z6kGP89qxn/PbMa/z26Gv89wxr/PMwb/zzbG/885xv/PPAb/zz4G/89/xv/Pf8b/z3/&#10;G/89/xr/Pf8Z/z3/Gf89/xn/Pf8Z/z3/Gf89/xn/QCoC/0EuA/9HLgP/SjEE/0w3Bv9LQAj/SksL&#10;/0hZD/9GZxH/RHUU/0OCFv9Cjxj/QZkZ/0GiGv9AqRv/QLEb/z+4HP8/wBz/P8kd/z/WHf8/5R3/&#10;P+8d/z/3Hv8//h3/P/8d/z//Hf9A/xz+QP8b/kD/G/5A/xv+QP8b/kD/G/5A/xv/QCoC/0MsA/9J&#10;LAP/TS8E/081Bv9QPgj/TkkM/0xWD/9KZBL/SHIV/0d/GP9Gixn/RZYb/0SfHP9Epx3/Q64e/0O1&#10;H/9CvR//QsYg/0LRIP9C4iH/Qu0h/0L1If9C/SH9Qv8h+0P/IPpD/x/5Q/8e+UP/HvlD/x75Q/8e&#10;+UP/HvlD/x7/QSkC/0YqA/9MKQP/USwE/1MyBv9UPAj/VEcM/1FSD/9PYBP/TW8X/0x8Gf9KiBz/&#10;SZIe/0ibH/9HoyH/R6si/0ayI/9GuiP/RsMk/0XNJf9F3iX/Reom/EX0JvlF/Cb2Rf8m9Ub/JPRG&#10;/yPzR/8h80f/IfNH/yHzR/8h80f/IfNH/yH/QigC/0knAv9QJgP/VSgE/1gvBf9aOQj/WkQM/1dP&#10;EP9VXBT/U2oY/1F3G/9Pgx//To4h/02XI/9MnyX/S6cm/0quJ/9Ktin+Sb4q/UnJKvpI2Sv3SOcs&#10;9EjyLPFI+yzvSf8q7Ur/KOxK/yfrS/8l60z/JetM/yXrTP8l60z/JetM/yX/QygC/00kAv9UIwP/&#10;WiUD/14sBf9gNgf/YEEL/15MEP9bVxX/WWYZ/1dyHv9VfiL+U4kl/FGTKPpQmyr5T6Ms906qLvZN&#10;si/0TLow80zEMvJL0TPuS+Q06krwNOdL+jPlTf8w5E7/LeJP/yvhUP8p4VD/KeFQ/ynhUP8p4VD/&#10;KeFQ/yn/RiUC/1AhAv9YIAL/XyED/2QqBP9mMwf/Zj0L/2VIEP9iUxX/YGEb/F1tIPhaeSX1WIQp&#10;81aNLfBUljDuUp4z7VGlNetQrTfpTrU5506/O+ZNzDzjTOA9303uPNxP+TnZUf811lL/MtRT/zDT&#10;VP8t01X/LdNV/y3TVf8t01X/LdNV/y3/SiMC/1QeAv9cHAL/ZB8C/2knBP9sMAb/bToK/2xED/1q&#10;TxX4Z1wc82NoIu9gdCjrXX4u6FqIM+VXkTfjVZk64FOgPt5SqEDcUbFB2VC7QtZQyEPTUNxEz1Ds&#10;Q8xS+D/LVf87yVf/N8hY/zTHWf8yxln/McZZ/zHGWf8xxln/McZZ/zH/TSAC/1cbAv9gGQL/aR0C&#10;/28lA/9yLQX/dDcI/XNBDvZxSxTwblgc6mpkJOVlbivgYXkz3F6CONhcizzTWpQ/0FicQs5Xo0TL&#10;VaxGyVW1R8dUwEnFVNBJwlPmScBW9UW+Wf9AvVv/PLxc/zm7Xf81ul3/Nbpd/zW6Xf81ul3/Nbpd&#10;/zX/UB4C/1sZAf9kFgH/bRsC/3QiAv94KgT/ejMH9no9DO94RxPndVQb4XBfJdprai3TZ3Q0zmR9&#10;Osphhj/HX45CxF2WRcFbnki/WqZKvFmvTLpYuk24WMhOtljfTrRZ8EuzXP1Fsl//QLJg/zywYf85&#10;sGH/OLBh/ziwYf84sGH/OLBh/zj/UhsB/14WAf9oFAH/chkB/3kfAv9+JwP5gDAF8IE5CueAQxHg&#10;fFAa1ndbJM9yZi7JbW81xGp4O8BngUC8ZIlEuWKRSLZgmUqzX6FNsV2qT65ctFGsXMFSqlzUUqhd&#10;61CoYPpJqGP/RKhk/0CmZf88pmX/O6Zl/zumZf87pmX/O6Zl/zv/VRkB/2EUAf9sEgH/dhcB/30c&#10;Af+DIwL0hiwE6og1B+GHQA7WgkwZzX1YJMZ3Yi3Ac2s1u290PLdsfEGzaYRGr2eMSaxllEypY5xP&#10;pmKlUaRhr1OiYLxVoGDNVZ5g5lSeZPdNn2f/R59p/0Oeaf8/nWn/PZ1p/z2daf89nWn/PZ1p/z3/&#10;VxcB/2MSAf9vEQH/eRQB/4EZAfuHIAHvjCcC5I4wBdqNPQzPh0oYx4JVI799Xy25eGg1s3RwPK9x&#10;eEKrboBGp2yISqRpkE6gaJhRnWahU5tlq1WYZLhXlmTIWJRk4ViVaPRQlmv/Spds/0WWbf9Blm3/&#10;QJZt/0CWbf9Alm3/QJZt/0D/WRUB/2YQAf9yEAD/fRIA/4UWAPaMGwHqkSIB35QrA9OROgvJjEcX&#10;wIdTIrmCXCyyfWU1rXltPKh1dUKjc31HoHCES5xujE6ZbJVSlWueVJJpqFeQabRZjmjDWYxo3FqN&#10;bPJTj27/TJBw/0ePcf9Dj3H/QY9x/0GPcf9Bj3H/QY9x/0H/WxQB/2gPAP91DwD/gBEA/4kTAPKQ&#10;FwDllhwA2ZkmAs2VOArEkEUWu4tRIbOGWiytgmM0p35rO6F6ckGdd3pGmXWBS5VziU+ScZFSjm+b&#10;VYtupViIbbBahmy/W4Rt1VuGb+9ViHL9Tol0/0mJdP9EiHT/Q4h0/0OIdP9DiHT/Q4h0/0P/XRIB&#10;/2sOAP94DgD/gw8A/YwQAO2UEgDgmhUA05wkAsiZNgm/lEMVto9PIK6KWCunhmEzoYJoO5x/cEGX&#10;fHdGk3l+S493hk+LdY9SiHOYVoRyoliBca5af3G8XH1x0Fx/c+xWgXb7T4N4/0qDeP9Fgnj/RIJ4&#10;/0SCeP9Egnj/RIJ4/0T/XxEB/20MAP96DQD/hQ0A8o8NAOeYDQDbnw4Azp8iAcSdNAi6mEIUspNN&#10;H6qPViqjil8ynIZmOpeDbUCSgHVFjX58Sol8hE6FeoxSgniVVn53oFl7dqtbeXW6XHd2zVx4d+pY&#10;e3r6UX18/0t9fP9GfXz/RX18/0V9fP9FfXz/RX18/0X/YRAB/28LAP99CwD1iAoA35MIANibCgDT&#10;ogwAyaMfAb+gMge2nEATrZdLHqWTVCiej10xmItkOZKIaz+NhXJFiIN6SoSAgU6Af4pSfH2TVXh8&#10;nVh1e6lbcnq4XHF6ylxyfOhYdX75UXeA/0x3gP9Hd4D/RneA/0Z3gP9Gd4D/RneA/0b/ZA8A/3IJ&#10;AP9/CADljAUA2JYHANGeCQDOpQoAxKYdAbqkLwaxoD4RqJxJHaCYUyeZlFswk5BiOI2NaT6IinBE&#10;g4h4SX6Gf016hIhRdoKRVXKBm1hvgKdabH+1XGuAyFxrgeVZboP3UnGE/01yhP9IcoT/R3KE/0dy&#10;hP9HcoT/R3KE/0f/Zg0A/3UHAPaDBQDcjwMA0pgGAMyhBwDIqAgAv6kaALWoLQWspDwQpKBHG5yd&#10;USWUmVkvjpZgNoiTZz2CkG5DfY52SHmMfUx0ioVQcIiPVGyHmVdphqVZZoazW2WGxVtlhuNZaIj2&#10;UmuK/01siv9IbIn/R2yJ/0dsif9HbIn/R2yJ/0f/aQsA/3gEAOWHAADWkgMAzZwFAMakBgDBqwYA&#10;ua0XALCsKwSnqToOn6ZFGZaiTyOPn1ctiJxfNYKZZjt9l2xBeJVzRnOTe0tukYNPao+NUmaOl1Vj&#10;jaNYYI2xWV+Nw1pejeBYYo/1UmSQ/01mkP9IZo//R2aP/0dmj/9HZo//R2aP/0f/bAgA/nwAAN6K&#10;AADQlgIAyJ8EAMCnBAC5rgMAsrIUAKqxKAOhrzcMmaxDF5GoTSGJpVUqgqNcMnygYzl3nmo+cpxx&#10;RG2aeUhomYFMZJeLUGCWlVNdlqJVWpWwV1mVwVdYld5WW5bzUF2X/0xfl/9HYJb/RmCW/0Zglv9G&#10;YJb/RmCW/0b/cAMA64EAANaPAADKmgEAwaMDALmqAgCxsgEAqrcRAKO3JAKbtTQKk7JAFIqvSh6D&#10;rVMnfKtaLnaoYTVwp2g7a6VvQGejd0Rion9IXqGJTFqglE9Xn6BRVJ+uU1OfwFNSn91SVZ/zTleg&#10;/0pZoP9GWZ//RVmf/0VZn/9FWZ//RVmf/0X/dQAA4IYAAM+TAADEnwEAuqcBALGuAACptgAAob0N&#10;AJu9IAGUvDEHi7o9EIO3SBp8tVAidbNYKm+yXzBqsGY2Za9tO2CtdT9crH5DWKuHR1Wqk0pRqp9M&#10;T6quTU2qwE1NqtxNTqrySVCq/kZSqf9DUqn/QlKp/0JSqf9CUqn/QlKp/0LyfAAA14wAAMiZAAC9&#10;owAAsqsAAKmyAACguwIAl8QJAJLFGwCLxCwEg8I6DHvBRBV0v04dbr1WJGi8XSpju2QwX7psNFq5&#10;dDlWuHw8U7eHP0+3kkJMtp9ESratRki2wEZIt91FSbbyQ0q1/0FLtf8+S7T/PUu0/z1LtP89S7T/&#10;PUu0/z3igwAAzZIAAMGfAAC0pwAAqq8AAKC4AACWwAMAjMoHAIbNFACBzSYCesw1CHPLQQ9sykoX&#10;ZslTHWHIWyNcx2IoWMZqLFTGcjBQxXwzTcWGNkrEkjlHxJ87RcSuPETFwTxDxd88RMTzO0TD/zlF&#10;wv83RcH/N0XB/zdFwf83RcH/N0XB/zfViwAAxZoAALekAACrrAAAoLQAAJa+AACLxwQAgdAIAHjZ&#10;DgB12SABb9gvBGnYPAlj1kYQXtZQFVnVWBpV1GAfUdRoIk7UcSZL03spSNOFK0XTki5C1J8vQdSv&#10;MD/VwjE/1eEwP9PyMD/S/S8/0f8uP9D/Lj/Q/y4/0P8uP9D/Lj/Q/y7KlAAAu6EAAK2pAACisQAA&#10;lrsAAIvEAACAzQMAddgIAG/kEQBq5CABZOQtA17kOAdZ5EELVeRLD1HkVBJN5F0WSuRlGEfkbhtF&#10;5HcdQuSCH0DkjiE+5ZsjPOWqJDvmvCQ65tMkOeXuJDnj+iM54v8kOeL/JDni/yQ54v8kOeL/JDni&#10;/yS/ngAAr6YAAKOuAACXuAAAisIAAH7MAABz1gIAaeUJAGTvFABf8CABWfArA1TwNQVP8D4HS/FG&#10;CkfxTgxE8VcOQvFfED/yZxI98nAUOvJ7FTjzhxY285QYNfSiGTP0sRky9cUaMfXiGjH08Rkx8f4Z&#10;MfH/GTHx/xkx8f8ZMfH/GTHx/xmypAAApasAAJi2AACLwAAAfsoAAHHVAABl3gAAXvUKAFn8EwBT&#10;/B4BTvwnAkr9MANF/TkFQf1ABj7+SAc7/k8JOP9XCjb/Xgsz/2cMMf9wDS7/fA4s/4kPK/+WECn/&#10;pBAo/7QRJ//HESf/4REm//IRJv/2ESb/9hEm//YRJv/2ESb/9hGnqQAAmbMAAIu+AAB+yQAAcNMA&#10;AGTeAABY5wAAUv8JAE3/EQBH/xkBQ/8iAT7/KgI6/zIDN/85AzP/PwQw/0YFLf9NBSv/VAYo/1sH&#10;Jv9jByP/bQgh/3kJH/+HCR7/lQod/6MKHP+xChv/wAsa/9YLGv/fCxr/3wsa/98LGv/fCxr/3wub&#10;sQAAjbwAAH7HAABw0gAAY94AAFXkAABL9QAARv8FAED/DgA7/xQAN/8bATP/IwEv/ykCK/8wAij/&#10;NQIl/zsDIv9BAx//RwMd/04DGv9VBBj/XgQV/2gFE/90BRH/ggUQ/5AGEP+dBg//qQYO/7UGDv+6&#10;Bg7/ugYO/7oGDv+6Bg7/ugaOugAAf8UAAHDRAABi3gAAVOUAAEbrAAA//gAAOf8AADT/CQAv/w4A&#10;K/8UACf/GgEj/yEBH/8lARz/KgEZ/y8BFv80AhT/OgIR/0ACEP9GAg7/TgIM/1YCCf9gAwf/bAME&#10;/3gDA/+GAwL/kQMB/50DAf+hAwH/oQMB/6EDAf+hAwH/oQP/Ni0C/zkuAv8+LgP/QDID/0A4BP8+&#10;QQb/PEwI/zpaCv84aAz/NnYO/zWDD/80jxD/M5kR/zOhEf8zqRL/MrAS/zK3Ev8yvxL/MsgT/zLT&#10;E/8y4xP/Mu0T/zL2Ev8z/hL/M/8S/zP/Ev8z/xH/M/8R/zP/EP8z/xD/M/8Q/zP/EP8z/xD/Ni0C&#10;/zssAv9ALAP/Qy8D/0M1BP9CPgb/QEoI/z5XC/88ZQ3/OnMP/ziAEP83jBH/N5YS/zafE/82pxP/&#10;Nq4U/za1FP82vBT/NcUV/zXQFf814BX/NusV/zb0Ff82/RT/Nv8U/zb/FP43/xP+Nv8T/Tb/Ev02&#10;/xL9Nv8S/Tb/Ev02/xL/NywC/z4qAv9DKgL/Ri0D/0cyBP9GPAb/RUgI/0NVC/9BYg3/P3AQ/z19&#10;Ef88iRP/O5MU/zucFf86pBb/OqsW/zqyF/86uRf/OcIX/znMF/853Rj/OekY/znzGP86+xj8Ov8X&#10;+jr/F/k6/xb4Ov8W+Dr/Ffg6/xX4Ov8V+Dr/Ffg6/xX/OSsC/0EnAv9GJwL/SikD/0svBP9MOQb/&#10;S0UI/0hRC/9GXg7/RGwR/0J5E/9BhRX/QI8X/0CYGP8/oBj/P6cZ/z6uGv8+thr/Pr4b/z7IG/89&#10;1hz+PeYc+z7xHPg++hz1Pv8c8z7/GvI//xnxP/8Z8T//GPE//xjxP/8Y8T//GPE//xj/PSgC/0Uk&#10;Av9KIwL/TiUD/1EsBP9SNgb/UUEI/09NDP9MWg//SmcS/0h0Ff9HgBf/RosZ/0WUG/9EnBz/Q6Qd&#10;/kOrHv1Csh/8Qrog+kLEIPlC0CH2QeIh8kLuIu9C+SLtQv8g60P/H+pD/x3pRP8c6ET/G+hE/xvo&#10;RP8b6ET/G+hE/xv/QCUC/0ghAv9PIAL/UyEC/1cpA/9ZMwX/WD4I/1ZJDP9SVRD/UWMU/09vF/5N&#10;exr7S4Yd+UqPH/dJmCH2SJ8i9EemJPNHriXxRrYm8Ea/J+9FyyjsRd4p6EXsKeVG+CjiR/8m4Uj/&#10;JN9J/yLeSf8g3Un/H91J/x/dSf8f3Un/H91J/x//QyIC/0weAf9THAL/WR4C/10mA/9fMAT/XzoH&#10;/11FC/9aUBD9WF4V+FVqGfVTdh3yUYAh70+KJO1NkybrTJop6UuiK+dKqSzlSbEu5Ei7L+JIxzHg&#10;SNkx3EjqMdhJ9i7US/8r0kz/KdBN/ybPTv8lzk7/I85O/yPOTv8jzk7/I85O/yP/Rx8B/1AaAf9X&#10;GAH/XhwB/2MjAv9mLAT/ZjYG/2RBCvpiTA/0X1kV71xlG+tZcCDnVnsl5FSEKeFRjS3eUJUw3E+d&#10;MtlOpTPWTa010023NtFMwjfPTNE4zEzmOMlN9DXHT/8xxVH/LsRS/yvDU/8pwlP/J8JT/yfCU/8n&#10;wlP/J8JT/yf/ShwB/1QXAf9cFQH/YxkB/2kgAv9sKQP/bTIF+Ww9CfJpRw7rZlQV5WNgHOBfayLb&#10;XHUo1ll/LdJXiDDPVZAzzFSYNspToDjHUqc6xVGwO8NQuzzBUMk9v1DfPbxR8Du6U/w3uVX/M7hX&#10;/y+3WP8tt1j/K7dY/yu3WP8rt1j/K7dY/yv/TRoB/1cUAf9gEgH/aBcB/24dAf9yJQL7cy4D8nM4&#10;B+lxQw3iblAU22lcHNNlZiTOYnAqyV96L8ZcgjPDW4o2wFmSOb1Ymju7VqI+uFWrP7ZVtUG0VMJC&#10;slTUQrBV6kGuV/k8rln/N61b/zOtXP8wrV3/Lq1d/y6tXf8urV3/Lq1d/y7/UBcB/1oSAf9kEAD/&#10;bRQA/3MaAf93IQH0eSkC6nozBeJ4PwrZdEwTz3BYHMlrYiTEaGwrv2V1MLtifTW4YIU4tV6NPLJc&#10;lT6vW51BrVqmQ6tZr0SpWbxFp1jMRqRY5UakW/ZAo17/O6Nf/zejYP8zo2H/MaNh/zGjYf8xo2H/&#10;MaNh/zH/UxUB/10QAP9oDwD/cBIA/3cWAPt8HAHufyQB5IAtA9p/OwjPekkSx3VUG8FxXyS7bWgr&#10;tmpwMbJneTavZYA6q2OIPahhkECmYJhDo16hRaBeq0eeXbdInF3GSZpc30maX/JEmmL/Pppj/zmb&#10;Zf82m2X/M5tl/zObZf8zm2X/M5tl/zP/VRMB/2AOAP9rDgD/dBAA/3sSAPWBFwDohB4A3ocnAdGE&#10;NwfIf0YRwHtRG7l2WyO0cmUrr29tMapsdTananw6o2iEPqBmjEGdZJREmmOdR5dip0mVYbJLk2HB&#10;TJFh2EyRY+9HkmX9QZJn/zyTaf84k2r/NZNq/zWTav81k2r/NZNq/zX/VxEB/2MNAP9uDAD/dw4A&#10;/38PAPCFEQDjiRYA1osjAcuINQbChEMQuoBPGrN7WSOtd2IqqHRqMaNxcTafbnk7nGyBP5hqiEKV&#10;aZFFkmeaSI9mo0qNZa9MimW9TYll0U6JZ+xKimn7Q4tr/z6Mbf86jG7/N4xu/zeMbv83jG7/N4xu&#10;/zf/WRAA/2ULAP9xCwD/egsA8YIMAOiJDQDdjg4Az48gAcaNMga9iUEPtYRNGa6AViKnfF8qonhn&#10;MJ11bzaZc3Y6lXF9P5JvhUKObY5Gi2yWSYhqoEuFaqxNg2m6T4FpzE+BauhMg235RYRv/z+FcP87&#10;hnH/OIZx/ziGcf84hnH/OIZx/zj/Ww8A/2cIAP9zCADzfQgA3oYHANmMCQDVkQsAypIeAMGQMAW4&#10;jT8OsIhKGKmEVCGigF0pnX1lMJh6bDWTd3M6j3V7PoxzgkKIcotGhXCUSYJvnkx/bqlOfG23T3tt&#10;yVB6buZNfHH4Rn5z/0F/dP89gHX/OoB1/zqAdf86gHX/OoB1/zr/XQ4A/2oGAP92BgDkgAMA2YkG&#10;ANKPCADPlAoAxZYbALyULgSzkT0Nq41IF6SIUiCehVsomIFjL5N+ajWOfHE5inp4PYZ4gEKDdohF&#10;f3WRSXxzm0x5cqdOdnK1UHRyxlB0cuNPdnX2R3h3/0J6eP8+e3n/Ont5/zp7ef86e3n/Ont5/zr/&#10;XwwA/2wEAPV5AgDegwIA04sFAM2SBwDJlwgAwJkZALeYLAOvlTsMp5FHFp+NUB+ZiVknk4ZhLo6D&#10;aDSJgW85hX92PYF9fkF9e4ZFeXqPSXZ4mUxzd6VOcHeyUG53xFBtd+BPcHn1SHJ7/0N0fP8+dX3/&#10;O3V9/zt1ff87dX3/O3V9/zv/YQoA/28CAOh8AADZhgEAz44EAMiVBgDDmgYAu5wWALOcKgOqmTkL&#10;opVFFJuRTh2UjlcmjotfLYmIZjOEhm04gIR0PXuCe0F3gIRFdH+NSHB9l0ttfKNOanywT2h8wVBn&#10;fN1Qan7zSW2A/0Nugf8/b4H/PG+B/zxvgf88b4H/PG+B/zz/ZAgA/3IAAOF/AADTiQEAypIDAMOY&#10;BAC9ngQAtqATAK6gJwKlnTYJnZpDE5aXTRyPk1UkiZFdK4SOZDF/jGs3eopyO3aIeUByhoJEboWL&#10;R2qDlUpngqFNZIKuT2KCv09hgtpPZITySWaF/0Nohv8/aob/PGqG/zxqhv88aob/PGqG/zz/ZwQA&#10;9nYAANyCAADOjQAAxZUCAL6cAwC3oQIAr6QRAKikJAKgojQImJ9AEZGcShqKmVMihJdbKX6VYjB5&#10;kmk1dZBwOnCPdz5sjX9CaIyJRmWKk0lhiZ9LXomsTV2JvU5cidZNXorwSGCL/kNii/8/Y4z/PGOM&#10;/zxjjP88Y4z/PGOM/zz/agAA5noAANWGAADJkQAAwJkBALifAQCwpQAAqKkOAKKpIQGaqDEGk6U+&#10;D4ujSBiEoFEgfp5ZJ3icYC1zmmcyb5huN2qWdTxmlX0/YpSHQ1+SkUZbkp1JWZGrSleRu0tWkdNL&#10;V5LvR1qS/UJck/8+XZP/O12T/ztdk/87XZP/O12T/zv/bgAA4H4AAM6LAADElQAAup0AALGjAACp&#10;qQAAoa4LAJuvHQGUri4EjKw7DIWqRhV+qE4ceKZWI3KkXSptomQvaaFrNGSfczhgnns8XJ2FP1mc&#10;j0JVm5xFU5uqR1GbukdQm9FHUZvuRFOb/EBVm/88Vpv/Olab/zpWm/86Vpv/Olab/zrxdAAA2YMA&#10;AMiQAAC+mgAAs6EAAKqnAAChrgAAl7UGAJK2GACMtSoDhbQ3CX6yQhF3sEwYca5UH2ytWyVnq2Iq&#10;YqppL16pcTNaqHo3VqeDOlOmjj1QpptATaWpQUulukJLptFCS6XtP02l/DxOpP85T6T/N0+k/zdP&#10;pP83T6T/N0+k/zfkegAAz4kAAMKVAAC2nwAArKUAAKKsAACYswAAjrsCAIi9EgCDvSUBfLwzBna7&#10;Pw1vukkUarhRGmW3WR9gtmAkXLVnKVi0byxUs3gwUbOCM02yjTZKspo4SLGoOkayuTpFstE6RrHt&#10;OUew/DZHsP80SK//M0iv/zNIr/8zSK//M0iv/zPbggAAx5AAALucAACuowAApKoAAJmxAACPuQAA&#10;hMADAHvGDQB4xh4Ac8YuA23FOghnxEUOYsNOE13DVhhZwl4dVcFmIVHBbiROwHcoS8CBK0i/jC1F&#10;v5ovQ7+oMUG/ujFBwNIxQb7uMEG9/S9BvP8uQbz/LUG8/y1BvP8tQbz/LUG8/y3OigAAv5gAALGg&#10;AACmqAAAm7AAAJC4AACFvwAAescEAG/PCQBr0RUAZ9EmAWPRNARe0EAIWdBKDFXPUxBRz1sUTs9j&#10;GEvOaxtIznUeRc5/IELOjCJAzpkkPs6oJjzOuiY8z9QmPM3vJTvM+yU7y/8lO8r/JTvK/yU7yv8l&#10;O8r/JTvK/yXDkwAAtZ4AAKimAACdrgAAkbYAAIW/AAB5xwAAb84EAGTWCQBe3hEAW94gAFfeLQJT&#10;3zoEUN9EBkzfTglJ31cMRt9fD0PfaBFB33ETPt98FTzfiRc64JYZOOClGjfgtxo24c0aNt/sGjXe&#10;+Ro03f8bNNz/GzTc/xs03P8bNNz/GzTc/xu5nAAAqqQAAJ6rAACStQAAhb4AAHnHAABtzwAAYtYD&#10;AFjhCABV6hMAUesgAE3rKwFJ6zUCRew+BELsRwU/7E8HPe1YCTrtYAo47WoMNu50DTPugA4y7o4P&#10;MO+dEC7vrREt8MARLfDeESzu8REs7P4RLOv/ECzr/xAs6/8QLOv/ECzr/xCtogAAoKkAAJOzAACG&#10;vQAAecYAAGzPAABg2AAAVd4AAE7zCgBK9xMARvgdAEP4JwE/+DACO/k4Ajj5QAM1+kcEM/pPBTD7&#10;VwUu+18GK/xpByn8dAgn/IIJJf2QCST9oAoj/rAKIv7ECyH/4Ash/fIKIPz8CiD8/Aog/PwKIPz8&#10;CiD8/AqipwAAlbEAAIe7AAB5xgAAbM8AAF/ZAABS3wAASOgAAEP/CAA//xAAO/8ZADf/IQA0/ykB&#10;MP8wAS3/NwIq/z4CJ/9EAiX/SwMi/1MDIP9cAx3/ZgQb/3IEGf+ABRf/jwUW/58GFf+vBhT/wAYU&#10;/9YGE//pBhP/6QYT/+kGE//pBhP/6QaXrwAAiLoAAHrFAABszwAAXtoAAFDgAABE5gAAPPUAADf/&#10;BAAz/w0AL/8TACv/GgAo/yEAJf8nASH/LQEe/zIBG/84ARn/PwEW/0YCFP9NAhH/VgIQ/2ACDv9s&#10;Agz/ewML/4sDCv+aAwr/qAMJ/7UDCP/CAwj/wgMI/8IDCP/CAwj/wgOKuAAAe8MAAGzOAABe2wAA&#10;T+IAAELnAAA27AAAMf8AACz/AAAn/wcAI/8OACD/EgAc/xgAGP8dABX/IQAS/yYAEP8sAQ7/MQEN&#10;/zcBCv8+AQj/RgEF/08BAf9ZAQD/ZgEA/3QBAP+CAgD/kAIA/5wCAP+mAgD/pgIA/6YCAP+mAgD/&#10;pgL/Li8C/zMsAv83LQL/ODAC/zc2A/80PwT/MUsG/y9YB/8sZgj/KnQJ/ymBCv8ojQv/KJcL/yif&#10;C/8opgz/J60M/ye0DP8nuwz/J8QM/yfODP8o3gv/KOkL/yjzC/8o+wv/KP8K/yn/Cv8p/wr/Kf8K&#10;/yj/Cv8o/wr/KP8K/yj/Cv8o/wr/MC0C/zYqAv85KgL/Oy4C/zo0A/84PAT/NkkG/zNWB/8xYwn/&#10;L3EK/y1+C/8tigz/LJQM/yycDf8spA3/LKsN/yyxDf8suQ3/K8EN/yzLDf8s2g3/LOcN/yzxDf8s&#10;+g3/LP8M/i3/DP0t/wz9Lf8M/Sz/C/0s/wv9LP8L/Sz/C/0s/wv/MisB/zkoAv89KAL/PyoC/z4w&#10;A/89OgT/PEYG/zlTCP83YAn/NW0L/zN6DP8yhg3/MZAO/zGZDv8xoQ//MagP/zCuD/8wtQ//ML0Q&#10;/zDHEP8w1BD/MOQQ/zHvEP4x+Q/7Mf8P+TH/D/gx/w73Mf8O9zH/DvYx/w72Mf8O9jH/DvYx/w7/&#10;NSgB/zwlAf9AJAL/QycC/0MsA/9ENwT/QkMG/0BPCP89XAr/O2kM/zl2Df84gg//N4wQ/zeVEf82&#10;nRH/NqQS/zarEv82shP/NboT/zXDE/81zxP8NeET+TbtE/Y29xPzNv8T8Tb/EvA2/xLwN/8R7zf/&#10;Ee83/xDvN/8Q7zf/EO83/xD/OSUB/0AhAf9FIAH/RyIC/0kpAv9KNAT/ST8F/0ZLCP9EWAr/QmUN&#10;/0BxD/8+fRH/PYcS/z2RFP48mRX9PKAV/DunFvo7rhf5O7YX+Du/F/Y7yhj0O9wY8DvqGO079hjq&#10;O/8X6Dz/F+c8/xbmPf8V5T3/FOU9/xTlPf8U5T3/FOU9/xT/PSIB/0QeAf9JHAH/TR4B/1AmAv9R&#10;MAP/UDsF/05GCP9LUwv/SGAO/0ZsEftFeBP4RIIV9kOMF/RClBjzQZwZ8UGjG+9AqhvuQLIc7T+7&#10;Hes/xh7pP9Ue5T/oH+JA9B7fQP4d3UH/G9tC/xrZQv8Y2EL/F9hC/xfYQv8X2EL/F9hC/xf/QB8B&#10;/0gaAf9OGAH/UhsB/1YjAv9YLAP/VzcE/1VCB/9STQv5UFoO9U1nEvFMchbuSn0Y60iGG+lHjx3n&#10;Rpcf5UWeIONEpiLhRK4j4EO3JN5DwiXcQ9Am10PlJtNE8yTQRf4izUb/IMxH/x7KR/8cyUj/G8lI&#10;/xvJSP8byUj/G8lI/xv/RBsB/0wWAf9SFAH/WBgB/10fAf9fKAL/XjID/V09BvZaSQrwV1UP6lVi&#10;E+ZSbRjiUHcc306BH9xMiiLZS5Ik1UqaJtNJoSjRSakpz0iyKs1IvCvLSMksyEjfLMVI7yvCSvwo&#10;wEv/Jb9M/yK+Tf8gvU3/H71N/x69Tf8evU3/Hr1N/x7/RxgB/08TAf9WEQD/XhUA/2IcAf9lJAH+&#10;ZS0C9GQ4Be1hQwnmX1EO4FxdFNpYaBrUVnIe0FR7IsxShCbKUIwox0+UKsVOmyzDTqMuwU2sL79M&#10;tjC9TMIxu0zTMrhM6TG2TvgttFD/KrNR/yezUv8kslL/IrJS/yKyUv8islL/IrJS/yL/ShUB/1MR&#10;AP9bDwD/YhIA/2gXAP9qHwH2aygB7GsyA+RpPgfcZkwN02JYFM1fYxvIXG0gxFp2JMFYfii+VoYr&#10;u1WOLrlTljC2Up4ytFKmM7JRsDWwUbw2rlDLN6xQ4zeqUvQzqVT/LqhW/yuoV/8oqFf/JahX/yWo&#10;V/8lqFf/JahX/yX/TRMA/1YOAP9fDQD/ZxAA/2wTAPtwGQDvcSIB5HEsAttwOgXRbEgMyWhUFMNl&#10;Xxu+Ymghul9xJrZdeSqzW4EtsFqJMK5YkTOrV5k1qVahN6dWqzilVbY6o1XFO6FV3TufVvA3n1j+&#10;Mp9a/y6eW/8rnlz/KJ5c/yieXP8onlz/KJ5c/yj/UBEA/1kMAP9jDAD/aw0A/3AQAPV0EwDodhoA&#10;3XclAdF2NgTIckQMwW5QFLtrWxu2Z2QhsWVtJ61idSuqYHwvp1+EMqRdjDSiXJQ3n1udOZ1apjua&#10;WbE9mFm/PpdZ0z6VWuw7lV37NZZe/zGWX/8tlmD/KpZg/yqWYP8qlmD/KpZg/yr/Ug8A/1wKAP9m&#10;CQD/bgoA9nQMAO94DgDhexIA1HwgAMp7MwTBd0ELunRNE7RwWBuubGEhqWppJ6ZncSuiZXgvn2SA&#10;M5xiiDaZYZA4ll+ZO5Reoj2RXq0/j127QI1dzUGMXug/jWH5OI1i/zOOZP8wjmT/LI5l/yyOZf8s&#10;jmX/LI5l/yz/VQ4A/18GAP9pBgD0cgYA4ngGANt8CQDZfwwAzYEdAMR/MAO7fD8KtHhLEq11VRqo&#10;cV4ho25mJp9sbiubanUvmGh9M5VnhDaSZYw5j2SVPIxjnz6JYqpAh2G3QoVhyUKEYuRBhWT3O4Zm&#10;/zWHZ/8xh2j/Lodp/y2Haf8th2n/LYdp/y3/VwwA/2EEAP5sAwDkdQEA23sFANOACADQgwoAx4Ua&#10;AL6ELQO2gTwJr31IEqh5UhmidlsgnXNjJplwayuVbnIvkW15M45rgTaLaYk6iGiSPIVnnD+CZqdB&#10;gGa0Q35mxUR8ZuFDfmj1PH9q/zeAa/8zgWz/L4Fs/y+BbP8vgWz/L4Fs/y//WQsA/2MBAPRvAADf&#10;eAAA1H8EAM6DBgDKhwgAwogYALmHKwKxhToIqoFGEaN+UBidelkfmHdhJZN1aCqPc28vi3F3M4hv&#10;fjaFboY6gmyPPX9rmUB8aqVCeWqxRHdqwkR2at1EeGzzPnlu/zh6b/80e3D/MHxw/zB8cP8wfHD/&#10;MHxw/zD/WwgA/2YAAOdyAADaewAAz4IDAMmHBQDEigYAvIwVALSLKAKsiTgHpYVEEJ6CThiYf1ce&#10;k3xfJI55ZiqKd20uhnV0MoJ0fDZ/coQ5fHGNPXlwl0B2b6JCc26vRHFuwEVwbtlFcnDxP3Ny/zl1&#10;c/81dnT/MXZ0/zF2dP8xdnT/MXZ0/zH/XQYA/2kAAOJ0AADUfQAAy4UCAMSKBAC/jQUAt48TALCP&#10;JgGojTUHoIpCDpqGTBaTg1UdjoFdJIl+ZCmFfGstgXpyMn14eTV6d4I5dnaLPHN1lUBwdKBCbXOt&#10;RGtzvUVqc9VFbHTvQG52/jpvd/82cXj/MnF4/zFxeP8xcXj/MXF4/zH/XwIA92wAAN53AADQgQAA&#10;x4gBAMCNAwC5kQMAspMRAKuTIwGjkTMGnI5ADZWLShWPiFMciYZbIoSDYiiAgWktfH9wMXh+dzV0&#10;fIA4cXuJPG56kz9reZ5CaHirRGZ4u0VkeNFFZnnuQGh7/Tpqe/82a3z/Mmt8/zJrfP8ya3z/Mmt8&#10;/zL/YQAA6m8AANl6AADMhAAAw4sAALuRAQC0lQEArJcOAKWXIQGeljEFl5M+DJCQSBSKjlEbhItZ&#10;IX+JYCd7h2crd4VuMHOEdTRvgn03a4GHO2iAkT5lf5xBYn6pQ2B+uURffs9EYH/sQGKA/DpkgP82&#10;ZYH/M2aB/zJmgf8yZoH/MmaB/zL/ZAAA5XIAANN+AADHhwAAvo8AALaVAACumQAAppsMAKCcHgCZ&#10;my4Ekpk7CouWRhKFlE8Zf5FXH3qPXiV1jmUqcYxsLm2KczJpiXs2ZoiEOWKGjz1fhZo/XIWoQVqF&#10;t0JZhcxCWoXqP1yG+zpehv82X4f/Ml+H/zJfh/8yX4f/Ml+H/zL9aAAA4HYAAM2CAADCjAAAuZMA&#10;ALCZAAConQAAn6AJAJmhGgCToCsDjJ84CIWdQxB/mkwXeZhUHXSXXCJwlWMna5NqLGeScTBkkXkz&#10;YI+CN1yOjTpZjZk9V42mP1SNtkBTjctAVI3pPVaN+jlXjf81WY7/MlmO/zFZjv8xWY7/MVmO/zHt&#10;bQAA2XsAAMiHAAC9kAAAtJgAAKqdAAChoQAAl6YEAJGnFQCMpycChaY1Bn+kQA15okoUc6BSGm6f&#10;WR9pnWAkZZxnKGGbbyxemncwWpiAM1aXizZTl5c5UZalO0+WtDxOlsk8TpboOk+W+TZRlv8zUpb/&#10;MFKW/zBSlv8wUpb/MFKW/zDmcgAA0IAAAMKMAAC4lgAArZwAAKOhAACZpgAAjq0AAIiuEQCDriIB&#10;fa0xBHesPQpyqkcQbKlPFmeoVxtjp14fX6ZlJFukbSdYpHUrVKN/LlGiiTFOoZY0S6GkNkmhtDZI&#10;ocg3SKDnNUmg+TJKn/8wS5//Lkuf/y1Ln/8tS5//LUuf/y3deQAAyYYAALySAACxmgAApqAAAJym&#10;AACRrAAAhrIAAH22DQB5th0AdbYsAm+1OQZqtEMLZbNMEWCyVBZcsVsaWLBjHlWvayFRr3MlTq59&#10;KEutiCpIrZUtRa2jLkStsy9DrcgvQqznL0Or+S1Eq/8rRKr/KUSq/ylEqv8pRKr/KUSq/ynRgAAA&#10;wY0AALWYAACpnwAAnqUAAJOsAACIsgAAfbgAAHG+BgBuvxUAar8mAWa/MwNhvj8HXb5IC1m9UQ9V&#10;vVkTUbxgF068aBpLu3EdSLt7H0W6hyJCupQkQLqiJj66syY9usgmPbroJj24+SU9t/8kPbb/Iz22&#10;/yM9tv8jPbb/Iz22/yPHiAAAuZUAAKydAAChpAAAlqsAAIqyAAB/uQAAc78BAGjGBQBgyg4AXsod&#10;AFvKLAFXyjgDVMpDBVDKTAhNyVULSsldDkfJZhFEyW8UQcl5Fj/IhRg8yJMaOsiiGznJsxw4yckc&#10;OMjoHDfH+Rw3xf8cNsT/HDbE/xw2xP8cNsT/HDbE/xy+kQAAsJsAAKSjAACYqgAAjLIAAIC5AAB0&#10;wAAAaMcAAF3NBQBT0woAT9cSAE3YIgBL2DAASdg8AkbYRgNE2U8EQdlYBj/ZYQg82WsKOtl2DDfZ&#10;gg412pAPNNqgEDLasREx28cRMdrnETDY9hIw1v8TL9T/Ey/U/xMv1P8TL9T/Ey/U/xOzmgAApqEA&#10;AJqpAACNsQAAgLoAAHTBAABoyQAAXM8AAFLVAwBI3AgAReUSAEPlHgBB5ioAPuY1ATvnPgE550cC&#10;N+dQAzToWQQy6GIFMOhtBi7peQcs6YcIK+qWCSnqpwoo6roKJ+vWCifp8Aon5/0JJub/Cibm/wom&#10;5v8KJub/Cibm/wqooAAAnKcAAI+wAACCuQAAdMIAAGjKAABb0QAAT9cAAEXdAAA+7gkAPPIRADnz&#10;GwA28yUANPQuADH0NwEu9T8BLPVHASn2TwIn9lcCJfdhAyP3bAMh+HoEH/iJBB75mgUc+asFG/rA&#10;BRr63gUa+fIFGvf9BRn2/wUZ9v8FGfb/BRn2/wWepgAAka8AAIO5AAB1wgAAZ8sAAFrTAABN2gAA&#10;Qt8AADjlAAA1+wcAMf8PAC7/FgAr/x8AKf8mACX/LQAj/zQAIP87AR7/QwEb/0sBGf9TARb/XQIU&#10;/2oCEv94AhH/iAIQ/5oCEP+rAw7/vgMO/9UDDv/tAw7/8AMO//ADDv/wAw7/8AOTrgAAhLgAAHbC&#10;AABnzAAAWtUAAEzcAAA/4QAANeYAAC30AAAq/wIAJv8LACP/EQAg/xcAHf8dABn/IwAW/ykAFP8v&#10;ABL/NQAQ/z0ADv9FAQz/TgEK/1gBB/9lAQX/dAED/4UBAv+WAQH/pgEA/7UBAP/GAQD/ygEA/8oB&#10;AP/KAQD/ygGGtwAAd8EAAGjMAABa1wAAS94AAD7kAAAy6QAAJ+0AACP/AAAf/wAAG/8FABf/DAAU&#10;/xAAEf8UAA//GAAN/x0AC/8iAAj/KAAF/y4AAv81AAD/PQAA/0cAAP9SAAD/XgAA/20AAP9+AQD/&#10;jgEA/5sBAP+pAQD/qwEA/6sBAP+rAQD/qwH/Ki0B/y4rAf8wKwH/MC4C/y41Av8pPQP/JUkE/yNX&#10;BP8hZAX/H3IG/x1/Bv8digb/HZQG/x2cB/8cowf/HKoH/xyxB/8cuAb/HL8G/xzJBv8c1gb/HeUG&#10;/x3vBv8d+QX/Hf8F/x3/Bf8d/wX/Hf8F/x3/Bf8d/wX/Hf8F/x3/Bf8d/wX/LCsB/zAoAf8zKAH/&#10;MysC/zExAv8tOgP/K0cE/yhUBf8mYQX/JG8G/yJ8B/8ihwf/IpEH/yGZB/8hoQj/IacI/yGuCP8h&#10;tQj/IbwI/yHGB/8h0Qf/IeIH/yLtB/8i9wf/Iv8G/SL/Bvwi/wb8Iv8G/CL/Bvsi/wb7Iv8G+yL/&#10;Bvsi/wb/LigB/zMlAf82JQH/NycB/zUtAv80OAP/MkQE/y9RBf8sXgb/KmsH/yl3B/8ogwj/J40I&#10;/yeWCf8nnQn/J6QJ/yerCf8nsgn/J7kJ/yfCCf8nzQn/J94J/yfrCfwn9gj5KP4I9yj/CPYo/wj1&#10;KP8I9Sj/CPUo/wj1KP8I9Sj/CPUo/wj/MiUB/zciAf86IQH/OyMB/zspAv87NAL/OUAE/zZNBf80&#10;Wgb/MWYH/zBzCP8ufwn/LokK/y6SCv8tmQv/LaEL/y2nC/8trgv/LbUM/y2+DP4tyQz7LdkM+C3o&#10;C/Qu9AvxLv4L7y7/C+4u/wvtLv8L7C7/Cuwu/wrsLv8K7C7/Cuwu/wr/NSIB/zseAf8/HQH/QB8B&#10;/0ImAf9CMQL/QDwD/z5IBf87VQb/OWII/zduCv82eQv/NYQM/TSNDfw0lQ36NJwO+TOjDvczqg/2&#10;M7IP9TO6D/MzxQ/yM9IP7jPlD+o08g/nNP0P5TT/D+Q0/w7iNf8O4jX/DeE1/w3hNf8N4TX/DeE1&#10;/w3/OR4B/z8aAf9DGAH/RhoB/0kjAf9JLQL/SDgD/0VEBf9DUAf/QF0J+z5pC/g9dA31PH8O8zuI&#10;D/E7kBDvOpgR7TqfEuw5phPqOa4T6Tm2FOc5wRTmOc4V4jnjFd458RXbOvwU2Dr/E9U7/xLTO/8S&#10;0jv/EdI7/xDSO/8Q0jv/ENI7/xD/PRsB/0MWAP9IFAD/TBcB/08fAf9QKAH/TzMC/00/BPtKSgb1&#10;R1cJ8UZkDO1Ebw7pQ3kR50KDE+RBixTiQJMW4D+bF98/ohjdPqoZ2z6zGtg+vRrWPsob0j7fG84+&#10;7xvLP/sayUD/GMdA/xfGQf8VxUH/FMRB/xTEQf8UxEH/FMRB/xT/QRcA/0cSAP9MEAD/UhQA/1Yb&#10;AP9XJAH/Vi4C+FQ5A/FRRQbrT1IJ5k1eDOFLaRDdSXQT2Uh9FtVGhhjSRY4a0EWWHM5EnR3MRKUe&#10;ykOtH8hDtiDGQ8MhxUPTIcFD6SG+RPcfvEX/HbpG/xu5R/8ZuEf/GLhH/xe4R/8XuEf/F7hH/xf/&#10;RBQA/0sQAP9RDgD/VxEA/1sWAP9dHgD5XSgB71szAudZPwTgV00I2lRZDdNSZBLOUG4Wyk53GcdM&#10;gBzFS4gewkqQIMBKlyG+SZ8jvEinJLpIsCW4SLwmt0jLJ7RH4yeySfMlsEr/Iq5L/x+uTP8drUz/&#10;G61N/xqtTf8arU3/Gq1N/xr/RxEA/08NAP9WDAD/XA4A/2ASAP1iGADwYyEA5mIsAd5gOgPUXkgH&#10;zVtUDcdYXxPDVmkXv1RyG7xSeh65UYIhtlCKI7RPkSWyTpknsE2iKK5NqyqsTLYrqkzELKhM2yym&#10;Te8qpE/9JqRQ/yOjUf8go1L/HqJS/x2iUv8dolL/HaJS/x3/Sg8A/1IKAP9aCQD/YAsA/2UOAPVn&#10;EQDoaBgA3WckANJmNQLKZEQHw2FQDb1eWxO5XGQYtVptHLFYdSCuV30jrFWEJalUjCinU5QqpVKd&#10;LKNSpi2hUbEvn1G+MJ1R0TCbUeovmlP6KppV/yaZVv8jmVb/IZlX/x+ZV/8fmVf/H5lX/x//TQ0A&#10;/1UGAP9dBQD7ZAcA72kJAOlrDADhbBAA020eAMlsMQLCakAHu2dMDbVkVxOwYWAZrF9pHahdcSGl&#10;XHgkolqAJ6BZhyqdWJAsm1eYLplWojCWVawylFW5M5NVyjORVeUzkVf3LZFZ/ymRWv8lkVv/I5Fb&#10;/yGRW/8hkVv/IZFb/yH/TwsA/1cCAP9hAgDqaAEA3m0EANhwCADVcAsAy3IbAMJxLgK6bz0GtGxJ&#10;Da5pVBOpZ10ZpGRlHaFibSGdYXQlml98KJhegyuVXYstkluUMJBbnjKNWqg0i1m1NYpZxjaIWeE2&#10;iFz0MIhd/yuJXv8oiV//JYlf/yOJX/8jiV//I4lf/yP/UQkA/1oAAPVkAADgbAAA13EDANB0BgDN&#10;dQkAxHYXALx2KgG0dDoFrnFGDKduURKia1oYnmliHZpnaSGWZXElk2R4KJBigCuNYYgui2CRMYhf&#10;mjOGXqU1g16yN4JewjeAXtw4gF/yM4Fh/y2CYv8pgmP/JoJk/yWCZP8lgmT/JYJk/yX/UwYA/10A&#10;AOdnAADbbwAA0HQCAMp4BQDGeQcAvnoVALZ6KAGveDcFqHZEC6JzThKccFcYmG1fHZRrZyGQam4l&#10;jWh1KIpnfSuHZYUuhGSOMYFjlzR/YqI2fGKvOHpivjl5YtU5eWPvNHpl/i97Zv8rfGf/KHxn/yZ8&#10;Z/8mfGf/Jnxn/yb/VQMA/2AAAONqAADVcgAAzHgBAMV7AwDAfQUAuX4SALF+JQGqfTUEo3pBCp13&#10;TBGXdFUXknJdHI5wZCCKbmskh2xyKIRreiuBaoIufmmLMXtnlTR4Z6A2dmasOHRmvDlzZtE6c2ft&#10;NnRp/TB1av8sdmv/KXdr/yd3a/8nd2v/J3dr/yf/VwAA9mMAAN9tAADRdQAAyHsAAMF/AgC7gAMA&#10;tIEQAKyCIwGlgTIEnn4/CZh7ShCSeVMWjXZbG4l0YiCFcmkkgXFwJ35vdyt7bn8ueG2IMXVskjRz&#10;a543cGqqOW5quTptas46bWvrN29t/DFwbv8tcW7/KnFv/yhxb/8ocW//KHFv/yj/WQAA62UAANtw&#10;AADNeAAAxH4AALyCAQC2hAEAroUOAKeGIACghTADmoI9CJOASA+OfVEViXtZGoR5YB+Ad2cjfHVu&#10;J3l0dSp2c30uc3KGMXBxkDRtcJw3am+oOWhvtzpnb8s6Z3DpN2lx+jJrcv8tbHP/Kmxz/yhsc/8o&#10;bHP/KGxz/yj/XAAA52gAANVzAADJewAAwIIAALiGAACxiAAAqYkNAKKKHQCciS4ClYc7B4+FRQ6J&#10;gk8UhIBXGX9+Xh57fGUieHtsJnR5cypxeHstbneEMGt2jjNodZo2ZXSmOGN0tTlhdMk6YXTnOGN2&#10;+TJldv8uZnf/K2d3/ylnd/8pZ3f/KWd3/yn/XwAA42wAANB2AADFfwAAvIUAALSKAACsjAAAo44K&#10;AJ2OGgCXjisCkIw4BoqKQwyEh0wSf4VVGHqEXB12gmMhc4BqJW9/cSlsfnksaH2CL2V8jDJie5g1&#10;X3qkN116szhcesc5XHrlN157+DJfe/8uYHz/K2F8/ylhfP8pYXz/KWF8/yn1YgAA3m8AAMx6AADA&#10;gwAAt4kAAK+OAACmkQAAnZIGAJeTFwCRkygBi5I2BYWQQQt/jkoReoxSFnWKWhtxiGEfbYdoI2qG&#10;bydmhHcrY4OALmCCijFdgZY0WoGjNliAsjdWgMU3VoDjNliB9zFZgf8tW4L/KluC/ylbgv8pW4L/&#10;KVuC/ynsZgAA2HMAAMd+AAC8hwAAs44AAKmSAACglQAAlpgBAJCZEwCKmSQBhZgyBH+WPgl5lEgO&#10;dJNQFG+RVxlrkF4daI5lIWSNbSVgjHUoXYt+K1qKiC5XiZQxVImhM1KIsDRRiMM1UIjiNFKI9jBT&#10;iP8sVIj/KVWI/yhViP8oVYj/KFWI/yjmawAA0HgAAMKDAAC3jAAArZIAAKOWAACamgAAjp4AAIef&#10;EACDnyAAfp8vAnidOwdznEUMbptNEWmZVRZlmFwaYZdjHl6WaiFblXIlV5R8KFSThitRkpIuTpKg&#10;MEySrzFLksIxSpHgMUyR9S1Nkf8qTpD/KE6Q/yZOkP8mTpD/Jk6Q/ybecAAAyX0AALyJAACykgAA&#10;p5cAAJ2bAACTnwAAhqQAAH6mDAB6phsAdaYqAXCmNwRspUEJZ6NKDWOiUhJfoVkWW6FhGVigaB1U&#10;n3AgUZ56I06dhCZLnZEpSJyeKkacrixFnMEsRZzfK0Wb9ClGmv8nR5r/JUea/yRHmv8kR5r/JEea&#10;/yTUdwAAwoQAALaPAACrlgAAoZwAAJagAACLpQAAf6oAAHSuBQBvrxQAbK8kAGivMgJkrj0FX61G&#10;CVusTw1YrFYRVKteFFGqZhdOqm4aS6l4HUipgyBFqI8iQ6idJEGorSVAqMAlP6jfJT+m9CNApf8i&#10;QKX/IUCk/yBApP8gQKT/IECk/yDKfgAAu4sAAK+VAACkmwAAmaEAAI6mAACCrAAAd7EAAGq2AABj&#10;uA4AYbgdAF64LAFauDgCV7hCBVO4SwhQt1MLTbdbDkq2YxBHtmsTRLV1FkK1gRg/tY4aPbWcHDu1&#10;rBw6tcAdObXfHDmz9Bw5sv8cObH/Gzmw/xs5sP8bObD/Gzmw/xvBhgAAtJMAAKeaAACcoAAAkacA&#10;AIWtAAB5swAAbbgAAGK9AQBWwgcAU8MUAFLDIwBQxDABTcQ7AkrERQNHxE4FRcRXB0LDXwlAw2gL&#10;PcNyDTvDfg84w4wRNsObEjXDqxMzw8ATM8PgEzPB9RMywP8UMr//FDG+/xQxvv8UMb7/FDG+/xS4&#10;kAAAq5kAAJ+gAACTpwAAh64AAHu0AABuuwAAY8AAAFjFAQBNygUARM8MAEPQFwBC0CUAQNAyAD/R&#10;PQE90UcBO9FQAjnSWQM20mMENNJuBTLSegcw0ogILtKYCS3TqQks074KLNPfCSvR8woqz/4LKc7/&#10;DCnN/w0pzf8NKc3/DSnN/w2umAAAop8AAJamAACJrgAAfLYAAG+9AABjwwAAV8gAAEzNAABC0gMA&#10;OdkJADXfEAA03xsAMuAnADHhMgAw4T0ALuJHAC3iUAEr4loBKuNlAijjcQIm5H8DJeSPAyPloQQi&#10;5bQEIeXNBCDk7AQg4vsEH+H/BR/g/wUf4P8FH+D/BR/g/wWkngAAmKUAAIuuAAB9tgAAcL4AAGPG&#10;AABWywAAS9AAAEDVAAA23AAAL+UHAC3tEAAr7hgAKe4iACfvKwAl7zQAI/A8ACHwRQAf8U4AHfJY&#10;ARvyZAEZ83EBGPOBARf0kgIV9KUCFPW6AhP11gIT9O8CEvL8AhLw/wIS8P8CEvD/AhLw/wKapAAA&#10;ja0AAH+2AABxvwAAY8cAAFbOAABJ0wAAPdoAADPfAAAq4wAAJvQFACT7DQAh/BMAHv0bABz9IgAZ&#10;/ikAF/4xABX/OQAT/0EAEf9KABD/VQAO/2EADP9vAQz/gAEK/5MBCf+mAQj/ugEH/9QBB//rAQb/&#10;9gEG//YBBv/2AQb/9gGPrAAAgLYAAHK/AABjyQAAVtEAAEjYAAA73QAAMOIAACbmAAAf8AAAHP8A&#10;ABn/CQAW/w4AFP8TABH/GQAP/x4ADf8kAAv/KwAJ/zIABv87AAP/RAAA/08AAP9cAAD/awAA/30A&#10;AP+QAAD/owAA/7QAAP/GAAD/1gAA/9YAAP/WAAD/1gCCtQAAc78AAGTJAABW0wAAR9sAADrgAAAu&#10;5QAAI+kAABrtAAAV/QAAEv8AABD/AgAO/wkAC/8NAAj/EAAE/xMAAf8YAAD/HgAA/yQAAP8rAAD/&#10;MwAA/z0AAP9JAAD/VgAA/2YAAP94AAD/igAA/5sAAP+oAAD/sQAA/7EAAP+xAAD/sQD/JSsB/ygp&#10;Af8pKQH/KCwB/yMyAf8eOwL/GkcC/xdVA/8VYgP/E3AD/xJ8A/8ShwP/EpED/xKZA/8SoAP/EqcD&#10;/xKtA/8RtAP/EbsD/xHEA/8RzgP/Ed8D/xHrAv8S9gL/Ev4C/xL/Av8S/wL/Ev8C/xL/Av8S/wL/&#10;Ev8C/xL/Av8S/wL/KCkB/ysmAf8sJgH/KykB/ygvAf8iOAL/IEQC/x1SA/8bXwP/GGwD/xd5BP8X&#10;hAT/F44E/xeWBP8WnQT/FqQE/xaqBP8WsQT/FrgE/xbAA/8WygP/FtsD/xboA/8X9AP/F/0D/Bf/&#10;AvsX/wP7F/8D+hf/A/oX/wP6F/8D+hf/A/oX/wP/KiYB/y4jAf8vIgH/LyUB/ywrAf8qNQL/J0EC&#10;/yROA/8iWwP/IGgE/x50BP8dgAT/HYoE/x2SBf8dmgX/HaEF/x2nBf8drQX/HbQE/x29BP8dxwT/&#10;HdQE/h3mBPsd8gT3HvsD9R7/BPQe/wTzHv8E8x7/BPIe/wTyHv8E8h7/BPIe/wT/LiIB/zIfAf80&#10;HgH/MyAB/zImAf8yMgH/Lz4C/yxKA/8qVwP/J2QE/yZwBf8lewX/JIUF/ySOBv8klgb/JJ0G/ySj&#10;Bv8kqgb9JLEG/CS5Bvskwwb5JM8G9iTjBvIk8AXuJfoF7SX/Busl/wbqJf8G6SX/Bukl/wbpJf8G&#10;6SX/Bukl/wb/Mh4B/zYbAP84GQD/OBsB/zojAf85LQH/ODoC/zVGA/8yUgT/MF8E/y5rBf8tdgb9&#10;LIAH+iyJB/krkQf3K5kI9SufCPQrpgjzK60I8Su1CPArvwjuK8sI6yvfCOcs7gjkLPoI4iz/CeAs&#10;/wneLP8I3iz/CN0s/wjdLP8I3Sz/CN0s/wj/NRoA/zoWAP89FAD/PxcA/0EfAP9BKQH/QDQB/z1B&#10;Av86TQP8OFoF+DZlBvQ1cQfxNHsI7zOECe0zjQnrMpQK6TKbCugyogvmMqoL5DKyDOMyuwzhMsgM&#10;3zLcDNoy7A3VM/gN0jP/DdAz/wzOM/8MzTT/C8w0/wvMNP8LzDT/C8w0/wv/ORYA/z4SAP9BEAD/&#10;RRMA/0gbAP9IJAD/Ry8B/kQ7AvdCRwPxP1QF7D5gBug8awjlO3YJ4jt/C+A6iAzdOZAN2zmXDtk4&#10;ng/WOKYQ1DiuEdI4txHQOMMSzjjTEso46BLHOfcSxDn/EcI6/xDBOv8PwDr/Dr86/w6/Ov8Ovzr/&#10;Dr86/w7/PRMA/0IPAP9GDQD/SxAA/04WAP9PHwD9TikB9Ew0AexIQQLmR04E4EVbBttEZgnWQnAM&#10;0kF5Ds9AghDNQIoRyj+RE8k/mRTHPqAVxT6oFsM+sRfBPrwXwD7LGL0+4hi6PvIXtz//FrVA/xS0&#10;QP8Ts0H/EbNB/xCzQf8Qs0H/ELNB/xD/QBAA/0YMAP9LCgD/UQ0A/1MRAP9UGADzVCIA6VItAeFQ&#10;OwHaT0kD0k1VB8xLYAvISWoOxUhzEcJHexO/RoMVvUWLF7tFkxi5RJoZt0OiGrVDqxu0Q7YcskPE&#10;HbBD2R6tQ+0dq0X8GqlF/xioRv8WqEb/FadH/xOnR/8Tp0f/E6dH/xP/RA4A/0oIAP9QBgD/VQoA&#10;/1gNAPdZEQDqWBgA31ckANRXNQHMVUQExlRQCMFSWwy9UGUQuU5tE7ZNdha0TH0YsUuFGq9KjRut&#10;SZUdq0mdHqlIpiCnSLAhpUi9IqRIzyKhSOgioEn4Hp9L/xueS/8ZnUz/F51M/xadTP8WnUz/Fp1M&#10;/xb/RwsA/00CAP9UAgD3WgQA610HAOddCwDhXBAA010eAMpdMAHDXD8EvVpMCLdYVwyzVmARr1Rp&#10;FKxTcRepUXgap1CAHKRPhx6iT48goE6YIZ5NoSOcTaskmk24JZlMyCaWTOImlU71IpRP/x+UUP8c&#10;lFH/GpRR/xiUUf8YlFH/GJRR/xj/SQgA/1AAAPtYAADlXgAA3WIDANZjBwDUYQoAymIZAMJjLAG7&#10;YjsDtGBICK9dUwyqW1wRplpkFaNYbBigV3QbnVV7HZtUgyCZVIsillOTJJRSnSWSUacnkFGzKI5R&#10;wymNUd0qjFLyJotU/yKLVf8ei1b/HItW/xqLVv8ai1b/GotW/xr/TAQA/1MAAOxcAADfYgAA1GYB&#10;AM5oBQDLZwgAwmcWALpoKAGzZzgDrWVFB6hjUAyjYVkRn19hFZtdaBiYXHAblVp3HpNZfyGQWIcj&#10;jlePJYxXmSeJVqMph1avKoVVvyuEVtUsg1fvKYNY/iSDWf8ghFr/HoRa/xyEWv8chFr/HIRa/xz/&#10;TgEA/1cAAOVfAADYZgAAzmoAAMdsAwDDawUAvGwSALRtJQCtbDUDp2pCB6FnTQycZVYRmGNeFZRi&#10;ZRiRYGwbjl90HoxeeyGJXYMkhlyMJoRblSiBWqAqf1qsLH1auy18Ws8ue1vsK3xc/CZ8Xf8ifV7/&#10;H31e/x19Xv8dfV7/HX1e/x3/UAAA9VkAAOFjAADSagAAyW4AAMJwAQC9cAMAtnAQAK5xIgCocDIC&#10;oW4/BpxsSguXalMQkmhbFI5mYhiLZWkbiGNwHoVieCGCYYAkgGCJJn1fkil7Xp0reF6pLXZeuC51&#10;XswvdF7pLXVg+id2Yf8jd2L/IHdi/x53Yv8ed2L/Hndi/x7/UgAA7FwAANxmAADObQAAxHIAAL10&#10;AAC3dAEAsHQOAKl1HwCidC8CnHI9BZdwRwqRblEPjWxZFIlqYBeFaWcbgmhuHn9mdSF9ZX0kemSG&#10;J3djkCl1Y5sscmKnLnBiti9vYskvbmLmLm9k+ShwZf8kcWb/IXFm/x9xZv8fcWb/H3Fm/x//VAAA&#10;6F8AANdpAADKcAAAwHUAALl4AACyeAAAq3gNAKR5HQCeeC0Bl3c6BZJ1RQqMck4OiHBWE4RvXheA&#10;bWQafWxrHXprcyB3ansjdGmDJnJojSlvZ5ksbGalLmpmsy9pZsYwaGbkL2po9ylraf8lbGn/Imxq&#10;/yBsav8gbGr/IGxq/yD/VwAA5GIAANJsAADGcwAAvXgAALV7AACtfAAApXwKAJ99GgCZfCoBk3s4&#10;BI15QwmId0wOg3VUEn9zWxZ7cmIZeHBpHXVvcCBybngjb22BJmxsiylqbJcsZ2ujLmVrsi9ka8Qw&#10;YmvhL2Rs9ipmbf8mZm3/I2du/yBnbv8gZ27/IGdu/yD2WQAA4GUAAM5vAADCdgAAuXwAALF/AACp&#10;gAAAoIAHAJmBFwCUgSgBjoA1A4h+QQiDfEoNfnpSEXp4WRV2d2AZc3ZnHHB0bh9tc3YjanJ/Jmdx&#10;iSlkcZUrYnChLWBwsC9ecMIvXXDfL19x9Spgcf8mYXL/I2Jy/yBicv8gYnL/IGJy/yDvXAAA3GkA&#10;AMpyAAC+egAAtYAAAK2EAACkhQAAmoUDAJSFFACOhiUBiYQzA4ODPgd+gUgLeX9QEHV+VxRxfV4Y&#10;bntlG2t6bB5oeXQiZXh9JWJ3hyhfdpMqXHafLFp1ri5ZdcAuWHXdLll28ypbdv8mXHf/I1x3/yBc&#10;d/8gXHf/IFx3/yDqYAAA1WwAAMV2AAC6fgAAsYQAAKiIAACfiQAAlIoAAI2KEQCIiyEAg4owAn6J&#10;OwV5h0UKdIZODnCEVRJsg1wWaYJjGmaBah1igHIgX397I1x+hSZZfZEpV3yeK1V8rCxTfL4tUnza&#10;LVN88ilVfP8lVnz/Ild8/yBXfP8gV3z/IFd8/yDlZAAAz3AAAMF6AAC2gwAArYkAAKOMAACZjgAA&#10;jY8AAIaQDgCBkR0AfZAsAXiPOARzjkIIbo1LDGqMUxBniloUY4lhF2CIaBtdh3AeWoZ5IVaFgyRU&#10;hY8mUYScKE+EqipNhLwqTYTXKk2D8SdPg/8kUIP/IlCD/x9Qg/8fUIP/H1CD/x/eaQAAyXUAALyA&#10;AACyiAAA/+J9EElDQ19QUk9GSUxFAA8SqI0AAJ2RAACTkwAAhZYAAH6XCwB5lxkAdZcoAXGXNQNs&#10;lj8GaJVICmSUUA1hk1cRXZJeFVqRZhhXkG4bVI93HlGOgSBOjo0jS42aJUmNqSZIjbsnR43UJ0eM&#10;8CRIjP8iSYv/IEqL/x5Ki/8eSov/HkqL/x7VbgAAw3sAALeFAACsjQAAopIAAJeWAACMmQAAf5wA&#10;AHWeBQBwnxMAbZ8jAGmfMAFlnjsEYZ5FB12dTQpanFQNV5tcEVSaYxRRmmsXTpl0GUuYfxxImIse&#10;RZeZIEOXqCFCl7oiQZfTIkGW7yBClf4eQpX/HUOU/xxDlP8cQ5T/HEOU/xzMdQAAvIEAALGMAACm&#10;kgAAm5cAAJGbAACFnwAAeaMAAGqnAABlpw4AY6gcAGCoKwFdqDYCWadABFanSQZTplEJUKZZDE2l&#10;YA5KpWkRR6RyFESkfRZCo4kYP6OXGj2jpxs8o7kcO6PSGzui7xs7oP4aO5//GTyf/xg8n/8YPJ//&#10;GDyf/xjEfAAAtokAAKqSAACflwAAlZwAAImhAAB9pgAAcaoAAGSuAABasQgAV7EUAFWyIwBTsjAB&#10;ULI7Ak2yRANLsU0FSLFVB0WxXQlDsWULQLBvDT6weg87sIcROa+WEzevphQ2r7gUNbDRFDWu7xQ0&#10;rf4UNKz/FDSr/xQ0q/8UNKv/FDSr/xS7hQAAr5AAAKOXAACYnQAAjKMAAICoAAB0rQAAaLIAAFy2&#10;AABQugEASbwNAEi8GQBGvScARb0zAEO9PQFBvUcBP71QAj29WAM6vWEFOL1rBja9dwg0vYQJMr2T&#10;CjC9pAsvvbcMLr7QCy687gwtuv4NLLn/DSy4/w4suP8OLLj/Diy4/w6zjwAAppcAAJudAACPowAA&#10;g6oAAHawAABqtQAAXroAAFK+AABHwgEAPccGADjJEAA3yRsANsonADXKMwA0yz0AM8tHADHLUQEw&#10;y1sBLsxlAizMcQIqzH8DKcyQBCfMoQQmzbQEJc3OBCXL7gQkyfwGI8j/ByPH/wcjx/8HI8f/ByPH&#10;/weplgAAnp0AAJKjAACFqwAAeLIAAGu4AABfvgAAUsIAAEfGAAA9ygAANM8EACvUCQAm2Q8AJdkZ&#10;ACXaJQAk2jAAI9s7ACPbRQAi3FAAId1bACDdaAAe3nYAHd6HARzfmQEa36wBGd/EARje5wEY3PgB&#10;GNv/Ahfa/wIX2v8CF9r/Ahfa/wKgnAAAlKMAAIerAAB5swAAbLoAAF/BAABSxgAARsoAADvOAAAx&#10;0wAAKdkAACHeBQAe6A4AHegVABvpHgAZ6ScAGOowABbqOQAV60MAFOxOABLsWgAR7WcAEO53ABDu&#10;igAO754ADvCzAA3wzQAM7+wADO38AAzr/wAM6/8ADOv/AAzr/wCXowAAiasAAHu0AABtvAAAX8QA&#10;AFLKAABFzgAAOdMAAC/YAAAl3QAAHeEAABjsAgAW9wsAFPcRABH4FwAQ+B4ADvklAA35LQAL+jUA&#10;Cfs/AAf7SgAE/FcAA/1mAAL+dwAA/YsAAP2fAAD8tQAA/NEAAPztAAD8/AAA/P0AAPz9AAD8/QCL&#10;qwAAfbQAAG69AABgxgAAUs0AAETSAAA32AAALN0AACLhAAAZ5QAAE+oAABD6AAAO/wYADf8MAAr/&#10;EAAH/xQABP8aAAH/IAAA/ycAAP8wAAD/OgAA/0UAAP9TAAD/YgAA/3UAAP+KAAD/nwAA/7MAAP/H&#10;AAD/5QAA/+UAAP/lAAD/5QB/tAAAcL0AAGHHAABT0AAAQ9YAADbdAAAq4gAAH+YAABbqAAAQ7QAA&#10;DPoAAAn/AAAG/wAAAv8EAAD/CQAA/w0AAP8QAAD/FAAA/xoAAP8hAAD/KQAA/zQAAP9AAAD/TgAA&#10;/14AAP9yAAD/hwAA/5oAAP+qAAD/uQAA/7kAAP+5AAD/uQD/ICkB/yInAf8iJwH/HyoB/xkwAf8S&#10;OQH/EEUB/w1TAf8MYAH/Cm0C/wl5Av8JhAL/CY4B/wmWAf8JnQH/CaMB/wmpAf8JsAH/CLcB/wi+&#10;Af8IyAH/CNYB/wjmAf8I8QH/CPsA/wj/AP8I/wD/Cf8B/wn/Af8J/wH/Cf8B/wn/Af8J/wH/IyYB&#10;/yUkAP8lJAD/IycB/x0sAf8YNQH/FUIB/xJQAf8QXQL/DmoC/w52Av8OgAL/DooC/w6SAv8OmgL/&#10;DqAC/w6mAf8NrQH/DbMB/w27Af8NxQH/DdEB/w3jAf8N7wH+DfoB+g3/AfkO/wH5Dv8B+Q7/AfgO&#10;/wH4Dv8B+A7/AfgO/wH/JiMA/yggAP8oIAD/JiIA/yIoAf8gMgH/HD8B/xlMAf8XWQL/FWUC/xNx&#10;Av8TfAL/E4YC/xOOAv8SlgL/Ep0C/xKjAv8SqQL/ErAC/xK3Av8SwQL/EswB/RLfAfkT7QH1E/gB&#10;8xP/AfIT/wHxE/8C8BT/AvAU/wLwFP8C8BT/AvAU/wL/Kh8A/ywcAP8sGwD/Kx0A/ykkAP8oLwH/&#10;JTsB/yJIAf8fVAL/HWEC/xttAv8adwL/GoEC/xqKAv8akgL/GpkC/RqfAvwapgL7GqwC+Rq0Avga&#10;vQL2GsgC8xrbAu8a6gLsG/cC6Rv/Augb/wPnHP8D5hz/A+Uc/wPlG/8D5Rv/A+Ub/wP/LRsA/zAX&#10;AP8xFQD/MBYA/zEgAP8wKgD/LjYB/ytDAf8oTwL/JlwC/yRnAvwjcgP5I3wD9yKFA/UijQPzIpUD&#10;8iKbA/AiogPvIqkD7SKxA+wiuQPqIsUD6CLVA+Qj6QPgI/YE3iP/BNsk/wTZJP8E2CT/BNck/wTW&#10;JP8E1iT/BNYk/wT/MRYA/zQSAP82EQD/NxMA/zkbAP84JQD/NjEB/zM9Af0xSgH4LlYC9C1iA/As&#10;bQPtK3cD6iuABOgqiATmKpAE5SqXBOMqngXhKqUF4CqtBd4qtgXcKsIF2irSBtUr5wbQK/UHzSz/&#10;B8ss/wfJLP8HyCz/B8cs/wbHLP8Gxyz/Bscs/wb/NRIA/zkOAP86DQD/PhAA/0AWAP8/IAD/PSoA&#10;+Ts3AfI4RAHsNlEC5zVcA+M0ZwPgM3IE3TN7BdoygwbWMosG1DKTB9IxmgjQMaEIzjGpCcwxsgnL&#10;MbwKyTHKCsYy4QvCMvELvzP+C70z/wq7M/8KujP/Cboz/wm6M/8JujP/Cboz/wn/ORAA/z0LAP9A&#10;CQD/RA0A/0YRAP9FGQD3RCMA7kEvAOY/PAHgPkoB2j1XAtM8YgTPO2wGzDp1B8k6fQnHOYUKxTmM&#10;C8M4lAzBOJsNwDijDb44rA68OLYPujjDD7k41xC1OOwQsjn7D7A6/w6vOv8Nrjr/DK06/wutOv8L&#10;rTr/C606/wv/PA0A/0AGAP9FBAD/SQkA/0sNAPlKEQDtSRoA40YmANpGNgDRRkUBy0VRA8ZEXAXC&#10;QmYIv0JvCrxBdwu6QH8NuD+GDrY/jhC0PpURsj6dErA+phOvPrAUrT69FKs+zRWpPuYVpj/3E6RA&#10;/xKjQP8QokD/D6JA/w6iQf8OokH/DqJB/w7/PwkA/0QAAP9KAAD3TgIA7FAGAOpPCwDjTBAA1kwe&#10;AM1NMADGTT8BwExMBLtLVwa3SWEJtEhpDLFHcQ6uRnkQrEaAEapFiBOoRJAUpkSYFqRDoReiQ6sY&#10;oEO3GZ9DxxmdQ+Aam0TzF5lF/xWYRv8TmEb/EZhG/xCXRv8Ql0b/EJdG/xD/QgUA/0cAAPdPAADl&#10;UwAA3VUBANdVBgDVUgsAy1MZAMNUKwC8VDsBtlJIBLFRUgetUFwKqU5kDaZNbA+kTHQRoUt7E59K&#10;ghWdSooXm0mTGJlJnBqXSKYblUiyHJRIwR2SSNgdkEnvG49K/hiPS/8Wjkv/FI5M/xKOTP8Sjkz/&#10;Eo5M/xL/RQAA/0sAAOlTAADeWAAA01sAAM1bBADKWAcAwlgVALpaJwCzWjcBrlhEBKlXTwekVVgK&#10;oVRgDZ5TaBCbUW8TmFB2FZZQfheUT4YZkk6OGo9OmByNTaIdi02uH4pNvCCITdAgh03rH4ZP/BuG&#10;UP8YhlD/FoZQ/xSGUf8UhlH/FIZR/xT/RwAA+E8AAORXAADVXQAAzGAAAMVgAgDBXgUAul0RALNf&#10;IwCsXzMBpl5AA6FcSwedWlQKmVlcDpZYZBGTVmsTkFVyFo5UehiLVIIaiVOKHIdSlB6FUp4fg1Gq&#10;IYFRuCJ/UcsiflLnIX5T+R1+VP8aflX/F35V/xZ+Vf8VflX/FX5V/xX/SgAA7lIAAN5bAADPYQAA&#10;xmQAAL9lAAC6YwIAs2IPAKxjIACmYzABoGI9A5thSAaWX1EKkl5ZDY9cYRGMW2gTiVpvFoZZdhiE&#10;WH4agleHHH9XkB99Vpshe1anInlWtSN3VsckdlbkJHZX9x93WP8bd1n/GXdZ/xd3Wf8Wd1n/FndZ&#10;/xb/TAAA6VYAANlfAADLZQAAwWgAALppAAC0aAAArWcNAKZoHACgaC0Bmmc6A5VlRQaQY04KjGJX&#10;DYlhXhCGX2UTg15sFoBdcxh+XHsae1yDHXlbjR92WpghdFqkI3JasiRxWsQlb1rhJXBb9iBxXP8c&#10;cV3/GnFd/xhxXf8XcV3/F3Fd/xf9TwAA5VkAANNiAADHaAAAvWwAALZtAACvbAAAp2sLAKBsGQCb&#10;bCoBlWs3ApBpQwWLaEwJh2ZUDINlWxCAY2ITfWJpFXphcBh4YXgadWCBHXNfix9wXpYibl6iJGxe&#10;sCVrXsEmaV7eJmpf9CFrYP8da2H/G2xh/xlsYf8YbGH/GGxh/xj1UQAA4lwAAM9lAADDawAAuW8A&#10;ALFxAACqcQAAom8IAJtvFwCWcCcAkG81AotuQAWGbEkIgmpSDH5pWQ97aGASd2ZmFHVmbhdyZXYa&#10;cGR+HW1jiB9rY5MiaWKgJGZiriVlYr8mZGLaJmRj8iJlZP8eZmT/G2dk/xlnZf8YZ2X/GGdl/xjw&#10;UwAA3V8AAMtoAAC/bwAAtnMAAK51AACmdQAAnXMFAJZzFACRdCQAi3MyAoZyPgSBcEcIfW9PC3lt&#10;Vw52bF4Rc2tkFHBqbBdtanMaa2l8HGhohh9mZ5EiY2eeJGFmrCVgZr0mX2fWJl9n8SJgaP8eYWj/&#10;HGJo/xpiaP8ZYmj/GWJo/xnsVwAA2WIAAMdrAAC8cgAAs3cAAKp5AACheQAAl3cBAJB4EQCLeCEA&#10;hngvAYF3OwR8dUUHeHRNCnRyVQ5xcVwRbnBjFGtvahZobnEZZm56HGNthB5gbI8hXmycI1xrqiVa&#10;a7smWWzTJlps7yNbbP8fXG3/HF1t/xpdbf8ZXW3/GV1t/xnoWgAA0mYAAMNvAAC4dgAAr3sAAKZ+&#10;AACdfgAAkXwAAIp8DwCFfR4AgX0tAXx8OQN3ekMGc3lLCXB4Uwxsd1oQaXZhE2Z1aBZjdG8YYXN4&#10;G15ygh5bco0gWXGaIldxqCRVcbklVHHQJVRx7iJWcf4eV3H/HFdx/xpYcf8ZWHH/GVhx/xnjXgAA&#10;zWkAAL9zAAC0egAAq38AAKKCAACYgwAAi4EAAISBDQB/ghoAe4IpAXaBNgJygUAFbn9JCGp+UAtn&#10;fVcOZHxeEWF7ZhReem0XW3p2GVl5gBxWeIsfU3iYIVF3piJQd7cjT3fOI0937CFQd/0eUXf/G1J3&#10;/xlSd/8ZUnf/GVJ3/xneYgAAyG4AALt3AACwfwAAp4QAAJ2HAACShwAAhIcAAH2HCQB4iBYAdIgm&#10;AHCIMgJshz0EaIZGBmWFTglhhVUMXoRcD1uDYxJZgmsVVoF0F1OAfhpQgIkcTn+WHkx/pSBKf7Yh&#10;SX/MIUl+6x9KfvwcS37/Gkt+/xlMfv8YTH7/GEx+/xjVZwAAw3MAALZ8AACshAAAookAAJiLAACN&#10;jQAAfI0AAHWOBABvjxIAbZAhAGmQLgFljzkCYo5CBF6OSwdbjVIKWIxZDFaLYQ9Ti2gSUIpxFE2J&#10;exdKiYcZSIiVG0aIox1EiLQdQ4jKHUOH6hxEhvsaRIb/GEWG/xdFhf8XRYX/F0WF/xfNbQAAvXgA&#10;ALGCAACnigAAnI4AAJKQAACGkwAAeZUAAGyXAABmlw4AY5gbAGGYKQBemDUBWpc+A1eXRwVVlk8H&#10;UpZWCU+VXgxMlGYOSpRvEEeTeRNEk4UVQpKTF0CSohg+krMZPZLJGT2R6Rg9kPoXPo//Fj6P/xU+&#10;j/8VPo//FT6P/xXFcwAAt38AAKyJAAChjwAAlpMAAIuWAAB/mQAAc5wAAGSfAABcoAkAWaAUAFeh&#10;IgBVoS8AUqE5AVChQwJNoEsESqBTBUigWgdFn2MJQ59sC0Cedg4+noMQO56RETmdoBI4nbITN57I&#10;Ezed6BI2m/oSNpr/EjaZ/xE3mf8RN5n/ETeZ/xG+ewAAsYcAAKWPAACblAAAkJgAAIScAAB3oAAA&#10;a6QAAF+nAABSqgAATasOAEurGgBKqycASKszAEarPQFEq0YBQqtOAkCrVgM+q18FO6toBjmqcwg3&#10;qoAJNKqPCzKqnwwxqrAMMKrHDDCp5wwvp/oNL6b/DS+l/w0vpf8NL6X/DS+l/w22hAAAqo4AAJ6U&#10;AACUmQAAh54AAHujAABvqAAAY6wAAFevAABLsgAAQbUGAD62EQA9th4AO7YpADq3NAA5tz4AN7dH&#10;ADa3UAE0t1oBMrdkAjC3bwMut3wELLeLBSq3nAUpt64GKLjFBSi35gUntfkHJrP/Byay/wgmsv8I&#10;JrL/CCay/wivjQAAopQAAJeaAACLoAAAfqYAAHGrAABlsAAAWbQAAE23AABCuwAAOL4BAC/CCQAt&#10;wxIALMMeACvDKQAqxDMAKcQ9ACjFRwAnxVEAJsVcACXGaAAjxnYBIsaGASDGmAEfxqsBHsfBAR7G&#10;5AEdxPgCHML/AxzB/wMcwf8EHMH/BBzB/wSllAAAmpoAAI6hAACBpwAAc64AAGe0AABauQAATr0A&#10;AELAAAA4wwAAL8cAACbLBAAe0AoAG9ERABrSGgAZ0iUAGNMvABjTOgAX1EQAFtRQABXVXQAU1WsA&#10;E9Z8ABLXjwAR2KQAENm7ABDZ3gAQ1fMAENP/ABDS/wEQ0f8BENH/ARDR/wGcmgAAkaEAAIOoAAB1&#10;sAAAaLcAAFu9AABOwQAAQsUAADfIAAAtzAAAJNAAABzVAAAV2gUAEOILABDjEQAO5BoADuQjAA3l&#10;LQAM5TcAC+ZCAArmTwAJ510ACOdtAAbmgAAF5pUABOarAALmxAAB5uYAAOf5AADn/wAA5v8AAOb/&#10;AADm/wCToQAAhakAAHexAABpuQAAW8AAAE7GAABBygAANc4AACrSAAAh1gAAGdsAABLfAAAN4wAA&#10;C/EIAAnzDgAH8xMABPIaAALyIgAA8ioAAPI0AADyPwAA8kwAAPJcAADybQAA8oIAAPKYAADzrQAA&#10;88YAAPTlAAD09gAA9PsAAPT7AAD0+wCHqQAAebIAAGq6AABcwgAATskAAEDOAAAz0wAAKNgAAB7d&#10;AAAV4QAAD+QAAAroAAAF8wAAA/0BAAD8CAAA+w0AAPsRAAD7FgAA/B4AAPwmAAD8MAAA/TwAAP5J&#10;AAD+WgAA/m0AAP+CAAD/mAAA/6wAAP/AAAD/2AAA/+QAAP/kAAD/5AB7sgAAbLsAAF3EAABPzQAA&#10;QNIAADLZAAAm3gAAG+IAABLmAAAM6gAABe0AAAD0AAAA/wAAAP8AAAD/AAAA/wQAAP8JAAD/DgAA&#10;/xIAAP8YAAD/IQAA/ysAAP83AAD/RgAA/1gAAP9rAAD/gAAA/5UAAP+mAAD/swAA/7sAAP+7AAD/&#10;uwD/GyYA/xwkAP8aJAD/FScA/xAtAP8KNgD/BUMA/wFQAf8AXgH/AGsB/wB2Af8AgQD/AIoA/wCS&#10;AP8AmgD/AKAA/wCmAP8ArAD/ALIA/wC5AP8AwgD/AM0A/wDfAP8A7AD/APgA/wD/AP0A/wD9AP8A&#10;/QD/AP0A/wD9AP8A/QD/AP0A/wD/HyMA/x8hAP8eIQD/GSMA/xMpAP8OMgD/DEAA/wlNAf8HWgH/&#10;BGcB/wNzAf8DfQH/A4cB/wOPAP8ClgD/ApwA/wKiAP8CqAD/Aq8A/wG2AP8BvgD/AckA/wHbAP8A&#10;6gD8APYA+AD/APcC/wD3A/8A9gT/APYE/wD2Bf8A9gX/APYF/wD/Ih8A/yIcAP8hHAD/Hh8A/xgk&#10;AP8VLwD/EjwA/xBJAP8OVgH/DGIB/wtuAf8LeQH/C4IB/wuLAf8LkgH/CpkB/wqfAP8KpQD/CqsA&#10;/wqyAP8KuwD9CsYA+wrUAPcK5wDzCvQA8Ar/AO8L/wDuDP8A7Qz/Ae0M/wHtDP8B7Qz/Ae0M/wH/&#10;JRsA/yYYAP8lFwD/IRgA/yAhAP8eKwD/GjcA/xdFAP8UUQH/El4B/xFpAf8RdAH/EX0B/xCGAf0Q&#10;jgH8EJUB+hCbAfkQoQH3EKgB9hCvAfQQtwDzEMIA8RDQAO0Q5QDoEfIA5hH+AeQS/wHjEv8B4hL/&#10;AeIS/wHhEv8B4RL/AeES/wH/KRYA/yoTAP8pEgD/JxMA/ygcAP8nJwD/IzMA/yA/AP8dTAD/G1gB&#10;/BlkAfgZbgH2GHgB8xiBAfEYiQHvGJAB7hiXAewYngHqGKQB6RisAecYtAHmGL8B5BjNAeAZ4wHc&#10;GvEB2Br+AtQb/wLSG/8C0Rv/AtAb/wLQG/8C0Bv/AtAb/wL/LRIA/y4PAP8uDQD/LxAA/y8XAP8u&#10;IQD/LC0A/yk5APkmRgD0JFMB7yJeAesiaQHoIXMB5iF8AeMhhAHhIYwB4CGTAd4hmgHcIaEB2iGp&#10;AdghsQLVIbwC0yLJAtAi3wLMI/ADyCP9A8Yk/wPEJP8DwyT/A8Ik/wPBJP8DwST/A8Ek/wP/MA8A&#10;/zILAP8zCAD/Ng0A/zYSAP81GgD9MiUA9DAyAO0tPwDnLEwA4itYAd0rYwHZKm0B1Sp2AtIqfwLQ&#10;KoYCziqOA8wqlQPKKpwDySqjBMcqrATFKrYEwyrDBcIq1QW+K+sFuiv5Brgs/wa2LP8FtSz/BbQs&#10;/wW0LP8FtCz/BbQs/wX/NAwA/zYFAP85AwD/PAgA/zwNAP07EwDxOB0A6DUpAOA0NwDZM0YA0TRS&#10;Ac0zXQHJM2cCxjNwA8QyeATBMoAEvzKHBb4yjwa8MpYGujGeB7gxpge3MbAItTK8CLMyzAmxMuUJ&#10;rTP1Casz/wmqM/8IqDP/B6gz/wenM/8HpzP/B6cz/wf/NwcA/zoAAP8+AAD6QQEA8UEGAPE/DQDm&#10;PBIA2zofANA7MQDKPEAAxDxNAcA8WAK8O2EDuTtqBbY6cga0OnoHsjmBCLA5iAmvOZAKrTiYCqs4&#10;oQupOKoMqDi2DaY4xQ2kON4OoTnxDZ86/wyeOv8LnTr/Cpw6/wmcOv8JnDr/CZw6/wn/OwIA/z4A&#10;APdEAADmRwAA30gBANpGBgDZQAsAzUIZAMVEKwC+RDsAuURIAbVDUwOxQlwErkJlBqtBbAepQHQJ&#10;pkB7CqQ/gwujP4oNoT6TDp8+nA+dPqUQmz6xEZo+vxGYPtQSlj/tEZQ//A+TQP8OkkD/DJJB/wuS&#10;Qf8LkkH/C5JB/wv/PQAA/0MAAOlJAADeTgAA008AAM1OAwDKSQgAwkkUALtKJgC1SzYAr0tDAqtK&#10;TgOnSVcFpEhgB6FHZwmeRm8KnEZ2DJpFfQ6YRYUPlkSOEJRElxKSQ6ETkEOsFI9DuhWNQ80Vi0To&#10;FYpF+hKJRv8QiUb/DohG/w2IRv8NiEb/DYhG/w3/QAAA8kcAAONPAADUUwAAy1UAAMRUAADAUAQA&#10;uU8RALJQIgCsUTIAp1E/AqJQSgOeT1MFm05cCJhNYwqVTGoMk0txDZFKeQ+OSoARjEmJEopJkhSI&#10;SJwVhkioFoVItReDSMcYgUjkGIFK9xWASv8SgEv/EIBL/w+AS/8OgEv/DoBL/w7/QwAA7EsAAN1T&#10;AADOWAAAxFoAAL1aAAC4VwEAsVQOAKpWHgClVi4An1Y7AZtVRgOXVFAFk1NYCJBSXwqNUWYMi1Bt&#10;DohPdBCGT3wShE6FE4JOjhWATZkXfk2kGHxNshl6TcMaeU3fGnhO9Bd4T/8UeE//EnhQ/xB4UP8P&#10;eFD/D3hQ/w/9RgAA508AANZXAADIXAAAv18AALdfAACxXAAAqlkMAKRaGgCeWyoAmVs4AZRaQwOQ&#10;WUwFjFhVCIlXXAqGVmMMg1VqDoFUcRB/U3kSfVOBFHpSixZ4UpUYdlGhGXRRrxtzUcAbcVHbHHFS&#10;8hlxU/8VcVT/E3JU/xFyVP8QclT/EHJU/xDzSAAA41MAANBbAADEYAAAumMAALNjAACsYQAApF4J&#10;AJ1fFwCYXycAk181AY5eQAOKXUoFhlxSB4NbWQqAWmAMfVlnDntYbhB4WHUSdld+FHRWiBdyVpMY&#10;b1afGm5VrBtsVb0ca1bVHWtW8BprV/8Xa1j/FGxY/xJsWP8RbFj/EWxY/xHxSwAA31YAAMxeAADA&#10;ZAAAt2cAAK5oAACnZgAAn2IGAJhjFACSZCQAjWMyAYliPQKEYUcEgWBPB31fVgl6Xl0Ld11kDXVc&#10;axBzXHMScFt7FG5bhRdsWpAZalqcG2hZqhxmWrodZVrRHWVa7htlW/4XZlv/FWZc/xNnXP8SZ1z/&#10;Emdc/xLtTgAA2lkAAMhhAAC8ZwAAs2oAAKtsAACiagAAmWcCAJJnEQCNZyEAiGcvAYRmOwJ/ZUQE&#10;e2RNBnhjVAl1YlsLcmFhDXBhaQ9tYHASa195FGlfgxdmXo4ZZF6aG2JeqBxhXrgdX17OHV9e7Btg&#10;X/0YYV//FWFf/xNiX/8SYl//EmJf/xLqUQAA1FwAAMRkAAC5agAAsG4AAKdwAACebgAAlGsAAI1q&#10;EACHax4Ag2ssAH5rOAJ6akIDdmlKBnNoUghwZ1kKbWZgDWtlZw9oZG4RZmR3FGRjgRZhY4wYX2KY&#10;Gl1iphxbYrYdWmLMHVpi6hxbY/wYXGP/Flxj/xRdY/8TXWP/E11j/xPmVQAAz18AAMFoAAC2bgAA&#10;rHIAAKR0AACacwAAjm8AAIdvDQCCbxsAfXApAHlvNQF1bj8Dcm1IBW5sUAdrbFcKaWteDGZqZQ5k&#10;aWwRYWl1E19ofxZcaIoYWmeWGlhnpBxWZ7QdVWfKHVVn6BtWZ/sYV2f/Fldo/xRYZ/8TWGf/E1hn&#10;/xPhWAAAy2MAAL1rAACycgAAqXYAAKB4AACWdwAAiHMAAIFzCwB8dBcAeHQmAHR0MgFwcz0CbXNG&#10;BGpyTgdncVUJZHBcC2FwYw5fb2oQXG5zElpufBVXbYgXVWyUGVNsoxtRbLMcUGzIHE9s5xtRbPoY&#10;UWz/FVJs/xRSbP8TUmz/E1Js/xPcXAAAx2cAALlvAACvdgAApXsAAJx8AACRfAAAgngAAHp5BwB1&#10;eRQAcnojAG56LwFreToCaHlDA2R4SwVhd1IIX3dZClx2YAxZdWgPV3RwEVR0ehNSc4YWT3OTGE1y&#10;oRlMcrEaSnLGGkpy5RpLcvkXTHL/FUxy/xNNcv8STXL/Ek1y/xLUYAAAwmsAALV0AACrewAAon8A&#10;AJeBAACMgQAAen4AAHN/AgBufxEAa4AeAGiALABlgDcBYoBAA19/SARcflAGWX5XCFd9XgtUfGYN&#10;UXxuD097eBFMe4MUSnqRFkh6nxdGeq8YRXrEGER65BhFefgWRnn/FEZ4/xJHeP8RR3j/EUd4/xHN&#10;ZQAAvXAAALF5AACngAAAnIQAAJKGAACGhgAAd4YAAGuGAABmhw0AY4cZAGCIJwBeiDMBW4g8AliH&#10;RQNWh00EU4ZUBlCGWwhOhWMKS4RsDEmEdg9Gg4ERRIOPE0KDnRRAgq4VP4PCFT6C4hU/gfcTP4H/&#10;EkCA/xFAgP8QQID/EECA/xDGawAAt3YAAKx/AACihQAAl4kAAIyLAACBjQAAc44AAGWPAABdjwkA&#10;WpAUAFiQIQBWkS0AU5A4AVGQQQJOkEkDTJBQBEqPWAVHj2AHRY5pCUKOcwtAjX8NPo2NDzyNnBA6&#10;jawROY3BETiN4RA4i/YQOIr/DzmJ/w85if8OOYn/DjmJ/w6/cgAAsn0AAKeGAACcigAAkY4AAIaR&#10;AAB6kwAAbZUAAF+XAABUmQEAT5kPAE6aGgBMmicASpoyAEiaPAFGmkQBRJpMAkKaVANAmVwEPplm&#10;BTuZcAc5mHwIN5iKCjWYmgszmKsLMpi/DDKY3wsxlvULMZX/CzGU/wsxk/8LMZP/CzGT/wu4egAA&#10;rIUAAKGLAACWkAAAi5QAAH+XAABymwAAZp0AAFqgAABOogAARaQJAEKkEwBApB8AP6QqAD6lNAA8&#10;pT4AO6VHATmlTwE3pVgCNaVhAjOlbAMxpXkEL6SHBS2klwYspKkGK6S9Biqk3gYqovUHKaH/Bymg&#10;/wgpn/8IKZ//CCmf/wixggAApYsAAJqRAACQlgAAg5oAAHafAABqogAAXqYAAFKpAABGqwAAPK0A&#10;ADWvDAAzsBUAMrAhADGwKwAvsDUALrE+AC2xSAAssVEAK7FbACmxZwEnsXQBJrGDASSxlAIjsaYC&#10;IrK7AiGy2wIhr/MDIK7/AyCt/wQfrP8EH6z/BB+s/wSqiwAAnZEAAJOXAACHnAAAeqIAAG2nAABg&#10;qwAAVa8AAEmxAAA+tAAAM7cAACq6AwAkvA0AIr0VACG9IAAhvSoAIL0zAB++PQAevkcAHb5SABy/&#10;XgAav2wAGb98ABi/jgAXwKEAFsC2ABTA0wAVvvEAFbz/ARW7/wEUuv8CFLr/AhS6/wKhkgAAlpgA&#10;AIqeAAB9pAAAb6oAAGKvAABWtAAASrcAAD66AAAzvQAAKsAAACHEAAAZxwUAE8sLABHMEgARzBsA&#10;EMwlAA/NLwAOzToADs1GAA3NUgANzmAADM5wAAvOgwAKzpcACc6sAAjOxgAIzugACM37AAnL/wAJ&#10;y/8ACcv/AAnL/wCYmAAAjZ4AAH+lAABxrAAAZLMAAFe5AABKvQAAPsAAADLDAAAoxgAAH8oAABfN&#10;AAAR0QAADNYFAAjZDAAG2RIABdobAATaJAAD2y4AAds5AADcRQAA3VIAAN5iAADecwAA3ogAAN+d&#10;AADfswAA384AAODuAADf+gAA3/8AAN//AADf/wCPnwAAgaYAAHOuAABltQAAWL0AAErCAAA9xQAA&#10;MckAACbMAAAd0AAAFNQAAA7ZAAAJ3QAAA+EAAADjBwAA4w0AAOQSAADlGQAA5iIAAOcrAADpNgAA&#10;60MAAOxSAADsYgAA7XYAAO6MAADuoQAA77cAAO/RAADv6wAA8PYAAPD2AADw9gCEpwAAda8AAGe3&#10;AABZvwAAS8YAADzKAAAvzgAAJNIAABrYAAAS3AAADOAAAAXjAAAA5wAAAOsAAADrAAAA7QUAAO4L&#10;AADwEAAA8RUAAPMeAAD0JwAA9zMAAPlAAAD6UQAA+2MAAPx3AAD9jQAA/aMAAP62AAD+yQAA/98A&#10;AP/fAAD/3wB3sAAAaLkAAFrBAABMygAAPM8AAC7UAAAi2gAAF94AABDiAAAJ5gAAAOkAAADsAAAA&#10;8AAAAPYAAAD2AAAA9wAAAPgAAAD6BwAA+w0AAP0RAAD/GQAA/yMAAP8vAAD/PgAA/08AAP9iAAD/&#10;dwAA/40AAP+fAAD/rgAA/7oAAP+6AAD/ugD/FiMA/xUhAP8SIQD/DiQA/wYqAP8AMwD/AEEA/wBO&#10;AP8AXAD/AGgA/wB0AP8AfgD/AIcA/wCPAP8AlgD/AJwA/wCiAP8AqAD/AK4A/wC1AP8AvQD/AMcA&#10;/wDWAP8A5wD+APMA/gD+AP0A/wD8AP8A+wD/APsA/wD7AP8A+wD/APsA/wD/GiAA/xkeAP8WHgD/&#10;ECAA/wolAP8EMAD/AD0A/wBLAP8AWAD/AGQA/wBwAP8AegD/AIMA/wCLAP8AkgD/AJgA/wCeAP8A&#10;pAD/AKoA/wCxAP0AuQD7AMMA+gDQAPgA4wD3APEA9gD8APQA/wD0AP8A8wD/APMA/wDzAP8A8wD/&#10;APMA/wD/HRwA/xwZAP8ZGQD/FBsA/w4hAP8MLAD/CTkA/wVGAP8CUwD/AF8A/wBrAP8AdQD/AH4A&#10;/wCGAP8AjgD/AJQA/gCbAPwAoQD6AKcA+ACuAPUAtQDzAL8A8QDLAPAA3wDuAO4A7AD5AOsA/wDq&#10;AP8A6gH/AOkB/wDpAf8A6QH/AOkB/wD/IBcA/x8UAP8cEwD/FxUA/xYdAP8TKAD/EDQA/w1BAP8M&#10;TgD/CVoA/whmAP8IcAD+B3kA/AeBAPoHiQD4B5AA9gaWAPMGnQDxBqMA7waqAO0GsgDqBrsA6AbI&#10;AOYG3ADkBuwA4gj6AOAK/wDeC/8A3Qv/AN0M/wDcDP8A3Az/ANwM/wD/IxIA/yMQAP8hDgD/HhAA&#10;/x4YAP8cIwD/GC8A/xQ7AP8SSQD8EFUA+A9gAPQPagDxD3QA7w58AO0OhADrDosA6Q6SAOcOmQDm&#10;DqAA5A6nAOIOrwDgDrgA3g7FANwO2gDWEOwA0hH6AM8S/wDNEv8BzBL/AcsT/wHKE/8ByhL/AcoS&#10;/wH/Jw8A/ycMAP8lCQD/Jg0A/yUTAP8jHAD/ICgA+xw1APUaQgDvGE8A6hdaAOYWZQDjFm4A4BZ3&#10;AN4WfwDcFocA2RaOANYWlQDUFpwA0hejANAXqwDOGLUAzBjBAMsY0gDHGugBwxv4AcAb/wG+HP8B&#10;vRz/Arwc/wK8G/8CvBv/Arwb/wL/KwwA/ysFAP8rAwD/LQkA/ywOAP8pFQD3JiAA7iMtAOchOgDh&#10;H0gA2x9UANUgXwDRIGgAziBxAMwheQDKIYEByCGIAcYhjwHEIZYBwyGeAcEipgG/Iq8BvSK7Arwj&#10;ygK5I+MCtST0ArMk/wOxJP8DryT/A68k/wOuJP8DriT/A64k/wP/LwYA/y8AAP8yAAD/MwIA+TII&#10;APcvDgDrKxYA4SciANgnMgDQKUEAyypOAMYqWQDDKmIBwCprAb0qcwG7KnoCuSqCArgqiQK2KpAC&#10;tCqYA7MqoQOxKqoDryu1BK4rxASsK9sEqCzvBKYs/gWkLP8Eoy3/BKIt/wSiLP8Eoiz/BKIs/wT/&#10;MgAA/zMAAPk4AADpOQAA4jkAAN41BwDeLg0A0S8bAMkxLADDMzsAvTNIALk0UwG2M1wBszNlArAz&#10;bQKuM3QDrDJ7A6sygwSpMooEpzKTBaUymwakMqUGojKwB6AyvgefMtEHnDPqB5oz+weYNP8HlzT/&#10;BpY0/waWNP8FljT/BZY0/wX/NQAA/zgAAOo+AADfQgAA1UIAAM8/AwDNOAgAxTgVAL06JgC3OzYA&#10;sjxDAK48TgGqO1cCpztgA6U6ZwOjOm8EoTp2BZ85fQadOYUHmzmNB5k4lgiYOKAJljirCpQ4uAqT&#10;OcoLkTnlC4869wqNOv8JjDv/CIw7/weMO/8HjDv/B4w7/wf/OAAA8T4AAONFAADUSQAAy0oAAMVH&#10;AADBQQQAuj8RALNBIQCtQjEAqEM+AKRDSQGgQlMCnUFbA5tBYgSYQGoFlkBxBpQ/eAeSP38IkD+I&#10;Co8+kQuNPpsMiz6mDYk+sw2IPsQOhj/gDoQ/9A2DQP8Lg0D/CoJA/wmCQf8IgkH/CIJB/wj/PAAA&#10;60MAANxKAADMTwAAw1AAALxOAAC3SQEAsUYOAKpIHACkSSwAoEk6AJtJRQGYSE4ClEdXA5JHXgWP&#10;RmUGjUZsB4tFcwmJRXsKh0SDC4VEjQyDRJcOgUOiD39DrxB+Q8AQfETaEXtE8Q96Rf8Nekb/C3pG&#10;/wp6Rv8Jekb/CXpG/wn1PgAA5kgAANNPAADHVAAAvVUAALZUAACwUAAAqUwLAKJNGACdTigAmE42&#10;AJROQQGQTUsCjU1TBIpMWgWHS2EGhUtoCINKbwmASncLfkl/DHxJiQ56SJMPeEifEHdIrBJ1SLwS&#10;dEnSE3NJ7hFySv8Pckr/DXJK/wtySv8Lckr/CnJK/wryQgAA4EwAAM5TAADBWAAAuFoAALBZAACp&#10;VgAAolIHAJtSFQCWUyQAkVMyAI1TPgGJUkcChlFQBINRVwWAUF4Gfk9lCHtPbAl5TnMLd057DXVN&#10;hQ5zTZAQcU2cEm9NqRNuTbkUbE3OFGxN6xNsTv0QbE//DmxP/wxsT/8LbE//C2xP/wvuRQAA3FAA&#10;AMlXAAC9XAAAtF4AAKxeAACkWwAAnFYEAJVWEgCQVyEAi1gvAIdXOwGDVkQCf1ZNA3xVVAV6VFsG&#10;d1RiCHVTaAlzU3ALcVJ4DW9Sgg9tUY0Ra1GZEmlRphRnUbYVZlHLFWVS6RRlUvsRZlP/D2ZT/w1m&#10;U/8MZlP/DGZT/wzqSQAA1VMAAMVaAAC6XwAAsGIAAKhiAACfXwAAlloAAI9aEACKWx4AhVssAIFb&#10;OAF9W0ECelpKA3dZUQR0WFgGcVhfB29XZgltV20La1Z2DWlWfw9nVYoRZVWXE2NVpBRhVbQVYFXI&#10;Fl9V5xVgVvoSYFb/D2FX/w5hV/8NYVf/DGFX/wznTAAA0VYAAMFeAAC2YwAArWYAAKRmAACbZAAA&#10;kF4AAIleDgCEXxsAgF8pAHxfNQF4Xz8CdF5HA3FdTwRvXFYFbFxcB2pbYwloW2sLZlpzDWRafQ9i&#10;WogRX1mUE15ZohRcWbIVW1nGFlpZ5RVbWvkSW1r/EFxa/w5cWv8NXFr/DVxa/w3jTwAAzVkAAL5h&#10;AACzZgAAqWkAAKBqAACXaAAAi2IAAINiDAB+YxgAemMmAHZjMgBzYzwBb2JFAmxhTARqYVQFZ2Ba&#10;B2VgYQhjX2kKYV9xDF9eew5dXoYRWl6TElhdoBRXXbAVVl7EFlVe4xVWXvcSVl7/EFde/w5XXv8N&#10;V17/DVde/w3eUwAAyF0AALtkAACwagAApm0AAJ1uAACTbQAAhWcAAH5nCQB4ZxUAdGcjAHFoLwBu&#10;ZzkBa2dCAmhmSgNlZlIFY2VYBmBlXwheZGcKXGRvDFpjeQ5YY4QQVWKRElNinxNSYq4VUWLCFVBi&#10;4RVRYvYSUWL/EFJi/w5SYv8NUmL/DVJi/w3ZVgAAxGAAALdoAACsbgAAo3EAAJpzAACPcQAAf2sA&#10;AHhrBQByaxIAbmwfAGtsLABobDcBZmxAAmNrSANga08EXmpWBlxqXQdZaWUJV2ltC1Vpdw1TaIIP&#10;UGiPEU5nnRNNZ6wUS2jAFEto3hRLZ/USTGf/D0xn/w5NZ/8NTWf/DU1n/w3SWgAAwGQAALNsAACp&#10;cgAAoHYAAJZ3AACKdgAAeXEAAHFxAABrcQ8AaHEcAGZyKABjcjQAYHI9AV5yRQJbcU0DWXFUBVdw&#10;WwZUcGMIUm9rClBvdAxNboAOS26NEElumxFHbasSRm6+E0Vu3BJGbfQRRm3/D0dt/w5HbP8NR2z/&#10;DUds/w3MXwAAvGkAALBxAACldwAAnHsAAJF8AACGewAAdXgAAGt3AABldwwAYXgXAF94JABdeTAA&#10;Wnk6AVh5QgJWeEoCU3hRBFF3WAVPd2AHTHZoCEp2cgpIdX0MRXWKDkN1mQ9CdakQQHW8EEB12RBA&#10;dPMPQHT/DkFz/w1Bc/8MQXP/DEFz/wzGZAAAt24AAKt2AACifAAAl38AAIyBAACBgQAAcoAAAGV/&#10;AABdfwgAWX8TAFeAIABVgCsAU4E2AFGAPgFPgEYCTYBOAkt/VQNJf10FRn9mBkR+cAhCfnsJP36I&#10;Cz19lww8facNOn26Djp+1g06fPENOnv/DDp7/ws6ev8LOnr/Czp6/wvAaQAAsnQAAKd8AACdgQAA&#10;koQAAIeGAAB7hwAAbocAAGCHAABVhwEAUIgOAE6IGgBNiSYAS4kwAEmJOgBIiUIBRolKAUSJUgJC&#10;iVoDQIhjBD2IbQU7iHgGOYeGCDeHlQk1h6YKNIe5CjOH0wozhvAJM4X/CTOE/wkzg/8JM4P/CTOD&#10;/wm5cAAArXoAAKKCAACXhwAAjYoAAIGMAAB1jgAAaI8AAFqQAABPkQAAR5IKAESSEwBDkx8AQZMq&#10;AECTNAA/kz0APZNFADuTTQE6k1YBOJNfAjaTaQM0k3UDMpKDBDCSkwUukqQGLZK3BiyS0QYske8G&#10;K4//BiuO/wYrjf8HK43/ByuN/wezeAAAp4IAAJyIAACRjAAAh5AAAHqTAABtlQAAYZcAAFWZAABJ&#10;mwAAP5wBADmdDgA3nRcANp4iADSeLAAznjUAMp4+ADGeRwAwn1AALp9aAC2fZAErn3EBKZ5/Aiee&#10;kAImnqECJJ61AiOezgIjne4DI5v+AyKa/wQimf8EIpn/BCKZ/wSsgQAAoIgAAJWOAACLkgAAf5YA&#10;AHKaAABlnQAAWaAAAE6jAABCpAAAN6YAAC6oBQApqQ8AKKkYACeqIgAmqiwAJao1ACSqPwAjqkgA&#10;IqtTACGrXgAgq2oAHqt5AB2riwAbq50AGquxABmrygAZquwBGaj9ARin/wIYpv8CGKb/Ahim/wKl&#10;iQAAmY8AAI+UAACDmQAAdZ4AAGiiAABcpgAAUKkAAESsAAA5rgAAL7AAACazAAAetQYAGbcPABi3&#10;FwAXtyEAFrcqABW3NAAUuD4AE7hJABK4VAASuWIAEblxABC5gwAPuZcADrmsAA25xAANuOcADrb7&#10;AA61/wAOtP8ADrT/AA60/wCckAAAkpUAAIabAAB5oAAAa6YAAF6rAABSrwAARrIAADq1AAAvtwAA&#10;JboAAB29AAAVwAAAEMMGAAvGDgAKxRUACcUeAAjFKAAHxTIABsY9AAXGSQAFxlcAA8ZmAALGdwAB&#10;xosAAMagAADFtgAAxtIAAMXvAADF/AAAxf8AAMX/AADF/wCVlgAAiZwAAHujAABtqQAAYK8AAFO0&#10;AABGuAAAOrsAAC6+AAAkwQAAG8QAABPHAAAOygAACM4BAAHQCgAA0BAAANAWAADRHgAA0icAANMx&#10;AADUPAAA1UkAANZYAADWaQAA1nwAANaSAADWpwAA1r8AANbgAADW8wAA1v4AANb/AADW/wCMnQAA&#10;fqQAAG+rAABhsgAAVLkAAEa9AAA5wQAALcQAACLHAAAZywAAEc4AAAzSAAAF1QAAANsAAADcAwAA&#10;3QoAAN4PAADfFAAA4RwAAOIkAADkLgAA5joAAOdJAADoWQAA6GsAAOmBAADpmAAA6a0AAOnFAADp&#10;4gAA6fIAAOn1AADp9QCApQAAca0AAGO1AABVvAAAR8IAADnGAAAsygAAIM4AABbSAAAP1gAACNsA&#10;AADfAAAA4wAAAOUAAADnAAAA6AEAAOoHAADrDQAA7REAAO8YAADxIQAA8ysAAPY4AAD3SAAA+FoA&#10;APltAAD6hAAA+psAAPqvAAD6wgAA+toAAPrfAAD63wB0rgAAZbYAAFa+AABIxgAAOcsAACvQAAAf&#10;1AAAFNoAAA3fAAAF4wAAAOYAAADpAAAA7QAAAO8AAADxAAAA8wAAAPUAAAD2AgAA+AkAAPoOAAD9&#10;EwAA/xwAAP8oAAD/NgAA/0cAAP9aAAD/bgAA/4UAAP+aAAD/qwAA/7kAAP+8AAD/vAD/ESAA/xAe&#10;AP8MHgD/BCEA/wAnAP8AMAD/AD4A/wBMAP8AWQD/AGUA/wBwAP8AegD/AIMA/wCLAP8AkgD/AJgA&#10;/wCeAP8ApAD/AKoA/wCwAP8AuAD/AMIA/wDOAP8A4gD+APAA/QD7APsA/wD7AP8A+wD/APoA/wD6&#10;AP8A+gD/APoA/wD/FBwA/xIaAP8OGgD/CBwA/wAhAP8ALQD/ADoA/wBIAP8AVQD/AGEA/wBsAP8A&#10;dgD/AH8A/wCHAP8AjgD/AJQA/wCaAP4AoAD9AKYA/ACsAPsAtAD5AL0A+ADJAPcA3AD1AOwA8wD4&#10;APMA/wDyAP8A8QD/APAA/wDwAP8A8AD/APAA/wD/FxgA/xUWAP8RFQD/DBcA/wUdAP8AKAD/ADYA&#10;/wBDAP8AUAD/AFwA/wBnAP8AcQD/AHoA/ACCAPoAiQD4AJAA9wCWAPUAnAD0AKIA8wCoAPEAsADw&#10;ALgA7gDDAOwA0wDqAOcA6QD1AOcA/wDmAP8A5QD/AOUA/wDlAP8A5QD/AOUA/wD/GhMA/xgRAP8U&#10;EAD/DxEA/w0ZAP8KJAD/BTAA/wE+AP8ASwD/AFcA/gBiAPoAbAD1AHUA8gB9APAAhADuAIsA7ACR&#10;AOsAlwDpAJ4A5wCkAOYArADkALQA4gC/AOAAzQDeAOMA3ADyANoA/QDYAP8A1gD/ANUB/wDVAf8A&#10;1QL/ANUC/wD/HhAA/xwNAP8XCwD/FQ4A/xQVAP8RHwD/DioA/ws4AP0IRQD4BlEA9ARcAO4EZgDq&#10;BG8A5gN3AOQEfwDiBIYA4ASMAN4EkwDdBZoA2wWgANgFqADVBbEA0gW7ANAGyQDOB+AAzAjxAMkK&#10;/wDHC/8Axgz/AMUM/wDFDP8AxQz/AMUM/wD/IQwA/yAGAP8cAwD/HQoA/xsQAP8YGAD/FCMA9hEw&#10;AO8OPgDqDkoA5Q1WAOENYADdDWkA2Q1xANUNeQDTDYEA0Q2IAM8NjwDNDpYAyw6dAMoOpQDIDq4A&#10;xg+5AMQQyADCEN8AvhHyALsS/wC5E/8AtxP/AbYT/wG2E/8BthP/AbYT/wH/JQYA/yMAAP8jAAD/&#10;JAMA/yEKAP0dEQDxGhsA6BYnAOEUNQDaE0MA0xRPAM4VWQDLFWMAyBZrAMUWcwDDF3sAwReCAMAY&#10;iQC+GJAAvBiYALsZoAC5GakAtxm0ALUawgC0GtYAsBvtAa0c/AGrHf8BqR3/Aakd/wGoHf8BqB3/&#10;Aagd/wH/KAAA/ycAAP4qAADvKgAA5ycBAOciCQDkHRAA2RsdAM8dLQDJHjwAxCBJAL8gUwC8IV0A&#10;uSFlALcibQC1InQAsyJ8ALEigwGwIooBriKSAawjmwGrI6QBqSOvAacjvAGmJM4BoyToAqAl+QKe&#10;Jf8CnSX/Apwl/wKbJf8CmyX/Apsl/wL/LAAA/y0AAO0yAADiNAAA2jMAANMuAwDSJQoAySUXAMEn&#10;JwC7KTYAtipDALIrTgCvK1cArCtgAKorZwGoK28Bpit2AaQrfQGjK4QCoSuNAp8rlQKeK58CnCuq&#10;A5ortgOZLMcDlyziA5Qt9QSSLf8DkS3/A5Au/wOQLf8DkC3/A5At/wP/MAAA8jMAAOQ6AADWPQAA&#10;zDwAAMc5AADDMQUAvS4RALUwIQCwMjAAqzM9AKczSQCkM1IAoTNaAZ8zYgGcM2kCmjNwApkzdwKX&#10;Mn8DlTKHA5MykASSMpoEkDKlBY4ysQWNM8IGizPcBok08gaHNP8FhjT/BYY0/wSFNP8EhTT/BIU0&#10;/wT8MwAA6zoAANxBAADNRAAAw0QAAL1BAAC4OwEAsjcOAKs4HAClOSsAoTo4AJ07RACaO00BlzpW&#10;AZQ6XQKSOmQCkDprA445cgOMOXoEijmCBYk5iwWHOZUGhTmgB4M5rQeCObwIgTnTCH867gh9Ov4H&#10;fDv/Bnw7/wV8O/8FfDv/BXw7/wX0NwAA5UAAANJHAADFSgAAvEsAALVJAACvQwAAqT4LAKI/FwCd&#10;QCYAmEE0AJRBPwCRQUkBjkFRAYtAWQKJQGADh0BnA4U/bQSDP3UFgT99Bn8+hwd9PpEIez6cCXo+&#10;qQl4PrgKdz/NCnU/6gp0QPwIdED/B3RA/wZzQP8Gc0D/BnNA/wbxOwAA30UAAMxMAAC/TwAAtlAA&#10;AK5PAACnSgAAoEQHAJpFFACVRiIAkEYwAIxHPACJRkUBhkZOAYNGVQKBRVwDfkVjBHxEagR6RHEF&#10;eUR5BndEggh1Q40Jc0OZCnFDpgtwQ7UMbkTJDG1E5wxtRfoKbEX/CGxF/wdsRf8HbEX/B2xF/wfs&#10;PwAA2EkAAMdQAAC7VAAAsVUAAKlUAAChUAAAmUoCAJJJEQCNSh8AiUssAIVMOACCS0IBf0tKAXxK&#10;UgJ5SlgDd0pfBHVJZgVzSW0GcUl2B29IfwhtSIoJbEiWC2pIowxoSLINZ0jFDWZJ5A1mSfgLZkn/&#10;CWZK/whmSf8HZkn/B2ZJ/wfoQwAA0k0AAMJTAAC3WAAArVkAAKRYAACcVQAAk04AAIxODgCHTxsA&#10;gk8pAH9QNQB7UD8BeE9HAXZPTwJzTlUDcU5cBG9NYwVtTWoGa01yB2lNfAhnTIcKZUyTC2NMoA1i&#10;TK8OYU3CDmBN4Q5gTfYMYE7/CmBO/wlgTv8IYE7/CGBO/wjjRwAAzVAAAL5XAACzWwAAql0AAKFd&#10;AACYWgAAjVMAAIZSDACAUxgAfFMlAHlUMQB1VDwAc1NEAXBTTAJtUlMCa1JZA2lSYARnUWgGZVFw&#10;B2NReQhhUYQKYFCRDF5Qng1cUK0OW1HADlpR3g9aUfUMWlL/CltS/wlbUf8IW1H/CFtR/wjfSgAA&#10;yVMAALtaAACwXwAApmEAAJ1hAACUXgAAiFcAAIBWCgB6VxUAdlciAHNYLgBwVzkAbVdBAWpXSQJo&#10;VlACZlZXA2RWXgRiVWUFYFVtB15VdwhcVYIKWlWODFlVnA1XVasOVlW+D1VV2w9VVfMNVVX/C1ZV&#10;/wlWVf8JVlX/CFZV/wjbTQAAxVcAALheAACtYgAAo2UAAJplAACQYwAAg1wAAHtbBgB1WxIAcVsf&#10;AG5cKwBrXDYAaFs/AWVbRwFjW04CYVpVA19aXARdWmMFW1prBllZdQhXWYAKVVmMC1RZmg1SWaoO&#10;UVm8DlBZ2A5QWfINUVn/C1FZ/wpRWf8JUVn/CFFZ/wjUUQAAwloAALRhAACqZgAAoGgAAJdpAACM&#10;ZwAAfWAAAHVfAwBvXxAAa18cAGhgKABmYDMAY2A8AWFgRAFfX0wCXF9TA1tfWgRZX2EFV15pBlVe&#10;cwhTXn4JUV2KC09dmQxNXagNTF66Dkte1A5LXvEMTF7/C0xd/wpMXf8JTF3/CExd/wjPVAAAvl4A&#10;ALFlAACnagAAnW0AAJRtAACJbAAAeGUAAG9kAABpZA4AZWQZAGJkJQBgZTAAXmU6AFxlQgFaZUoC&#10;WGRRAlZkWANUZF8EUmRnBVBjcQdOY3sJTGOICkpjlwtIY6YMR2O4DUZj0Q1GY+8MRmL/Ckdi/wlH&#10;Yv8JR2L/CEdi/wjKWAAAumIAAK5pAACjbgAAmnEAAJByAACEcQAAdGsAAGlpAABjaQsAX2kVAFxq&#10;IQBaai0AWGs2AFZrPwFVa0cBU2pOAlFqVQNPal0ETWplBUppbgZIaXkHRmmGCURplQpDaKULQWm3&#10;DEBpzwxAaO4LQWj/CkFn/wlBZ/8IQmf/CEJn/wjFXQAAtmYAAKptAACgcwAAlnYAAIt3AACAdgAA&#10;cHIAAGVxAABccAcAWHARAFZwHQBUcSgAUnEzAFBxPABPckQBTXFLAUtxUwJJcVoDR3FiBEVwbAVD&#10;cHcGQXCEBz9wkwg9b6MJO3C1CjtwzQo6b+wJO27+CDtu/wg7bf8HO23/Bztt/we/YgAAsWsAAKZz&#10;AACdeQAAknsAAId8AAB7fAAAbXoAAGB4AABWdwEAUHcOAE54GABMeCQAS3kuAEl5NwBIeUAARnlI&#10;AUR5TwFCeVcCQXlgAj94aQM8eHQEOniCBTh4kQY3eKEHNXizBzR4ywc0d+sHNHb9BzR1/wc1df8G&#10;NXT/BjV0/wa5aAAArXEAAKJ5AACYfgAAjYAAAIKBAAB2ggAAaYEAAFuBAABRgQAASIAKAEWBEwBD&#10;gR4AQoIpAEGCMgBAgjsAPoJDAD2CSwA7glMBOYJcATeCZgI1gnEDM4J/AzGBjgQwgZ8ELoGxBS2B&#10;yAUtgekELX/8BS1+/wUtff8FLX3/BS19/wWzbgAAqHgAAJ1/AACSgwAAiIYAAH2HAABwiAAAY4kA&#10;AFWKAABLigAAQYoCADuLDgA5ixcAOIwiADeMLAA2jDUANIw9ADOMRgAyjU8AMY1YAC+NYgEtjG4B&#10;K4x7ASqMiwIojJwCJoyvAiWMxgIli+gCJYr7AyWI/wMliP8DJYf/AyWH/wOtdgAAo4AAAJeFAACN&#10;iQAAgowAAHaOAABpkAAAXJIAAFCTAABElAAAOpUAADGWCAAtlxEALJcaACuXJAAqly0AKZc2ACiY&#10;PwAnmEgAJphSACWYXAAjmGgAIph3ACCYhwAfmJkBHZisARyYwwEcl+UBHJX6ARuU/wEbk/8CG5P/&#10;AhuT/wKnfwAAnIYAAJGLAACHjwAAepIAAG2VAABhmAAAVZsAAEmdAAA9ngAAM58AACqhAAAhowoA&#10;H6MRAB6jGgAdpCQAHKQtABukNgAapD8AGaRKABikVQAWpWEAFaVwABSlgQATpZQAEqWoABGlvwAQ&#10;pOIAEaL4ABGh/wARoP8BEaD/ARGg/wGghgAAlYwAAIyRAAB/lQAAcZoAAGSeAABYoQAATKQAAECm&#10;AAA1pwAAKqkAACKsAAAZrgAAErAJABCxEAAQsRgADrEiAA6xKwANsTUADbFAAAyxSwALsVgACrFn&#10;AAixeAAHsYsABbGgAASwtQAEsNAABLDvAAWv/gAGrv8ABq7/AAau/wCYjgAAj5MAAIKYAAB1nQAA&#10;Z6IAAFqnAABOqwAAQa0AADWvAAArsQAAIbQAABi2AAARuQAADbwDAAe+DAADvRIAAb0ZAAC+IgAA&#10;visAAL42AAC+QQAAv04AAL9cAAC/bQAAv4AAAL6VAAC+qgAAvsIAAL3kAAC99gAAvf8AAL3/AAC9&#10;/wCSlAAAhZoAAHigAABqpgAAXKsAAE+wAABCswAANbYAACq4AAAguwAAF74AABDBAAALxAAABMcA&#10;AADJBwAAyQ0AAMkSAADKGQAAyyIAAMsrAADNNQAAzkEAAM5QAADPYAAAz3IAAM+HAADPnQAAz7MA&#10;AM/OAADP6wAAzvgAAM7+AADO/gCImwAAeqIAAGyoAABerwAAULUAAEK5AAA1vAAAKb8AAB7CAAAV&#10;xgAADskAAAjMAAAA0AAAANMAAADVAAAA1gYAANgMAADZEQAA2xYAANwfAADeKAAA4DQAAOJBAADi&#10;UQAA42MAAON3AADkjgAA5KQAAOS6AADl1AAA5eoAAOXzAADl8wB8owAAbqoAAGCyAABRuQAAQ74A&#10;ADXCAAAoxgAAHMkAABPNAAAM0QAABNUAAADaAAAA3gAAAOEAAADiAAAA5AAAAOUDAADnCQAA6Q4A&#10;AOsSAADtGgAA7yQAAPIxAAD0QQAA9FMAAPVmAAD1fAAA9pMAAPapAAD3vAAA984AAPffAAD33wBw&#10;rAAAYbQAAFO7AABFwwAANscAACfMAAAb0AAAEdUAAArbAAAA3wAAAOIAAADlAAAA6QAAAOwAAADt&#10;AAAA8AAAAPEAAADzAAAA9QQAAPcKAAD6EAAA/BYAAP8hAAD/LgAA/0AAAP9TAAD/aAAA/4AAAP+W&#10;AAD/qAAA/7YAAP+/AAD/vwD/DRwA/wobAP8CGwD/AB4A/wAkAP8ALgD/ADwA/wBKAP8AVgD/AGMA&#10;/wBtAP8AdwD/AH8A/wCHAP8AjgD/AJQA/wCaAP8AoAD/AKYA/wCsAP8AtAD/AL0A/wDJAP4A3QD9&#10;AO0A/AD6APsA/wD6AP8A+QD/APoA/wD6AP8A+gD/APoA/wD/EBkA/w0XAP8GFgD/ABgA/wAeAP8A&#10;KgD/ADcA/wBFAP8AUgD/AF4A/wBpAP8AcgD/AHsA/wCCAP8AiQD/AJAA/gCWAP0AnAD8AKEA+wCo&#10;APkArwD4ALgA9gDDAPQA0gDzAOcA8gD2APAA/wDvAP8A8AD/AO8A/wDvAP8A7gD/AO4A/wD/EhQA&#10;/w8SAP8LEgD/ABIA/wAaAP8AJQD/ADMA/wBAAP8ATQD/AFkA/wBkAP0AbQD7AHYA+QB9APcAhAD1&#10;AIsA9ACRAPMAlwDxAJ0A8ACjAO4AqgDsALMA6gC9AOgAywDnAOEA5QDxAOMA/QDjAP8A4gD/AOEA&#10;/wDhAP8A4AD/AOAA/wD/FBAA/xEOAP8NDQD/Bw8A/wIVAP8AIAD/AC0A/wA6AP8ARwD5AFMA9QBe&#10;APIAaADwAHAA7QB4AOsAfwDpAIUA6ACMAOYAkgDlAJgA4wCfAOEApgDfAK4A3AC4ANoAxQDWANkA&#10;1ADsANIA+QDRAP8AzwD/AM4A/wDOAP8AzgD/AM4A/wD/FwwA/xQIAP8PBQD/DgsA/wwRAP8HGgD/&#10;ASYA/AA0APQAQQDtAE0A6QBYAOYAYgDjAGoA4AByAN4AeQDbAIAA2QCGANYAjQDTAJMA0QCaAM8A&#10;oQDNAKoAywCzAMkAvwDGANAAxQDoAMMA9gDBAP8AwAL/AL8D/wC/A/8AvwP/AL8D/wD/GwYA/xcA&#10;AP8UAAD/EwUA/xENAP8OFAD5Ch8A8AYsAOYDOQDgA0YA3ANRANYEWwDSBGQAzwVsAMwFcwDKBXoA&#10;yAWBAMYFhwDFBo4AwwaWAMEGnQC/BqYAvQawALsHvAC5CM0AuArlALUL9wCzDf8AsQ3/ALAN/wCw&#10;Dv8Arw7/AK8O/wD/HgAA/xsAAP8bAAD6GgAA9RYFAPYRDQDrDhUA4gsiANgLMQDQDD4Ayw1KAMcN&#10;VQDEDl4AwQ5mAL8ObQC9DnQAuw97ALkPggC3EIoAthCRALQQmgCyEKMAsBGtAK8RugCtEcoAqhLl&#10;AKcU9wClFf8AoxX/AKIV/wCiFf8AohX/AKIV/wD/IgAA/yAAAPAjAADmJAAA4CEAANwZBQDbEAwA&#10;0BEZAMgTKQDCFTcAvRZEALkXTgC1F1cAsxhgALAYZwCuGG4ArBl1AKsZfACpGYQAqBqMAKYalACk&#10;Gp4AoxuoAKEbtACfHMUAnhzfAJod8wGYHv8Blx7/AZYf/wGVH/8BlR//AZUf/wH/JgAA9CcAAOYt&#10;AADaLwAAzy0AAMonAADHHwgAwRwTALoeIgC0HzEAryA9AKshSACoIlIApiJaAKMjYgChI2kAoCNv&#10;AJ4jdwCcI34AmyOGAJkkjwGXJJkBliSjAZQksAGSJb8BkSXWAY4m7wGMJ/8Ciyf/Aoon/wKJJ/8C&#10;iSf/AYkn/wH6KQAA7DAAAN02AADNOAAAxDcAAL4yAAC6KwIAtSUOAK4nHQCoKSsApCo4AKAqQwCd&#10;K0wAmitVAJgrXACWK2MAlCtqAZIrcQGQLHgBjyyBAY0sigGLLJQCiiyfAogsqwKGLLoChS3OA4Mu&#10;6gOBLvwDgC7/An8u/wJ/Lv8Cfi7/An4u/wL0LgAA5DcAANI9AADFPwAAuz8AALQ8AACvNQAAqS8L&#10;AKMvFwCeMSYAmTIzAJYyPgCSM0gAkDNQAI0zWACLM14BiTNlAYczbAGGM3MBhDN8AoIzhQKAM48D&#10;fzOaA30zpwN8M7UEejPJBHk05gR3NfkEdjX/A3U1/wN1Nf8DdTX/A3U1/wPwMwAA3T0AAMpDAAC+&#10;RQAAtUYAAK1DAACmPQAAoDYGAJk2EwCUOCEAkDkuAIw5OQCJOUMAhzlMAIQ5UwGCOVoBgDlhAX45&#10;aAJ8OW8Cejl3Ank5gAN3OYsEdTmWBHQ5owVyObEFcTnEBm864gZuOvcFbjv/BG07/wRtO/8DbTr/&#10;A206/wPqOQAA1UIAAMRIAAC5SwAAr0sAAKdJAACfRAAAmD4BAJE8EACMPR0AiD4qAIQ/NQCBPz8A&#10;fj9IAHw/TwF6P1YBeD9dAXY+ZAJ0PmsCcj5zA3A+fANvPocEbT6TBWs+oAZqPq4GaT/AB2c/3gdn&#10;P/UGZkD/BWZA/wRmQP8EZj//BGY//wTlPQAAz0YAAL9MAAC0TwAAqlAAAKJPAACZSgAAkUQAAIpB&#10;DQCEQhkAgEMmAH1EMgB6RDwAd0REAHVETAFyRFMBcENZAW9DYAJtQ2cCa0NvA2lDeQRoQ4MFZkOP&#10;BmRDnQdjQ6sHYUO9CGBE2QhgRPMHYET/Bl9E/wVfRP8EYET/BGBE/wTgQQAAykoAALtQAACwUwAA&#10;p1UAAJ5TAACVTwAAi0kAAINHCwB9RxUAeUciAHZILgBzSDgAcUhBAG5ISQFsSFABakhWAWhIXQJm&#10;R2QCZUdsA2NHdgRhR4AFYEeNBl5HmgdcR6kIW0i7CFpI1AhaSPEHWkn/BlpJ/wVaSP8FWkj/BFpI&#10;/wTbRAAAxk0AALhTAACtVwAAo1kAAJpYAACRVAAAhk4AAH1LCAB3SxIAc0wfAHBMKwBtTDUAa0w+&#10;AGhMRgBmTE0BZExTAWJMWgJhTGICX0xqA15McwRcS34FWkuKBlhLmAdXTKcIVky5CVVM0QlUTO8I&#10;VE3/BlVM/wZVTP8FVUz/BVVM/wXVSAAAwlEAALVXAACqWwAAoFwAAJdcAACNWQAAgVMAAHdPBABx&#10;TxAAblAcAGpQKABoUDIAZVA7AGNQQwBhUEoBX1BRAV1QWAJcUF8CWlBnA1hQcQRXUHsFVVCIBlNQ&#10;lgdSUKUIUFC3CVBQzglPUO0IUFD/B1BQ/wZQUP8FUFD/BVBQ/wXQSwAAv1QAALJaAACnXgAAnWAA&#10;AJRgAACJXQAAfFcAAHJUAABsUw4AaFQZAGVUJABiVC8AYFQ4AF5UQABcVEgBWlRPAVlUVgFXVF0C&#10;VVRlA1RUbgRSVHkFUFSGBk5UlAdNVKQIS1S1CEtUzAlKVOsIS1T+B0tU/wZLVP8FS1T/BUtU/wXM&#10;TgAAu1cAAK5eAACkYgAAmmQAAJFkAACGYgAAd1sAAG1YAABmWAwAYlgWAF9YIgBdWSwAW1k2AFlZ&#10;PgBXWUYAVllNAVRZVAFSWVsCUVljA09ZbANNWXcES1iEBUlYkgdIWKIHR1mzCEZZyghFWeoIRln9&#10;BkZY/wZGWP8FR1j/BUdY/wXHUgAAuFsAAKthAAChZgAAmGgAAI5pAACDZwAAcmAAAGheAABhXQkA&#10;XF0TAFpdHgBXXSkAVl4zAFReOwBSXkMAUV5KAU9eUgFOXlkCTF5hAkpeagNIXnUERl6CBURdkAZD&#10;XqAHQV6xB0BeyAdAXugHQF38BkFd/wVBXf8FQVz/BUFc/wXDVgAAtF8AAKhmAACeagAAlW0AAIpt&#10;AAB/bAAAb2cAAGRkAABbYgUAVmIQAFRiGwBSYyUAUGMvAE5kOABNZEAAS2RIAEpkTwFIZFcBRmRf&#10;AkVkaAJDZHMDQWN/BD9jjgU9Y54GPGOwBjtkxgY7ZOYGO2P6BTti/wU7Yv8FPGH/BDxh/wS+WwAA&#10;sGMAAKVqAACbbwAAkXIAAIZyAAB7cQAAbG0AAGBrAABVaQAAT2gNAE1pFwBLaSEASWorAEhqNABH&#10;aj0ARWtEAERrTABCa1QBQWtcAT9qZQI9anACO2p9AzlqjAQ3apwENmquBTVqxAU1auUFNWn5BDVp&#10;/wQ1aP8ENWj/BDVo/wS5YAAArGkAAKFwAACYdQAAjXcAAIJ3AAB3dwAAaXQAAFxzAABRcQAASHAK&#10;AEVwEgBDcR0AQnEnAEByMAA/cjgAPnJAAD1ySAA7clAAOnJZAThyYwE2cm0CNHJ6AjNyiQMxcpoD&#10;L3KsAy5ywQMucuMDLnH4Ay5w/wMub/8DLm//Ay5v/wOzZgAAp28AAJ12AACTegAAiHwAAH59AABy&#10;fQAAZHwAAFd7AABMegAAQnkDADx5DgA6ehcAOXohADh6KgA3ezMANns7ADR7RAAze0wAMntVADB7&#10;XwAve2oBLXt3ASt7hwEqe5gCKHuqAid7vwIme+ECJnr3AiZ4/wImeP8CJ3f/Aid3/wKubAAAo3YA&#10;AJl8AACOfwAAhIIAAHiDAABshAAAX4QAAFGEAABHhAAAPIQAADOECQAwhBEAL4QaAC2EJAAshS0A&#10;K4U1ACqFPgAphUcAKIZQACeGWgAmhmYAJIZzACOGgwAhhpUAIIanAR6GvAEeht4AHoT1AR6C/wEe&#10;gv8BHoH/AR6B/wGodAAAnn0AAJOCAACJhQAAfogAAHGKAABliwAAWIwAAEyNAABAjgAANo4AACyP&#10;AAAlkAwAI5ATACKQHAAhkCUAIJEuAB+RNgAekUAAHZFJAByRVAAakWAAGZFuABiRfgAWkpAAFZKk&#10;ABSRuQATkdgAE4/0ABSO/wAUjf8AFIz/ARSM/wGjfQAAmIMAAI6IAACEjAAAd48AAGmRAABdkwAA&#10;UJUAAEWXAAA5mAAALpkAACWaAAAdmwIAFp0MABWdEwAUnRsAE50kABKdLQARnjcAEZ5BABCeTAAP&#10;nlgADp5nAA2edwAMnooAC52eAAqdsgAJncwACZzsAAqb/gALmv8AC5n/AAuZ/wCchAAAkYoAAIiO&#10;AAB7kgAAbZYAAGCZAABUnAAASJ8AADygAAAwoQAAJqMAAB2lAAAVpwAAEKkFAAurDQAIqhMAB6ob&#10;AAaqJAAFqi4ABKo4AAKqRAABqlAAAKpeAACqbgAAqoEAAKqVAACpqgAAqcEAAKjkAACo9gAAp/8A&#10;AKf/AACn/wCViwAAjJAAAH+VAABxmgAAY54AAFaiAABKpgAAPagAADGqAAAmqwAAHa0AABSwAAAO&#10;sgAACbUBAAK2CgAAtg8AALYVAAC3HQAAtyUAALcvAAC4OQAAuEYAALhUAAC4ZAAAuHYAALiLAAC3&#10;oAAAt7YAALfTAAC27wAAtvwAALb/AAC2/wCPkgAAgpcAAHSdAABmogAAWKcAAEusAAA+rwAAMbEA&#10;ACazAAActgAAE7gAAA27AAAGvgAAAMEAAADCBAAAwgsAAMMQAADEFQAAxBwAAMUkAADGLgAAyDoA&#10;AMlHAADJVwAAyWkAAMl9AADJlAAAyKoAAMjDAADI5AAAyPQAAMj9AADI/QCFmQAAd58AAGimAABa&#10;qwAATbEAAD+1AAAxuAAAJboAABq9AAARwAAAC8MAAAPHAAAAygAAAM0AAADOAAAAzwMAANAJAADR&#10;DgAA0xIAANUZAADXIgAA2i0AAN05AADeSQAA3loAAN9uAADfhQAA35wAAN+yAADeywAA3uYAAN/0&#10;AADf9AB5oQAAa6gAAFyvAABOtQAAQLsAADG+AAAkwQAAGcUAABDIAAAJzAAAAM8AAADTAAAA2QAA&#10;ANwAAADdAAAA3wAAAOEAAADiBQAA5AsAAOYQAADoFgAA6iAAAO0rAADwOgAA8UsAAPFeAADycwAA&#10;84sAAPOiAADztgAA88kAAPPhAADz4QBtqgAAXrEAAFC5AABBvwAAMsQAACTIAAAXzAAADtAAAAbV&#10;AAAA2gAAAN4AAADiAAAA5gAAAOkAAADqAAAA7AAAAO4AAADwAAAA8gAAAPQGAAD2DAAA+RIAAPwc&#10;AAD/KQAA/zoAAP9NAAD/YgAA/3gAAP+QAAD/owAA/7MAAP/BAAD/wQD/BxkA/wEXAP8AFwD/ABoA&#10;/wAhAP8AKwD/ADkA/wBHAP8AVAD/AF8A/wBqAP8AcwD/AHsA/wCDAP8AigD/AJAA/wCWAP8AmwD/&#10;AKEA/wCoAP8ArwD/ALgA/wDEAP4A1QD8AOoA+wD4APoA/wD5AP8A+AD/APgA/wD2AP8A8wD/APEA&#10;/wD/CxUA/wUTAP8AEwD/ABQA/wAaAP8AJwD/ADQA/wBCAP8ATwD/AFsA/wBlAP8AbgD/AHYA/wB+&#10;AP8AhQD+AIsA/QCRAPsAlwD6AJ0A+ACjAPcAqwD2ALMA9AC+APMAzADxAOMA7wDzAO4A/wDtAP8A&#10;7AD/AOsA/wDsAP8A7AD/AOsA/wD/DREA/wkQAP8ADwD/ABAA/wAWAP8AIgD/AC8A/wA9AP8ASgD/&#10;AFUA/QBgAPoAaQD4AHEA9gB5APQAfwDzAIYA8QCMAO8AkgDuAJgA7ACfAOsApgDpAK4A5wC4AOUA&#10;xQDjANoA4QDtAN8A+wDeAP8A3QD/AN0A/wDdAP8A3QD/AN0A/wD/Dw0A/wwLAP8DCQD/AAwA/wAS&#10;AP8AHQD/ACkA+wA3APgARAD1AFAA8gBaAO4AYwDsAGsA6QBzAOcAegDlAIAA4wCGAOEAjADfAJMA&#10;3QCZANsAoQDZAKkA1QCyANIAvgDQAM4AzgDmAMwA9gDKAP8AygD/AMkA/wDIAP8AyAD/AMgA/wD/&#10;EQgA/w0CAP8HAAD/BQgA/wAOAP8AFgD3ACIA7wAwAOsAPQDoAEkA5ABUAOAAXQDdAGUA2QBtANUA&#10;cwDSAHoA0ACAAM4AhwDMAI0AygCUAMgAmwDGAKQAxACtAMIAuADAAMcAvQDfALwA8QC7AP4AuQD/&#10;ALgA/wC4AP8AuAD/ALgA/wD/FAAA/w8AAP8NAAD/DAAA/wcJAPgBEADoABoA4wAoAN0ANgDYAEIA&#10;0gBNAM4AVwDKAF8AxwBmAMUAbQDDAHQAwQB6AL8AgQC9AIgAuwCPALkAlwC3AJ8AtQCoALMAswCx&#10;AMIArwDYAK4C7QCsA/sAqwX/AKoG/wCpBv8AqQb/AKkG/wD/FgAA/xIAAPcSAADsEQAA5g4AAOUG&#10;CADdAxIA1AMgAM0ELQDIBDoAwwVGAL8FUAC8BlgAuQZgALcHZwC1B24Aswd1ALEIewCvCIIArgmK&#10;AKwJkgCqCZsAqAqlAKYKsAClC78AowzUAKEN7QCfDv4AnQ7/AJwP/wCbD/8Amw//AJsP/wD/GgAA&#10;9xkAAOoeAADfHgAA1RoAANATAgDODAsAxwsWAMANJQC6DjIAtg4/ALIPSQCvEFIArBBaAKoQYQCo&#10;EWgAphFvAKQRdgCiEX0AoRGFAJ8SjgCdEpcAnBKiAJoTrQCYE7wAlxTQAJQV7ACSFv0AkBf/AI8X&#10;/wCOF/8Ajhf/AI4X/wD6HQAA7iMAAN8oAADQKgAAxycAAMEhAAC9GQUAuRIQALIVHgCtFiwAqBc4&#10;AKQYQwChGUwAnxlUAJwaXACaGmIAmRppAJcbcACVG3cAlBt/AJIciACQHJIAjxydAI0dqQCLHbcA&#10;ih7KAIgf5wCGIPoAhCD/AYMg/wGDIP8BgiD/AYIg/wH1JAAA5SwAANMxAADGMwAAvDEAALYtAACw&#10;JQAArB0MAKYeGAChICYAnCEyAJkiPQCVIkcAkyNPAJEjVgCPI10AjSRkAIskawCJJHIAiCR6AIYk&#10;gwCEJY0AgyWYAYElpAGAJrIBfibFAX0n4gF7J/cBeSj/AXgo/wF4KP8BeCj/AXgo/wHvKwAA3TMA&#10;AMo5AAC+OwAAtDoAAK02AACmLwAAoSgHAJsnEwCWKCAAkSktAI4qOACLK0IAiCtKAIYrUgCEK1gA&#10;gixfAIAsZgB/LG0AfSx1AHssfgF6LIgBeCyUAXYtoAF1La4CdC3AAnIu3QJxLvQCcC//Am8v/wJv&#10;L/8Bbi//AW4v/wHoMQAA0zoAAMM/AAC3QQAArkEAAKY+AACeOAAAlzEBAJEuEACMLxwAiDAoAIQx&#10;MwCBMj0AfzJGAH0yTQB7MlQAeTJbAHcyYQB1MmkBdDJwAXIyeQFwM4QBbzOQAm0znQJsM6sCajS8&#10;Amk01QNoNfECZzX/Amc1/wJmNf8CZjX/AmY0/wLiNgAAzD8AAL1EAACyRwAAqEcAAKBEAACYPwAA&#10;kDkAAIg0DQCDNRcAfzYkAHw3LwB5NzkAdzhCAHQ4SQByOFAAcThXAG84XgBtOGUBbDhtAWo4dQFo&#10;OIACZziMAmU4mQNkOagDYjm5A2E60ANgOu4DYDr/A186/wJfOv8CXzr/Al86/wLdOwAAx0MAALlJ&#10;AACuSwAApEwAAJtKAACSRQAAiT8AAIE6CQB7OhQAdzsgAHQ8KwByPDUAbz0+AG09RgBrPU0AaT1T&#10;AGg9WgBmPWEBZD1pAWM9cgFhPX0CYD2JAl49lgNdPqUDWz62BFo+zARaP+wEWT/+A1k//wNZP/8C&#10;WT//Alk+/wLWPwAAw0cAALVMAACqUAAAoFAAAJdPAACOSwAAhEUAAHpABgB1PxEAcUAcAG1AKABr&#10;QTIAaUE7AGdBQgBlQUkAY0FQAGFBVwBgQV4BXkFmAV1CbwJbQnoCWkKGA1hClANXQqMEVUOzBFRD&#10;yQRUQ+kEU0P9A1ND/wNUQ/8DVEP/AlRD/wLQQgAAv0oAALJQAACnUwAAnVQAAJRTAACKUAAAf0oA&#10;AHVFAgBuQw4Aa0QZAGdFJABlRS4AYkU3AGFFPwBfRUYAXUVNAFtFVABaRlsBWUZjAVdGbAJWRncC&#10;VEaDA1NGkQNRRqEEUEexBE9HxwROR+cETkf7BE5H/wNOR/8DT0f/A09H/wPMRgAAu04AAK9UAACk&#10;VwAAmlgAAJFXAACGVAAAe04AAHBKAABpSA0AZUgWAGJJIQBfSSsAXUk0AFtJPABZSUMAV0lKAFZJ&#10;UgBVSlkBVEphAVJKagFRSnUCT0qBA05KjwNMS58ES0uwBEpLxQRJS+YESUv6BElL/wNKS/8DSkv/&#10;A0pL/wPISQAAuFEAAKxXAAChWwAAmFwAAI5cAACDWQAAdlMAAGtOAABkTQoAX0wTAFxNHgBaTSgA&#10;WE0xAFZNOgBUTUEAU05IAFJOTwBQTlcBT05fAU1OaAFMTnMCSk9/AklPjQNHT50ERk+uBEVPwwRE&#10;UOQERE/5BEVP/wNFT/8DRU7/A0VO/wPETAAAtVUAAKlbAACfXgAAlWAAAItgAACAXgAAclcAAGdT&#10;AABeUQcAWVERAFdRGwBUUSUAUlIvAFFSNwBPUj8ATlJGAE1TTQBMU1UASlNdAUlTZgFHU3ACRVN9&#10;AkRTiwNCU5sDQVSsBEBUwQQ/VOIEP1T4A0BT/wNAU/8DQFP/A0BS/wPAUAAAslgAAKZeAACcYgAA&#10;kmUAAIhlAAB9YgAAblwAAGNZAABZVgMAVFYOAFFWGABPViIATVcsAExXNABKVzwASVhEAEhYSwBH&#10;WFMARVhbAURYZAFCWG4BQFh7Aj9YiQI9WJkDPFiqAztZvwM6WeADOlj3AzpY/wM7V/8DO1f/AztX&#10;/wO8VAAArlwAAKNjAACZZwAAkGkAAIVpAAB5ZwAAa2IAAGBgAABVXQAATlsMAEtbFABJXB8AR1wo&#10;AEZdMQBFXTkAQ11BAEJdSABBXlAAQF5YAD5eYQE8XmwBO154AjlehwI3XpcCNl6pAzVevQM0X90D&#10;NF71AzVd/wI1Xf8CNVz/AjVc/wK4WQAAqmEAAKBnAACWbAAAjG4AAIFuAAB2bAAAZ2kAAFxmAABR&#10;ZAAASGIJAERiEQBCYhsAQWMkAD9jLQA+YzUAPWQ9ADxkRQA7ZE0AOWRVADhkXwA2ZGkBNWR2ATNk&#10;hQExZZUCMGWnAi9luwIuZdoCLmT0Ai5j/wIvY/8CL2L/Ai9i/wKzXgAAp2YAAJxtAACTcQAAiHMA&#10;AH1zAABycgAAZHAAAFhuAABNbAAAQmoDADxpDgA6ahYAOWogADhqKAA2azEANWs5ADRrQQAzbEkA&#10;MmxSADFsXAAvbGYALmxzACxsggEqbJMBKWylAShsuQEnbdYBJ2vyASdq/wEnav8BKGn/Aihp/wKu&#10;ZAAAo2wAAJlzAACOdgAAhHgAAHl5AABteAAAYHcAAFN2AABIdQAAPnMAADRyCgAxcxEAMHMaAC9z&#10;IwAucysALXQ0ACx0PAArdEQAKXRNACh1VwAndWMAJXVvACR1fwAidZAAIXWiACB1twAfddIAH3Tx&#10;AB9z/wEfcv8BIHH/ASBx/wGpawAAnnMAAJR5AACKfAAAgH4AAHR/AABnfwAAWn8AAE1+AABDfgAA&#10;OH0AAC99AgAofQ0AJn0UACR9HAAjfiUAIn4tACF+NgAhfj8AH39IAB5/UgAdf14AHH9rABp/egAZ&#10;f4wAF3+fABZ/swAVf84AFX7vABZ8/wAWe/8AFnv/ABd7/wCkcgAAmnoAAI9/AACFggAAe4QAAG2G&#10;AABghwAAVIcAAEiIAAA8iAAAMogAACiIAAAgiAUAGokOABmJFQAYiR0AF4omABaKLgAVijcAFIpB&#10;ABOKTAASi1gAEYtlABCLdQAPi4cADoqbAA2KrwAMisgADInqAA2H/AAOh/8ADob/AA6G/wCfewAA&#10;lIEAAIqFAACAiAAAc4sAAGWNAABZjwAATJAAAEGSAAA0kgAAKpIAACGTAAAZlAAAEpYGAA6XDgAN&#10;lxUADJcdAAyXJgALly8ACpc5AAmXRAAIl1AABpdeAAWXbgADloAAAZaUAACVqAAAlb4AAJTgAACU&#10;9AAAk/8AAZL/AAGS/wCYggAAjogAAIWMAAB3jwAAapIAAF2VAABQmAAARJoAADibAAAsnAAAIp0A&#10;ABmeAAASoAAADaICAAejCwABoxAAAKMXAACjHwAAoycAAKMxAACkPAAApEgAAKRWAACkZQAAo3cA&#10;AKOLAACjoAAAorYAAKHSAACh8AAAoPsAAKD/AACg/wCRigAAiY4AAHuSAABtlwAAYJsAAFOeAABG&#10;oQAAOaMAAC2kAAAjpgAAGagAABGqAAAMrAAABa4AAACvBwAArw0AAK8RAACwGAAAsCAAALEoAACx&#10;MgAAsj4AALJMAACyWwAAsmwAALKBAACxlwAAsawAALDGAACw6AAAr/cAAK//AACv/wCMkAAAf5UA&#10;AHGaAABjnwAAVaQAAEeoAAA6qgAALawAACKuAAAYsAAAELMAAAq1AAACuAAAALsAAAC7AAAAvAcA&#10;ALwNAAC9EQAAvhYAAL8eAADAJwAAwTIAAMJAAADDTwAAw2AAAMN0AADDiwAAw6EAAMO4AADC1wAA&#10;wu8AAML6AADB/gCBlwAAc50AAGWjAABXqAAASa0AADuxAAAtswAAIbYAABa5AAAOuwAAB74AAADB&#10;AAAAxQAAAMcAAADIAAAAyQAAAMoFAADLCwAAzQ8AAM4UAADQHAAA0yYAANYyAADYQQAA2FMAANlm&#10;AADZfAAA2ZQAANmrAADZwwAA2eEAANnwAADZ9AB2nwAAZ6YAAFmsAABLsgAAPLcAAC66AAAhvQAA&#10;FcAAAA3EAAAFxwAAAMoAAADOAAAA0gAAANUAAADWAAAA2QAAANsAAADdAAAA3wcAAOEMAADjEQAA&#10;5hkAAOkkAADsMgAA7UMAAO5WAADvawAA74QAAO+cAADvsgAA78YAAO/dAADv5ABqqAAAW68AAEy2&#10;AAA+vAAAL8AAACDEAAAUyAAADMwAAALQAAAA1AAAANkAAADeAAAA4gAAAOUAAADmAAAA6AAAAOkA&#10;AADsAAAA7gAAAPACAADyCQAA9Q8AAPgXAAD8IwAA/zMAAP9GAAD/WgAA/3EAAP+JAAD/nwAA/7EA&#10;AP/AAAD/xgD/ABUA/wAUAP8AFAD/ABcA/wAdAP8AKAD/ADcA/wBEAP8AUQD/AFwA/wBmAP8AbwD/&#10;AHcA/wB+AP8AhQD/AIsA/wCRAP8AlwD/AJ0A/wCkAP8AqwD/ALQA/gC/AP0AzgD7AOYA+QD2APgA&#10;/wD3AP8A9wD/APcA/wDwAP8A7AD/AOkA/wD/AxIA/wAQAP8AEAD/ABEA/wAXAP8AJAD/ADIA/wA/&#10;AP8ATAD/AFcA/wBhAP8AagD/AHIA/wB5AP0AgAD8AIYA+gCMAPkAkgD4AJgA9gCfAPUApgD0AK4A&#10;8gC5APAAxgDuAN4A7QDwAOsA/gDqAP8A6QD/AOkA/wDnAP8A4wD/AOAA/wD/Bw4A/wANAP8ACwD/&#10;AAwA/wATAP8AHwD/ACwA/wA6AP8ARgD+AFIA+wBcAPgAZQD1AGwA8wB0APEAegDvAIEA7gCHAOwA&#10;jQDqAJMA6QCaAOcAoQDmAKkA4wCzAOEAvwDfANAA3QDpANoA+QDZAP8A1wD/ANUA/wDVAP8A1QD/&#10;ANQA/wD/CQoA/wEFAP8AAwD/AAkA/wAQAP8AGQD7ACYA9wA0APQAQADyAEwA7gBWAOoAXwDnAGcA&#10;5ABuAOIAdADgAHsA3gCBANwAhwDaAI0A1gCUANQAmwDRAKMAzwCtAMwAuADKAMcAyADgAMYA8wDF&#10;AP8AwwD/AMMA/wDDAP8AwwD/AMMA/wD/CwEA/wMAAP8AAAD/AAMA/wALAPMAEgDuAB8A6gAtAOYA&#10;OgDiAEUA3gBPANkAWADUAGAA0QBoAM4AbgDMAHQAygB7AMgAgQDGAIcAxACOAMIAlgDAAJ4AvgCn&#10;ALsAsgC5AMAAtwDUALUA7ACzAPsAswD/ALIA/wCyAP8AsQD/ALEA/wD/DQAA/wYAAP8DAAD3AAAA&#10;9AADAOcADQDgABgA2gAlANMAMgDOAD4AygBJAMYAUgDDAFoAwABhAL4AaAC8AG4AugB0ALgAewC2&#10;AIEAtACIALIAkACwAJkArgCiAKwArQCqALoAqADLAKYA5gClAPcApAD/AKMA/wCiAP8AogD/AKIA&#10;/wD/EAAA+wwAAO8OAADmDQAA3wkAANoABgDQABEAyQAdAMQAKgC/ADcAuwBCALcASwC0AFQAsgBb&#10;AK8AYgCtAGgAqwBuAKkAdQCoAHsApgCDAKQAiwCiAJQAoACeAJ4BqACcArUAmwPGAJkF4gCYBvQA&#10;lgj/AJUJ/wCUCf8AlAn/AJQJ/wD8EQAA8RUAAOMZAADWGQAAzBUAAMcQAADEBwoAvQMUALcEIQCy&#10;Bi4Argg6AKoJRACnCU0ApApVAKIKXACgCmIAngtpAJwLbwCbC3YAmQx+AJcMhgCWDJAAlAyaAJIN&#10;pgCRDbMAjw3FAI0O4gCLEPYAiRD/AIgR/wCHEf8AhxH/AIcR/wD2GQAA5yAAANYkAADIJQAAvyIA&#10;ALkcAAC0FAEAsQ0OAKoOGQClDycAoRAzAJ0RPgCaEUcAmBJPAJUSVgCTElwAkRJjAJATaQCOE3AA&#10;jBN4AIsTgQCJFIsAhxSWAIYVogCEFbAAgxbBAIEX3QB/GPQAfRn/AHwZ/wB8Gf8Aexn/AHsZ/wDv&#10;IQAA3SkAAMotAAC+LwAAtSwAAK4nAACoIAAAoxcIAJ4WEwCZFyEAlBktAJEaOACOGkEAixtJAIkb&#10;UACHG1cAhRxeAIQcZACCHGsAgBxzAH8dfAB9HYYAfB6RAHoengB4H6sAdx+8AHYg1AB0IfAAciH/&#10;AHEi/wBxIf8AcSH/AHEh/wDoKAAA0jAAAMI1AAC3NwAArTUAAKUxAACeKwAAmCMCAJIeEACNIBsA&#10;iSEnAIYiMgCDIzwAgSNEAH4jSwB8JFIAeyRZAHkkXwB3JGYAdiVuAHQldwBzJYEAcSaNAG8mmQBu&#10;JqcAbSe4AGwnzgFqKO0BaSn/AWgp/wFoKf8BaCj/AWgo/wHhLgAAyzYAALw7AACxPQAApz0AAJ85&#10;AACXMwAAjy0AAIgnDACDJxYAfygiAHwpLQB5KjcAdyo/AHUqRwBzK04AcStUAHArWwBuK2IAbCtq&#10;AGsscgBpLH0AaCyJAGYtlgFlLaQBZC60AWMuygFhL+kBYC/9AWAv/wFgL/8BYC//AWAu/wHaNAAA&#10;xTwAALdBAACsQwAAokMAAJlAAACQOgAAiDQAAIAuCAB6LRIAdy4eAHMvKQBxMDMAbzA7AG0wQwBr&#10;MUoAaTFRAGcxVwBmMV4AZDFmAGMybwBhMnkAYDKFAV8ykgFdM6EBXDOxAVs0xgFaNOYBWTX7AVk1&#10;/wFZNP8BWTT/AVk0/wHSOAAAwEAAALNFAACoSAAAnkgAAJVGAACLQAAAgjsAAHk1BABzMxAAbzQa&#10;AGw0JQBpNS8AZzU3AGU2PwBjNkYAYjZNAGA2VABfNlsAXTdjAFw3awBbN3YBWTeCAVg4jwFWOJ4B&#10;VTivAlQ5wwJTOeQCUzr5AVM5/wFSOf8BUzn/AVM5/wHNPAAAvEQAAK9JAACkTAAAmkwAAJFLAACH&#10;RgAAfUAAAHM7AABsOA0AaDkXAGU5IgBjOisAYDo0AF46PABdOkMAWzpKAFo7UABYO1gAVztgAFY7&#10;aABVPHMBUzx/AVI8jQFQPZwBTz2sAk4+wQJNPuECTT74Ak0+/wFNPv8BTT3/AU09/wHJQAAAuEgA&#10;AKxNAAChUAAAl1EAAI5PAACESwAAeUUAAG5AAABmPQsAYj0UAF89HgBcPigAWj4xAFg+OABXPkAA&#10;VT9GAFQ/TQBTP1UAUkBdAFBAZgBPQHABTkB8AUxBigFLQZoCSkGrAklCvgJIQt4CSEL2AkhC/wJI&#10;Qv8BSEH/AUhB/wHFRAAAtUsAAKlQAACeVAAAlVQAAItTAACAUAAAdUoAAGpGAABhQggAXEERAFlC&#10;GwBXQiUAVUIuAFNCNQBRQj0AT0JDAE9DSwBOQ1IATURaAEtEYwBKRG4BSUV6AUdFiAFGRZgCRUap&#10;AkRGvQJDRtwCQ0b1AkNG/wJDRv8BQ0X/AUNF/wHBRwAAsk8AAKZUAACcVwAAklgAAIhYAAB+VQAA&#10;cU8AAGZKAABcRgUAV0YPAFRGGABRRiIAT0YrAE5GMwBMRzoAS0dBAEpHSQBJSFAASEhYAEdIYQBF&#10;SWwAREl4AUJJhgFBSZYBQEqnAj9KuwI+S9gCPkrzAj5K/wI+Sf8BP0n/AT9J/wG9SgAAr1IAAKNY&#10;AACZWwAAkF0AAIZcAAB7WQAAbVMAAGJPAABXTAEAUUoNAE5KFQBMSx8ASksoAElLMABHSzgARkw/&#10;AEVMRgBETE4AQ01WAEJNXwBATWoAP012AT1OhAE8TpQBO06lATlPuQI5T9QCOU/yATlO/wE5Tv8B&#10;OU3/ATpN/wG6TgAArFYAAKFbAACXXwAAjWEAAINhAAB4XgAAaVgAAF9WAABUUgAATE8LAElPEgBH&#10;UBwARVAlAENQLQBCUDUAQVE8AEBRRAA/UUwAPlJUADxSXQA7UmcAOlJzADhTggE3U5IBNVOkATRT&#10;twEzVNEBM1PxATRT/wE0Uv8BNFL/ATRS/wG2UgAAqVoAAJ5gAACUZAAAi2YAAIBlAAB0YwAAZl4A&#10;AFxcAABRWAAAR1UHAEJVEABAVRgAP1YhAD1WKgA8VjIAO1Y5ADpXQQA5V0kAOFdRADdYWgA1WGUA&#10;NFhxADJYgAExWJABL1miAS5ZtQEtWc8BLVnvAS5Y/wEuV/8BLlf/AS5W/wGyVwAApV8AAJtlAACR&#10;aQAAh2oAAHxqAABxaAAAY2UAAFhiAABNXwAAQ10CADxbDQA6XBQAOFwdADdcJgA1XS4ANF02ADNd&#10;PgAyXUYAMV5OADBeVwAvXmIALV5uACxffQAqX44AKV+gAChfswEnX8wAJ1/tASde/wEnXf8BKF3/&#10;AShc/wGtXAAAomQAAJhqAACObgAAg28AAHlvAABubgAAYGsAAFRpAABJZwAAP2UAADVjCQAyYxEA&#10;MGMZAC9kIQAuZCkALWQxACxkOQArZUIAKmVKAChlVAAnZV8AJmZrACRmegAjZosAImadACBmsQAf&#10;ZskAH2brACBl/gAgZP8AIGP/ASFj/wGpYgAAnmoAAJVwAACKcwAAgHUAAHV1AABpdAAAXHIAAE9x&#10;AABEbwAAOm4AADBtAwApbA0AJ2wUACZsHAAlbSQAJG0sACNtNAAibT0AIW5GACBuUAAeblsAHW5n&#10;ABxudgAabocAGW+aABhvrgAWb8YAFm7pABdt/AAYbP8AGGv/ABhr/wCkaQAAmnEAAJB2AACGeQAA&#10;fHsAAHF7AABkewAAV3oAAEp5AAA/eAAANXgAACt3AAAidgcAHXYPABx3FgAbdx4AGncmABl3LgAY&#10;dzcAF3hAABV4SgAUeFYAE3hjABJ4cgAReIMAEHiXAA94qwAOeMMADnfmAA52+gAPdf8AEHX/ABB0&#10;/wCfcQAAlXgAAIt8AACCfwAAd4EAAGqCAABdggAAUIIAAESCAAA4ggAALoIAACSCAAAcggAAFIIJ&#10;ABGDEAAQgxYAEIMeAA6DJwAOgzAADYM5AA2DRAAMg1AAC4NdAAmDbAAIg34ABoORAAWCpQADgrsA&#10;BIHbAASB8gAFgP8ABn//AAZ//wCaeQAAkH4AAIaDAAB9hQAAb4cAAGKJAABVigAASYsAAD2MAAAx&#10;jAAAJowAAB2NAAAVjgAAD48DAAqQDAAGkBEABI8YAAOPIAABjykAAI8yAACQPQAAkEkAAI9WAACP&#10;ZQAAj3YAAI+KAACOnwAAjrQAAI3PAACM7gAAjPsAAIv/AACL/wCUgAAAi4UAAIKJAAB0jAAAZo8A&#10;AFmRAABMkwAAQJUAADSWAAAolgAAHpcAABWYAAAPmgAACpsAAAKcCQAAnA4AAJwTAACcGgAAnCIA&#10;AJ0rAACdNQAAnUAAAJ1OAACdXAAAnW4AAJyBAACclwAAnKwAAJvGAACa6AAAmfkAAJn/AACY/wCO&#10;iAAAhowAAHiQAABqlAAAXJcAAE+aAABCnQAANp4AACmfAAAfoQAAFaIAAA6kAAAIpgAAAKgAAACp&#10;BAAAqQoAAKkOAACpEwAAqhoAAKoiAACrKwAArDYAAKxEAACsUwAArGMAAKx3AACrjgAAq6QAAKu8&#10;AACq3gAAqfQAAKn9AACp/wCJjgAAe5MAAG2XAABfnAAAUaAAAESkAAA2pgAAKqgAAB6pAAAUqwAA&#10;Da4AAAawAAAAsgAAALUAAAC1AAAAtQMAALYJAAC3DgAAuBIAALgZAAC6IQAAuysAALw4AAC9RwAA&#10;vVgAAL1rAAC9gQAAvZkAAL2wAAC9zAAAvOoAALz3AAC7/gB+lQAAcJsAAGKgAABTpQAARqoAADit&#10;AAAqrwAAHrEAABO0AAAMtwAAA7kAAAC8AAAAvwAAAMIAAADCAAAAwwAAAMQAAADGBgAAxwwAAMgQ&#10;AADKFgAAzCAAAM8rAADQOgAA0UsAANFeAADScwAA0osAANKkAADTuwAA09gAANPtAADT9gBznQAA&#10;ZKMAAFapAABHrwAAObMAACq2AAAduQAAErwAAAq/AAAAwwAAAMYAAADJAAAAzQAAAM8AAADQAAAA&#10;0gAAANQAAADWAAAA2QIAANsIAADeDgAA4RMAAOQdAADoKgAA6DwAAOlPAADpZAAA6nwAAOuVAADr&#10;rAAA68IAAOzVAADs5QBmpgAAWKwAAEmzAAA7uQAAK7wAAB3AAAARxAAACcgAAADMAAAAzwAAANMA&#10;AADZAAAA3QAAAOAAAADhAAAA4wAAAOUAAADnAAAA6gAAAOwAAADuBAAA8QsAAPUSAAD4HAAA+ysA&#10;AP0+AAD+UwAA/moAAP+DAAD/mwAA/64AAP++AAD/ygD/ABIA/wAQAP8AEQD/ABMA/wAZAP8AJgD/&#10;ADQA/wBBAP8ATQD/AFgA/wBiAP8AawD/AHMA/wB6AP8AgQD/AIcA/wCNAP8AkwD/4n0QSUNDX1BS&#10;T0ZJTEUAEBL/AJkA/wCgAP8ApwD+AK8A/AC6APoAyQD5AOEA+ADzAPcA/wD2AP8A9QD/APEA/wDp&#10;AP8A5AD/AOEA/wD/AA8A/wANAP8ADQD/AA4A/wAUAP8AIQD/AC4A/wA8AP8ASAD/AFMA/wBdAP8A&#10;ZgD+AG0A/AB1APsAewD5AIIA+ACIAPcAjgD2AJQA9ACbAPMAogDxAKoA7wC0AO0AwQDrANUA6gDs&#10;AOgA/ADnAP8A5QD/AOYA/wDgAP8A2QD/ANQA/wD/AAsA/wAIAP8ABgD/AAkA/wAQAP8AHAD/ACkA&#10;/wA2AP8AQgD7AE4A9wBXAPQAYADyAGgA7wBvAO0AdgDsAHwA6gCCAOgAiADnAI4A5QCVAOMAnADh&#10;AKQA3wCuAN0AuQDaAMoA1wDkANQA9gDRAP8A0AD/ANAA/wDPAP8AywD/AMcA/wD/AAMA/wAAAP8A&#10;AAD/AAQA/wANAPoAFgD2ACMA8wAwAPAAPADtAEcA6QBRAOUAWgDiAGIA3wBpAN0AbwDaAHYA2AB8&#10;ANQAggDSAIgA0ACPAM0AlgDLAJ4AyQCoAMcAswDFAMEAwgDYAMAA7wC/AP4AvgD/AL0A/wC8AP8A&#10;vAD/ALwA/wD/AgAA/wAAAP8AAAD/AAAA9AAHAO0AEQDoABwA4wApAN8ANQDbAEEA1gBLANEAVADN&#10;AFwAygBjAMgAaQDGAG8AwwB1AMEAewC/AIIAvgCIALwAkAC6AJgAuACiALUArACzALkAsQDLAK8A&#10;5wCuAPgArAD/AKsA/wCsAP8ArAD/AKsA/wD/BAAA/wAAAPYAAADuAAAA5wAAAN8ADADWABUAzwAi&#10;AMoALgDHADoAwwBEAMAATQC8AFUAuQBcALcAYwC1AGkAswBvALEAdQCvAHsArQCCAKsAigCpAJIA&#10;pwCcAKUApgCjALMAoQDDAJ8A3gCeAPIAnQD/AJwA/wCcAP8AmwD/AJsA/wD/BwAA9gkAAOkLAADf&#10;CgAA1QQAAM4ABQDGABAAwAAaALsAJwC3ADIAswA9ALAARgCtAE8AqgBWAKgAXACmAGMApABoAKIA&#10;bwChAHUAnwB8AJ0AhACbAI0AmQCXAJcAogCVAK4AkwC9AJEA0wCQAO0AjwD8AI4A/wCNAf8AjQH/&#10;AI0B/wD5DgAA6hIAANwVAADNFQAAxBEAAL4MAAC6AgoAtAASAK4AHgCqACoApgA1AKIAPwCgAEgA&#10;nQFQAJsCVgCZAlwAlwNjAJUDaQCTA28AkQR2AJAEfwCOBYgAjAWSAIoGngCIBqoAhge6AIUIzwCE&#10;CusAggv8AIEM/wCADP8AgAz/AIAM/wDxFQAA4B0AAM0gAADBIQAAuB0AALEXAACsEAAAqAkNAKIH&#10;FgCdCSMAmQouAJULOACTDEEAkAxJAI4NUACMDVcAig1dAIgNYwCHDWoAhQ5xAIMOegCCDoQAgA6P&#10;AH4PmwB8D6gAexC4AHoQzgB4EewAdhL/AHUS/wB0E/8AdBP/AHQT/wDoHgAA0yYAAMMqAAC4KgAA&#10;rigAAKcjAACgHAAAmxMDAJYPEACQEBsAjBEnAIkSMgCGEzsAhBNDAIIUSwCAFFEAfhRXAHwUXgB7&#10;FWUAeRVsAHcVdAB2Fn4AdBaKAHIXlgBxF6QAbxi0AG4YyQBtGegAaxr8AGob/wBqG/8Aahv/AGob&#10;/wDgJgAAyi0AALwxAACwMwAApzEAAJ8sAACXJgAAkB8AAIoXDACFGBYAgRkiAH4aLAB7GzYAeRs+&#10;AHccRQB1HEwAcxxTAHEdWQBwHWAAbh1nAG0ecABrHnoAah6FAGgfkgBnH6AAZSCwAGQhxQBjIeQA&#10;YiL6AGEi/wBhIv8AYSL/AGEi/wDXLAAAwzQAALY4AACqOQAAoTgAAJg1AACQLwAAiCgAAIAhCAB7&#10;IBIAdyEdAHQiJwBxIjEAbyM5AG0jQQBrI0gAaSNOAGgkVQBmJFsAZSRjAGMlawBiJXUAYSWBAF8m&#10;jgBeJp0AXSetAFsowQBbKOAAWin3AFkp/wBZKf8AWSn/AFko/wDPMgAAvjkAALE9AACmPwAAnD8A&#10;AJM8AACKNgAAgTAAAHkqAwByJg8AbicZAGsoIwBpKCwAZik1AGUpPABjKUMAYSpKAGAqUQBeKlcA&#10;XSpfAFwraABaK3IAWSx9AFgsiwBWLZoAVS2qAFQuvQBTLtwAUi/1AFIv/wBSLv8AUi7/AFIu/wDK&#10;NgAAuj0AAK1CAACiRAAAmEQAAI9BAACFPAAAezcAAHIxAABrLAwAZy0VAGQtHwBhLigAXy4xAF0u&#10;OQBcL0AAWi9GAFgvTQBXL1QAVjBcAFUwZABTMW4AUjF6AFExiABQMpcATjKoAE0zuwBNNNgATDTz&#10;AEw0/wBMNP8ATDP/AEwz/wDGOgAAtkIAAKlGAACeSQAAlUkAAItHAACBQgAAdz0AAG03AABkMgkA&#10;YDISAF0yHABaMiUAWDMtAFYzNQBVMzwAUzRDAFI0SgBRNFEAUDRZAE81YQBNNWwATDZ3AEs2hQBK&#10;N5UASDemAEc4uAFHONMBRjjxAUY4/wFGOP8ARjj/AEY3/wDBPgAAskUAAKZKAACcTQAAkk0AAIhL&#10;AAB+RwAAc0IAAGk9AABfNwYAWjYQAFc3GABUNyIAUjcqAFA3MgBPODkATThAAEw4RwBLOE4ASjlW&#10;AEk5XwBIOmkARzp1AEU7gwBEO5MAQzykAUI8tgFBPdABQT3wAUE9/wFBPP8BQTz/AUE8/wC+QgAA&#10;r0kAAKNOAACZUAAAj1EAAIVQAAB7TAAAb0YAAGVCAABaPQIAVDsOAFE7FQBPOx8ATTsnAEs7LwBJ&#10;PDYARzw9AEc8RABGPUsART1UAEQ+XABDPmcAQj9zAEA/gQA/P5EAPkCiAD1AtQE8Qc4BPEHuATxB&#10;/wE8QP8BPED/AT0//wG6RQAArEwAAKFRAACXVAAAjVUAAINUAAB4UQAAbEsAAGFHAABWQgAAT0AM&#10;AEw/EwBJQBwAR0AkAEZALABEQDMAQ0A6AEJBQgBBQUkAQEJRAD9CWgA+Q2UAPUNxADtDfwA6RI8A&#10;OUSgADhFswE3RcsBN0XsATdF/wE3RP8BOET/AThD/wC3SQAAqVAAAJ5VAACUWAAAi1kAAIBYAAB2&#10;VgAAaFAAAF1MAABTSAAASkUJAEZEEQBERBkAQkQiAEFFKQA/RTEAPkU4AD1FPwA8RkcAO0ZPADpH&#10;WAA5R2IAOEhuADZIfAA1SI0ANEmeADNJsQAySckAMUnrADJJ/gAySP8AMkj/ADNI/wC0TAAAp1QA&#10;AJxZAACSXAAAiF0AAH5dAABzWgAAZVUAAFtSAABQTgAARkoFAEBJDgA+SRYAPUkeADtKJgA6Si4A&#10;OUo1ADhLPQA3S0QANktNADRMVgAzTGAAMkxsADFNegAwTYsALk2cAC1OrwAsTscALE7pACxN/QAt&#10;Tf8ALUz/AC1M/wCwUAAApFgAAJldAACPYQAAhmIAAHthAABwXwAAYlsAAFhYAABOVQAAQ1EBADtP&#10;DAA4TxMANk8bADVPIwA0UCsAM1AyADJQOgAxUEIAMFFKAC5RUwAtUl0ALFJpACtSeAApUogAKFOa&#10;ACdTrQAmU8UAJlPnACZT/AAnUv8AJ1H/ACdR/wCsVQAAoFwAAJZiAACNZgAAg2cAAHhmAABtZQAA&#10;YGEAAFVeAABKWwAAP1gAADVWCAAxVRAAMFYXAC5WHwAtVicALFYvACtXNgAqVz4AKVdHAChXUAAm&#10;WFoAJVhnACRYdQAjWYYAIVmYACBZqwAfWcIAH1nlAB9Y+gAgWP8AIFf/ACFX/wCoWgAAnWIAAJNn&#10;AACKawAAf2wAAHVsAABqawAAXWgAAFFlAABGYwAAO2AAADFeAwAqXQ0AKF0TACZdGwAlXiMAJF4q&#10;ACNeMgAiXjoAIV5DACBfTAAfX1cAHl9jABxgcQAbYIIAGWCVABhgqQAXYMAAFmDiABdf+QAYXv8A&#10;GV7/ABld/wCkYAAAmWgAAJBuAACGcAAAfHIAAHJyAABmcQAAWG4AAExsAABBawAANmkAAC1nAAAj&#10;ZggAH2YPAB1mFQAcZh0AG2YlABpmLQAZZzUAGGc+ABdnSAAWZ1MAFWhfABNobgASaH8AEWiSABBo&#10;pgAPaL0ADmjgABBn9wAQZv8AEWX/ABFl/wCfZwAAlm8AAIxzAACCdgAAeHgAAG14AABgdwAAU3YA&#10;AEZ0AAA7cwAAMXIAACdxAAAecQAAFnAKABNwEAATcBcAEnAfABFxJwAQcS8AEHE4AA5xQgAOcU4A&#10;DXFbAAxxaQALcXoACnGNAAhxoQAGcbYABnDSAAdw7wAIb/8ACW7/AAlu/wCbbwAAkXUAAId5AAB+&#10;fAAAdH4AAGZ+AABZfgAATX4AAEB9AAA1fQAAKnwAACF8AAAYfAAAEXwEAAx8DAAKfBEACXwZAAh8&#10;IQAHfCkABnwyAAR8PQADfEgAAXxVAAB8YwAAfHQAAHyHAAB7nAAAe7EAAHrLAAB56wAAefoAAHn/&#10;AAB4/wCWdwAAjHwAAIOAAAB5gwAAbIQAAF6FAABRhgAARYcAADmHAAAthwAAI4cAABqHAAAShwAA&#10;DYgBAAaJCgABiQ8AAIkUAACIGwAAiCMAAIksAACJNgAAiUIAAIhOAACIXQAAiG0AAIiBAACHlQAA&#10;h6sAAIbEAACF5gAAhPgAAIT/AACE/wCQfgAAh4MAAH6HAABxiQAAY4sAAFaNAABJjwAAPJEAADCR&#10;AAAkkQAAGpIAABKTAAANlAAABpUAAACWBgAAlgwAAJUQAACWFQAAlh0AAJYkAACWLgAAljkAAJZG&#10;AACWVQAAlmUAAJZ4AACVjgAAlaQAAJS8AACT3wAAk/UAAJL/AACS/wCLhgAAg4oAAHWNAABnkAAA&#10;WZQAAEyXAAA/mQAAMpoAACabAAAbnAAAEp0AAAyfAAAEoAAAAKIAAACjAQAAowcAAKMMAACjEAAA&#10;pBUAAKQcAAClJQAApi8AAKY8AACmSwAAplsAAKZuAAClhAAApZsAAKSzAACj0AAAo+8AAKL8AACi&#10;/wCGjQAAeJEAAGqVAABcmQAATp0AAEGgAAAzogAAJqMAABulAAARpwAACqkAAAGrAAAArQAAAK8A&#10;AACwAAAAsAAAALAFAACxCwAAsg8AALMUAAC0GwAAtSQAALcwAAC3PwAAt1AAALdiAAC3eAAAt5AA&#10;ALapAAC2wgAAtuQAALb1AAC1/gB7kwAAbZgAAF+dAABQogAAQqYAADSpAAAmqwAAGq0AABCvAAAJ&#10;sgAAALQAAAC3AAAAugAAALwAAAC9AAAAvgAAAL4AAADAAgAAwQgAAMINAADEEgAAxhkAAMkkAADK&#10;MgAAy0MAAMtVAADMagAAzIMAAMycAADLtQAAzM4AAMzpAADM9gBwmwAAYaEAAFKmAABEqwAANrAA&#10;ACeyAAAatQAAELgAAAe7AAAAvgAAAMEAAADEAAAAyAAAAMsAAADLAAAAzQAAAM4AAADQAAAA0gAA&#10;ANUDAADYCgAA2xAAAN4YAADiJAAA4zUAAORIAADlXAAA5nMAAOaNAADmpQAA5rwAAObTAADn5wBj&#10;pAAAVaoAAEawAAA4tQAAKLkAABq8AAAPwAAABcQAAADHAAAAywAAAM8AAADUAAAA2AAAANwAAADd&#10;AAAA3wAAAOEAAADjAAAA5QAAAOgAAADqAAAA7QYAAPEOAAD1FgAA+CUAAPk4AAD5TQAA+mMAAPt8&#10;AAD8lQAA/KoAAPy7AAD9ywD/AA8A/wAOAP8ADgD/ABAA/wAWAP8AIwD/ADAA/wA9AP8ASQD/AFQA&#10;/wBeAP8AZgD/AG4A/wB2AP8AfAD/AIIA/wCJAP8AjwD/AJUA/gCbAP0AowD7AKsA+gC1APkAwwD3&#10;ANsA9gDwAPQA/wDzAP8A8gD/AOwA/wDiAP8A3AD/ANYA/wD/AAwA/wAJAP8ACAD/AAoA/wASAP8A&#10;HgD/ACsA/wA4AP8ARAD/AE8A/wBZAP4AYQD8AGkA+gBwAPgAdwD3AH0A9gCDAPQAiQDyAI8A8QCW&#10;AO8AnQDtAKUA7ACvAOoAvADoAM0A5gDoAOQA+gDjAP8A4gD/AOAA/wDVAP8AzgD/AMsA/wD/AAYA&#10;/wABAP8AAAD/AAQA/wAOAP8AGQD/ACUA/QAyAPsAPgD3AEkA8wBTAPAAXADuAGMA7ABqAOoAcQDo&#10;AHcA5gB9AOQAgwDiAIkA4ACQAN4AlwDcAJ8A2QCpANYAtADTAMQA0ADeAM4A8wDMAP8AywD/AMoA&#10;/wDIAP8AwgD/AL4A/wD/AAAA/wAAAP8AAAD/AAAA+wALAPYAEwDxACAA7QAsAOoAOADnAEMA4wBN&#10;AOAAVgDcAF0A2QBkANUAawDSAHEA0AB2AM4AfADMAIMAygCJAMgAkQDGAJkAxACjAMEArQC/ALsA&#10;vQDPALsA6wC5APwAtwD/ALcA/wC2AP8AtAD/ALEA/wD/AAAA/wAAAP8AAAD2AAAA7gAFAOcADwDh&#10;ABkA2wAlANUAMQDSADwAzgBGAMoATwDHAFcAxABeAMEAZAC/AGoAvQBwALsAdgC5AHwAuACDALYA&#10;igCzAJMAsQCcAK8ApwCtALMAqwDFAKkA4QCnAPUApgD/AKUA/wCkAP8ApAD/AKQA/wD/AAAA/AAA&#10;APEAAADoAAAA4AAAANQACwDMABMAxwAfAMIAKgC/ADUAvAA/ALgASAC1AFAAswBXALAAXgCuAGQA&#10;rABpAKsAbwCpAHUApwB8AKUAhACjAIwAoQCWAJ8AoQCdAK0AmgC8AJgA0gCXAO4AlQD+AJQA/wCV&#10;AP8AlQD/AJUA/wD8AQAA8AUAAOMHAADVBQAAzAAAAMUABAC+AA4AuAAXALMAIwCvAC4AqwA4AKkA&#10;QQCmAEoAowBRAKEAVwCfAF0AnQBjAJsAaQCaAG8AmAB2AJYAfQCUAIYAkgCQAJAAmwCOAKcAjAC2&#10;AIoAyQCIAOcAhwD5AIcA/wCGAP8AhgD/AIYA/wD0DAAA5BAAANESAADFEQAAvQ4AALYIAACxAAgA&#10;qwARAKYAGwChACYAngAxAJoAOgCYAEMAlQBKAJMAUQCRAFcAjwBdAI4AYwCMAGkAigBwAIgAdwCG&#10;AIAAhACLAIIAlgCAAKMAfgCxAH0AxAB7AuEAegP1AHoF/wB5Bf8AeAb/AHgG/wDqEwAA1hoAAMYd&#10;AAC6HAAAsRkAAKoTAACkDQAAnwUMAJkAFACVAB8AkQIpAI0DMwCLBDwAiAVEAIYGSwCEBlEAggdX&#10;AIEHXQB/B2MAfQhqAHsIcgB6CHwAeAmGAHYJkgB0CqAAcwqvAHELwQBwDN8Abw32AG4O/wBtDv8A&#10;bQ7/AG0O/wDhHAAAyyMAALwmAACxJgAAqCQAAKAeAACZGAAAkxACAI4LDgCICxcAhAwiAIENLAB+&#10;DTUAfA49AHoORQB4DksAdw5RAHUPWABzD14AcRBlAHAQbgBuEHcAbBCCAGsQjwBpEZ0AaBGtAGYS&#10;wABlEt8AZBP2AGMU/wBjFP8AYhT/AGIU/wDWJAAAwyoAALUuAACqLwAAoC0AAJgoAACQIgAAiRsA&#10;AIITCAB9ERIAeRIcAHYTJwBzFDAAcRQ4AG8VPwBtFUYAbBVMAGoWUwBoFlkAZxZhAGUWaQBkF3IA&#10;Yhd+AGEYiwBfGJkAXhmpAFwZvABcGtgAWhvzAFoc/wBZHP8AWRz/AFkc/wDNKgAAvTEAAK81AACk&#10;NgAAmzQAAJIxAACJKwAAgSUAAHkdAwBzGA4AbxkYAGwaIgBpGysAZxszAGUcOwBkHEEAYh1IAGAd&#10;TgBfHVUAXR1cAFweZABbHm4AWR95AFgfhwBWIJYAVSCmAFQhuABTIdIAUiLxAFIj/wBSI/8AUiL/&#10;AFIi/wDILwAAuDYAAKs6AACgPAAAljsAAI04AACDMgAAei0AAHImAABqIAwAZiATAGMhHQBhISYA&#10;XyIvAF0iNgBbIj0AWiNEAFgjSgBXI1EAVSNYAFQkYQBTJGoAUSV2AFAlgwBPJpMATiejAEwntQBM&#10;KM4ASyjuAEsp/wBLKP8ASyj/AEso/wDDNAAAszsAAKc/AACcQQAAkkAAAIk+AAB/OQAAdTMAAGwt&#10;AABjJwgAXiYRAFwmGQBZJyIAVycrAFUoMgBUKDkAUihAAFEoRgBQKU0ATilVAE0pXQBMKmcASypz&#10;AEkrgABIK5AARyyhAEYtswBFLcsARS7sAEQu/wBELv8ARS3/AEUt/wC+OAAAsD8AAKRDAACZRQAA&#10;j0UAAIVDAAB7PgAAcTkAAGc0AABeLgQAWCsOAFUrFgBSLB8AUCwnAE8sLwBNLTYATC08AEotQwBJ&#10;LUoASC5SAEcuWgBGL2QARS9wAEMwfgBCMI0AQTGeAEAysQA/MsgAPzPqAD8z/gA/Mv8APzL/AD8y&#10;/wC7PAAArUMAAKFHAACWSQAAjEkAAINIAAB4RAAAbT4AAGM5AABaNAAAUjAMAE8wEwBMMBwASjAk&#10;AEkxKwBHMTIARjE5AEQxQABDMkcAQjJPAEEzWABAM2IAPzRtAD40ewA9NYsAPDacADs2rwA6N8YA&#10;OTfoADk3/AA6N/8AOjb/ADo2/wC3QAAAqkYAAJ5LAACUTQAAik4AAIBMAAB1SAAAakMAAGA+AABW&#10;OQAATTUJAEk0EQBHNRkARTUhAEM1KABBNS8AQDU2AD82PQA+NkUAPTdNADw3VQA7OGAAOjhrADk5&#10;eQA4OYkANzqbADU6rQA1O8QANDvmADQ7+wA1O/8ANTr/ADU6/wC0QwAAp0oAAJxOAACSUQAAiFIA&#10;AH5QAABzTQAAZ0gAAFxEAABSPwAASDoGAEQ5DwBBORYAPzkeAD45JgA8OS0AOzo0ADo6OwA5O0IA&#10;ODtKADc8UwA2PF0ANT1pADQ9dwAzPocAMT6ZADA/qwAvP8IALz/kAC8/+gAwP/8AMD7/ADA+/wCx&#10;RwAApE0AAJlSAACPVQAAhlYAAHxVAABxUgAAZEwAAFlJAABPRQAARUADAD8+DQA8PhMAOj4bADk+&#10;IwA3PioANj8xADU/OAA0P0AAM0BIADJAUQAxQVsAMEFnAC5CdQAtQoUALEOXACtDqgAqQ8AAKUTi&#10;ACpD+QAqQ/8AK0L/ACtC/wCuSgAAoVEAAJdWAACNWQAAg1oAAHlaAABuVwAAYVIAAFdOAABNSwAA&#10;Q0cAADpDCgA2QxEANEMYADNDIAAyRCcAMUQvADBENgAvRT0ALUVGACxFTwArRlkAKkZkAClHcgAo&#10;R4MAJkeVACVIqAAkSL4AI0jgACRI9wAlR/8AJUf/ACZH/wCqTwAAn1UAAJRaAACLXgAAgV8AAHde&#10;AABrXAAAX1gAAFVVAABLUQAAQE0AADVKBwAwSQ4ALkkVAC1JHQAsSSQAK0orACpKMwAoSjsAJ0tD&#10;ACZLTAAlS1YAJExiACNMcAAhTIAAIE2TAB9NpgAeTbsAHU7dAB5N9gAeTP8AH0z/ACBL/wCnUwAA&#10;nFoAAJJfAACIYwAAfmQAAHRjAABpYQAAXF4AAFJbAABHWAAAPFUAADJSAgAqUAwAJ08SACZQGQAl&#10;UCAAJFAoACNQLwAiUTcAIVFAACBRSQAeUlMAHVJfABxSbQAaU30AGVOQABhTpAAWU7kAFVPZABZT&#10;9AAXUv8AGFH/ABlR/wCjWQAAmGAAAI9lAACFaAAAe2kAAHFpAABmZwAAWWQAAE1hAABCXwAAOFwA&#10;AC5aAAAlWAgAIFcOAB5XFAAdVxwAHFgjABtYKwAaWDMAGVg8ABhYRQAWWVAAFVlbABRZaQATWnoA&#10;ElqNABFaoQAQWrcADlrVABBZ8wAQWf8AEVj/ABFY/wCfXwAAlWYAAIxrAACCbQAAeG4AAG5vAABi&#10;bQAAVWoAAEhoAAA+ZgAAM2UAACljAAAgYQEAGGALABVgEAAUYBcAE2AeABJgJgASYC4AEWE3ABBh&#10;QAAPYUsADmFYAA1hZgAMYnYAC2KJAAphnQAJYbIACGHLAAhh6wAJYP0ACl//AAtf/wCbZgAAkm0A&#10;AIhxAAB+cwAAdXUAAGp0AABccwAAT3IAAENwAAA4bwAALW4AACRsAAAbawAAE2sEAA5qDAANahIA&#10;DGoZAAtqIQAKaikACWoyAAhqPAAHa0cABWtTAARrYQACa3EAAGqEAABqmAAAaq0AAGnGAABp5wAA&#10;afgAAGj/AABo/wCXbQAAjXMAAIR3AAB7egAAcHsAAGN7AABWegAASXoAAD15AAAxeAAAJ3cAAB12&#10;AAAVdgAAD3YCAAl2CgAEdg8AAHYVAAB2HAAAdiQAAHUsAAB1NgAAdUEAAHVOAAB1XAAAdWwAAHV+&#10;AAB0kwAAdKgAAHPAAABz4wAAcvcAAHL/AABx/wCSdQAAiXoAAIB+AAB2gAAAaYEAAFuCAABOggAA&#10;QYIAADWDAAApggAAH4EAABaBAAAQggAACoIAAAKDBwAAgg0AAIIRAACCFwAAgh4AAIImAACCLwAA&#10;gjsAAIJHAACCVQAAgWUAAIF4AACBjQAAgKIAAH+6AAB/3QAAfvQAAH3/AAB9/wCNfAAAhIEAAHuE&#10;AABuhgAAYIgAAFKKAABFiwAAOYwAACyMAAAhjAAAF4wAABCNAAAJjgAAAo8AAACQAwAAjwkAAI8O&#10;AACPEgAAkBgAAJAfAACQKAAAkDIAAJA/AACQTQAAkF0AAI9wAACPhQAAjpwAAI6zAACN0AAAjPAA&#10;AIv+AACL/wCIhAAAgIgAAHKLAABkjQAAVpAAAEiTAAA7lQAALpYAACKWAAAXlwAAD5gAAAiZAAAA&#10;mwAAAJ0AAACdAAAAnQMAAJ0JAACdDQAAnhEAAJ4XAACfHwAAnykAAKA1AACgQwAAoFQAAKBmAACf&#10;ewAAnpMAAJ6rAACdxgAAnekAAJz5AACc/wCDiwAAdY4AAGeSAABZlgAAS5kAAD2cAAAwngAAI58A&#10;ABegAAAOogAAB6QAAACmAAAAqAAAAKoAAACqAAAAqgAAAKsBAACrBwAArAwAAK0QAACuFgAArx4A&#10;ALEpAACxOAAAsUgAALFaAACxbwAAsYgAALGgAACwugAAr90AAK/yAACv/QB4kQAAapYAAFyaAABN&#10;nwAAP6MAADGmAAAjpwAAF6kAAA6rAAAFrgAAALAAAACyAAAAtQAAALcAAAC3AAAAuAAAALkAAAC6&#10;AAAAvAMAAL0JAAC+DgAAwBQAAMMeAADFKwAAxTwAAMZOAADGYgAAxnoAAMaUAADGrQAAxsgAAMXl&#10;AADF8wBsmQAAXp4AAE+kAABBqAAAMqwAACSvAAAWsQAADbQAAAO3AAAAugAAAL0AAADAAAAAxAAA&#10;AMYAAADGAAAAyAAAAMkAAADLAAAAzAAAAM4AAADQBgAA0w0AANgTAADcHgAA3i0AAN9AAADgVAAA&#10;4WsAAOGFAADhnwAA4bcAAOHPAADh5gBgoQAAUqcAAEOtAAA0sgAAJbUAABe5AAANvAAAAb8AAADD&#10;AAAAxwAAAMoAAADPAAAA0wAAANYAAADXAAAA2gAAANwAAADfAAAA4QAAAOMAAADmAAAA6QEAAOwL&#10;AADwEgAA8x8AAPQxAAD2RgAA91wAAPh0AAD4jwAA+aYAAPm4AAD4yQD/AA0A/wALAP8ACwD/AA4A&#10;/wATAP8AHwD/ACwA/wA5AP8ARQD/AFAA/wBZAP8AYgD/AGoA/wBxAP8AdwD/AH4A/wCEAP4AigD9&#10;AJAA/ACXAPoAngD5AKcA9wCxAPYAvgD1ANIA8wDsAPEA/gDwAP8A8AD/AOYA/wDcAP8A0gD/AM0A&#10;/wD/AAcA/wAEAP8AAgD/AAYA/wAQAP8AGwD/ACcA/wAzAP8APwD/AEoA/gBUAPsAXQD5AGQA9wBr&#10;APUAcgDzAHgA8gB+APAAhADvAIoA7QCRAOwAmQDqAKEA6ACrAOYAtgDkAMcA4gDjAOAA9wDeAP8A&#10;3QD/ANkA/wDMAP8AxQD/AMEA/wD/AAAA/wAAAP8AAAD/AAEA/wANAP8AFgD8ACIA+QAuAPYAOQDz&#10;AEUA7wBOAOwAVwDpAF4A5gBlAOQAbADiAHIA4AB3AN8AfgDdAIQA2wCLANgAkgDVAJsA0gCkAM8A&#10;rwDNAL4AywDVAMkA7wDHAP8AxQD/AMQA/wC+AP8AuAD/ALUA/wD/AAAA/wAAAP8AAAD+AAAA9wAJ&#10;APEAEQDrABwA5wAoAOQAMwDhAD4A3QBIANgAUQDTAFgA0ABfAM4AZQDMAGsAygBxAMgAdwDGAH0A&#10;xACEAMIAjADAAJQAvgCeALsAqAC5ALYAtwDIALUA5gCzAPoAsQD/ALAA/wCwAP8ArAD/AKkA/wD/&#10;AAAA/wAAAPoAAADxAAAA6AADAOAADQDYABYA0QAiAM0ALQDKADcAxgBBAMIASgC/AFIAvQBZALoA&#10;XwC4AGUAtwBqALUAcACzAHYAsQB9AK8AhQCtAI0AqwCXAKkAoQCnAK4ApQC+AKIA2ACgAPIAnwD/&#10;AJ4A/wCeAP8AngD/AJwA/wD/AAAA9wAAAOsAAADhAAAA1gAAAMsACQDFABEAvwAbALsAJgC3ADEA&#10;tAA6ALEAQwCuAEsAqwBSAKkAWACnAF4ApgBkAKQAaQCiAHAAoAB2AJ4AfgCcAIYAmgCQAJgAmwCW&#10;AKcAlAC2AJIAygCQAOkAjwD8AI4A/wCNAP8AjAD/AI0A/wD4AAAA6QIAANsDAADMAQAAxAAAAL0A&#10;AgC2AA0AsAAVAKsAIACnACoApAA0AKEAPACeAEQAnABLAJoAUgCYAFgAlgBdAJUAYwCTAGkAkQBw&#10;AI8AdwCNAIAAiwCKAIkAlQCHAKEAhQCvAIMAwQCBAOAAgAD1AH8A/wB/AP8AfwD/AH8A/wDuCgAA&#10;3A4AAMoQAAC+DgAAtQsAAK8DAACpAAcAowAQAJ4AGACZACMAlgAsAJMANQCQAD4AjgBFAIwASwCK&#10;AFEAiABXAIYAXQCFAGMAgwBqAIEAcQB/AHoAfQCEAHsAjwB5AJwAdwCqAHUAuwB0ANQAcgDwAHIA&#10;/wByAP8AcQD/AHEA/wDjEQAAzRcAAL8ZAACzGQAAqhUAAKMQAACdCgAAlwEKAJEAEgCNABsAiQAl&#10;AIUALwCDADcAgAA+AH4ARQB9AEsAewBRAHkAVwB4AF0AdgBkAHQBawByAXQAcAJ/AG4CiwBsA5gA&#10;awOmAGkEtwBoBc4AZwfsAGYI/QBmCf8AZQn/AGUJ/wDWGgAAxCAAALYjAACrIwAAoSAAAJkbAACS&#10;FAAAjA4BAIYHDQCABBQAfAYeAHkHKAB2CDAAdAg4AHIJPwBwCUUAbwpMAG0KUgBsClgAagtfAGgL&#10;ZwBnC3AAZQx6AGMMhwBiDJUAYA2kAF8NtgBeDc4AXA7tAFwP/wBbEP8AWxD/AFsQ/wDNIQAAvCgA&#10;AK8rAACkKwAAmikAAJIkAACJHwAAghgAAHsRBQB1DQ8AcQ0XAG4OIQBrDioAaQ8yAGcQOQBlEEAA&#10;ZBBGAGMQTQBhEFMAXxFaAF4RYgBcEWsAWxF2AFkSgwBYEpIAVhOiAFUTtABUE8sAUxTsAFIV/wBS&#10;Fv8AUhX/AFIV/wDGKAAAti4AAKkyAACfMgAAlTEAAIwtAACDJwAAeiEAAHIaAABrEwsAZxMTAGQU&#10;HABhFCUAXxUtAF0VNABcFTsAWxZCAFkWSABYFk8AVhdWAFUXXgBTF2cAUhhyAFAYfwBPGY4AThqf&#10;AEwasABLG8cASxvpAEoc/QBKHP8AShz/AEoc/wDBLQAAsTQAAKU3AACaOAAAkDcAAIc0AAB9LwAA&#10;dCkAAGwjAABkHAcAXhkQAFsaGABZGyEAVxspAFUbMABUHDcAUhw9AFEcRABPHUsATh1SAE0dWgBL&#10;HmMASh5uAEkffABHH4sARiCcAEUhrgBEIcQAQyLmAEMi/ABDIv8AQyL/AEMi/wC8MgAArTgAAKE8&#10;AACXPgAAjT0AAIM6AAB5NQAAbzAAAGYqAABeJAIAVyANAFQgFABRIB0ATyElAE4hLABMITMASyI6&#10;AEkiQABIIkcARyJOAEYjVwBEI2AAQyRrAEIkeQBBJYgAPyaZAD4mqwA9J8EAPSfjAD0o+gA9KP8A&#10;PSf/AD0n/wC4NgAAqj0AAJ5AAACUQgAAikIAAIA/AAB2OwAAbDYAAGIwAABZKgAAUSULAE0lEQBL&#10;JRkASSUhAEcmKABFJi8ARCY2AEMmPQBCJ0QAQSdLAD8oVAA+KF0APSlpADwpdgA7KoYAOSuXADgr&#10;qQA3LL8ANyzgADcs+AA3LP8ANyz/ADgs/wC1OgAAp0AAAJxEAACRRgAAh0YAAH1EAABzQAAAaDsA&#10;AF82AABVMQAATCsHAEcpDwBFKhYAQyoeAEEqJQA/KiwAPiszAD0rOQA8K0EAOyxIADosUQA5LVsA&#10;OC5mADYucwA1L4MANC+VADMwpwAyML0AMTHeADEx9wAyMf8AMjD/ADMw/wCxPgAApEQAAJlIAACP&#10;SgAAhUoAAHtJAABwRQAAZUAAAFs7AABSNgAASDEEAEIuDQA/LhMAPS4bADsuIgA5LykAOC8vADcv&#10;NgA2MD4ANTBGADQxTwAzMVkAMjJkADEycQAwM4EALzSTAC40pgAsNbsALDXbACw19QAtNf8ALTT/&#10;AC40/wCuQQAAokgAAJdMAACNTgAAg04AAHlNAABuSgAAYkUAAFhAAABOPAAARTcAAD0zCwA5MxEA&#10;NzMYADYzHwA0MyYAMzMtADI0NAAxNDwAMDVEAC81TAAuNlYALTZiACw3bwArN38AKjiRACg4pAAn&#10;ObkAJjnYACc59AAoOf8AKDj/ACk4/wCrRQAAn0sAAJRPAACLUgAAgVMAAHdSAABsTwAAX0kAAFZG&#10;AABMQgAAQj0AADg4CAA0OA8AMjgVADE4HQAvOCQALjgrAC05MgAsOTkAKzpBACo6SgApO1QAKDtf&#10;ACc8bQAlPH0AJD2PACM9ogAiPbcAIT7UACE+8wAiPf8AIz3/ACM8/wCoSQAAnU8AAJJTAACJVgAA&#10;f1cAAHVWAABqUwAAXU8AAFNMAABKSAAAQEQAADZABQAvPQ0ALT0TACs9GgAqPiEAKT4oACg+LwAn&#10;PjcAJj8/ACQ/SAAjQFIAIkBdACFBagAgQXoAHkGNAB1CoAAcQrUAG0LRABtC8QAcQv8AHUH/AB5B&#10;/wClTQAAmlMAAJBYAACGWwAAfVwAAHJbAABnWAAAW1QAAFFSAABITgAAPUoAADNHAAAqQwsAJkMQ&#10;ACVDFgAkQx4AI0QlACJELAAhRDQAIEU8AB5FRQAdRU8AHEZaABtGaAAZRngAGEeKABdHngAWR7MA&#10;FEjOABVH7wAWR/8AF0b/ABdG/wCiUgAAl1gAAI1dAACEYAAAemEAAHBgAABlXgAAWVoAAE9YAABE&#10;VAAAOVEAAC9OAAAmSwYAIEoOAB5KEwAdShoAHEohABtLKAAaSzAAGUs4ABdLQgAWTEwAFUxXABRM&#10;ZQATTXUAEk2IABFNnAAQTbEADk7MAA9N7gAQTf8AEUz/ABFM/wCeVwAAlF0AAItiAACBZQAAd2YA&#10;AG1mAABjZAAAVmEAAEpeAAA/WwAANVgAACtWAAAiVAEAGlIKABZSEAAVUhYAFFIdABNSJAASUiwA&#10;EVI0ABFSPgAQU0gAD1NUAA5TYgANVHIADFSEAAtUmAAJVK0ACFTFAAlU5wAKU/sAC1L/AAtS/wCb&#10;XQAAkWQAAIhoAAB+awAAdGwAAGtsAABfagAAUmcAAEVkAAA6YgAAMGAAACZeAAAdXQAAFVsFABBa&#10;DAAOWhEADloYAA1bIAAMWycAC1swAApbOgAJW0UAB1tRAAZbXgAEW20AA1uAAAFblAAAW6gAAFvA&#10;AABa4gAAWvYAAVr/AAJZ/wCXZAAAjmsAAIRuAAB7cAAAcnIAAGdxAABZcAAATG4AAEBsAAA1awAA&#10;KmkAACFnAAAYZgAAEWYBAAxlCgAHZQ8ABGUUAANkGwACZCMAAGQsAABkNQAAZEAAAGRMAABkWgAA&#10;ZGkAAGR7AABkjwAAY6QAAGO7AABi3QAAYvQAAGL/AABh/wCTbAAAiXEAAIB1AAB4dwAAbXgAAGB3&#10;AABSdgAARnUAADl0AAAudAAAI3IAABpxAAAScQAADXEAAAZxCAAAcA0AAHASAABwFwAAbx8AAG8m&#10;AABvMAAAbzsAAG9HAABvVAAAb2QAAG91AABuigAAbaAAAG22AABs1gAAa/IAAGv/AABr/wCOcwAA&#10;hXgAAH17AABzfQAAZX4AAFh+AABLfgAAPn4AADJ+AAAmfQAAHHwAABN8AAANfAAABn0AAAB9BQAA&#10;fAsAAHwPAAB8EwAAfBkAAHwhAAB8KQAAfDQAAHtAAAB7TgAAe14AAHtvAAB6hAAAepoAAHmxAAB4&#10;zgAAd+8AAHb+AAB2/wCJegAAgX8AAHiCAABrgwAAXYUAAE+GAABChwAANYgAACmHAAAdhwAAFIcA&#10;AA2IAAAGiQAAAIoAAACKAAAAiQYAAIkMAACJDwAAiRMAAIkaAACKIgAAiiwAAIo4AACKRgAAiVYA&#10;AIloAACJfAAAiJQAAIerAACGxgAAheoAAIX7AACE/wCFggAAfYYAAG+IAABhiwAAU40AAEWPAAA4&#10;kQAAK5EAAB+SAAAUkgAADZMAAASUAAAAlgAAAJcAAACYAAAAlwAAAJcFAACXCwAAmA4AAJgTAACZ&#10;GgAAmSIAAJouAACaPQAAmU0AAJleAACZcwAAmIsAAJijAACXvAAAluIAAJb3AACV/wCAiQAAcowA&#10;AGSPAABWkwAASJYAADqZAAAsmgAAH5sAABScAAAMngAAA58AAAChAAAAowAAAKUAAAClAAAApQAA&#10;AKUAAACmAgAApwgAAKcNAACoEQAAqRkAAKsjAACrMQAAq0EAAKxTAACsZwAAq4AAAKqaAACqswAA&#10;qtAAAKnvAACp+wB1jwAAZ5QAAFmYAABKnAAAPJ8AAC2iAAAgowAAE6UAAAunAAABqQAAAKsAAACu&#10;AAAAsQAAALIAAACyAAAAswAAALQAAAC1AAAAtgAAALgEAAC5CwAAuxAAAL0YAAC/JAAAvzUAAMBH&#10;AADAWwAAwHIAAMCNAADBpgAAwMEAAL/jAAC+8wBqlwAAW5wAAE2hAAA+pQAAL6kAACGrAAATrQAA&#10;C7AAAACzAAAAtQAAALgAAAC8AAAAvwAAAMEAAADBAAAAwwAAAMQAAADGAAAAxwAAAMkAAADLAAAA&#10;zggAANEPAADVGAAA2CcAANk5AADaTQAA22QAANt+AADcmQAA3LAAANzJAADc4wBdnwAAT6UAAECq&#10;AAAyrwAAIrIAABS1AAAKuAAAALsAAAC/AAAAwwAAAMYAAADLAAAAzgAAANEAAADRAAAA1AAAANYA&#10;AADZAAAA2wAAAN4AAADgAAAA5AAAAOcGAADrDgAA7xkAAPAqAADyPwAA81UAAPRtAAD0iAAA9KEA&#10;APS2AAD0xwD/AAkA/wAGAP8ABwD/AAwA/wARAP8AHAD/ACgA/wA0AP8AQQD/AEwA/wBVAP8AXQD/&#10;AGUA/wBsAP8AcgD+AHgA/AB+APsAhAD6AIsA+QCSAPcAmQD2AKIA9ACsAPMAuQDxAMsA8ADoAO4A&#10;+wDtAP8A7AD/AOEA/wDSAP8AyQD/AMQA/wD/AAEA/wAAAP8AAAD/AAQA/wAOAP8AFwD/ACMA/wAv&#10;AP8AOwD9AEYA+gBQAPcAWAD0AF8A8gBmAPAAbADvAHIA7QB4AOwAfgDqAIUA6QCMAOcAkwDlAJwA&#10;4wCmAOEAsQDfAMEA3QDdANsA9ADZAP8A1gD/AM8A/wDEAP8AvQD/ALkA/wD/AAAA/wAAAP8AAAD/&#10;AAAA/wALAPwAEwD3AB4A9AAqAPIANQDuAEAA6QBKAOYAUgDjAFkA4ABgAN4AZgDcAGwA2gByANcA&#10;eADUAH4A0gCFANAAjQDOAJUAzACfAMkAqgDHALgAxQDNAMMA6wDAAP4AvwD/AL4A/wC2AP8AsAD/&#10;AK0A/wD/AAAA/wAAAP8AAAD5AAAA8gAGAOsADwDmABkA4QAkAN4ALwDaADkA0wBDAM8ATADMAFMA&#10;yQBaAMcAYADFAGYAwwBrAMEAcQC/AHcAvQB+ALsAhgC5AI4AtwCYALUAowCzALAAsQDCAK4A4ACs&#10;APcAqwD/AKoA/wCoAP8AowD/AKAA/wD/AAAA/wAAAPUAAADrAAAA4QAAANYADADPABMAygAeAMYA&#10;KQDCADMAvwA9ALsARQC4AE0AtgBUALMAWgCxAF8AsABlAK4AagCsAHAAqwB3AKkAfwCnAIcApQCR&#10;AKMAnACgAKkAngC4AJwAzgCaAO4AmQD/AJcA/wCWAP8AlgD/AJMA/wD9AAAA8QAAAOUAAADZAAAA&#10;zQAAAMQABgC9AA8AtwAYALMAIgCwACwArQA2AKkAPgCnAEYApABNAKIAUwCgAFkAnwBeAJ0AZACb&#10;AGoAmgBwAJgAdwCWAIAAlACKAJEAlQCPAKIAjQCwAIsAwwCJAOMAiAD5AIYA/wCGAP8AhgD/AIYA&#10;/wDzAAAA4wAAANEAAADFAAAAvQAAALYAAACuAAsAqAASAKQAHACgACYAnAAvAJoANwCXAD8AlQBG&#10;AJIATACRAFIAjwBYAI0AXQCLAGMAigBqAIgAcQCGAHkAhACDAIIAjwB/AJsAfgCpAHwAuwB6ANUA&#10;eADyAHgA/wB3AP8AdwD/AHcA/wDnBwAA0QwAAMMNAAC4DAAArggAAKgAAACiAAUAmwAOAJYAFQCS&#10;AB8AjgAoAIsAMQCIADkAhgBAAIQARgCCAEwAgABSAH8AVwB9AF0AewBjAHoAawB4AHMAdgB9AHQA&#10;iABxAJUAcACkAG4AtABsAMoAawDqAGoA/ABqAP8AagD/AGoA/wDaEAAAxhQAALgWAACtFQAApBIA&#10;AJwOAACWBwAAkAAJAIoAEACFABgAgQAhAH4AKgB7ADIAeQA5AHcAQAB1AEYAcwBMAHIAUQBwAFcA&#10;bgBeAG0AZQBrAG4AaQB3AGcAgwBlAJEAYwCfAGIArwBgAMQAXwDkAF8B+ABeAv8AXgL/AF4C/wDO&#10;GAAAvR0AALAgAAClHwAAmxwAAJMXAACLEQAAhAwAAH4ECwB5ABIAdQAbAHIAIwBvACsAbQEzAGsB&#10;OgBpAkAAZwNGAGYDTABkBFIAYwRZAGEEYABfBWkAXgVzAFwGfwBaBo0AWQecAFcIrQBWCMEAVQnh&#10;AFQL9gBUC/8AVAv/AFQL/wDGHwAAtiUAAKkoAACeKAAAlCUAAIshAACDGwAAexQAAHQOAwBuCQ0A&#10;aQgUAGYJHQBkCiUAYgotAGALNABeCzoAXQtAAFsMRwBaDE0AWAxUAFcNXABVDWQAVA1vAFINewBQ&#10;DooATw6aAE4OrABMD8IATBDjAEsQ+QBLEP8ASxH/AEsQ/wC/JgAAsCsAAKQvAACZLwAAjy0AAIYp&#10;AAB9JAAAdB4AAGwXAABlEQcAXw4QAFwPFwBaEB8AWBAnAFYQLgBUEDUAUxA7AFIRQgBQEUgATxFQ&#10;AE4RVwBMEmAASxJrAEkSeABIE4cARhOXAEUUqQBEFL4AQxXfAEMW+ABDFv8AQxb/AEMW/wC6KwAA&#10;qzEAAKA0AACVNQAAizQAAIExAAB4KwAAbyYAAGYgAABeGQEAVxQNAFQUEwBRFBsATxUjAE4VKgBM&#10;FTEASxY3AEkWPgBIFkQARxdMAEUXVABEF10AQxhnAEEYdABAGYMAPxqUAD0apgA8G7sAOxvbADsc&#10;9gA8HP8APBz/ADwc/wC1MAAAqDYAAJw5AACROwAAhzoAAH43AABzMgAAai0AAGEnAABZIQAAURsJ&#10;AEwZEABKGhcASBofAEYaJgBFGy0AQxszAEIbOgBBHEEAQBxIAD4cUAA9HVkAPB5kADsecQA5H4AA&#10;OB+SADcgpAA2ILgANSHWADUh9AA1Iv8ANSH/ADYh/wCyNAAApDoAAJk+AACPPwAAhT8AAHs8AABw&#10;OAAAZzIAAF0tAABUKAAATCIFAEYfDgBDHxQAQR8bAD8fIgA+ICkAPSAwADsgNgA6IT0AOSFFADgi&#10;TQA3IlcANiNiADQjbgAzJH4AMiSPADElogAvJbYALybSAC8m8gAvJv8AMCb/ADAm/wCvOAAAoj4A&#10;AJZCAACMQwAAgkMAAHhBAABuPQAAYzgAAFozAABRLgAASCgBAEAkDAA9IxEAOyQYADkkHwA4JCYA&#10;NiQsADUlMwA0JToAMyZCADImSgAxJ1QAMCdfAC8obAAuKHsALCmNACsqoAAqKrQAKSrPACkr8AAq&#10;K/8AKir/ACsq/wCsPAAAn0IAAJRGAACKRwAAgEcAAHZFAABsQgAAYT0AAFc4AABOMwAARC4AADwp&#10;CQA3KBAANSgVADMoHAAyKCMAMCgpAC8pMAAvKjcALio/AC0rSAAsK1IAKyxdACosagAoLXkAJy2L&#10;ACYungAlLrMAJC/NACQv7gAlL/8AJS//ACYu/wCpPwAAnUUAAJJJAACISwAAfkwAAHRKAABqRwAA&#10;XkIAAFQ9AABLOQAAQTQAADgvBgAyLQ0AMC0TAC4tGQAtLSAAKy0nACouLgApLjUAKS89ACgvRgAn&#10;ME8AJTBbACQxaAAjMXcAIjKJACEynQAfM7EAHjPLAB4z7QAfM/8AIDP/ACEy/wCmQwAAmkkAAJBN&#10;AACGTwAAfFAAAHNPAABoTAAAXEYAAFJDAABJPwAAPzsAADY2AgAuMgwAKzIRACkyFwAoMh4AJjIk&#10;ACUzKwAkMzIAIzQ6ACI0QwAhNU0AIDVYAB82ZQAeNnUAHDeHABs3mwAaN68AGTjIABk46wAaOP8A&#10;Gzf/ABs3/wCjRwAAmE0AAI5RAACEUwAAe1QAAHFTAABmUAAAWkwAAFBJAABHRQAAPUEAADM9AAAq&#10;OQkAJTcOACM3FAAiOBsAITgiACA4KAAfODAAHjk4AB05QQAcOksAGjpWABk7YwAYO3IAFjuFABU8&#10;mQAUPK0AEz3GABM96QAUPP0AFTz/ABY7/wCgSwAAlVEAAItVAACCWAAAeVkAAG5YAABkVgAAWFEA&#10;AE5PAABFSwAAOkcAADBDAAAnQAUAID4NAB0+EQAcPhcAGz4eABo+JQAZPi0AGD81ABY/PgAVP0gA&#10;FEBTABNAYAASQXAAEUGCABBBlwAPQawADkLEAA5C5wAPQfwAEEH/ABBA/wCdUAAAk1YAAIlaAACA&#10;XQAAdl4AAGxdAABiWwAAVlcAAExVAABBUQAANk4AACxLAAAjSAAAG0UJABdEDwAVRBQAFEUbABNF&#10;IgASRSkAEUUxABFFOwAQRkUAD0ZQAA5HXgANR20ADEd/AAtHkwAJR6cACEe+AAhH4AAJR/YACkb/&#10;AAtG/wCaVQAAkFsAAIdgAAB9YgAAc2MAAGpiAABgYQAAU14AAEdaAAA8VwAAMlUAAChSAAAfUAAA&#10;F04EABFMDAAPTBEADkwXAA5MHgANTSUADE0uAAtNNwAKTUIACU1NAAdOWgAGTmkABE57AAJOjwAB&#10;TqQAAE26AABN2wABTfIAAU3/AAJM/wCWWwAAjWIAAIRmAAB6aAAAcWkAAGhpAABcZwAAT2QAAEJh&#10;AAA3XwAALVwAACNaAAAaWAAAElcBAA1WCQAJVQ4AB1UTAAZVGgAEVSIAA1UqAAJVNAAAVT4AAFVK&#10;AABWVwAAVmUAAFV3AABViwAAVaAAAFW2AABU1AAAVPEAAFP9AABT/wCTYgAAimgAAIBsAAB3bgAA&#10;b28AAGNuAABWbAAASWoAAD1oAAAyZgAAJ2UAAB1jAAAVYgAADmEAAAlgCAADYA0AAF8RAABfFwAA&#10;Xx4AAF8mAABfLwAAXzoAAF9FAABfUwAAX2EAAF5yAABehwAAXZwAAF2yAABczwAAXO8AAFv9AABb&#10;/wCQagAAhm8AAH1yAAB1dAAAanUAAF10AABPcwAAQnIAADZwAAArbwAAIG4AABdtAAAQbAAACmwA&#10;AAJrBgAAawsAAGoPAABqFAAAahoAAGohAABpKgAAaTQAAGlAAABpTgAAaVwAAGltAABoggAAaJgA&#10;AGeuAABmygAAZe0AAGX8AABk/wCLcQAAgnYAAHp5AABwewAAYnsAAFV7AABIegAAO3oAAC96AAAj&#10;eQAAGXgAABF3AAAKdwAAA3cAAAB3AgAAdwgAAHYNAAB2EAAAdhUAAHYbAAB2IwAAdi4AAHU6AAB1&#10;RwAAdVYAAHVoAAB0fAAAdJIAAHOqAAByxAAAcekAAHD7AABw/wCGeQAAf30AAHZ/AABogQAAWoIA&#10;AEyCAAA/gwAAMoQAACWDAAAagwAAEYMAAAqDAAACgwAAAIQAAACFAAAAhAMAAIMIAACDDQAAgxAA&#10;AIMVAACEHAAAhCYAAIQyAACEPwAAg08AAINgAACCdQAAgowAAIGkAACAvQAAf+MAAH75AAB+/wCC&#10;gAAAeoQAAGyGAABeiAAAUIoAAEKLAAA1jQAAJ40AABuNAAARjgAACo4AAACPAAAAkQAAAJIAAACS&#10;AAAAkgAAAJIBAACSBwAAkgwAAJIQAACTFQAAkx0AAJQoAACUNgAAlEUAAJNXAACTawAAk4IAAJKc&#10;AACRtgAAkNgAAI/zAACP/wB+hwAAcIoAAGGNAABTkAAARZMAADeVAAAplgAAHJcAABGYAAAJmQAA&#10;AJsAAACcAAAAngAAAKAAAACgAAAAoAAAAKAAAAChAAAAoQQAAKIJAACjDgAApBQAAKUdAACmKgAA&#10;pjoAAKZMAAClYAAApXgAAKWSAACkrAAApMkAAKPrAACi+gBzjgAAZJEAAFaVAABHmQAAOZwAACqe&#10;AAAdoAAAEaEAAAijAAAApQAAAKcAAACpAAAArAAAAK4AAACuAAAArgAAAK8AAACwAAAAsQAAALIA&#10;AACzBgAAtQ0AALcTAAC5HgAAuS4AALpAAAC6VAAAu2oAALqFAAC5oQAAubsAALreAAC58gBnlQAA&#10;WJkAAEqeAAA7ogAALKYAAB2oAAARqgAAB6wAAACvAAAAsQAAALQAAAC4AAAAuwAAALwAAAC8AAAA&#10;vgAAAL8AAADAAAAAwgAAAMQAAADGAAAAyAMAAMsLAADPEgAA0SAAANEyAADSRgAA010AANR2AADU&#10;kgAA1asAANXEAADU4gBbnQAATKIAAD2nAAAvrAAAH68AABGxAAAHtQAAALgAAAC7AAAAvgAAAMIA&#10;AADHAAAAygAAAMwAAADMAAAAzgAAANAAAADSAAAA1QAAANgAAADbAAAA3wAAAOIAAADmCwAA6xMA&#10;AOwkAADtOAAA7k4AAO9nAADwggAA8JwAAPCyAADxxQD/AAMA/wABAP8ABAD/AAkA/wAPAP8AGAD/&#10;ACQA/wAwAP8APAD/AEcA/wBRAP8AWQD/AGAA/QBnAPwAbQD6AHMA+QB5APgAfwD2AIUA9QCMAPMA&#10;lADyAJ0A8ACnAO4AswDsAMQA6wDhAOoA+ADpAP8A5wD/ANkA/wDLAP8AwgD/AL0A/wD/AAAA/wAA&#10;AP8AAAD/AAAA/wAMAP8AFAD/ACAA/wArAP4ANwD6AEIA9gBLAPIAUwDwAFsA7gBhAOwAZwDqAG0A&#10;6ABzAOcAeQDlAH8A4wCGAOEAjgDfAJYA3QCgANsArADYALsA1ADRANMA8ADQAP8AzgD/AMgA/wC9&#10;AP8AtgD/ALIA/wD/AAAA/wAAAP8AAAD/AAAA/QAIAPcAEADzABoA7wAmAO0AMQDoADsA4wBFAOAA&#10;TQDcAFUA2QBbANYAYQDTAGcA0QBsAM8AcgDNAHgAywB/AMkAhwDHAJAAxQCaAMMApQDAALIAvgDF&#10;ALwA5QC6APsAuAD/ALcA/wCwAP8AqQD/AKUA/wD/AAAA/wAAAP4AAAD1AAAA7AADAOUADQDfABUA&#10;2gAgANQAKgDQADUAywA+AMgARwDFAE4AwgBVAMAAWwC+AGEAvABmALoAbAC4AHIAtgB4ALUAgACz&#10;AIgAsQCSAK4AngCsAKoAqQC7AKgA1QCmAPMApAD/AKMA/wChAP8AmwD/AJgA/wD/AAAA+wAAAPAA&#10;AADlAAAA2AAAAM4ACQDHABEAwgAaAL4AJAC7AC4AtwA4ALQAQACxAEgArgBOAKwAVACqAFoAqQBf&#10;AKcAZQClAGsApABxAKIAeACgAIEAngCLAJwAlgCZAKMAlwCyAJYAxwCTAOgAkgD+AJEA/wCQAP8A&#10;jQD/AIsA/wD5AAAA6wAAAN0AAADPAAAAxgAAALwABAC1AA0AsAAVAKwAHgCoACgApQAxAKIAOQCf&#10;AEEAnQBIAJsATgCZAFMAlwBZAJYAXgCUAGQAkgBqAJAAcQCOAHoAjACDAIoAjwCIAJwAhgCqAIQA&#10;vACCANwAgQD2AIAA/wB/AP8AfwD/AH4A/wDsAAAA2gAAAMkAAAC+AAAAtgAAAK4AAACnAAkAoQAQ&#10;AJwAGACYACIAlQAqAJIAMgCQADoAjQBBAIsARwCJAE0AhwBSAIYAWACEAF0AggBkAIEAawB/AHMA&#10;fQB9AHsAiAB4AJUAdgCjAHUAtABzAMwAcQDtAHAA/wBwAP8AcAD/AHAA/wDfBQAAygoAALwLAACx&#10;CQAAqAQAAKEAAACbAAMAlAAMAI8AEwCKABsAhwAkAIQALACBADMAfwA6AH0AQQB7AEcAeQBMAHcA&#10;UgB2AFcAdABdAHIAZABwAG0AbwB2AGwAggBqAI8AaQCdAGcArgBlAMMAZADkAGMA+gBjAP8AYgD/&#10;AGMA/wDQDgAAvxIAALITAACnEgAAnRAAAJULAACPAwAAiQAHAIIADgB+ABUAegAeAHYAJQB0AC0A&#10;cQA0AG8AOgBuAEAAbABGAGoATABpAFIAZwBYAGYAXwBkAGcAYgBxAGAAfABeAIkAXACYAFsAqQBZ&#10;ALwAWADcAFgA9ABYAP8AVwD/AFcA/wDGFgAAthoAAKodAACfHAAAlRkAAI0UAACFDwAAfgkAAHcB&#10;CgByABAAbgAXAGoAHwBoACcAZQAuAGQANABiADsAYABAAF8ARgBdAEwAXABTAFoAWgBYAGIAVwBs&#10;AFUAdwBTAIUAUgCUAFABpQBPAbgATgLSAE0E8ABNBf8ATQX/AE0F/wC/HQAAsCIAAKMlAACZJQAA&#10;jyIAAIUdAAB9GAAAdRIAAG4NAgBnBgwAYwMRAF8CGQBdAyEAWwQoAFkELwBXBTUAVgU7AFQGQQBT&#10;BkcAUQZOAFAHVQBOB14ATQhnAEsIcwBJCYEASAmSAEcKowBFCrYARAvQAEQM7wBDDf8AQw3/AEQN&#10;/wC5JAAAqikAAJ4sAACULAAAiioAAIAmAAB3IQAAbhsAAGYUAABfDwUAWQsNAFUKEwBTCxsAUQsi&#10;AE8MKQBNDC8ATAw2AEsNPABJDUIASA1JAEYNUQBFDloARA5kAEIOcABADn8APw+QAD4QogA8ELYA&#10;OxDRADsR8QA7Ef8AOxH/ADwR/wC0KQAApi8AAJoyAACQMgAAhjEAAHwtAAByKAAAaSMAAGEdAABZ&#10;FgAAUREIAEwPEABKEBYASBAdAEYQJABFECsAQxExAEIRNwBBET4AQBFFAD4STQA9ElYAPBJhADoT&#10;bQA5E3wANxSNADYUnwA1FbMANBXNADMW7gA0Fv8ANBb/ADQW/wCvLgAAojQAAJc3AACMOAAAgjYA&#10;AHg0AABuLgAAZSoAAFwkAABUHgAATBgEAEYUDQBCFBIAQBQZAD8UIAA9FScAPBUtADsVNAA5FjoA&#10;OBZCADcWSgA2F1MANRdeADMYagAyGXkAMBmKAC8anQAuGrEALRvKAC0b7AAtHP8ALhv/AC4b/wCs&#10;MgAAnzgAAJQ7AACKPAAAgDwAAHY5AABrNAAAYi8AAFkqAABQJQAARx8AAEAaCgA8GRAAOhkWADgZ&#10;HQA2GiMANRopADQaMAAzGjcAMhs+ADEbRwAvHFAALh1bAC0dZwAsHnYAKh6IACkfmwAoH64AJyDH&#10;ACYg6gAnIP4AKCD/ACgg/wCpNgAAnTwAAJI/AACHQQAAfUAAAHQ+AABpOgAAXzUAAFYwAABNKwAA&#10;RCUAADsgBwA2Hg4AMx4TADIeGQAwHiAALx4mAC4fLQAtHzQALCA7ACsgRAAqIU4AKSFYACciZQAm&#10;InQAJSOFACMjmQAiJK0AISTFACEl6AAiJf0AIiT/ACMk/wCmOgAAmj8AAI9DAACFRQAAe0QAAHJD&#10;AABnPwAAXToAAFM2AABKMQAAQSwAADgmAwAxIwwALiIRACwiFgAqIh0AKSIjACgjKgAnIzEAJiQ5&#10;ACUlQQAkJUsAIyZWACImYwAhJ3IAHyeDAB4olwAdKKsAGynDABsp5gAcKfsAHSn/AB4o/wCjPgAA&#10;mEMAAI1HAACDSQAAekkAAHBHAABmRAAAWj8AAFE7AABHNwAAPjIAADUtAAAsKAkAKCcPACcnFAAl&#10;JxoAJCchACMoJwAiKC4AISk2ACApPwAfKkkAHipUAB0rYAAbK28AGiyBABkslQAXLakAFi3BABYt&#10;5AAXLfoAGC3/ABkt/wChQQAAlUcAAItLAACCTQAAeE0AAG5MAABkSQAAWEQAAE9AAABGPQAAPTgA&#10;ADM0AAAqLwYAJCwNACEsEgAgLBgAHy0eAB4tJQAdLSwAHC40ABsuPAAaL0YAGC9RABcwXgAWMG0A&#10;FTF/ABMxkwASMagAETK/ABEy4gASMvkAEzH/ABMx/wCeRQAAk0sAAIlPAACAUQAAdlIAAG1QAABi&#10;TgAAVkkAAE1GAABEQwAAOz8AADE6AAAnNgMAHzILABwyEAAbMhUAGTIbABgyIgAXMykAFjMxABU0&#10;OgAUNEQAEzRPABI1XAARNWsAEDZ9AA82kQAONqYADTe8AA033QANNvYADjb/AA82/wCbSQAAkU8A&#10;AIdTAAB+VgAAdVYAAGpVAABgUwAAVU8AAExMAABCSQAAOEUAAC5BAAAkPQAAHDoIABY4DgAVOBIA&#10;FDgYABM5HwASOSYAETkuABA5NwAPOkEADjpMAA07WQANO2gACzt6AAo7jQAJPKIABzy4AAc81QAI&#10;PPAACTv/AAo7/wCYTgAAjlQAAIVYAAB8WwAAclsAAGhaAABeWAAAU1UAAElSAAA+TgAANEsAACpH&#10;AAAhRAAAGEIDABJACwAQPxAADj8VAA4/HAANQCMADEArAAtANAAKQD4ACUFKAAdBVgAGQWUABEF2&#10;AANBigABQZ8AAEG0AABB0AABQe4AAUH8AAJA/wCVVAAAjFkAAINeAAB5YAAAcGAAAGZgAABdXgAA&#10;UVsAAEVXAAA6VAAAL1EAACVPAAAcTAAAFEoAAA5ICAALRw4ACEcSAAdHGQAGRyAABUgoAANIMQAC&#10;SDsAAEhHAABIUwAASGIAAEhzAABIhgAASJsAAEixAABHzAAAR+0AAEf7AABH/wCSWgAAiWAAAIBj&#10;AAB3ZQAAbmYAAGVmAABZZAAATGAAAEBdAAA1WwAAKlkAACBXAAAXVQAAEFMAAAtSBwAFUQ0AAVAR&#10;AABQFgAAUB0AAFAlAABQLgAAUDgAAFBDAABQUAAAUF4AAFBvAABQgwAAT5gAAE+uAABOyQAATusA&#10;AE37AABN/wCPYQAAhmYAAH1pAAB0bAAAbG0AAGFrAABTaQAARmcAADpkAAAvYwAAJGEAABpfAAAS&#10;XgAADFwAAAZcBgAAWwsAAFoPAABaEwAAWhkAAFkhAABZKQAAWTMAAFk/AABZTAAAWVoAAFlrAABY&#10;fgAAWJQAAFerAABXxQAAVukAAFX7AABV/wCMaAAAgm0AAHpwAABycgAAZ3IAAFpxAABMcAAAP24A&#10;ADNtAAAoawAAHWoAABRoAAANZwAAB2cAAABmAwAAZgkAAGUNAABlEQAAZBUAAGQcAABkJAAAZC4A&#10;AGQ6AABjRwAAY1UAAGNmAABjegAAYpAAAGGnAABgwQAAX+YAAF/6AABe/wCHbwAAf3QAAHh3AABu&#10;eAAAYHgAAFJ3AABFdwAAOHYAACt2AAAgdAAAFnMAAA5zAAAHcgAAAHIAAAByAAAAcQUAAHEKAABx&#10;DgAAcBEAAHAXAABwHgAAcCcAAHAzAABvQAAAb1AAAG9gAABudAAAbosAAG2iAABsvAAAa+IAAGr4&#10;AABp/wCDdwAAfHsAAHN9AABlfgAAV38AAEl/AAA8fwAAL4AAACJ/AAAXfgAAD34AAAd+AAAAfwAA&#10;AH8AAAB/AAAAfgAAAH4FAAB+CgAAfg0AAH4RAAB+FwAAfiAAAH4rAAB9OQAAfUgAAH1ZAAB8bQAA&#10;fIQAAHucAAB6tgAAedoAAHj1AAB3/wCAfwAAd4IAAGmDAABbhQAATYYAAD+IAAAyiQAAJIkAABiJ&#10;AAAPiQAAB4oAAACLAAAAjAAAAI0AAACNAAAAjAAAAIwAAACMAwAAjAgAAI0NAACNEQAAjRcAAI4i&#10;AACOLwAAjj8AAI1QAACNZAAAjHsAAIyVAACLrgAAis0AAInvAACJ/wB7hQAAbYgAAF6KAABQjQAA&#10;Qo8AADSRAAAmkgAAGZMAAA6UAAAGlQAAAJYAAACYAAAAmgAAAJsAAACbAAAAmwAAAJsAAACbAAAA&#10;nAAAAJ0FAACdCwAAnhAAAJ8XAACgJAAAoDQAAKBGAACgWQAAn3AAAJ+KAACepQAAnsIAAJ3oAACc&#10;+QBwjAAAYY8AAFOSAABElgAANpkAACebAAAZnAAAD50AAAWfAAAAoQAAAKMAAAClAAAAqAAAAKkA&#10;AACpAAAAqQAAAKoAAACrAAAArAAAAK0AAACuAQAAsAkAALIPAACzGAAAtCcAALQ5AAC1TQAAtGQA&#10;ALR+AACzmgAAs7QAALPVAACz8ABkkwAAVZcAAEebAAA4nwAAKaIAABqkAAAOpgAABKgAAACrAAAA&#10;rQAAALAAAAC0AAAAtgAAALgAAAC4AAAAuQAAALoAAAC8AAAAvQAAAL8AAADAAAAAwwAAAMUHAADJ&#10;DwAAyhoAAMssAADMQAAAzVYAAM5vAADNiwAAzKgAAMzCAADM4gBYmwAASaAAADqlAAAsqQAAHKsA&#10;AA+uAAAEsQAAALQAAAC3AAAAugAAAL4AAADDAAAAxgAAAMgAAADIAAAAygAAAMsAAADNAAAAzwAA&#10;ANIAAADVAAAA2QAAAN0AAADhBQAA5g8AAOceAADoMgAA6UgAAOpgAADrewAA65cAAOyuAADswgD/&#10;AAAA/wAAAP8AAAD/AAYA/wANAP8AFQD/ACEA/wAsAP8AOAD/AEMA/wBMAP4AVAD7AFsA+gBiAPgA&#10;aAD2AG4A9QB0APQAegDyAIAA8QCHAO8AjwDtAJcA6wChAOkArQDnAL0A5QDYAOQA8wDiAP8A4AD/&#10;ANAA/wDEAP8AvAD/ALYA/wD/AAAA/wAAAP8AAAD/AAAA/wAJAP8AEQD/ABwA/QAnAPkAMgD1AD0A&#10;8QBGAO0ATwDrAFYA6ABcAOYAYgDkAGgA4wBuAOEAcwDfAHkA3QCAANoAiADYAJEA1ACbANIApgDP&#10;ALQAzADJAMkA6QDIAP8AxwD/AMEA/wC3AP8ArwD/AKsA/wD/AAAA/wAAAP8AAAD/AAAA+AAFAPIA&#10;DgDuABcA6gAiAOYALADhADcA3QBAANgASQDTAFAA0ABWAM4AXADMAGIAygBnAMgAbQDGAHMAxAB5&#10;AMIAgQDAAIoAvgCUALwAnwC5AKwAtgC+ALQA3QCzAPcAsQD/ALAA/wCoAP8AogD/AJ4A/wD/AAAA&#10;/wAAAPkAAADvAAAA5gAAAN8ACwDWABIA0AAcAMwAJgDIADAAxAA6AMAAQgC9AEoAuwBQALgAVgC2&#10;AFsAtQBhALMAZgCxAGwAsAByAK4AegCsAIIAqQCMAKcAmAClAKUAowC0AKAAywCfAO4AnQD/AJwA&#10;/wCZAP8AlAD/AJEA/wD/AAAA9gAAAOoAAADdAAAAzwAAAMcABgDAAA8AuwAXALcAIACzACoAsAAz&#10;AK0AOwCqAEMApwBJAKUATwCjAFUAogBaAKAAXwCeAGUAnQBrAJsAcgCZAHsAlwCFAJQAkACSAJ0A&#10;kACsAI4AvwCMAOIAiwD6AIkA/wCJAP8AhgD/AIMA/wD0AAAA5AAAANQAAADIAAAAvwAAALUAAQCu&#10;AAsAqQASAKUAGwChACMAngAsAJsANACYADwAlgBDAJQASQCSAE4AkABTAI4AWQCNAF4AiwBkAIkA&#10;awCHAHMAhQB9AIMAiACBAJUAfwCkAH0AtQB7AM8AeQDxAHgA/wB3AP8AdwD/AHUA/wDlAAAA0QAA&#10;AMMAAAC4AAAArwAAAKgAAACgAAYAmgAOAJUAFQCRAB4AjgAmAIsALQCIADUAhgA8AIQAQgCCAEcA&#10;gABNAH8AUgB9AFgAewBeAHkAZQB4AG0AdgB2AHMAgQBxAI4AbwCdAG0ArgBsAMQAagDnAGkA/QBo&#10;AP8AaAD/AGkA/wDVAwAAwwcAALYIAACrBgAAogAAAJsAAACUAAAAjQAKAIgAEACDABgAfwAgAHwA&#10;JwB6AC4AdwA1AHUAOwB0AEEAcgBHAHAATABvAFIAbQBYAGsAXwBpAGYAZwBwAGUAewBjAIgAYgCX&#10;AGAApwBeALsAXQDcAFwA9gBcAP8AWwD/AFsA/wDJDQAAuRAAAKwRAAChEAAAlw0AAI8IAACIAAAA&#10;ggAFAHsADQB3ABIAcwAaAG8AIQBsACgAagAvAGgANQBnADsAZQBBAGMARgBiAEwAYABSAF8AWQBd&#10;AGEAWwBqAFkAdQBXAIIAVQCRAFQAogBTALUAUQDPAFAA7wBQAP8AUAD/AFAA/wC/FAAAsBgAAKQa&#10;AACZGQAAjxYAAIcRAAB/DQAAdwYAAHEACABrAA4AZwAUAGQAGwBhACIAXgApAF0ALwBbADUAWQA7&#10;AFgAQQBWAEYAVQBNAFMAVABSAFwAUABlAE4AcABMAH0ASwCNAEkAngBIALAARwDHAEYA6QBGAPsA&#10;RgD/AEUA/wC4GwAAqiAAAJ4iAACTIgAAiR8AAIAaAAB3FQAAbxAAAGgLAABhBAoAXQAQAFkAFgBW&#10;AB0AVAAjAFIAKgBQADAATwA1AE4AOwBMAEEASwBIAEkATwBHAVcARgFhAEQCbABDAnkAQQOJAEAD&#10;mgA+BK0APQTEADwF5QA8B/gAPAf/ADwH/wCyIgAApScAAJkpAACOKQAAhCcAAHsjAABxHgAAaRgA&#10;AGESAABaDQMAUwgMAE8FEQBMBRcASgYeAEgGJABHBioARQcwAEQHNgBDCD0AQQhDAEAISwA+CVMA&#10;PQldADsKaAA6CnYAOAuHADcLmQA1C6wANAzCADMM5AAzDfkAMw3/ADQN/wCtJwAAoCwAAJUvAACL&#10;LwAAgC4AAHcqAABtJQAAZCAAAFwaAABUFAAATA8GAEYMDQBDDBIAQQwYAD8MHwA+DCUAPA0rADsN&#10;MgA6DTgAOA0/ADcORwA2DlAANA5aADMOZgAxD3QAMA+FAC4QmAAtEKsALBDDACsR5QAsEfoALBH/&#10;AC0R/wCqLAAAnTEAAJI0AACHNQAAfTQAAHQxAABqKwAAYCcAAFghAABPGwAARxYAAEARCQA7EA8A&#10;ORAUADcQGwA2ECEANBAnADMRLQAyETQAMRE7ADARQwAuEk0ALRJXACwSYwAqE3EAKROCACcUlQAm&#10;FKkAJRXAACQV4wAlFvoAJhb/ACYV/wCmMQAAmjYAAI85AACFOgAAezkAAHE2AABnMQAAXS0AAFQo&#10;AABMIgAAQx0AADsXBQA1FA0AMhMRADEUFwAvFB0ALhQkACwUKgArFTEAKhU4ACkWQAAoFkoAJxdU&#10;ACYXYAAkGG8AIxiAACEZkwAgGacAHxm+AB4a4AAfGvgAIBr/ACAa/wCjNAAAmDoAAI09AACDPgAA&#10;eT0AAG87AABlNwAAWzIAAFItAABJKAAAQCMAADgeAQAwGQoALBgPACoYFAApGBoAJxggACYZJwAl&#10;GS0AJBo1ACMaPgAiG0cAIRtSACAcXgAfHWwAHR1+ABwdkQAaHqUAGR68ABgf3QAZH/YAGh//ABse&#10;/wChOAAAlT0AAItBAACBQgAAd0IAAG1AAABjPAAAWTcAAE8zAABGLgAAPSkAADUkAAAtIAcAJx0N&#10;ACUdEgAjHRcAIR0dACEdJAAgHisAHx4yAB4fOwAdH0UAHCBPABohXAAZIWoAGCJ7ABYijwAVIqMA&#10;FCO6ABMj2gAUI/UAFSP/ABYj/wCePAAAk0EAAIlEAAB/RgAAdUYAAGxEAABiQQAAVzwAAE04AABE&#10;NAAAPDAAADMrAAAqJgMAIyILACAhEAAeIRUAHCIbABsiIQAaIigAGiMwABkjOAAYJEIAFiVNABUl&#10;WQAUJmgAEyZ5ABImjQARJ6IAECe4AA4n1gAQKPQAESf/ABEn/wCcQAAAkUUAAIdIAAB9SgAAdEoA&#10;AGpJAABgRgAAVUEAAEw+AABDOgAAOjYAADEyAAAoLQAAICkJABsnDgAZJxIAGCcYABYnHwAVKCUA&#10;FCgtABMoNgASKUAAEilLABEqVwAQKmYADit3AA4riwANLJ8ADCy1AAsszwAMLO8ADSz/AA0r/wCZ&#10;RAAAj0kAAIVMAAB8TgAAc08AAGlOAABeSwAAU0cAAEpEAABCQAAAOT0AAC84AAAlNAAAHTAFABYt&#10;DAAULBAAEy0VABItHAARLSMAEC0qAA8uMwAOLj0ADS9IAA0vVQAMMGMACjB0AAkwiAAIMZwABjGx&#10;AAYxywAGMesABzD8AAgw/wCXSAAAjU0AAINRAAB6UwAAcVQAAGdSAABdUAAAUkwAAElKAABARgAA&#10;NUIAACs+AAAiOgAAGjcBABI0CQAPMw4ADjMTAA0zGQANMyAADDQoAAs0MQAKNTsACDVGAAc1UgAF&#10;NmAABDZxAAI2hAAANpkAADavAAA2yAAANugAADb5AAE1/wCUTQAAilIAAIFWAAB4WAAAb1kAAGVY&#10;AABbVQAAUVIAAEdPAAA8TAAAMUgAACdEAAAeQQAAFj8AABA8BwALOg0ACToRAAg7FwAGOx4ABTsm&#10;AAQ7LgACOzgAATxDAAA8TwAAPF4AADxuAAA8gQAAPJcAADysAAA7xQAAO+cAADv4AAA7/wCRUgAA&#10;iFgAAH9cAAB2XQAAbV4AAGNdAABaXAAATlgAAEJUAAA3UQAALU4AACNLAAAaSQAAEkYAAA1EBgAH&#10;QwwAA0MQAABDFQAAQxsAAEMjAABDKwAAQzUAAENAAABDTQAAQ1sAAENrAABDfgAAQ5QAAEKqAABC&#10;wwAAQeYAAEH5AABB/wCOWAAAhl4AAH1hAABzYwAAa2QAAGJjAABXYQAASV0AAD1aAAAyWAAAJ1UA&#10;AB5TAAAVUQAADk8AAAlNBQACTQsAAEwOAABMEwAASxgAAEsfAABLKAAASzIAAEs9AABLSQAAS1cA&#10;AEtnAABKewAASpAAAEmnAABJwAAASOQAAEj4AABH/wCLXwAAg2QAAHpnAABxaQAAaWoAAF5pAABQ&#10;ZgAAQ2QAADdhAAAsXwAAIV0AABhbAAAQWQAAClgAAANXAwAAVwkAAFYNAABVEAAAVRUAAFQbAABU&#10;IwAAVC0AAFQ5AABURQAAVFMAAFRkAABTdwAAU40AAFKkAABRvQAAUOIAAFD4AABP/wCIZwAAf2sA&#10;AHduAABvcAAAZXAAAFduAABKbAAAPWsAADBpAAAlaAAAGmYAABFkAAALYwAABGIAAABiAQAAYQYA&#10;AGALAABgDgAAXxIAAF8XAABfHgAAXigAAF4zAABeQAAAXk8AAF5fAABdcgAAXYgAAFygAABbuQAA&#10;Wt8AAFn3AABY/wCEbgAAfHIAAHV1AABrdgAAXXUAAE90AABCcwAANXMAAChyAAAdcAAAE28AAAxu&#10;AAAEbgAAAG4AAABuAAAAbAIAAGwHAABrCwAAaw4AAGsSAABqGQAAaiIAAGotAABqOgAAaUkAAGla&#10;AABpbAAAaIMAAGebAABmtQAAZdgAAGT1AABk/wCAdQAAenkAAHB7AABiewAAVHwAAEZ8AAA5fAAA&#10;LHwAAB97AAAUegAADXoAAAR6AAAAegAAAHoAAAB6AAAAeQAAAHkBAAB4BgAAeAsAAHgOAAB4EwAA&#10;eBoAAHglAAB4MgAAd0EAAHdSAAB3ZQAAdnwAAHWVAAB0rwAAc84AAHLxAABx/wB+fQAAdYAAAGeB&#10;AABYggAASoMAADyEAAAuhQAAIYUAABWFAAANhQAAA4UAAACGAAAAhwAAAIgAAACIAAAAhwAAAIcA&#10;AACHAAAAhwQAAIcJAACHDgAAiBMAAIgcAACIKQAAiDgAAIdKAACHXQAAhnMAAIaNAACFpwAAhMUA&#10;AIPsAACC/gB4hAAAaoYAAFyIAABNigAAP4wAADGOAAAjjwAAFo8AAA2QAAACkQAAAJIAAACTAAAA&#10;lQAAAJYAAACWAAAAlgAAAJYAAACWAAAAlwAAAJcAAACXBwAAmA0AAJkTAACaHwAAmi0AAJo/AACa&#10;UgAAmmgAAJmDAACZnwAAmLoAAJfiAACW+ABtigAAX40AAFCQAABBkwAAM5YAACSXAAAWmAAADZkA&#10;AAGbAAAAnQAAAJ8AAAChAAAApAAAAKUAAACkAAAApQAAAKUAAACmAAAApwAAAKgAAACpAAAAqgQA&#10;AKwMAACuEwAAriEAAK4zAACuRwAArl0AAK52AACukwAArq4AAK3NAACs7wBhkQAAU5UAAESYAAA1&#10;nAAAJp8AABehAAANowAAAKUAAACnAAAAqgAAAKwAAACwAAAAsgAAALQAAACzAAAAtAAAALUAAAC3&#10;AAAAuAAAALkAAAC7AAAAvQAAAL8BAADDCwAAxRUAAMUlAADGOQAAx08AAMdoAADGhQAAxqIAAMa8&#10;AADG3gBVmQAAR50AADiiAAAppgAAGagAAA2rAAAArQAAALEAAAC0AAAAtwAAALoAAAC/AAAAwQAA&#10;AMQAAADDAAAAxQAAAMYAAADIAAAAygAAAM0AAADPAAAA0gAAANYAAADbAAAA4AwAAOEYAADjKwAA&#10;5EEAAOVaAADmdAAA5pEAAOWsAADlxAD/AAAA/wAAAP8AAAD/AAEA/wAKAP8AEgD/AB0A/wAoAP8A&#10;NAD/AD4A/QBIAPoAUAD3AFcA9QBdAPQAYwDyAGkA8ABvAO8AdADtAHsA6wCBAOkAiQDoAJIA5gCc&#10;AOQAqADiALcA3wDNANwA7gDZAP8A2QD/AMoA/wC+AP8AtQD/ALAA/wD/AAAA/wAAAP8AAAD/AAAA&#10;/wAGAP8ADwD8ABgA+AAjAPQALgDwADgA6wBCAOgASgDlAFEA4gBYAOAAXQDeAGMA3ABoANkAbgDW&#10;AHQA1AB7ANEAggDPAIsAzQCVAMoAoQDIAK8AxQDBAMIA4wDAAPsAwAD/ALsA/wCwAP8AqAD/AKQA&#10;/wD/AAAA/wAAAP8AAAD7AAAA8wABAO0ADADoABMA4wAeAOAAKADaADIA0wA8AM8ARADMAEsAyQBR&#10;AMYAVwDEAF0AwgBiAMEAZwC/AG0AvQB0ALsAewC5AIQAtwCOALQAmQCyAKcArwC3AK0A0ACrAPIA&#10;qgD/AKkA/wChAP8AmwD/AJcA/wD/AAAA/wAAAPQAAADpAAAA4AAAANUACADOABAAyQAYAMUAIgDB&#10;ACsAvAA1ALkAPQC2AEUAswBLALEAUQCvAFYArgBbAKwAYQCqAGYAqQBtAKYAdACkAHwAogCGAKAA&#10;kgCeAJ8AnACuAJkAwwCXAOcAlgD/AJUA/wCSAP8AjQD/AIoA/wD8AAAA8AAAAOMAAADUAAAAyAAA&#10;AL8AAwC5AA0AswATAK8AHACsACUAqQAuAKUANgCjAD4AoABEAJ4ASgCdAFAAmwBVAJkAWgCXAF8A&#10;lgBmAJQAbACSAHUAkAB+AI4AigCLAJcAiQCmAIcAuACFANYAhAD2AIIA/wCBAP8AfgD/AHwA/wDt&#10;AAAA3QAAAMwAAADBAAAAuAAAAK4AAACnAAkAogAQAJ4AFwCaAB8AlwAnAJQALwCRADcAjwA9AI0A&#10;QwCLAEkAiQBOAIgAUwCGAFkAhABfAIIAZQCAAG0AfgB3AHwAggB6AI8AeACeAHUArwBzAMcAcgDs&#10;AHEA/wBwAP8AcAD/AG4A/wDdAAAAyQAAALwAAACxAAAAqQAAAKEAAACZAAMAkwAMAI4AEgCKABkA&#10;hwAhAIQAKQCBADAAfwA3AH0APQB7AEIAeQBIAHgATQB2AFIAdABYAHIAXwBxAGcAbwBwAGwAewBq&#10;AIgAaACXAGYAqABlALwAYwDhAGIA+gBhAP8AYQD/AGEA/wDNAQAAvAUAAK8FAAClAgAAnAAAAJQA&#10;AACNAAAAhgAIAIEADgB8ABQAeAAbAHUAIwByACkAcAAwAG4ANgBtADwAawBBAGkARwBoAEwAZgBS&#10;AGQAWQBjAGAAYQBpAF8AdABdAIEAWwCQAFkAoQBXALQAVgDQAFUA8gBVAP8AVAD/AFUA/wDBDAAA&#10;sg4AAKYPAACbDgAAkgsAAIkFAACCAAAAewACAHUACwBwABAAbAAWAGgAHQBmACMAYwAqAGEAMABg&#10;ADYAXgA7AF0AQQBbAEYAWgBMAFgAUwBWAFsAVABkAFIAbgBRAHsATwCKAE0AmwBMAK4ASwDGAEoA&#10;6gBJAP4ASQD/AEkA/wC5EgAAqhYAAJ4XAACUFgAAihMAAIEQAAB5CwAAcQMAAGsABgBlAA0AYQAR&#10;AF0AGABaAB4AWAAkAFYAKgBUADAAUwA2AFEAOwBQAEEATgBHAE0ATgBLAFYASQBfAEcAaQBGAHYA&#10;RACFAEMAlwBBAKkAQAC/AD8A4gA/APgAPgD/AD8A/wCyGQAApB4AAJgfAACOHwAAhBwAAHoYAABy&#10;EgAAag4AAGIIAABcAQgAVwAOAFMAEwBQABkATgAfAEwAJQBKACsASAAwAEcANgBGADwARABCAEMA&#10;SQBBAFEAPwBaAD4AZQA8AHIAOgCBADkAkwA4AKUANgC6ADYA2wA1APQANQD/ADUA/wCsIAAAnyQA&#10;AJQmAACJJgAAfyQAAHUgAABsGwAAZBUAAFwQAABUDAEATgYKAEoCDwBHABQARAAaAEIAIABAACUA&#10;PwArAD4BMQA8ATcAOwI+ADkCRQA4A00ANgNWADUEYQAzBG4AMQV+ADAFkAAvBaMALQa4ACwG1AAs&#10;B/AALAj/ACwI/wCoJQAAmyoAAJAsAACGLQAAeysAAHInAABoIgAAXx0AAFcXAABPEgAASA4EAEEK&#10;CwA+BxAAOwYVADkHGwA4ByEANggmADUILAAzCDIAMgk5ADEJQQAvCUkALgpTACwKXgArC2wAKQt8&#10;ACgMjwAmDKIAJQy3ACQM0wAjDfAAJA3/ACUN/wCkKgAAmC8AAI0yAACDMgAAeTEAAG8uAABlKQAA&#10;XCQAAFMfAABLGQAAQxMAADwQBgA1DQwAMwwRADEMFgAvDBwALg0iAC0NKAArDS4AKg01ACkNPQAn&#10;DkYAJg5QACQOXAAjD2oAIg97ACAQjgAfEKIAHRC3ABwQ1AAdEfIAHRH/AB4R/wChLwAAlTMAAIo2&#10;AACANwAAdjYAAG0zAABjLwAAWSoAAFAlAABIIAAAPxoAADgVAAAwEQgALBAOACoQEgAoEBgAJxAe&#10;ACUQJAAkECoAIxEyACIROgAhEUMAIBJOAB4SWgAdE2gAGxN4ABoTiwAYFKAAFxS1ABYU0QAWFfEA&#10;FxX/ABgU/wCeMwAAkzcAAIg6AAB+OwAAdDsAAGs4AABhNAAAVy8AAE4rAABFJgAAPSEAADQcAAAt&#10;FwUAJhMMACMTEAAiExUAIBMaAB8TIQAeFCcAHRQvABwVNwAbFUEAGhZLABkWVwAXF2UAFhd2ABQY&#10;iQATGJ4AEhizABEZzgARGe8AEhn/ABMZ/wCcNgAAkTsAAIY+AAB8PwAAcz8AAGk9AABfOQAAVTUA&#10;AEwwAABDLAAAOicAADIiAAAqHgEAIhkJAB4XDgAcFxIAGhcXABkYHgAZGCQAGBksABcZNAAWGj4A&#10;FRpJABMbVQASG2MAERx0ABAchwAPHZwADh2xAA0dywANHewADh3/AA8d/wCZOgAAjz8AAIRCAAB7&#10;RAAAcUMAAGhCAABePgAAUzoAAEo2AABBMgAAOS0AADEpAAAoJQAAICAGABodDAAXHBAAFRwVABQd&#10;GwAUHSIAEx0pABIeMgARHzwAEB9GABAgUwAOIGEADSFxAAwhhQALIpkACiKuAAkixwAJIucACiL7&#10;AAsh/wCXPgAAjEMAAINGAAB5SAAAcEgAAGdGAABcRAAAUj8AAEk7AABAOAAAODQAAC8wAAAnLAAA&#10;HicDABYjCgASIQ4AESETABAiGQAQIiAADyInAA4jLwANJDkADCREAAslUAAKJV4ACSZvAAcmggAG&#10;JpYABCasAAMmxAAEJuUABCb3AAYm/wCVQgAAikcAAIFKAAB4TAAAb0wAAGVLAABbSAAAUEQAAEdB&#10;AAA/PgAANzsAAC02AAAkMQAAGy0AABMqBwAPKA0ADScRAA0oFgAMKB0ACyglAAopLQAJKTcABypC&#10;AAYqTgAEK1wAAytsAAErfwAAK5QAACupAAArwQAAK+MAACv2AAAq/wCSRgAAiEsAAH9PAAB2UQAA&#10;bVEAAGNQAABaTQAAT0oAAEdHAAA+RAAAM0AAACk8AAAgOAAAFzQAABExBQAMLwwACS4QAAcuFQAG&#10;LxsABS8jAAMvKwACMDUAADA/AAAwTAAAMVkAADFpAAAxfAAAMZEAADGnAAAwvwAAMOEAADD1AAAv&#10;/wCQSwAAhlAAAH1UAAB1VgAAa1YAAGJVAABYUwAATlAAAEVNAAA6SQAAL0UAACVCAAAcPgAAFDsA&#10;AA45BQAJNwsABDYPAAE2EwAANhkAADYgAAA2KQAANjIAADc9AAA3SQAAN1cAADdnAAA3eQAAN48A&#10;ADalAAA2vQAANuAAADX1AAA1/wCNUAAAhFYAAHxaAAByWwAAaVsAAGBbAABXWQAATFYAAEBSAAA1&#10;TgAAKksAACBIAAAXRgAAEEMAAAtBBAAEQAoAAD8OAAA+EQAAPhYAAD4dAAA+JgAAPi8AAD46AAA+&#10;RgAAPlQAAD5kAAA+dgAAPYwAAD2jAAA8uwAAPN4AADv1AAA7/wCKVwAAglwAAHlfAABwYQAAaGEA&#10;AF9hAABUXgAAR1sAADpXAAAvVQAAJVIAABtQAAASTQAADEsAAAZKAwAASQkAAEgNAABHEAAARxQA&#10;AEYaAABGIgAARiwAAEY3AABGQwAARlEAAEZgAABFcwAARYkAAESgAABEuAAAQ9wAAEL1AABC/wCI&#10;XQAAf2IAAHdlAABuZwAAZ2gAAFtmAABOYwAAQWEAADReAAApXAAAH1oAABVXAAAOVgAAB1QAAABT&#10;AQAAUgYAAFELAABRDgAAUBEAAE8WAABPHgAATycAAE8yAABPPwAAT00AAE5dAABObwAAToUAAE2d&#10;AABMtQAAS9gAAEr1AABK/wCFZQAAfGkAAHRsAABtbgAAYm0AAFRrAABHaQAAOmcAAC1lAAAiZAAA&#10;GGIAABBgAAAJXwAAAF4AAABeAAAAXQMAAFwIAABbDAAAWg8AAFoTAABZGQAAWSIAAFktAABZOgAA&#10;WUgAAFhYAABYawAAV4EAAFeZAABWsgAAVdIAAFT0AABT/wCBbAAAeXAAAHNzAABocwAAWnIAAExx&#10;AAA/cAAAMm8AACVuAAAabAAAEWsAAAlqAAAAagAAAGkAAABpAAAAaAAAAGcDAABmCAAAZgwAAGYP&#10;AABlFAAAZRwAAGUnAABkNAAAZEMAAGRTAABkZQAAY3sAAGKUAABhrQAAYM0AAF/xAABe/wB9dAAA&#10;d3cAAG55AABfeQAAUXkAAEN5AAA2eAAAKXgAABx3AAARdgAACnUAAAB1AAAAdQAAAHYAAAB1AAAA&#10;dAAAAHQAAABzAgAAcwcAAHMMAAByEAAAchUAAHIgAAByLAAAcjsAAHFMAABxXwAAcXQAAHCOAABv&#10;qAAAbsYAAGztAABr/wB7ewAAcn4AAGR+AABVfwAAR4AAADmBAAArggAAHoEAABKBAAAKgQAAAIEA&#10;AACCAAAAgwAAAIMAAACDAAAAggAAAIIAAACCAAAAggAAAIIFAACCCgAAgg8AAIIXAACCIwAAgjIA&#10;AIJDAACBVgAAgWwAAICGAAB/oQAAfr0AAH3mAAB8/AB2ggAAaIMAAFmFAABLhwAAPIkAAC6KAAAg&#10;iwAAE4sAAAqLAAAAjAAAAI0AAACPAAAAkQAAAJIAAACRAAAAkQAAAJEAAACRAAAAkQAAAJIAAACS&#10;AgAAkwkAAJQPAACUGQAAlCcAAJQ4AACUTAAAk2IAAJN8AACTmAAAkrMAAJHYAACQ9gBqiAAAXIoA&#10;AE2NAAA/kAAAMJIAACGUAAAUlQAACpYAAACXAAAAmQAAAJsAAACdAAAAnwAAAKAAAACgAAAAoAAA&#10;AKAAAAChAAAAogAAAKMAAACkAAAApQAAAKYHAACoEAAAqBwAAKgtAACpQAAAqVYAAKlvAACpiwAA&#10;qKgAAKfHAACm7ABfjwAAUJIAAEGWAAAzmQAAI5wAABSdAAAKnwAAAKEAAACjAAAApgAAAKgAAACs&#10;AAAArgAAAK8AAACvAAAAsAAAALAAAACyAAAAswAAALQAAAC2AAAAtwAAALoAAAC9BwAAvxAAAL8f&#10;AADAMwAAwEkAAMBiAADAfgAAwJsAAMC3AAC/2ABTlwAARJsAADWfAAAmowAAFqUAAAunAAAAqgAA&#10;AK0AAACwAAAAswAAALYAAAC7AAAAvQAAAMAAAAC/AAAAwQAAAMIAAADEAAAAxgAAAMgAAADKAAAA&#10;zAAAAM8AAADTAAAA2gcAANsTAADdJQAA3jsAAN9TAADgbgAA34wAAN2pAADdwgD/AAAA/wAAAP8A&#10;AAD/AAAA/wAHAP8AEAD/ABkA/wAkAP8ALwD8ADoA+QBDAPUASwDzAFIA8QBZAO8AXgDtAGQA6wBp&#10;AOkAbwDnAHUA5gB8AOQAhADiAI0A4ACXAN0AogDaALEA1QDFANIA6ADQAP8AzwD/AMQA/wC4AP8A&#10;rwD/AKkA/wD/AAAA/wAAAP8AAAD/AAAA/wACAPsADQD3ABUA8wAfAO8AKQDqADQA5gA9AOIARQDe&#10;AEwA2wBTANgAWADUAF4A0gBjANAAaQDOAG4AzAB1AMoAfQDIAIUAxgCQAMIAmwDAAKkAvgC6ALsA&#10;2QC5APcAuAD/ALQA/wCpAP8AogD/AJ0A/wD/AAAA/wAAAP8AAAD2AAAA7gAAAOcACgDhABEA3AAa&#10;ANcAIwDQAC4AywA3AMcAPwDEAEYAwQBNAL8AUgC9AFgAuwBdALkAYgC4AGgAtgBuALQAdQCxAH4A&#10;rwCIAK0AkwCqAKEAqACxAKYAyACkAO0AogD/AKIA/wCbAP8AlQD/AJEA/wD/AAAA/AAAAO4AAADj&#10;AAAA2AAAAM0ABQDGAA4AwQAVAL0AHgC5ACcAtQAwALIAOACvAEAArABGAKoATACoAFEApwBWAKUA&#10;WwCjAGEAoQBnAJ8AbgCeAHYAmwCAAJkAjACXAJkAlACoAJIAvACQAN8AjgD7AI4A/wCLAP8AhgD/&#10;AIMA/wD4AAAA6QAAANwAAADMAAAAwQAAALgAAACyAAoArAARAKgAGAClACEAogApAJ4AMgCcADkA&#10;mQA/AJcARQCVAEoAlABQAJIAVQCQAFoAjwBgAI0AZwCLAG8AiQB4AIYAhACEAJEAggCgAIAAsgB9&#10;AMwAfADxAHsA/wB6AP8AdwD/AHUA/wDmAAAA0wAAAMYAAAC7AAAAsQAAAKcAAAChAAUAmwANAJcA&#10;EwCTABsAkAAjAIwAKwCKADIAiAA4AIYAPgCEAEQAggBJAIEATgB/AFMAfQBZAHsAYAB5AGgAdwBx&#10;AHUAfABzAIkAcACYAG8AqQBtAL8AawDmAGoA/wBpAP8AaQD/AGcA/wDTAAAAwwAAALUAAACrAAAA&#10;owAAAJsAAACSAAAAjAAKAIcAEACDABYAfwAdAH0AJAB6ACsAeAAyAHYAOAB0AD0AcgBCAHEASABv&#10;AE0AbQBTAGwAWQBqAGEAaABqAGYAdABkAIEAYQCRAF8AogBeALYAXADVAFsA9wBbAP8AWgD/AFoA&#10;/wDFAAAAtgIAAKkCAACfAAAAlgAAAI4AAACHAAAAgAAFAHoADAB1ABEAcQAYAG4AHgBrACUAaQAr&#10;AGcAMQBmADcAZAA8AGMAQQBhAEcAXwBNAF4AUwBcAFsAWgBkAFgAbgBWAHsAVACKAFIAmwBRAK4A&#10;UADIAE8A7gBOAP8ATgD/AE0A/wC7CgAArA0AAKANAACVDAAAjAgAAIMCAAB8AAAAdQAAAG4ACABp&#10;AA4AZQATAGIAGQBfAB8AXQAlAFsAKwBZADEAWAA2AFYAOwBVAEEAUwBHAFEATgBQAFUATgBeAEwA&#10;aABKAHUASACEAEcAlQBFAKgARAC/AEMA5ABCAPwAQgD/AEIA/wCyEQAApRQAAJkVAACOEwAAhBEA&#10;AHsNAABzCAAAbAAAAGUAAwBfAAsAWwAPAFcAFABUABoAUQAfAE8AJQBOACsATAAwAEsANgBJADwA&#10;SABCAEYASABFAFAAQwBZAEEAYwA/AG8APgB+ADwAkAA7AKMAOgC4ADkA2QA4APUAOAD/ADgA/wCs&#10;FwAAnxsAAJMdAACJHAAAfxkAAHUVAABsEAAAZAwAAF0GAABWAAYAUQAMAE0AEABKABUARwAaAEUA&#10;IABEACYAQgArAEEAMQA/ADYAPgA9ADwARAA7AEsAOQBUADcAXwA2AGsANAB6ADIAjAAxAJ4AMACz&#10;AC8AzgAvAO8ALgD/AC4A/wCnHgAAmiIAAI8kAACEJAAAeiEAAHEdAABnGAAAXxMAAFcOAABQCgAA&#10;SQMIAEUADQBBABEAPgAWADwAGwA6ACEAOQAmADcALAA2ADIANAA4ADMAPwAxAEcAMABQAC4AWwAt&#10;AGcAKwB2ACoAiAAoAJwAJwCwACYAyQAlAOoAJQH7AP/ifRBJQ0NfUFJPRklMRQAREiUB/wCiIwAA&#10;ligAAIsqAACBKgAAdygAAG0lAABkIAAAWxsAAFIVAABLEAAAQwwCAD0HCQA5Aw4ANgESADMBFwAx&#10;ARwAMAEiAC8CJwAtAi0ALAM0ACoDOwApBEMAKARNACYFWAAlBWUAIwZ0ACIGhgAgBpoAHweuAB4H&#10;xgAdB+cAHQj4AB0J/wCfKAAAky0AAIgvAAB+LwAAdC4AAGorAABhJgAAWCEAAE8cAABHFwAAPxIA&#10;ADgOBAAxCwoALggOACsHEgApBxcAKAgdACcIIwAlCCkAJAkwACMJNwAhCkAAIApKAB8LVQAdC2IA&#10;GwxyABoMhQAYDJkAFwytABYMxgAVDeYAFQ35ABYN/wCcLQAAkDEAAIY0AAB8NAAAcjMAAGgxAABf&#10;LAAAVScAAEwjAABEHQAAPBgAADQTAAAtEAYAJg0LACQMDwAiDBMAIQwZAB8MHwAeDSUAHQ0sABsN&#10;NAAaDj0AGQ5HABcOUwAWDmEAFA9xABMQhAASEJgAERCuABAQxgAQEOgAEBD7ABEQ/wCZMQAAjjUA&#10;AIQ4AAB6OQAAcDgAAGc2AABdMgAAUy0AAEooAABCJAAAOR8AADEaAAAqFQEAIxEHAB0QDQAbDxAA&#10;GQ8VABgQGwAXECEAFhApABUQMQAUEToAExFFABISUQAREl8AEBJvAA4TggAOE5YADROrAAsTwgAL&#10;FOMADBT6AA0T/wCXNQAAjDkAAII8AAB4PQAAbz0AAGU6AABbNwAAUjIAAEkuAABAKgAANyUAAC8h&#10;AAAoHAAAIBgDABkUCgAVEg4AFBISABMTGAASEx8AERQmABEULgAQFDgADxVCAA4WTwANFlwADBds&#10;AAsXfwAJGJMACBioAAYYvwAHGOAABxj1AAkY/wCVOAAAij0AAIBAAAB3QQAAbUEAAGQ/AABaPAAA&#10;UDgAAEczAAA+MAAANisAAC4nAAAnIwAAHx8AABcaCAASFw0AEBcRAA8XFgAOGBwADhgjAA0ZLAAM&#10;GjUACxpAAAobTAAJG1oABxxpAAUcfAAEHZEAAh2mAAEdvAACHN0AAhzyAAMc/wCTPAAAiEEAAH9E&#10;AAB1RQAAbEUAAGNEAABZQQAATz0AAEY5AAA+NgAANTIAAC4uAAAlKgAAHSUAABQhBAAPHQsADR0Q&#10;AAwdFAALHRoACh4iAAgeKgAHHzMABiA+AAQgSgADIVcAASFnAAAheQAAIY4AACGkAAAhugAAIdsA&#10;ACHyAAAg/gCQQAAAhkUAAH1IAAB0SgAAa0oAAGJJAABYRgAATkIAAEU/AAA9PAAANTkAACs0AAAi&#10;LwAAGSsAABIoBAANJAoACSMOAAYjEgAFIxkABCQgAAIkKAABJTEAACU8AAAlSAAAJlUAACZlAAAm&#10;dwAAJowAACaiAAAmuQAAJtkAACXyAAAl/gCORQAAhEkAAHtNAABzTwAAak8AAGBOAABXSwAATUgA&#10;AERFAAA8QgAAMT0AACc5AAAeNQAAFTIAAA8uAwAKLAoABSsOAAEqEQAAKhYAACoeAAAqJgAAKy8A&#10;ACs5AAArRQAALFMAACxiAAAsdQAALIoAACugAAArtwAAK9YAACryAAAq/wCMSQAAgk4AAHpSAABx&#10;VAAAaFQAAF9TAABWUQAATE4AAENLAAA3RwAALUMAACM/AAAaPAAAEjgAAAw2AwAGMwkAADINAAAy&#10;EAAAMRQAADEbAAAxIwAAMSwAADI3AAAyQwAAMlAAADJgAAAycgAAMocAADGeAAAxtQAAMNQAADDy&#10;AAAv/wCJTwAAgFQAAHhXAABvWQAAZlkAAF5ZAABVVwAASVMAAD5PAAAyTAAAKEgAAB5FAAAVQgAA&#10;DkAAAAg9AgABPAgAADsMAAA6DwAAORIAADkYAAA5IAAAOSkAADk0AAA5QAAAOU4AADldAAA5bwAA&#10;OIUAADicAAA3swAAN9IAADbyAAA1/wCHVQAAf1oAAHZdAABtXwAAZV8AAF1fAABSXAAARFgAADhV&#10;AAAtUgAAIk8AABhMAAAQSgAACkgAAANGAQAARQYAAEQKAABDDQAAQhAAAEEVAABBHQAAQSYAAEEx&#10;AABBPQAAQUoAAEFaAABBbAAAQIEAAD+ZAAA/sQAAPtAAAD3yAAA8/wCEXAAAfGAAAHNjAABsZQAA&#10;ZGYAAFlkAABLYQAAPl4AADJbAAAmWQAAHFYAABJUAAAMUgAABFEAAABPAAAATgMAAE0IAABMDAAA&#10;Sw4AAEsSAABKGQAASiIAAEosAABKOQAASkcAAEpWAABJaAAASX4AAEiWAABHrwAARs0AAEXxAABE&#10;/wCBYwAAeWcAAHJqAABrbAAAYGsAAFJpAABEZgAAN2QAACpiAAAfYAAAFV4AAA1dAAAGWwAAAFoA&#10;AABZAAAAWAAAAFcEAABWCAAAVgwAAFUQAABUFAAAVB0AAFQnAABUNAAAVEIAAFNSAABTZAAAUnkA&#10;AFKSAABRqwAAUMoAAE/vAABO/wB+agAAd24AAHBxAABmcQAAWHAAAEpvAAA8bQAAL2wAACJqAAAX&#10;aQAADmcAAAZmAAAAZQAAAGUAAABlAAAAYwAAAGIAAABiBAAAYQgAAGENAABgEAAAYBcAAGAhAABf&#10;LgAAXzwAAF9NAABeXgAAXnQAAF2NAABcpwAAW8UAAFrtAABZ/wB7cgAAdXYAAGt3AABddgAAT3YA&#10;AEF1AAAzdQAAJnQAABlzAAAQcgAAB3EAAABxAAAAcQAAAHEAAABxAAAAbwAAAG8AAABuAAAAbgIA&#10;AG4IAABtDAAAbREAAG0aAABtJgAAbDUAAGxGAABrWAAAa20AAGqGAABpoQAAaL4AAGfoAABm/gB5&#10;egAAcHwAAGF8AABTfQAARH0AADZ+AAAofgAAG30AABB9AAAHfQAAAH0AAAB9AAAAfgAAAH8AAAB+&#10;AAAAfQAAAH0AAAB8AAAAfAAAAHwAAAB8BgAAfAwAAHwSAAB8HQAAfCwAAHw8AAB8TwAAe2UAAHt+&#10;AAB6mgAAebYAAHjfAAB3+gBzgAAAZYEAAFaDAABIhAAAOYYAACuHAAAdhwAAEYcAAAeIAAAAiAAA&#10;AIkAAACKAAAAjAAAAI0AAACNAAAAjAAAAIwAAACMAAAAjAAAAIwAAACNAAAAjQQAAI4MAACOEwAA&#10;jyEAAI4yAACORgAAjlsAAI10AACNkAAAjK0AAIvOAACK8wBohgAAWogAAEuLAAA8jQAALY8AAB6Q&#10;AAARkQAAB5IAAACTAAAAlQAAAJcAAACZAAAAmwAAAJwAAACbAAAAmwAAAJwAAACcAAAAnQAAAJ4A&#10;AACeAAAAnwAAAKEDAACiDAAAohYAAKMmAACjOgAAo08AAKNoAACihgAAoqIAAKLAAACh6ABcjQAA&#10;TZAAAD+TAAAwlgAAIZkAABKaAAAHmwAAAJ0AAACgAAAAogAAAKQAAACoAAAAqgAAAKsAAACqAAAA&#10;qwAAAKwAAACtAAAArgAAAK8AAACxAAAAsgAAALQAAAC3AQAAuQ0AALkaAAC6LQAAukMAALpbAAC6&#10;dwAAu5QAALuxAAC50gBQlQAAQZgAADKcAAAjoAAAE6IAAAikAAAApwAAAKoAAACsAAAArwAAALIA&#10;AAC3AAAAuQAAALsAAAC6AAAAvAAAAL0AAAC/AAAAwAAAAMIAAADEAAAAxgAAAMkAAADNAAAA0gEA&#10;ANQPAADVHwAA1zUAANhNAADYaQAA14YAANejAADWvQD/AAAA/wAAAP8AAAD/AAAA/wADAP8ADQD/&#10;ABUA/wAgAPwAKwD4ADUA9AA/APAARwDuAE4A6wBUAOkAWgDnAF8A5QBkAOMAagDhAHAA3wB2AN0A&#10;fgDbAIcA2ACRANMAnQDPAKsAzQC9AMsA4ADJAPsAxwD/AL0A/wCxAP8AqQD/AKMA/wD/AAAA/wAA&#10;AP8AAAD/AAAA/AAAAPYACwDxABEA7QAbAOkAJQDkADAA3wA5ANoAQQDVAEgA0QBOAM8AVADNAFkA&#10;ywBeAMkAYwDHAGkAxQBvAMMAdwDAAH8AvgCKALsAlQC4AKMAtgC0ALQAzQCyAPIAsAD/AKwA/wCj&#10;AP8AnAD/AJcA/wD/AAAA/wAAAPoAAADxAAAA6AAAAOAABgDZAA4A0gAWAM4AHwDIACkAxAAyAMAA&#10;OgC9AEEAugBIALgATQC2AFMAtABYALIAXQCwAGIArgBpAKwAbwCqAHgAqACCAKYAjgCkAJsAoQCr&#10;AJ8AwACdAOYAmwD/AJoA/wCUAP8AjgD/AIoA/wD/AAAA9gAAAOgAAADcAAAAzgAAAMYAAQC/AAsA&#10;ugARALYAGgCyACIArgArAKoANACoADsApQBBAKMARwChAEwAnwBRAJ4AVgCcAFwAmgBiAJkAaACX&#10;AHAAlQB6AJIAhgCQAJMAjQCiAIsAtQCJANMAhwD3AIYA/wCEAP8AfwD/AHwA/wDyAAAA4wAAANIA&#10;AADFAAAAugAAALEAAACrAAcApQAOAKEAFACeABwAmgAlAJcALQCUADQAkgA6AJAAQACOAEUAjQBK&#10;AIsAUACJAFUAiABbAIYAYQCEAGkAggByAH8AfQB9AIsAewCaAHgAqwB2AMQAdADrAHMA/wBzAP8A&#10;cAD/AG4A/wDfAAAAzAAAAL8AAAC0AAAAqwAAAKEAAACaAAIAlAALAJAAEACMABcAiAAeAIUAJgCD&#10;AC0AgQAzAH8AOQB9AD8AewBEAHkASQB4AE4AdgBUAHQAWgBzAGIAcABrAG4AdQBsAIMAagCSAGgA&#10;owBmALgAZADeAGMA+wBiAP8AYgD/AGAA/wDMAAAAvAAAAK8AAAClAAAAnQAAAJQAAACMAAAAhgAH&#10;AIEADQB8ABIAeAAZAHUAHwBzACYAcQAtAG8AMgBtADgAawA9AGoAQgBoAEgAZwBOAGUAVABjAFsA&#10;YQBkAF8AbgBdAHsAWwCKAFkAmwBXAK8AVgDLAFUA8gBUAP8AVAD/AFQA/wC+AAAAsAAAAKQAAACZ&#10;AAAAkAAAAIgAAACBAAAAeQACAHMACgBvAA8AawAUAGcAGgBlACAAYwAmAGEALABfADIAXgA3AFwA&#10;PABbAEIAWQBHAFcATgBWAFUAVABeAFIAaABQAHQATgCDAEwAlQBKAKgASQDAAEgA6ABHAP8ARwD/&#10;AEcA/wC0CQAApgsAAJsMAACQCgAAhgUAAH4AAAB2AAAAbwAAAGgABQBjAAwAXwAQAFsAFQBYABoA&#10;VgAhAFQAJgBTACwAUQAxAFAANgBOADwATQBCAEsASABJAFAASABYAEYAYgBEAG4AQgB9AEAAjgA/&#10;AKIAPQC4AD0A3QA8APgAPAD/ADwA/wCsEAAAnxIAAJQSAACJEQAAfw8AAHYMAABuBQAAZgAAAGAA&#10;AQBZAAgAVQANAFEAEQBOABYASwAbAEkAIQBIACYARgArAEUAMQBDADYAQgA8AEAAQwA+AEsAPQBT&#10;ADsAXQA5AGkANwB4ADYAiQA0AJwAMwCxADIAzgAyAPEAMQD/ADEA/wCmFgAAmhkAAI4aAACEGgAA&#10;ehYAAHASAABoDgAAXwoAAFgDAABRAAQATAAKAEgADgBEABIAQQAWAD8AGwA9ACEAPAAmADoALAA5&#10;ADEANwA3ADYAPgA0AEYAMwBPADEAWQAvAGUALgBzACwAhQArAJgAKgCtACkAxgAoAOoAKAD+ACgA&#10;/wChHAAAlSAAAIohAAB/IQAAdR8AAGwaAABjFgAAWhEAAFINAABLBwAARAAGAEAACwA8AA8AOAAS&#10;ADYAFwA0ABwAMwAhADEAJwAwACwALgAzAC0AOgArAEIAKgBLACgAVQAmAGEAJQBwACQAgQAiAJUA&#10;IQCpACAAwQAgAOQAHwD5AB8A/wCdIgAAkSYAAIYoAAB8JwAAciUAAGkiAABfHQAAVxgAAE4TAABG&#10;DgAAPwsAADgFBwA0AAwAMQAQAC4AEwAsABgAKgAdACkAIgAnACgAJgAuACQANgAjAD4AIgBHACAA&#10;UgAfAF4AHQBtABwAfgAaAJIAGQCnABgAvQAXAN8AFwH1ABcC/wCaJwAAjisAAIQtAAB5LQAAcCsA&#10;AGYoAABdJAAAVB8AAEsaAABDFAAAOxAAADQNAgAtCQkAKQUNACYDEAAkARMAIgIZACECHgAgAiQA&#10;HgMqAB0DMgAbBDoAGgVEABkFTwAXBlwAFgZqABQHfAATB5AAEgelABEHuwAQB9sAEAjyABAJ/wCX&#10;KwAAjC8AAIExAAB3MgAAbjEAAGQuAABbKgAAUSUAAEkgAABAGwAAOBYAADESAAApDgQAIwwJAB8J&#10;DQAdBxAAGwcVABkIGgAYCCAAFwknABYJLgAVCjcAEwpBABILTQARC1oAEAtpAA4MewAODJAADQyl&#10;AAwNuwALDdkACw3xAAwN/wCVLwAAijMAAH82AAB2NgAAbDUAAGMzAABZLwAAUCsAAEcmAAA+IQAA&#10;Nh0AAC4YAAAnEwAAIBAFABkOCgAVDA4AFAwRABMMFgASDBwAEQ0jABANKwAPDTQADg4/AA0OSgAM&#10;D1gACw9nAAoQeQAIEI0ABxCiAAYQuAAFENQABRDvAAYQ/wCSMwAAiDcAAH46AAB0OwAAazoAAGE4&#10;AABYNQAATjAAAEUsAAA9JwAANSMAAC0fAAAmGgAAHhYBABcTBgAREAsADg4OAA4PEwANEBkADRAg&#10;AAwQKAALETIAChE8AAgSSAAHElUABhNlAAQTdgADE4sAARSgAAATtgAAE9EAABPuAAAT+wCQNgAA&#10;hjsAAHw+AABzPwAAaj8AAGA9AABXOQAATTYAAEQxAAA8LgAANCoAACwmAAAlIgAAHh4AABYaAgAQ&#10;FQkADBMOAAoTEgAJFBcACBQfAAcVJgAGFS8ABBY6AAMWRgABF1MAABdiAAAYdAAAGIkAABifAAAY&#10;tQAAF9AAABftAAAX+wCOOgAAhD8AAHtCAAByQwAAaEMAAF9CAABWPwAATDsAAEM3AAA7NAAAMzAA&#10;ACwsAAAkKQAAGyQAABMfAgANGwkACRkNAAYZEQAEGRYAAhkdAAEaJAAAGi0AABs4AAAbRAAAHFEA&#10;ABxgAAAdcgAAHYcAABydAAAcswAAHM4AABvtAAAb/ACMPgAAgkMAAHlGAABwSAAAaEgAAF5GAABV&#10;RAAAS0AAAEM9AAA7OgAAMzcAACoyAAAgLQAAFykAABAlAgALIgkABSANAAEfEAAAHxQAAB8bAAAg&#10;IgAAICsAACE2AAAhQQAAIU8AACFeAAAicAAAIoUAACGbAAAhsgAAIc0AACDtAAAf/ACKQwAAgEgA&#10;AHhLAABvTAAAZk0AAF1LAABUSQAASkYAAEJDAAA6QAAALzsAACU3AAAcMwAAEy8AAA0sAgAHKQgA&#10;AScMAAAmDgAAJRIAACYZAAAmIQAAJikAACYzAAAnPwAAJ00AACdcAAAnbQAAJ4IAACeZAAAmsAAA&#10;JcwAACXuAAAk/QCISAAAf0wAAHZQAABuUQAAZVIAAFxRAABTTwAASkwAAEFJAAA1RAAAK0AAACE8&#10;AAAXOQAAEDYAAAoyAQADMAcAAC8LAAAuDgAALREAAC0WAAAtHgAALScAAC0xAAAtPQAALUoAAC1Z&#10;AAAtawAALYAAACyXAAAsrwAAK8sAACruAAAq/gCFTQAAfVIAAHVVAABsVwAAY1cAAFtWAABTVQAA&#10;R1EAADtNAAAwSQAAJUYAABxDAAATPwAADT0AAAY6AAAAOAUAADcJAAA2DQAANQ8AADQUAAA0GwAA&#10;NCQAADQuAAA0OgAANEcAADRXAAA0aAAANH0AADOVAAAyrQAAMcoAADHuAAAw/wCDUwAAe1gAAHNb&#10;AABqXQAAYl0AAFtdAABPWgAAQlYAADZSAAAqTwAAIEwAABZJAAAORwAACEQAAABCAAAAQQMAAD8H&#10;AAA+CwAAPQ4AAD0RAAA8GAAAPCEAADwrAAA8NwAAPEQAADxTAAA8ZQAAO3oAADqSAAA6qwAAOcgA&#10;ADjtAAA3/wCBWgAAeV4AAHFhAABpYwAAYmQAAFdiAABJXgAAPFsAAC9YAAAkVQAAGVMAABBRAAAK&#10;TwAAAU0AAABMAAAASgAAAEkEAABICAAARwwAAEYPAABGFAAARRwAAEUnAABFMwAARUAAAEVQAABE&#10;YQAARHYAAEOPAABCqAAAQcYAAEDsAAA//wB+YQAAdmUAAG9oAABoagAAXWkAAE9mAABCZAAANGEA&#10;AChfAAAdXQAAElsAAAtZAAACWAAAAFYAAABWAAAAVAAAAFMAAABSBAAAUQkAAFANAABQEAAATxgA&#10;AE8iAABPLgAATzwAAE9LAABOXQAATnIAAE2LAABMpQAAS8IAAEnqAABI/wB7aQAAdGwAAG5vAABk&#10;bwAAVW0AAEdsAAA5agAALGkAACBnAAAUZQAADWQAAANiAAAAYgAAAGEAAABgAAAAXwAAAF4AAABd&#10;AAAAXAQAAFwJAABbDQAAWxIAAFscAABaKAAAWjYAAFpGAABZWAAAWW0AAFiFAABXoAAAVr0AAFXo&#10;AABT/gB5cAAAc3QAAGl1AABbdAAATHMAAD5zAAAwcgAAI3EAABZvAAANbgAABG0AAABtAAAAbQAA&#10;AG0AAABsAAAAawAAAGoAAABpAAAAaQAAAGkDAABoCQAAaA4AAGgVAABnIQAAZy8AAGc/AABmUgAA&#10;ZmYAAGV/AABkmgAAY7cAAGLhAABh/AB3eAAAbXoAAF96AABQegAAQnoAADN7AAAlewAAGHoAAA55&#10;AAAEeQAAAHkAAAB5AAAAegAAAHoAAAB6AAAAeAAAAHgAAAB3AAAAdwAAAHcAAAB3AQAAdwgAAHcO&#10;AAB3GAAAdyYAAHY2AAB2SQAAdV8AAHV3AAB0kwAAc68AAHLTAABx9wBxfgAAY38AAFSAAABFggAA&#10;NoMAACiEAAAahAAADoMAAASEAAAAhAAAAIUAAACGAAAAiAAAAIkAAACIAAAAhwAAAIcAAACHAAAA&#10;hwAAAIcAAACIAAAAiAAAAIgHAACJEAAAiRwAAIksAACIPwAAiFUAAIhtAACHiQAAhqcAAIXHAACE&#10;7wBmhAAAV4YAAEiIAAA5igAAKowAABuNAAAPjQAABI4AAACQAAAAkQAAAJMAAACVAAAAlwAAAJgA&#10;AACWAAAAlwAAAJcAAACXAAAAmAAAAJgAAACZAAAAmgAAAJsAAACdBwAAnREAAJ0hAACdMwAAnUkA&#10;AJxiAACcfwAAnJwAAJy5AACb4gBaiwAAS44AADyRAAAtkwAAHpUAABCWAAAEmAAAAJoAAACcAAAA&#10;ngAAAKEAAACkAAAApgAAAKcAAACmAAAApwAAAKcAAACoAAAAqQAAAKoAAACsAAAArQAAAK8AAACx&#10;AAAAswkAALMVAAC0JwAAtD0AALVVAAC1cAAAtI4AALSsAAC0zABNkgAAP5YAAC+aAAAgnQAAEZ8A&#10;AAWhAAAAowAAAKYAAACpAAAArAAAAK8AAACzAAAAtQAAALcAAAC2AAAAtwAAALgAAAC6AAAAuwAA&#10;AL0AAAC/AAAAwQAAAMQAAADHAAAAywAAAM0MAADOGgAAzy8AAM9IAADQYgAA0IAAANCdAADQu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AkK&#10;CwwNDg8QERITFBUWFxgZGhobHB0eHyAhIiMkJSYnKCkqKywtLi8wMTEyMzQ1Njc4OTo7PD0+P0BB&#10;QkNERUZHSElKS0xNTk9QUVJTVFVWV1hZWltcXV5fYGFiY2RlZmdoaWprbG1ub3BxcnN0dXZ3eHl6&#10;e3x9fn+AgYKDhIWGh4iJiouMjY6PkJGSk5SVlpeYmZqbnJ2en6ChoqOkpaanqKmqq6ytrrCxsrO0&#10;tba3uLm6u7y9vr/AwcLDxMXGx8jJysvMzc7P0NHT1NXW19jZ2tvc3d7f4OHi4+Tl5ufo6err7O3u&#10;7/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T/////////////////////////////////&#10;////////69H/////////////////////////////////////////9+n+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c3X///////////////////////////////////////dr5a39P//////////////////////&#10;///////////////FjGin5//////////////////////////////////////MnImk5///////////&#10;///////////////////////////6zrvG9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3MW99f//////////////////////////&#10;//////////+/k3qFxf///////////////////////////////////9uQWz1lqPb/////////////&#10;/////////////////////rx1NABUm+v/////////////////////////////////05R+SSxOmuz/&#10;///////////////////////////////Y1MqzfmVtpfn/////////////////////////////////&#10;///0xa6vy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NbG7P///////////////////////////////////+a7kXRjq/f/////////////////&#10;///////////////2xJpzRSY0fcz///////////////////////////////+1gFUwCgAZYLL/////&#10;/////////////////////////890NQsAAAAKUqf//////////////////////////////5Y0AAAA&#10;AAAAT6f/////////////////////////////9mkdAAAJDAYJUrH/////////////////////////&#10;////yzsOEzVMW01MXsP/////////////////////////////qWA2YIaftqypuNn/////////////&#10;////////////////4JeNvuX//////////////////////////////////////+3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2cq8x///////////////////////&#10;////////////z5qBbVpGiOr////////////////////////////////EfD4mEAAAVLD/////////&#10;/////////////////////+CDPAAAAAAALoft/////////////////////////////6xTEAAAAAAA&#10;F23W////////////////////////////+4AxAAAAAAAACWHM////////////////////////////&#10;0loCAAAAAAAAAF3M////////////////////////////qDUAAAAAAAAAAFzT////////////////&#10;////////////fQ0AAAAAAAAAAFTW///////////////////////////ufUUAAAAAAAAAAETU////&#10;///////////////////////8qmQvAgAABCI3SVjO////////////////////////////6aRrQSg/&#10;Y3+Vp7ra///////////////////////////////VsqyyzOT6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u5d3Ysj/////////////////////////////////255nNgoAAoz/////////////&#10;///////////////////Ifz8FAAAAAF7P/////////////////////////////9mBOQAAAAAAADyq&#10;/////////////////////////////55MAAAAAAAAACOQ////////////////////////////3G8a&#10;AAAAAAAAABB9+f//////////////////////////r0gAAAAAAAAAAABv7v//////////////////&#10;////////hBMAAAAAAAAAAABk5v/////////////////////////sUQAAAAAAAAAAAABX3v//////&#10;//////////////////+4FQAAAAAAAAAAAABI1v////////////////////////90FAAAAAAAAAAA&#10;AAA4z/////////////////////////miWhMAAAAAAAAAAAAjxf/////////////////////////f&#10;m1wsAAAAAAAAAAANuv//////////////////////////77F9VTkiEQcBAhEisv//////////////&#10;////////////////37+lmZiaoKy92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76dgHz7////////////////&#10;////////////////8reEVzAOAB2s///////////////////////////////SikwVAAAAAABy8///&#10;/////////////////////////9Z/NgAAAAAAAABLyf//////////////////////////+pE+AAAA&#10;AAAAAAAvq///////////////////////////wFoAAAAAAAAAAAAalf//////////////////////&#10;////jSQAAAAAAAAAAAAIhP/////////////////////////nXgAAAAAAAAAAAAAAd///////////&#10;//////////////+0JQAAAAAAAAAAAAAAav////////////////////////99AAAAAAAAAAAAAAAA&#10;W/T///////////////////////0rAAAAAAAAAAAAAAAATOv//////////////////////6UAAAAA&#10;AAAAAAAAAAAAPOH//////////////////////zAMAAAAAAAAAAAAAAAALdn/////////////////&#10;////mYphJwAAAAAAAAAAAAAAJ9f//////////////////////+2+iVUnAAAAAAAAAAAAJdz/////&#10;/////////////////////sqddl1KPDItLDA5R97///////////////////////////////3m3dbS&#10;0NPZ5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LvW/////////////////////////////////+e4j2pLLxVv////////&#10;///////////////////////koWc0BwAAAAA8yf///////////////////////////9aCOwAAAAAA&#10;AAASl///////////////////////////7YUxAAAAAAAAAAAAb///////////////////////////&#10;pkIAAAAAAAAAAAAAUOH////////////////////////saQAAAAAAAAAAAAAAN8n/////////////&#10;//////////+zLwAAAAAAAAAAAAAAIrb///////////////////////95AAAAAAAAAAAAAAAAEKf/&#10;//////////////////////I0AAAAAAAAAAAAAAAAAJn//////////////////////6kAAAAAAAAA&#10;AAAAAAAAAIz//////////////////////0YAAAAAAAAAAAAAAAAAAH//////////////////////&#10;3wAAAAAAAAAAAAAAAAAAAHT/////////////////////lwAAAAAAAAAAAAAAAAAAAGr/////////&#10;////////////zgAAAAAAAAAAAAAAAAAAAGP//////////////////////ykiAQAAAAAAAAAAAAAA&#10;AGH//////////////////////7mjgFc3FwAAAAAAAAAAAGj///////////////////////////rT&#10;rpSGfHVxcHJ3gZ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27qdgmlp0///////////////////////////////yJNlPRkAAAAd&#10;nv///////////////////////////9uOTBMAAAAAAAAAbv//////////////////////////23ws&#10;AAAAAAAAAAAARdf/////////////////////////iyoAAAAAAAAAAAAAIrT/////////////////&#10;///////CRAAAAAAAAAAAAAAAA5f///////////////////////99AQAAAAAAAAAAAAAAAH//////&#10;/////////////////+c2AAAAAAAAAAAAAAAAAGr//////////////////////50AAAAAAAAAAAAA&#10;AAAAAFj//////////////////////0YAAAAAAAAAAAAAAAAAAEf4////////////////////6QAA&#10;AAAAAAAAAAAAAAAAADXp////////////////////lgAAAAAAAAAAAAAAAAAAACXb////////////&#10;////////vAAAAAAAAAAAAAAAAAAAABjO////////////////////6wAAAAAAAAAAAAAAAAAAAA/C&#10;/////////////////////wAAAAAAAAAAAAAAAAAAAAq5/////////////////////ycAAAAAAAAA&#10;AAAAAAAAAAq1/////////////////////3AAAAAAAAAAAAAAAAAAAA25////////////////////&#10;/+CcjHBVQjMmGxQPDQ4SGia/////////////////////////////+eTY0s7My8zP1uD8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69O84///&#10;/////////////////////////////9KphWVILBIBhf////////////////////////////GrcTwP&#10;AAAAAAAAT+D/////////////////////////1X81AAAAAAAAAAAAH7L/////////////////////&#10;///jdR0AAAAAAAAAAAAAAIn///////////////////////+QIwAAAAAAAAAAAAAAAGf/////////&#10;/////////////9VDAAAAAAAAAAAAAAAAAEj2/////////////////////4oAAAAAAAAAAAAAAAAA&#10;AC7d/////////////////////zgAAAAAAAAAAAAAAAAAABfI////////////////////vgAAAAAA&#10;AAAAAAAAAAAAAAS2////////////////////nAAAAAAAAAAAAAAAAAAAAACl////////////////&#10;////ugAAAAAAAAAAAAAAAAAAAACT////////////////////3AAAAAAAAAAAAAAAAAAAAACC////&#10;/////////////////wAAAAAAAAAAAAAAAAAAAAB0/////////////////////xMAAAAAAAAAAAAA&#10;AAAAAABo/////////////////////0IAAAAAAAAAAAAAAAAAAABg/////////////////////3oA&#10;AAAAAAAAAAAAAAAAAABd/////////////////////9EAAAAAAAAAAAAAAAAAAABh////////////&#10;//////////8kAAAAAAAAAAAAAAAAAABm///////////////////////JrJmJfXZxbGlnZmdrcHq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sWq&#10;kXlhd//////////////////////////////dpndQLAwAAAAAMcT/////////////////////////&#10;4JJOEwAAAAAAAAAAAI/////////////////////////ScB0AAAAAAAAAAAAAAGD/////////////&#10;/////////+5vDwAAAAAAAAAAAAAAADfi/////////////////////5YcAAAAAAAAAAAAAAAAABTA&#10;/////////////////////0AAAAAAAAAAAAAAAAAAAACj////////////////////rgAAAAAAAAAA&#10;AAAAAAAAAACJ////////////////////ngAAAAAAAAAAAAAAAAAAAABy////////////////////&#10;vAAAAAAAAAAAAAAAAAAAAABf////////////////////2gAAAAAAAAAAAAAAAAAAAABN////////&#10;////////////+gAAAAAAAAAAAAAAAAAAAAA7/////////////////////w4AAAAAAAAAAAAAAAAA&#10;AAAq+f///////////////////zMAAAAAAAAAAAAAAAAAAAAb6f///////////////////14AAAAA&#10;AAAAAAAAAAAAAAAP2////////////////////48AAAAAAAAAAAAAAAAAAAAG0P//////////////&#10;/////9AAAAAAAAAAAAAAAAAAAAAAyv////////////////////8rAAAAAAAAAAAAAAAAAAAAyP//&#10;//////////////////+AAAAAAAAAAAAAAAAAAAAAy//////////////////////3FgEFBQMBAAAA&#10;AAABBg0Yy////////////////////////Ovh2M/Mzc/Q0tTX3OLq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axv//////////////////////////////&#10;8cajhGhNMhgAFav//////////////////////////7l8RhgAAAAAAAAAAHH/////////////////&#10;///////XfC8AAAAAAAAAAAAAADvj/////////////////////99kCQAAAAAAAAAAAAAAAAy1////&#10;/////////////////3QDAAAAAAAAAAAAAAAAAACN////////////////////xRUAAAAAAAAAAAAA&#10;AAAAAABq////////////////////mQAAAAAAAAAAAAAAAAAAAABL////////////////////tgAA&#10;AAAAAAAAAAAAAAAAAAAw/f//////////////////1wAAAAAAAAAAAAAAAAAAAAAZ5///////////&#10;////////9gAAAAAAAAAAAAAAAAAAAAAF0////////////////////w4AAAAAAAAAAAAAAAAAAAAA&#10;wf///////////////////y8AAAAAAAAAAAAAAAAAAAAAr////////////////////1IAAAAAAAAA&#10;AAAAAAAAAAAAnv///////////////////3kAAAAAAAAAAAAAAAAAAAAAjv//////////////////&#10;/6UAAAAAAAAAAAAAAAAAAAAAgP///////////////////9gAAAAAAAAAAAAAAAAAAAAAdP//////&#10;//////////////82AAAAAAAAAAAAAAAAAAAAbf////////////////////98AAAAAAAAAAAAAAAA&#10;AAAAaf/////////////////////XDQAAAAAAAAAAAAAAAAAAaP//////////////////////cAAA&#10;AAAAAAAAAAAAAAAAYf///////////////////////1A8Rk5UWV1hZGhscHZ+i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9W7o4tzWpX/////////////////////&#10;//////i/jmRBIQUAAAAAAFL8///////////////////////3nVYYAAAAAAAAAAAAABfB////////&#10;/////////////+VsFgAAAAAAAAAAAAAAAACN/////////////////////2MAAAAAAAAAAAAAAAAA&#10;AABe////////////////////nQAAAAAAAAAAAAAAAAAAAAA1/P//////////////////oQAAAAAA&#10;AAAAAAAAAAAAAAAR2f//////////////////ygAAAAAAAAAAAAAAAAAAAAAAu///////////////&#10;////7gAAAAAAAAAAAAAAAAAAAAAAof///////////////////wwAAAAAAAAAAAAAAAAAAAAAiv//&#10;/////////////////y0AAAAAAAAAAAAAAAAAAAAAdv///////////////////00AAAAAAAAAAAAA&#10;AAAAAAAAZP///////////////////28AAAAAAAAAAAAAAAAAAAAAUv///////////////////5QA&#10;AAAAAAAAAAAAAAAAAAAAQP///////////////////7wAAAAAAAAAAAAAAAAAAAAAMP//////////&#10;/////////+oOAAAAAAAAAAAAAAAAAAAAIv////////////////////9EAAAAAAAAAAAAAAAAAAAA&#10;Ff////////////////////+BAAAAAAAAAAAAAAAAAAAAC/X////////////////////ICwAAAAAA&#10;AAAAAAAAAAAAAuz/////////////////////XgAAAAAAAAAAAAAAAAAAAOX/////////////////&#10;////yRwAAAAAAAAAAAAAAAAAANr//////////////////////50BAAAAAAAAAAAAAAcOF8X/////&#10;///////////////////VubzBx87V2+Hm7fT7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438//////////////////////////////7MaliG1UOyEHADLe////////////&#10;////////////15JZKQAAAAAAAAAAAACg//////////////////////+JNgAAAAAAAAAAAAAAAABn&#10;/////////////////////2YAAAAAAAAAAAAAAAAAAAAy9v//////////////////lQAAAAAAAAAA&#10;AAAAAAAAAAADyP//////////////////pwAAAAAAAAAAAAAAAAAAAAAAoP//////////////////&#10;1wAAAAAAAAAAAAAAAAAAAAAAfP///////////////////wAAAAAAAAAAAAAAAAAAAAAAXv//////&#10;/////////////yUAAAAAAAAAAAAAAAAAAAAAQ////////////////////0gAAAAAAAAAAAAAAAAA&#10;AAAALP///////////////////2oAAAAAAAAAAAAAAAAAAAAAGP///////////////////4sAAAAA&#10;AAAAAAAAAAAAAAAABfP//////////////////68AAAAAAAAAAAAAAAAAAAAAAOH/////////////&#10;/////9UAAAAAAAAAAAAAAAAAAAAAAM////////////////////8kAAAAAAAAAAAAAAAAAAAAAL7/&#10;//////////////////9UAAAAAAAAAAAAAAAAAAAAAK7///////////////////+LAAAAAAAAAAAA&#10;AAAAAAAAAJ/////////////////////LDgAAAAAAAAAAAAAAAAAAAJL/////////////////////&#10;VwAAAAAAAAAAAAAAAAAAAIb/////////////////////qgoAAAAAAAAAAAAAAAAAAHn/////////&#10;/////////////20AAAAAAAAAAAAAAAAAAGb///////////////////////dVAAAAAAAAAAAAAAAA&#10;AEX/////////////////////////aiMrNT9KVWBqdX6HkZ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jPtp2DaU65/////////////////////////+yyg1w6HQIAAAAAAAB7////&#10;///////////////////FbSkAAAAAAAAAAAAAAABA/////////////////////4MbAAAAAAAAAAAA&#10;AAAAAAAHy///////////////////kgAAAAAAAAAAAAAAAAAAAAAAmP//////////////////pAAA&#10;AAAAAAAAAAAAAAAAAAAAav//////////////////3QAAAAAAAAAAAAAAAAAAAAAAQf//////////&#10;/////////w4AAAAAAAAAAAAAAAAAAAAAHf///////////////////zkAAAAAAAAAAAAAAAAAAAAA&#10;AOj//////////////////2AAAAAAAAAAAAAAAAAAAAAAAM7//////////////////4UAAAAAAAAA&#10;AAAAAAAAAAAAALf//////////////////6gAAAAAAAAAAAAAAAAAAAAAAKP/////////////////&#10;/8sAAAAAAAAAAAAAAAAAAAAAAJD//////////////////+8WAAAAAAAAAAAAAAAAAAAAAH3/////&#10;//////////////8+AAAAAAAAAAAAAAAAAAAAAGz///////////////////9pAAAAAAAAAAAAAAAA&#10;AAAAAFr///////////////////+ZAAAAAAAAAAAAAAAAAAAAAEn////////////////////SFgAA&#10;AAAAAAAAAAAAAAAAADn/////////////////////WAAAAAAAAAAAAAAAAAAAACn/////////////&#10;////////ogAAAAAAAAAAAAAAAAAAABn/////////////////////9VYAAAAAAAAAAAAAAAAAAAT/&#10;/////////////////////7svAAAAAAAAAAAAAAAAAAD4//////////////////////+rKQAAAAAA&#10;AAAAAAAAAADP////////////////////////yUcAAAAABxMgLj5SaIT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NXJ////////&#10;////////////////////+tKwknddQigMAABK////////////////////////xX1FFwAAAAAAAAAA&#10;AAAR2P///////////////////8RQAAAAAAAAAAAAAAAAAAAAn///////////////////ogwAAAAA&#10;AAAAAAAAAAAAAAAAaP//////////////////lAAAAAAAAAAAAAAAAAAAAAAANv//////////////&#10;////2gAAAAAAAAAAAAAAAAAAAAAAB+z//////////////////xUAAAAAAAAAAAAAAAAAAAAAAMT/&#10;/////////////////0gAAAAAAAAAAAAAAAAAAAAAAKL//////////////////3UAAAAAAAAAAAAA&#10;AAAAAAAAAIP//////////////////50AAAAAAAAAAAAAAAAAAAAAAGn//////////////////8MA&#10;AAAAAAAAAAAAAAAAAAAAAFL//////////////////+cPAAAAAAAAAAAAAAAAAAAAAD7/////////&#10;//////////8zAAAAAAAAAAAAAAAAAAAAACv///////////////////9YAAAAAAAAAAAAAAAAAAAA&#10;ABj///////////////////+BAAAAAAAAAAAAAAAAAAAAAAX///////////////////+sAAAAAAAA&#10;AAAAAAAAAAAAAAD////////////////////eIgAAAAAAAAAAAAAAAAAAAADy////////////////&#10;////XAAAAAAAAAAAAAAAAAAAAADf////////////////////nwAAAAAAAAAAAAAAAAAAAADM////&#10;////////////////6EoAAAAAAAAAAAAAAAAAAAC3/////////////////////6AWAAAAAAAAAAAA&#10;AAAAAACc//////////////////////96AgAAAAAAAAAAAAAAAAB3////////////////////////&#10;egsAAAAAAAAAAAAAAAVM/////////////////////////6JXaHSAjZyrvNDn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j&#10;///////////////////////////So3pYOikjHBYOBgAAn/////////////////////+sUg4AAAAA&#10;AAAAAAAAAAAAaf//////////////////5EMAAAAAAAAAAAAAAAAAAAAANP//////////////////&#10;eQAAAAAAAAAAAAAAAAAAAAAAAOP/////////////////zQAAAAAAAAAAAAAAAAAAAAAAALL/////&#10;/////////////xMAAAAAAAAAAAAAAAAAAAAAAIX//////////////////08AAAAAAAAAAAAAAAAA&#10;AAAAAF3//////////////////4MAAAAAAAAAAAAAAAAAAAAAADr//////////////////7IAAAAA&#10;AAAAAAAAAAAAAAAAABz//////////////////9sDAAAAAAAAAAAAAAAAAAAAAAL/////////////&#10;//////8qAAAAAAAAAAAAAAAAAAAAAAD7//////////////////9PAAAAAAAAAAAAAAAAAAAAAADn&#10;//////////////////90AAAAAAAAAAAAAAAAAAAAAADU//////////////////+bAAAAAAAAAAAA&#10;AAAAAAAAAADA///////////////////EBwAAAAAAAAAAAAAAAAAAAACt///////////////////w&#10;MwAAAAAAAAAAAAAAAAAAAACa////////////////////ZwAAAAAAAAAAAAAAAAAAAACG////////&#10;////////////owAAAAAAAAAAAAAAAAAAAABy////////////////////40QAAAAAAAAAAAAAAAAA&#10;AABc/////////////////////5EGAAAAAAAAAAAAAAAAAABB/////////////////////+tfAAAA&#10;AAAAAAAAAAAAAAAd///////////////////////KSwAAAAAAAAAAAAAAAAAA////////////////&#10;////////y1cAAAwYJDE/TmB0i6fH///////////////////////////X5/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1M3Hwr66t7Owramopf///////////////////91+&#10;Uz8wIxkRCQIAAAAAAAAAANv/////////////////dgAAAAAAAAAAAAAAAAAAAAAAAKf/////////&#10;////////ugAAAAAAAAAAAAAAAAAAAAAAAHX//////////////////wcAAAAAAAAAAAAAAAAAAAAA&#10;AEb//////////////////04AAAAAAAAAAAAAAAAAAAAAABr//////////////////4wAAAAAAAAA&#10;AAAAAAAAAAAAAAD9/////////////////8EAAAAAAAAAAAAAAAAAAAAAAADb////////////////&#10;//EZAAAAAAAAAAAAAAAAAAAAAAC+//////////////////9EAAAAAAAAAAAAAAAAAAAAAACk////&#10;//////////////9rAAAAAAAAAAAAAAAAAAAAAACN//////////////////+RAAAAAAAAAAAAAAAA&#10;AAAAAAB5//////////////////+3AAAAAAAAAAAAAAAAAAAAAABm///////////////////eIQAA&#10;AAAAAAAAAAAAAAAAAABT////////////////////SgAAAAAAAAAAAAAAAAAAAAA/////////////&#10;////////dwAAAAAAAAAAAAAAAAAAAAAr////////////////////rAoAAAAAAAAAAAAAAAAAAAAW&#10;////////////////////50UAAAAAAAAAAAAAAAAAAAAA/////////////////////4oAAAAAAAAA&#10;AAAAAAAAAAAA/////////////////////9ZNAAAAAAAAAAAAAAAAAAAA/f//////////////////&#10;//+nLgAAAAAAAAAAAAAAAAAA1f//////////////////////mCoAAAAAAAAAAAYYLUVg4P//////&#10;/////////////////6hjdIGPnKu7zeL6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zgElDQ19QUk9GSUxFABIS////////////////////////////////&#10;///////////////////////////////ny7epnZWOiYSAfHh0cGxoZZD/////////////////vGpI&#10;LRkKAAAAAAAAAAAAAAAAADH//////////////////wAAAAAAAAAAAAAAAAAAAAAAAAP/////////&#10;/////////0IAAAAAAAAAAAAAAAAAAAAAAADc/////////////////44AAAAAAAAAAAAAAAAAAAAA&#10;AACy/////////////////84AAAAAAAAAAAAAAAAAAAAAAACN//////////////////8pAAAAAAAA&#10;AAAAAAAAAAAAAABr//////////////////9aAAAAAAAAAAAAAAAAAAAAAABO////////////////&#10;//+GAAAAAAAAAAAAAAAAAAAAAAA0//////////////////+uAAAAAAAAAAAAAAAAAAAAAAAe////&#10;///////////////UFwAAAAAAAAAAAAAAAAAAAAAK///////////////////6PQAAAAAAAAAAAAAA&#10;AAAAAAAA////////////////////ZQAAAAAAAAAAAAAAAAAAAAAA////////////////////jgAA&#10;AAAAAAAAAAAAAAAAAAAA////////////////////vBkAAAAAAAAAAAAAAAAAAAAA7///////////&#10;////////8U4AAAAAAAAAAAAAAAAAAAAA2P///////////////////4sAAAAAAAAAAAAAAAAAAAAA&#10;v////////////////////8xDAAAAAAAAAAAAAAAAAAAAof////////////////////+RGQAAAAAA&#10;AAAAAAAAAAAAev/////////////////////ydAoAAAAAAAAAAAAAAAARX///////////////////&#10;////6HQTHyw4RVNicoWbtNL1///////////////////////////X6P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v38/Hu7Ovr7PH/////////////&#10;/////9mymYd5bWRdVlFLRkE8ODItKCPE/////////////////0slCwAAAAAAAAAAAAAAAAAAAACS&#10;/////////////////4gAAAAAAAAAAAAAAAAAAAAAAABm/////////////////9cAAAAAAAAAAAAA&#10;AAAAAAAAAAA9//////////////////8zAAAAAAAAAAAAAAAAAAAAAAAY//////////////////9s&#10;AAAAAAAAAAAAAAAAAAAAAAAA//////////////////+dAAAAAAAAAAAAAAAAAAAAAAAA////////&#10;///////////JDAAAAAAAAAAAAAAAAAAAAAAA9v/////////////////xNQAAAAAAAAAAAAAAAAAA&#10;AAAA3///////////////////WwAAAAAAAAAAAAAAAAAAAAAAy///////////////////ggAAAAAA&#10;AAAAAAAAAAAAAAAAt///////////////////qQYAAAAAAAAAAAAAAAAAAAAAo///////////////&#10;////0y8AAAAAAAAAAAAAAAAAAAAAjf///////////////////14AAAAAAAAAAAAAAAAAAAAAd///&#10;/////////////////5MHAAAAAAAAAAAAAAAAAAAAXv///////////////////81DAAAAAAAAAAAA&#10;AAAAAAAAQP////////////////////+HEAAAAAAAAAAAAAAAAAAAHP/////////////////////Y&#10;XgAAAAAAAAAAAAAAAAAAAP//////////////////////v04AAAAAAA4cLD5SaoalyP//////////&#10;/////////////8J8jJqntsXW6P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h18/Jw766trGtqaempqeu/////////////////76GbVtMQDcvKCIcFhAL&#10;BAAAAAAU/////////////////9cFAAAAAAAAAAAAAAAAAAAAAAAA//////////////////80AAAA&#10;AAAAAAAAAAAAAAAAAAAA9v////////////////92AAAAAAAAAAAAAAAAAAAAAAAA0v//////////&#10;//////+wAAAAAAAAAAAAAAAAAAAAAAAAsv/////////////////hJAAAAAAAAAAAAAAAAAAAAAAA&#10;lv//////////////////UQAAAAAAAAAAAAAAAAAAAAAAfP//////////////////eQAAAAAAAAAA&#10;AAAAAAAAAAAAZv//////////////////oAAAAAAAAAAAAAAAAAAAAAAAUf//////////////////&#10;xyMAAAAAAAAAAAAAAAAAAAAAPP//////////////////7ksAAAAAAAAAAAAAAAAAAAAAJ///////&#10;/////////////3QAAAAAAAAAAAAAAAAAAAAAEP///////////////////6MWAAAAAAAAAAAAAAAA&#10;AAAAAP///////////////////9hMAAAAAAAAAAAAAAAAAAAAAP////////////////////+IDwAA&#10;AAAAAAAAAAAAAAAAAP/////////////////////LUwAAAAAAAAAAAAAAAAAAAP//////////////&#10;////////pTgAAAAAAAAAAAkdNE5rjP///////////////////////5k5Q1Ffbn2OoLXL5f//////&#10;///////////////////////r+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rzLmsoZmR&#10;i4aBfHh0cGtoZmZo8f////////////////9hRTIjGA4GAAAAAAAAAAAAAAAAnv//////////////&#10;//9+AAAAAAAAAAAAAAAAAAAAAAAAdf/////////////////DAAAAAAAAAAAAAAAAAAAAAAAAUv//&#10;///////////////7NwAAAAAAAAAAAAAAAAAAAAAAMv//////////////////agAAAAAAAAAAAAAA&#10;AAAAAAAAFv//////////////////lgAAAAAAAAAAAAAAAAAAAAAAAP//////////////////vxsA&#10;AAAAAAAAAAAAAAAAAAAAAP//////////////////5kIAAAAAAAAAAAAAAAAAAAAAAP//////////&#10;/////////2kAAAAAAAAAAAAAAAAAAAAAAP///////////////////5ACAAAAAAAAAAAAAAAAAAAA&#10;AP///////////////////7ksAAAAAAAAAAAAAAAAAAAAAPT//////////////////+hcAAAAAAAA&#10;AAAAAAAAAAAAANn///////////////////+RGAAAAAAAAAAAAAAAAAAAALz/////////////////&#10;///KUwAAAAAAAAAAAAAAAAAAAJ3/////////////////////mC4AAAAAAAAAAAAAEClGZsT/////&#10;////////////////7n8dDBooN0ZXaX6Vr8zu/////////////////////////+egqrnI2On8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Xw6+bi39vY1NLR0NLX4P/////////////////Onop8cWlhW1ZRTEhDPjo2Mi8uMf//////&#10;///////////SJREDAAAAAAAAAAAAAAAAAAAAAP//////////////////QgAAAAAAAAAAAAAAAAAA&#10;AAAAAP//////////////////fQAAAAAAAAAAAAAAAAAAAAAAAP//////////////////sAsAAAAA&#10;AAAAAAAAAAAAAAAAAPb/////////////////3TkAAAAAAAAAAAAAAAAAAAAAANz/////////////&#10;/////2IAAAAAAAAAAAAAAAAAAAAAAMX//////////////////4kAAAAAAAAAAAAAAAAAAAAAAK//&#10;/////////////////68iAAAAAAAAAAAAAAAAAAAAAJn//////////////////9ZIAAAAAAAAAAAA&#10;AAAAAAAAAIL///////////////////9yAAAAAAAAAAAAAAAAAAAAAGn///////////////////+h&#10;KAAAAAAAAAAAAAAAAAAAAE7////////////////////TXAAAAAAAAAAAAAAAAAAAADP/////////&#10;////////////li4AAAAAAAAAAAAAABUyUnf/////////////////////4HITAAABDx8vQlhwi6jI&#10;7P///////////////////////8pvbn6OnrDD2O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eDSyMC6tbCsqKWin52bm5yg&#10;p///////////////////gmRWS0M8NjArJyIdGBMOCQQAANT/////////////////kgAAAAAAAAAA&#10;AAAAAAAAAAAAAK3/////////////////zB4AAAAAAAAAAAAAAAAAAAAAAIv/////////////////&#10;+1IAAAAAAAAAAAAAAAAAAAAAAG3//////////////////4AAAAAAAAAAAAAAAAAAAAAAAFH/////&#10;/////////////6kbAAAAAAAAAAAAAAAAAAAAADr//////////////////9BCAAAAAAAAAAAAAAAA&#10;AAAAACP///////////////////VoAAAAAAAAAAAAAAAAAAAAAAz///////////////////+PFAAA&#10;AAAAAAAAAAAAAAAAAAD///////////////////+4PgAAAAAAAAAAAAAAAAAAAAD/////////////&#10;///////lbQMAAAAAAAAAAAAAAAAAAAD/////////////////////nzcAAAAAAAAAAAAAABAvUHT/&#10;////////////////////3XIUAAAAAAYXKkFadZS22v///////////////////////7xYRFRkdYaa&#10;r8jj///////////////////////////////SzeH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+/r7/f//////////////////////7rmonZaPioaCf3t4dnRyc3V4f5D/////////////////6086&#10;MCghGxUQCwcCAAAAAAAAACP//////////////////2kAAAAAAAAAAAAAAAAAAAAAAAD/////////&#10;/////////5sKAAAAAAAAAAAAAAAAAAAAAAD//////////////////8g5AAAAAAAAAAAAAAAAAAAA&#10;AAD///////////////////BjAAAAAAAAAAAAAAAAAAAAAAD///////////////////+KDgAAAAAA&#10;AAAAAAAAAAAAAAD///////////////////+wNAAAAAAAAAAAAAAAAAAAAAD/////////////////&#10;///VWwAAAAAAAAAAAAAAAAAAAAD/////////////////////hRoAAAAAAAAAAAAAAAAAAAPs////&#10;////////////////sUkAAAAAAAAAAAAAABg5XYH/////////////////////5XseAAAAAAAMIThS&#10;b4+z2f///////////////////////7tYKTlJWmyAl7DN7f////////////////////////////+z&#10;nrTF1+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7+fh3NnW1NLQ0NDR09ng6/f/////////////&#10;/////7iKfndxbGhkYV5bWVhXV1leZXH//////////////////78xHxYQCgUAAAAAAAAAAAAAAAD/&#10;/////////////////+1WAAAAAAAAAAAAAAAAAAAAAADo//////////////////+CBAAAAAAAAAAA&#10;AAAAAAAAAADM//////////////////+rLwAAAAAAAAAAAAAAAAAAAACz///////////////////S&#10;VwAAAAAAAAAAAAAAAAAAAACb///////////////////3fBAAAAAAAAAAAAAAAAAAAACF////////&#10;////////////ojcAAAAAAAAAAAAAAAAABSuU////////////////////y2ECAAAAAAAAAAAADCxQ&#10;dp7R////////////////////9Y0wAAAAAAANIztXdpm+5f///////////////////////8NjGCo7&#10;TF90jafG5/////////////////////////////+of5aou9Dn////////////////////////////&#10;/////////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zsW/vLm2tLOxsrK1ucDJ1eP///////////////////+XbGReWVVRT0xKSEdG&#10;SEtQWWah//////////////////+nJg4HAgAAAAAAAAAAAAAAAABW///////////////////OUAAA&#10;AAAAAAAAAAAAAAAAAAA6///////////////////0eQsAAAAAAAAAAAAAAAAAAAAh////////////&#10;////////nzIAAAAAAAAAAAAAAAAAAAAO////////////////////xFgAAAAAAAAAAAAAAAAIMVqE&#10;////////////////////6X8fAAAAAAAAAAAGJ0txmsLp/////////////////////6dJAAAAAAIX&#10;L0poiq7V/P///////////////////////9N1HiY4Sl51j6vL7///////////////////////////&#10;//+ucoWYrMLb9v//////////////////////////////////3+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v7KqpqOh&#10;oJ+foaOmrLTAzd3s////////////////////ilpTT0tIRkRDQkFCQ0dOWWl9////////////////&#10;////ni4GAAAAAAAAAAAAAAAAAAAA////////////////////w1YAAAAAAAAAAAAAAAAAABVB////&#10;////////////////53saAAAAAAAAAAAAAAk0YIu0/////////////////////58/AAAAAAAAAAQl&#10;SnGZwuv//////////////////////8ZmDwAAABMqRGKDp831/////////////////////////+uO&#10;NSs+UWiBnbze//////////////////////////////++dn+UqcHc+f//////////////////////&#10;////////////0tj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28vDv7+/x8/j9////////////////////////////+LCfmpeWlpaYm5+krLbC0eHu////////&#10;/////////////o5QSkdFRERERUZHS1FaaIOp/////////////////////6ZBAQAAAAAAAAAABzZj&#10;j7rh/////////////////////8ZlCgAAAAAABCdMc5zE7P///////////////////////+WILwAA&#10;EypEYoKmzPT///////////////////////////+rUDZKYXuWtNb6////////////////////////&#10;///////Sh3yYscvp////////////////////////////////////1M7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5ePj5Obo7fH5////////&#10;//////////////////////2xlJKSlZmdo6myvNDt//////////////////////////+dU0dJTVFW&#10;YHOKr9b8//////////////////////////+yVgAaNVBti67S9///////////////////////////&#10;///Nbz5fe5m31/n////////////////////////////////un4OmwuH/////////////////////&#10;////////////////487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uAA5BZG9iZQBkgAAAAAD/2wBDAAEB&#10;AQEBAQEBAQEBAQEBAQEBAQEBAQEBAQEBAQEBAQEBAQEBAQEBAQEBAQECAgICAgICAgICAgMDAwMD&#10;AwMDAwP/wAAUCAMhA3UEAREAAhEAAxEABBEA/8QA0gAAAAYCAwEAAAAAAAAAAAAABwgGBQQJAwoC&#10;AQALEAACAQMEAQMDAgMDAwIGCXUBAgMEEQUSBiEHEyIACDEUQTIjFQlRQhZhJDMXUnGBGGKRJUOh&#10;sfAmNHIKGcHRNSfhUzaC8ZKiRFRzRUY3R2MoVVZXGrLC0uLyZIN0k4Rlo7PD0+MpOGbzdSo5OkhJ&#10;SlhZWmdoaWp2d3h5eoWGh4iJipSVlpeYmZqkpaanqKmqtLW2t7i5usTFxsfIycrU1dbX2Nna5OXm&#10;5+jp6vT19vf4+fr/2gAOBAEAAgADAAQAAD8A3+Pe/wAe9/j3v8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+EjrGjyN+mNGd&#10;rc+lQWP+8D3wlkWGOSVzZIkeRyObKilmNv8AWHtBdq9lbV6Z6v7I7g33VzY/ZHVGwt4dlbyr6eEV&#10;E9FtXYu3sjujcNXDTl4hPNTYjFzOqal1FQLi9/fvfasrqrqbq6hlI+hVhcEf64PvtHWRFkQhkdVd&#10;WH0KsAVI/wACD7dtk7z2x2NszaPYWyczRbj2ZvzbGA3ntHcONmWox2d2xujFUmbwGZoJ0JSaiymK&#10;rop4nHDRuCPr7975e+XtT+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2vMy+LHzf1k0xD/kM+r/AJMB&#10;9su4J/Biqixs02iBebX8jDWP8f2w3uiX/hSV37/oE/lC/Jf7Or+03B3Sdm9Bbe/e8P3P+kXclGd4&#10;0nDpJL5uscNnfQt9VvUCmr373HwVV5qUwMfXTnSP6mJrlD/yCbj/AAAHuLtmt+4ojTO15KQhRf6m&#10;F7mM/wCOkgr/AIAD2UL/AISj/O7/AGZH4IZL4wbzzkdb2j8Ns1TbUxcNVPfJ5ToveD1+W61rv3pd&#10;dXHtTJU2V2/phQR0WPx+OVzrmUt72+e1J72l/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aY3HLxTQD&#10;8l5W/wBgAif723tGbtn9NHTA/UyTuP8AWAjjP+x1N70Z/wDhZ58gBBtv4VfFjHVbM2TznYvyA3hQ&#10;+RlWAYKgoeuuuKsRAlJ2qzuLdSFmCmLwgLq8jafe2fF1X2lZG7G0b/tS3+gRyLMf+CMAf9Ye2DCV&#10;v2OQhdjaKU+Ca/0CSEWY/wBNDgH/AFh71wv5Dfzu/wBkE/mQdMb/ANx5yPC9O9rVa9Ed5TVk/gxV&#10;FsLsTI42mod2ZKR5UhpaTr/etHis3Uz6ZJVx9DUxoLzEH3tf+xS9/XV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x5aulhJWWohjYW&#10;urSIHF/p6b6v949xZq6igYpNV08TixKPNGrgH6HQW1WP+t7KN3P8/fg18ddx5DZne/zC+M/Um+MV&#10;Bj6rJbD393b1ztvflFSZVFkxtXUbIyW4YN1R0lbC4kjlNH42i9d9IJ9+9xmy2OX61SH/AIKsj/4f&#10;2Eb3DfO4lPrWxn/giSyf4f2I29ki3l/woP8A5N2xGlXN/OjruuMKoznZuz+3OxlIkqZKRfE/XvXm&#10;6EnYSxEsELFYiJDaNlY+9x2zuPX6PK//AAWJhf8A5L0e4r7mxS/peaT/AIJCw/P/ADc0eyo7y/4V&#10;Z/ygtsLMcJ2H3V2KYlVkXZvR266Fqgmr+3KQ/wCkF9iqrJD++fIUHi4BMv7fv3tM5OsWtqjLGHEa&#10;osaBwA1hckkAsBdmP59ozM5BMjWmeIOIljSKMSBQ1luzXCswF3Y/n6e9F/8AnjfzGdkfzO/nTlfk&#10;D1Xi994XqTbnWOxOqetsZ2Rj8Nh91xYfbX8Xz+eqq7Ebf3BunFY+DI763Zlp6VVrppZKR4nlWGVm&#10;gi97bvbV7p79+9vqZ+qSKOMRQsURULuJGLaQBqIV15IHP+PtTR7pro4Y4hDTu0aKhkkErM+kAamC&#10;yJ6iBz/j72uuuv8AhXV89OsOkureqcP0j8cN37l646+2nsWu7O7Pg7S3Lmt71G1cdQYYbq3FjNt9&#10;hbIh/jmax1DrrDFOFkrpGnGlT4ffveNs9kG+jRJ/wWIH/ocv7xPufKN+loI/+CQg/n/m40nsIt7f&#10;8Kx/5t+6mlbBZ/4+daiRromyelaWvWAfctPpiPY24d/uV8TCH9wufEoN/JeQ+9yaKbL5GT/gS8cK&#10;m0koSNQPzpUKi6nN/wDYfn3Mxs+ey0nFZJFTobSzrFCgH50JojTXIQf9gPr+PZ0f5XfyL/4UM/zk&#10;u03pqP5w9h9SfGzZOSpqLtzv7AdUdK7MxWDkgRspDsjY9Fszr3Zz717GyVPWoWgWcxUFHLFPkZVj&#10;NJDU+9qxE0IqAs2kAanYu5/xZjySfa4jQRosYZ30gDVI5d2/qWdrkkn39ALrXYtL1lsLaewKPcm+&#10;N4wbUwtJiP72dlbuzG/N+7kmp0vVZzdm7c7PUZHM5rJ1LvNM/wC3BGX8dPFBTpFCnvfL3z9rj373&#10;73737373737373737373737373737373737373737373737373737373737373730xCgseAoJJ/o&#10;ALn/AHj30zBFZmNlVSzH+gAuT/sAPbLuTcOI2jt3P7r3BWR47AbYwuU3DnMhKGMVBiMLQz5LJVkg&#10;UFjHS0VM7mwJsvv3uPR1K1dPHOotrHqX66XBsy/7Aj/be4lBWJXUkNSgt5F9S3vokU6XX/YMOP8A&#10;D2UD+XX81Nm/zB/h30v8rNmUcOFXsbATx7t2mlWKyXZXYO3K+q2/vjak0xCzvDjNwY6ZqOSVI5Kn&#10;HyU9RpCzL797k+5ns7P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VUVPWJpmjBI/TIvEi&#10;f8Fb+n+BuP8AD3BrcdSZBNNRECwFklX0yp/wVxzb/A3H+Huv357fyw/ht/Mi2J/dD5N9VY7N5/G0&#10;VTS7L7a214Nudv8AXstQrkSbV3vT00tW2OE7iaTFZCOvwtVKiPUUcrIhX3tJV2GqKTU8d54Bc61H&#10;rQf83EF+B/UXH9be0Jktv1dDqlivU0wudaKfJGv/ADdjFyAP6i4/rb388v8Ami/8Jt/mR8Bf7y9o&#10;9S01f8q/jFjPvMpLvrYmBqR2V17gov33ftPrWibIV0NBiqcuZ85h3r8WIIHqqsY1WEC+9s/tg965&#10;vv3v3v3v3v3v3v3v3v3v3v3v3v3t3xmKkrWEkl46YHlvo0ljysf/ABJ/Ht+w+ElyLCaUNFRqeX+j&#10;TWPKRf4XFi30H+J97Ef8kf8AkKds/wAzLdWJ7m7dhz3VXwn23mlGa3t4Hodz91VWJr5IcrsfqIVM&#10;ZT7SOopJKTK7idXo8bJqigWqrI5YYPe1rFFHDGsUShEQWVR9AP8AiSfyfz7EWGGKniSGFFjjjGlV&#10;UcAf1P5JP5J5J9/Tw6Q6P6n+N/VWyukuj9i4Hrfq7r3C02B2ntHbtL9vQY+ipwTJPPLI0tZlMtka&#10;lnqK2uq5Jq2vq5ZKiollmkd297ye8vsVffvfvfvfvfvfvfvfvfvfvfvfvfvfvfvfvfvfvfvfvfvf&#10;vfvfvfvfvfvfvfvfvfvfvfvfvfvfvfvcHJyeKgqn/rEUH+vKRGP9tr9tmZm8GMrXvYmFoh/rzEQi&#10;3+I1+6rP533dadAfynfnTv4VTUlZkuis/wBWYmeJwlTHmO8qzHdL42ejOpXFTR1W/VnVl9UYiLj9&#10;J9+9sG36rTJJSMeJB5Ix/wA3FFnA/wAWQX/5B9pjatbolloXPpmHmhueBIgtIo/xeMX/AOQfepp/&#10;wj++eA2N3L2//L93tmmi293TRVfc3StNVzt9tB2jsvDw03Ym3sfE05UVu8OusdBkfTGFCbXku2p1&#10;De9q32uvf0H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fzGOpft5q&#10;tV8MqAMSlgkhZlUB0+lyzfUWP9b+0tn8TQ/bT16r4Jo1DEx2CSszqgDp9AzM31Fjzzf3qF/8KL/5&#10;NHwHb4n/ACF/mDbY23/su/eHVuFx+5MtXdZ0mNxuwu4dw7o3jgNqYjFb82G4psLTbh3BuXc8UQze&#10;KNBXy1NUZK1ciVjjX3tH+0B7+cX797979797979797yRSNDLHMgjLxSJIoliiniLIwZRJBOkkM0Z&#10;I5R1ZWHBBHHv3sRqKZJ6WCWMKqtGBoUABGX0soA+gVgbf4exbx1RHU0NNNEqorRKNCABUZPQ6KBw&#10;FV1IH+Hv7PH8sr5GdbfK/wCBXxc716p27tjZW1d3dUbeo6nYOzcfj8Rtjrzd21Yn2nvzYWCxGMjg&#10;o8dh9pbzwldRUcaxQ6qSKKTxoHCj3uV7m+z2e/e/e/e/e/e/e/e/e/e/e/e/e/e/e/e/e/e/e/e/&#10;e/e/e/e/e/e/e/e/e/e/e/e/e/e/e/e/e/e/e/e/e/e2DcMumkiiH1lmBP8Aisakn/k5h7S+65tF&#10;DDCDzNUAn/FIkZj/AMnsvvUn/wCFhfdbbK/l+9LdLUNUsGS7w+R+JrslAXN6zZfVe0Nx5zLQrGrK&#10;S0e8c9t6XWdSqIyNOplZfe0lDK8EscyGzxurr/rg3sf8COD/AIe0LTzvTTxTxmzwyLIv+JU3sf8A&#10;Bhwf8Pfz2Pjj3xvv4v8AfXUHyI6yrmoN99Ndg7Y7B25J5Gjp6ur25lKeulxGRCq4nw+do45KKthZ&#10;WSejqJI3VlYg+9iRDKs8UcyG6yIrj/Yi9j/iDwf8fYuU86VMEU8Zuk0ayL/gGF7H/FTwf8ff2lfj&#10;j3xsT5Q9C9QfIjrKuWv2J3L19tjsHbknkWSopKTcWMgrpsPkQqoYMxgaySWhrYWVXgrKeSN1VlIH&#10;veT3m9jV7976JAFyQAPyeB76JAFyQAPyeB7hZHJY7EUU+Sy1fRYvHUqq1TX5GqgoqKnV3WJGnqqm&#10;SKCFWkdVBZhdiB9T7978rKwurBhe11IIuPqOPyPfSsri6MrAEglSGAI+ouL8j227c3ZtbeNFUZLa&#10;O5dv7px1JkazEVdftzM47N0VLlsc4iyGLqKrGVNVBDkaGRgs0DMJYmNmUH373375e3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HqqhaWCSdhdY9N&#10;x+TqZVAH+Nz7i1tUlFSy1TglYtNwPqdTqgA/xu3so3zu+XmzPgd8Ue2flf2BjKvN7U6mpNrVWSwu&#10;OqIKfJZV91b42zsegoca9SVhevmyG5ovFGxAkYabre497zqwZQym6sAykfQgi4I/1x7kqyuqupDK&#10;yhlYcgqwuCP8CD7M7tjcuA3ntvb28NqZaiz+192YPE7l23ncbMKjHZrAZ2gp8ph8tQVC+meiyOOq&#10;o5onHDRuD+ffvffvv2+e/e/e/e/e/e/e/e/e/e/e/e/e/e/e/e/e/e/e/e/e/e/e/e/e/e/e/e/e&#10;/e/e/e/e/e/e/e/e/e/e/e/e/e2HcEuijSP8yzL/AMkoCx/5Ot7TO6ptFBHCDzPULcf1SNWc/wC2&#10;fT71Q/8AhX13imwf5c3WvTVHVePMd+/Ina9PWUfkKfc7K6x2/n955ubSFIl+13gdujSbD93Ve6gH&#10;3tG+w99/NYp6eernhpaWGapqamaOnp6enjeaeonmdY4YYYY1aSWaWRgqqoJYkAC/v3t8jwNW9P5b&#10;qkp5WB+GK2/tNeyuf6H/AGJHtSRbZrpaTz6kjnPqSlcFWKW41PeySN+FI/1yPxtFdTf8JQP5gHaP&#10;w6HyBq89svrvvvMac7s74l7/AKebB7pymyTSNPTvuff0mRbB7D7GzbaWo8BkKNYKeJ0GTyGOqDNT&#10;0/vbPLFJC5jlRo3X6qwsf9f/ABB/r9PbBNDLTyNFPG8Ui/VHUqf8Dz9QfwfofeuP3X0X3H8b+xs/&#10;1F3z1pvLqXsvbEyxZrZu+cHW4HM00chb7WvghrI0jyOHyMaeSkrqZpqOshIlglkjZWPvaj29Vcy0&#10;jH/m9F/vCyL/AL0f9v7V21Kzmehc/X9+G/8AUWWVR/sNJA/1/e6d/wAI6vnB9vkPkD/L63jl7R5C&#10;M/IvpKCpeyispUxW1O4duU00rHXJU0n8BytJSRABVp8nPY3cj3tU+1r73w/fvfvfvfvfvfvfvfvf&#10;vfvfvfvfvfvfvfvfvfvfvfvfvfvfvfvfvfvfvfvfvcKsro6IBpYp2Q/24kDID+FZi6hSfxf23V+S&#10;ixyh5oal4yP85DGropvYK7F1CMfxe1/dZ/8AMS/mj9Rfyztt4nfHevR/yn3r17laRpJOxukursDv&#10;fYeByrVYo6LbW7dzZffe08ftHPZeZ1+yXItTU9XqtFMzK6r721NuKnF9FPM39NRRP9vZntz7ZH3b&#10;SD/N0tQ31/WY0/1v0tJ9fdCu8/8AhZj8NqH7j/R58Svk1ugqtX9p/fPK9WbD87JCrUIqDg91dj/a&#10;rUVF1lK+bwoAyiUnQPe8DbkP9ikA/wAWmv8A7wIh+f8AH3Gfdx/sUAH9C9QT/rekQj8/4+ypby/4&#10;Wn5iUzwde/y9MZRBfKKbJ7y+StVlDNqpwIXnwWE6RxH2/hqySyrkZfLGLBoybr720V+Rlr2jMiIg&#10;iDBVXUf16dRJJ+p0j2w5TLTZRoTLHHGIQ4RULH/OaNRJYnn0D3rs/wA2r+cT3T/Nw3R03me0+tth&#10;dWYPo3Fb1x+y9tbFrtx5NJajsKXaU+6MpmchuCunFTW1T7Mokj8EFMiQxKrB2Gs+9t/tq91Ce/e5&#10;UddVxRiKOoljjW9lRtNrkk2I55J9zoslXwRLDDVTRRLfSiNpAuxY2I5F2Ps/HUP80n+Yd0B1HgOi&#10;Okvl93Z1Z1LtWTJy7b2ZsfdUu3qHCNms9X7nywxtZj4YctSx5DPZSpqZUWoCu8zgjSdPv3vi1XVP&#10;+upqG/4NNIf8fy3vg9fXSf5ysqnB/DVErD63+he319oXeP8AMH+e3YizJv35t/LfecM6rHLTbn+R&#10;3cGcpDElX99FTrR5HeNRSxU0NaBLHEqCONwCoBA9+9uOOxctcwlmLLTg8sSdUpB5VL/j+re3bE4a&#10;fJuJ6hpEpAxu7El5iDyseq5sT9W+n+x+lyX8mf8Akbd/fzXN34rv75Jbi3/s/wCHG381VDI78zuS&#10;r63fXdmSoMjBLmdm9WS5+epqKfEz1Dyx5Tc7RzUdLUJJBTpU1iTrS+9rSOOOFFjiQIiCyqv0A/4k&#10;n/efYhwwxU8aQwoscaCyoosAPr/sSTyT9Sff0yumemOqvjz1hs7pjpLYm3utOrtgYmPCbR2XteiF&#10;FiMPQLJJUSlQzS1NbX19ZPJU1lXUSTVdbVzST1Esk0ju3vfP3k9id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T+4ZtFLFCDzNLqP+KRLcj/kp19pb&#10;dc+iihgB5nn1H/GOFbsP+S3X3qL/APCw75BJsL4KdFfHuhrPts38hO+huCvp/KV/iGwOktuT5TP0&#10;/gVkMni3zvba82ttSJ47FdTIye95sHVeejETG70xEf8AiYzzGf8AYC6/8g+5G2qz7mgELG8lI3iI&#10;/Jia7Qn/AFgLqP8Agvsw3/CWP5xr8ov5ddB0VujMrX9pfC/MUnVGQhnkDZGq6hzseQzHSuXlUPoS&#10;ix+KosjtqmVVW0G2lLXZi7e9vXtQ+9mL37373737373737373737373737373737373737373737&#10;373737373737373737373737373737373737372ktwO0tVTU6Asyxlgq8kvM9tIA+ptGP9v7Qu6p&#10;HmraSkjDOyxagigkmSeTSFCjktaIf7f389r/AIV5dgbu7w+dHwz+HPWuDz++d1bR6kq9x4XZ+1qK&#10;rzOXzfYfyC3822sftnG4Sgjlra/PzYrqrGyRIkbFo8hGENy4Hvc/F4habTPUgPPwVT6rD/xDSf4/&#10;Qfj+vtzwuASj01VWFkqrApHwyU9x/tmlH9foPx/X3bH/ACJf+E6m0PhbS7S+WHzOwuD358tqimpM&#10;5sXruo+0zeyvjgaqljlgla33GM3X3FR+UibJqZaDCzDTjjJNGMhJ72/e1P72wvfvcappKerTRPGH&#10;/wBS30dP8Vccj/evcOsoKWvj8dTEr2vpf6SRk/lHHqX/AFvofyPZLPmx/L1+I/8AMJ65frj5TdQ4&#10;LflPSQVSbU3nTr/BOy+vq2qRh/Eti78xyxZ3ByLPollpDJLjK54kWspamIeM+9pqTGVOMqI6un1V&#10;EUThmCj91U+jqyj9SlCRcf7Ye0hLhqzD1UVdSaqqCGQOwUWnWL6SK6D9QMZI1L/rkD3pLdsfyOfm&#10;z/JI+XvT/wDMD+Hbbj+Xnx86N7Eot4blxu0sVJB33trq+pjqMP2Ttre2xsMjx7oweZ68zGSxs2cw&#10;AmSOKSWrrMdj6eO597VisrqrqbqyhlI/KsLg/wCxB9rlHWREkQ6kdVdGH0KsAykf64Pv6Cuyd5bZ&#10;7G2ZtHsLZeWps/s7fe2MBvLaedoiWo81tnc+KpM3gstSMwVmpsji66KaMkAlHHv3vl75e1P79797&#10;97979797979797979797979797979797979797979797976IBBBAIPBBFwR/Qg/X30QGBVgGUggg&#10;gEEH6gg8EH23ZfEYncGLyODz2Lx2bwmYoqnG5bD5eipsli8pjq2F6esoMjj6yKakraKrgkZJYpUa&#10;ORGIYEG3v3tgrcDDLqkpSIJDc+M/5lj/AIWuY/8AYXH+A9pfI7Zp57y0JWml5JiNzA5/wtdof9hd&#10;f8B71Iv5nP8AwlF+O/yD/j/bHwGyuD+LvbtStZkqvqDKRV03x33nkpZmqPHhqegir830xVTGVwFx&#10;cGQwSJHFDBi6MeSc+9paemnpn8c8bRt+L/RgPyrC6sP9b2iaqkqaOQxVMTRPza/KsB/aRhdXX/EH&#10;3oTfLL4X/J34O9m1XUnyj6g3X1Ru9GrHxLZqlSo23u7HUUyQTZzY27sdJWba3lgw8qA1OOqqiOJ3&#10;CSaJLoPe8HuN7K97979797979797979797f8Xh2qNNRVArBwUj+jTf4mxBWP/eT/ALz7VOFwDVWi&#10;qrVKU3DRxHh6gfgmxDJF/vLD6cc+9uT+RB/wnL3J8un2b8vfnBgMts/4rtJQbj616iqzU4ndnyOo&#10;bTS0mZy89JW0eZ2V1FPPHE8cwWPI7ipiWozT0ckNdN72sFVVUKoCqoAVQLAAcAADgAD2vVVUVURQ&#10;qKAqqoAVVAsAAOAAPf0aNs7Z25srbmB2fs/A4fa209rYfG7e2ztnb2No8Pgdv4HD0cOPxOFwuJx8&#10;NPQ4zF4yhp44YIIY0iiiRVVQAB797798vb5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Ru4JddWkQPEMQuP6PISx/26afYfbqn8lfHCDxT&#10;wLcf0klJdv8Abpp9/NW/4V8/ID/SN/MT626Lx2R+4w3xy6B29BlMfq1fw7sLtrL5DfGefSGKp97s&#10;KParWIDHRc3BW3vcbD1X21agY2jm/Zf+gLH0N/Th7f7An3DwFZ9nkYwxtFU/sSf0Bcjxt/sJAOfw&#10;CfZLP+E4Xzj/ANkt/mYdXY/cuXkx3Uvycjj+OvYySzacdR5DeWTon6v3PUxSWpopMH2RTY+nlq3K&#10;GkxWRrm1aWdW97XfsTff1fPfvfvfvfvfvfvfvfvfvfvfveGnqIKuCCqpZ4amlqYY6imqaeRJoKiC&#10;ZFkhngmjZo5YZY2DKykqykEG3v3v3v3vN7979797979797979797979797979797979797979797&#10;97979797irSRLUyVZGuaTSFZgLRIqBdMY/Ba1yfqb/09wkoIFrJq5h5KiUKqs1iIY0RU0RD+zqsS&#10;T9Tf+nsiexP5e3Qm1Pmt3T8/9wYtuwPkh2tRbT2xtjc+6aSkqqHpHr3aWxMHslNo9T0Ei1BwNVuc&#10;4uprs1lTI1fWTZCeCJqejd6d/e5Xub7PZ7979797979797979797979797979797xxRRQRRwQRxw&#10;wwxpFDDEixxRRRqEjjjjQBEjRAAAAAALD3737373k9+9+9+9+9+9+9+9+9+9+9+9+9+9+9+9+9+9&#10;+9+9+9+9+9+9+9+9+9+9+9+9+9+9+9+9xqxYWppjPGkkccbyFXH5RSeDwVbj6gg+4eQSnajqGqYk&#10;miihklKOP9QjN6TwytxwQQfZIP5jey/jbuj4WfIzP/KvqPYnc/UvVnT/AGT2zldpb8xsdVTefYGy&#10;s5uGGowGVhlo85tjcsq0TU9JkMVVUeThkmtBMjsPfvYcewj9/F29+9+9+9+9+9+9+9+9+9rjCVP3&#10;FGqMbyU58Tf1KfWI/wCtp4/2HsSdu1n3WPWNmvLSnwtf6mO14W/1tHp/5B9/U6/4TE/OE/Lf+Wxt&#10;HrbdGYbI9rfD/I0/RG51qqlJshW9fUtG2R6VzzQhmlhxy7JX+78TSEtNUbbqH/Pv3t49v/vYu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ttVlKakfRMs4b8Wi&#10;NmH9VZiqsP8AWPtorc1R0EniqFqA9rjTC2lhf6o7FVcD/A+6YPnP/Pc+FH8vDsebqr5G7a+TGK3c&#10;adazEHC9D7g/u1u3HmdYZMnsjeu6K7au0N5Yyl1Dzz46uqYoJA0MhWoR4V97gtuKlH6IJ2/4N41/&#10;3p29tj7soh/m6aqb/g/iT/epJPdTu8f+FlPwWoG07A+L/wAsN0ANGGfdlP1DsdSCZhO8f8J7J387&#10;KmmMx6ghcM2oJpGr3uM25D/YpAP8Wmv/ALwIh/vfuK+7v+OdB/sXqL/8miEf737KLvT/AIWn1TI0&#10;HXn8vSnhk9DJld6fJaSqQ3gmEkLYDB9I0jDRUtGwkGSOpFZSilgye9p+pnaqnkncANI1yB9AAAoA&#10;v/RR7SlZVPW1M1VIArTMGKi5CgKFVQTzYKoHvT6+bnyx3v8AOb5Vd0fK/sXF47Bbt7l3PT56twGI&#10;qausxe38fisHidr7d2/jquvJrKmiwW28FSUkTyWZkhBIH0HveD3G9lcp6ieknhqqWaamqaaaOop6&#10;inkeGennhdZIZoZo2WSKaKRQyspBUgEG/v3txOWyLfWqk/H0CL9Bb+yo9uzZzLPwa2Qf8FWNPoLf&#10;VEU+7hd0f8KAv5xe7qdKXK/OvtCkjSGnhDbX2/1lsioKU1AuOjZ6vZexcBVyTNToGkkZzJLPedy0&#10;xMh97wNW1jfqqqgj+nmkt/ttVvcZslkH/VXVZ/w+4lA/2wcC/ssG7f5oX8yXfRtur59fMbK0+qGQ&#10;Y9vkj27R4lZadHSGoTD4/dtJikqVSVh5RCJDqNyb+/e3zG4mSfTUVxcx8NHC7EmQfUNJckhP8Pqf&#10;9b6qTD4Oap0VWSMhi4aKnkZi0ouGVpQSSsX9F+p/1vrtJfyVf5AHdHymOyvmF/NIzfZmU6bkXD7n&#10;6k+NnY+69x5XcPa9PSzUmV27u3tigzeQrqnA9XzLLI1JgplgyOaVvLOIMcyLkfe1SAAAAAAAAABY&#10;ADgAAcAAe1sAFAVQFVQAqgAAACwAA4AA977GFwuH23h8Tt3buJxmB2/gcZQYXBYLC0FLi8PhcPi6&#10;WKhxmJxOMoYoKLHYzHUUCQwQQokUMSKiKFAHv3vv337c/fvfvfvfvfvfvfvfvfvfvfvfvfvfvfvf&#10;vfvfvfvfvfvfvfvfvfvfvfvfvfvfvfvfvfvfvfvfvfvfvfvfvfvfvfvfvfvfvfvfvfvfvfvfvfvf&#10;vfvfvfvfvfvfvfvfvfvfvfvfvfvfvfvfvfvfvfvfvfvfvfvfvfvfvfvfvfvfvfvbTm5fFj5QDYys&#10;kQ/2J1MP9iiH2x7jn8OKmANmneOBf+Qm1uP9jGh96+3/AAp378PRv8obvDE0da2Pz3f27+tOg8DU&#10;JMsTuNx7iG9t30QRiGqFyfW/X+bpnReRHMzfRT797Q6qzsqIpZmIVVUXJJ4AAH1J9hqiPIyois7u&#10;QqqoLMzHgAAckn38snZGyN49lbv211/17tfPb13xvLNY/bm1NpbXxdZmtw7iz2VqEpMdicPicfFP&#10;WV9fWVMipHHGjMxPv3tU0u34zAfumYTuARoItD+bflXY/n8f0/r7W1HtaI0zfeu4qZACviYaaf68&#10;flZWP9r8fgf1975/wc/4SKdV5H4rZ+f54b13lhvlH2Zi8fXbepeqdxUBw/xtenkqamnxU0g/iW2+&#10;1Nx5NJIUzhmVsbAqtTY2UOv8Tm97Zq3F1NESzL5Yb8TIDpAvYa15MZ/3j/H2nsjhazHEsy+anvxP&#10;GCVA/HkXkxH/AF7j/E+9bT+Zt/Ie+bn8s+ry+7tz7c/03fHCnqyuO+RHV2JyNTt7G0U1Q0NCO0dr&#10;lq7NdVZObVEjtWPU4ZqmZIKbJ1Upt797y4Wp+3rVRjZKgeJv6Bybxn/X1cf7H3n27Wfa5BI2Noqo&#10;eBv6Bybwt/r6/T/yF7Hr/hMb83x8R/5lezevdz5b7Hqv5e42HoLc8dRUJDQUW/sjkIsj0xuF0cxr&#10;LXrvZP4DGWdUiptx1LkMyqPfva59iV7+qD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xTQRVCGOaNZEP8AZYfQ/wBQfqrD+osfeGengqozFURJLGf7Li9j/VT9&#10;VYf1BBHsCvkV8ZOgPlt1lmOnfkl1Ns3uHrjNqxqdubwxi1YoqwwS08WZ29lqd6XO7U3HRxTuKbJ4&#10;uqo8jSli0MyNz797S1bgZI7yUZMqfUwsf3F/4KeA4/2x/wBf2isjtiWLVLQMZo+SYHIEyj6+huFl&#10;H+HDf6/vQ6/mf/8ACTXt7qVs/wBu/wAuXNZPvPrqL7zJ5H497vrqCm7o2pSRxPVypsTcMv8AD8F2&#10;pjIEjkEdFKMfnlAhhgjys7vIvvaeZSpKsCrA2KsCCD/Qg8g+0oysjFXVlZSQysCrKR9QQbEEe9O3&#10;cu2dybL3Bmdp7x29nNp7q27karEbg2zuXE1+C3BgstQytBW4vM4bKU9LkcZkaOZCksE8aSxsCGUH&#10;373174+2P373737373732ASQACSSAABckngAAckk++wCxCqCzMQFUAkkk2AAHJJPtywuFzG5Mxid&#10;u7dxOTz24M9k6DC4PB4WgqspmM1mMpVRUOMxOJxlDFPW5HJ5GtnSGCCFHlmldURSxA9+9q3F4YRa&#10;airUNJw0cJ5WP8hn/BkH9PoP9f6LrC7fEOirr1DTcNFTnlYvoQ8v4aUfgfRf9f6fQh/kUf8ACa3F&#10;dFPs75g/zC9rYvcfdcTUG5epPjjkxTZfbXUU6mlr8Tu/tOnMUlBuDtOjnj8lHiVefG4E6ZZzUZHQ&#10;uM97UXtW+9zX3737373737373737373737373737373737373737373737373737373737373737&#10;3737373737373737373737373737373737373737373737373737373737373737373737373737&#10;37373737373737373737373737373737373737373737372m895J5KSjhUvI5eTSP9gim/4As1ye&#10;PaQ3P5amagoKdGklcyS6F+pvZEJvYBQA9yeAPelL/wAKwI+4/lL3P/Lx/l0fHHZuc7L7W35W9k9y&#10;z7BwMcH3NdPP/DNibCzNXXVtRSYrB4PDUVBu+bI5Cvmp6GhpEaeeaKKORx73OxuLjoV1vaSpYep7&#10;cID9Ujv+P6n6n/ePbniMLDjVEj6Zatls0tvTGCBeOIH6D+rfU/4Dj3az/JU/kRdOfyvNoUPaPYDY&#10;Ptv5o7owclNuztFaWd9v9ZY7M0lMMr151FSVzE02PhKPT1u4JIYMrmVaQFaSjk+yX3t29vnvYB9+&#10;9+IvweQeCD+ffiAQQRcHgg8gg/UEe41bRUeSo6vHZGkpq/H19NPRV1DWwRVVHW0dVE8FTSVdNOkk&#10;FTTVMEjJJG6lHQkEEH372w1uDilJlpCKeYG+jkRMRzcAAmNv9bj/AA9pjI7bgnJnoWFLUA6tHIgZ&#10;hyCALmFr/leP8Pz71RP5mv8Awlw6F7/yWQ74/l+5jE/Eb5FUNfHuaHY9KK+h6E3fuGgkatoqrFUO&#10;FhqMt0ruL7+OF46zBw1GIjMI/wBxSTSyVY97eYGkaGMzLol0gSLxw44a1rgqSLj/AA9qCmaV4Imn&#10;Txz6AJl4sJF9LldJIKMwuP8AA+9kr4u7o7k3j8euos78iNlSded9SbLxmM7l2n5sVU0ND2bt4Sbe&#10;3tXYCqwdXXYis2ln9w4uoyGGnp5WjmxVVTuLarD3vL7z+x6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sGfigFKJmjXzmRI0kHDWN2IJFtQ0qfre3t&#10;L7ohphRCdok+5MscUco9L86mYMRbWNCEWN7fj3qR/wDCtzpD4rUHwSofkVujp3ZsvyfyvcXWXUnW&#10;ncdBTyYPfMFPkKfO7qzuKz+Qw8tE2+cGmxti5KmpaTMLWwY16jzUohl9Te9o72H/AL+bn7979797&#10;9797yRSNDJHKhs8bq6/66kEX/wAOPeSGV4JY5ozZ4nWRD/tSEML/AOBt7FHpDuDe3x87j6t7062y&#10;P8K391Bv/afY+0K1jKYI8/s/N0Wdx0VbFBLA9VjaqeiEVVBqC1FO7xt6WI9+9iNTzLUQxTJ+mRAw&#10;/wACRyp/xU8H/EexdpqhKqnhqIz6Jo1cfmxI9Sn/AGpGuD/iPf2l/ip8itjfLj439KfJfredZdnd&#10;09dbb33jKYzwVNThanL0MbZva2TkpnkgXObQz0dVi6+NWIiraOVLnT797ze8/swHv3v3v3v3v3v3&#10;v3v3v3v3v3v3v3v3v3v3v3v3v3v3v3v3v3v3v3v3v3v3v3v3v3v3v3v3v3v3v3v3v3v3v3v3v3v3&#10;v3v3v3v3v3v3v3v3v3v3v3v3v3v3v3v3v3v3v3v3v3v3v3v3v3v3v3v3v3v3v3v3v3tqzucw+2MJ&#10;mdy7iydFhdv7exWQzmdzOTqI6THYnD4mkmr8nk8hVzMsNLRUFFTvLLI5CpGhJNh7iV9fRYuhrcnk&#10;qqChx2OpKmvr62qkWGmo6KjheoqqqolchIoKeCNndiQFUEn30SFBYkAAEkngADkkn+gHv3vXF/4T&#10;+/IPvP5zdjfzPfn1vHeO8T8e+9flHhNkfGrq3L11UNtbV2z09s6PBSbkxOCrgy4zL5vYGT2lQ5Oo&#10;okpYK7KYyraZZZkHgrZ/l69h77733J8pPkDmczmT13v3tShwfWW1ayeUYzFYvZuGWgbJ0lBPcUtZ&#10;XbeqsRBVSQrEk9VSzFwzr6GjFSy1L1tWzN4pZwsKE+lVjW2oA/QlSoP+IPv3vZP92Y+3j3737373&#10;7373wEaCRpQo8jKqF/qdCkkKL/Rbknj8+8YijErThB5WRY2k+reNCzKgJ+ihmJsPqfYZ0HTfV+M7&#10;c3J31R7Lw69x7t2LtrrHOdiTJPWbkm682hmM9uHAbMoausnnXC7cps/uatrpaWiWniq6yUTVAlki&#10;iZPe+fvJ7Ez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2l9xy800IP/AB0lYf69kQ/7w3tFbum5&#10;o6cH8SzMP9fSiH/eG96IP/C0DvAtW/B/42UFWwEFL2t3huygJUrIaqXbmwuvqsKDrVoRR7nQkixE&#10;gt9D797TsEEtTIsUKF3Y8AfQD8sx+iqPyfaTpqaarmSCnQySOeAPoB+WY/RUX8k+9Nj4u/Fnvf5m&#10;d07S6A+OfX+Y7G7L3hUhKTF4yIpQYbFRz08OS3VuvMSgY7bG0cGtSj1uRrHipqdWUFi7oje9qY7e&#10;j+3UCYipFyXteJifomn9QUW+v1/Nvx7WTbTiNKqrUEVguzSEEwMT9I9H6lRbcN9fzb8DeIz/APwj&#10;m6lqviHtfbW3vkZnMT83MRTZLN7l7MraKoyPQ+781kI6aWDYJ2X4INzbf2jgjSfbUeep5XyjyVFR&#10;WVVDUo1NjaT3tOVNJUUj6J4yt76W+qOB+Ub6H/ex+faSrKCqoJPHUxFL30uOY5APyjjhv9b6j8j3&#10;pnfN7+Xd8uv5eHYx65+UvUua2S9dUVibQ31Qo+b6w7EpKN7SV+xN90cX8GzWmFo5ZqJ2gylDHNGK&#10;ylp3cJ797UW3qrUklIx5T92K/wDqWP7ij/WYg/7E+1ZtSt1RzULnmMmaEH/UMQJVHP8AZcg/8hH3&#10;uSf8I9/nb/ebrfur+XvvfNa8t1pV1PenRlNWVWqSTYu6MlT47tTa2NjmqFWGk25vatosxFDDGzSS&#10;7hrpXIEfv3tS+1h73avfvfvfvfvfvfvfvfvfvfvfvfvfvfvfvfvfvfvfvfvfvfvfvfvfvfvfvfvf&#10;vfvfvfvfvfvfvfvfvfvfvfvfvfvfvfvfvfvfvfvfvfvfvfvfvfvfvfvfvfvfvfvfvfvfvfvfvfvf&#10;vfvfvfvfvfvfvfvfvfvfver/AP8ACqL+YKvxX+Bx+Mew8rJH3b82p8l1zT02NqJVyuC6SxJx8vbW&#10;aMdK7Sj+9kOQotrQwyoFrKbM1zREvSOBVp/Nc+Q46o6CPV2Aq2XfHeMlTtuOKmkcVdBsekNO+767&#10;TES4/i6VEGKRHAE0VbOVJMJHtkzlX4KXwof3am6cfURC3kP/ACFcL/sT/T373bj/ACn/AIi/7Ix/&#10;Lx+K/wAa67HQ43d+zescZmuzoY0h8n+lnf09Tv3syCeqiaQ5BcVvLclZQ087MSaOkhVQqKqKb/4k&#10;9P8A+gj46dUdZz0yU2Ywu16Wt3QihNX97twSS7g3OjyqWNQKTNZKaCNySTDEgFlAUOFDT/bUkENr&#10;MqAv/wAtG9T/AOvZjb373Yf7MZ7l+/e/e/e/e/e/e/e/e/e/e/e/e/e/e/e/e/e/e/e/e/e/e/e/&#10;e/e/e/e/e/e/e/e/e/e/e/e/e/e/e/e/e/e/e/e/e/e/e/e/e/e/e/e/e/e/e/e/e/e489THTmAS&#10;ceeZYVN7WLKxDH/DUAP9j7i1NZFStTLLx9zULTqb20s6OVY/1XUoH/IXsoHyr+aPVPxB3D8WMJ2n&#10;OtLB8p/kntz41bcyJyNLRJt3cW7tl74z2A3FkYapQlXg5d1baxmEqSJIftpM5FUFmERik97ke5Xs&#10;3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tH5GGbIZV4YBfxJHGXN9CKBrYsebAM5H+J9oDLU9Rlc3LT066vBHFEXJ/biULrYuwBsA&#10;8hFvqT7+cR/OP+NvyP8A5wX8/DtH42fGbAtuVOh+vupuoc9v3MSVdP1x1VtjF7c/0gbszm9M/S09&#10;cuFx2O3z2JlqOKlSN63IZKN4KWCWVre/e1HRUMNDFojGpz/nJSBqc/8AEKPwPauxuMp8bCI4hqka&#10;xlnYDXI3/RKD8L+P8Tc+9z/+V/8AyqPjZ/Kz6Vi666exv96OyNxwUlX2/wB67kxtBHvzsvOpHE0s&#10;Hlp0c7a2Hi6lSMRgKeWSnoo/3JpKqtkqa2o97m+3H3Zx7974SRRzIY5UWRG+qsAQf+Nj3jmhiqI2&#10;imjSWNuGRwCD/jz9CPwfqPYW9zdI9Q/IjrvcHUvefW+z+1+tt0wCDO7M3xg6LPYSt8d2p6paatik&#10;NHk6CU+Slq4DFVUswEkMiOoYe9sLYl6Kpjq6El1RrvTsfX424dY2JAf0ngNz/iT7TDYKTH1kVdjW&#10;LpG95KV29ZibiRInJAe6E2Dc/wCJPvU73R/wny7N/lu/NrqP+YV/KuzmW31sjrXfC5Xsr4fbvz3+&#10;/wC6zqfPw1WD7Q2l1Jv7N5Kjxu/PvNmZarXFYnc08FdT1kEEwyORqhHEPe1D7VfvcQp50qYIKmNZ&#10;ljqIY541qKeeknVJUWRVnpaqOGqppgreqOREkRrhgCCPfvfvfveb373737373737373737373737&#10;3737373737373737373737373737373737373737373737373737373737373737373737373737&#10;373737373737373737373737373737373737372ld9b42j1nsrd3Y+/9w4zaWxdhbZzu8t5bpzVQ&#10;tJiNubW2zjKrM5/OZSpYEQUGKxdFLPK9jpRCbH2057O4fa+EzG5dw5GlxGB2/i6/NZrK1sgho8bi&#10;sXSy1uQr6qU8R09JSwu7n8Kp98WZUVnchVVSzMfoFAuSf9Ye/e/m+/FveG6f+FBn/CiPbnde68TX&#10;zfHHpDNr2phdpZSIT0G1/jr8fs3TzdWbYzGOrDU0jVfaPZmUxc+4aPU6vPnsj4rwRKF1q+qszlf5&#10;h/8AMbxu98tSVD9a7GrhuyixFUvkgxXXHXldE+1MXWU03lhM26tz1dLJkYbkNJkKnT6EACQgZstl&#10;hKwPhjPkCn6CGI+hSPpd3IuP8T797+lZ72avax9+9+9+9+9+9+9+9+9+9+9+9+9+9+9+9+9+9+9+&#10;9+9+9+9+9+9+9+9+9+9+9+9+9+9+9+9+9+9+9+9+9+9+9+9+9+9+9+9+9+9+9+9+9+9+9+9+9+9+&#10;9+9+9+9+9pTcUv7tLEDYorymx5u7BVP+BHjNvaI3ZOfNRwKSDGjzmxsbuwRD/gV8Rt/r+9A3/hZZ&#10;8g69O7Pg98ftv5mpxWQ672Lv7v3IPi66Slr4spvvdWJ2dsbKLNTslVQVuCfqvLtSSxujhqt2+qoV&#10;97fsfVCrpIpr+u2iX/CROG/5K+o/wPtT4qsFfQwT39enRMP6Spw/+tq/UP8AA+9sb+UR84aL+YT8&#10;AehfkTUVsFT2BUbeGwu6qSFEibHdybCSDB72kkpo1ENHBuaWOHO0cKlhHjstTgnVqA97m+3D3ZZ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xx&#10;wxxayihTI7SSH8s7G5JJ5P8Ah/Qe8MUEUBkMSBTNI0srfVnkc3LMTcm30A+gHA9gz1D8fOn+iKns&#10;/IdW7Jxe18v3R2hu3uTtTOwCaqz2+ew96ZKfJZbObgzFbJPkK1aRZlpMfTtJ9tjqCGKmpkjiQL79&#10;7ye83sZvfvfvfvfvfvfvfvfvfvfvfvfvfvfvfvfvfvfvfvfvfvfvfvfvfvfvfvfvfvfvfvfvfvfv&#10;fvfvfvfvfvfvfvfvfvfvfvfvfvfvfvfvfvfvfvfvfvfvfvfvfvfvfvfvfvfvfvfvfvfvfvfvfvfv&#10;fvfvfvfvfvfvfvfvfvfvfvfvfvfvfvfvfveiB/wrB/m+wJTT/wArv487qaSpmbFZ35fbqwNanhgg&#10;RoMvtToSKsp3aRqmWRafMbmRNCxxihoGkcyZKmjoQ/m2fMWMRSfFjrrLFpXNJX9xZagnXRHGpjrM&#10;T1+k8bFjK7COtyirYKogpyzaqmJUvnch/wAoUTf0NQwP+xWL/iT/ALAf19+92E/8JMPgRN8b/gzn&#10;/lbvfDTUHZvzMzNBn8CtfT+GsxXRGx3yWN67WKORnlhXemZyGVznkXQlbjanGuVPiVyYj+UZ8f36&#10;06JyHbOdonp90d1VlPkKAVEeiak2FgmqqbbgRWLOgzdZUVdfqGlZqaWmNvSCZeBpfDTGdhZ6g3F/&#10;xEtwn/JRuf8AWt7972tvds/t99+9+9+9+9+9+9+9+9+9+9+9+9+9+9+9+9+9+9+9+9+9+9+9+9+9&#10;+9+9+9+9+9+9+9+9+9+9+9+9+9+9+9+9+9+9+9+9+9+9+9+9+9+9+9+9+9+9+9+9+9+9+9+9oPMy&#10;+XIT2NxHoiH/ACAo1D/ksn2GO4JvNlamxusWiFeb28aDUP8AD9wn38nH/hSZ3j/pv/nAfJ77Wt+9&#10;wPUP9xOjsDao860n9wNmYj+9tEtvRD4Ox8tm9Ua/pcm/q1e/e5mAqvHO9Mxss41Jf8SoPp/yGn+8&#10;ge3Da1b4qmSjc2SpGuO/0E0Y5A/5aRj/AG4HuyD/AISMfPEdO/KjsP4Qb3zUdLsX5RYl929aR1sy&#10;RUuO7y68xVTVVGPpWkMUUEnYHXdPVRSF2Zp6zB4+niXXLZve1h7X3v6N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uj3+e3/Nq23/K1+J+Qrtp5PGV/wArO6qTM7R+O+0Zlpq18RXLTJBn+39wY6oEkL7W&#10;64hrYpY45Y5EyWYmo6QoYHqpaci3z2+XeM+KvUlRPiKmlqO2d7w1uH65xDiKdqOcRBMhvHI00mpD&#10;ittJOjKrqwqax4YdJjaV42zKV60MB0keeQFYV+tj+ZCP9Sl/9iffvfzbP5Z3wx7Q/mv/AMwnr/p/&#10;N5bcm4o9/wC88l2v8k+y6+sqq/NY3regy8ef7S3jls1P5523JuaeuGOoJ5tXmzuWpRIQrsw1o/jD&#10;0run5a/Inb2za6ryWRXcOaqd29mbmqJpZ62m21T1i5DdeZq62TyOcnlHn+2p5Hvrr6uINwSQj6Om&#10;kr6tYyWOti8znkhAbuxP+qN7D/E+/e/sb7V2tt3Y+19t7K2hhqDbu09n4HD7W2vt/FQLS4vBbd2/&#10;j6fE4TDY2lT0U1BjMbSRQQxjhI0AH097muJxWOwWLxuEw9FT43EYbH0eKxWOpIxFS0GOx9PHSUNF&#10;TRL6YqelpoVRFHCqoHsQlVUVVUAKoCqB9AoFgB/gAPfvb97cPffv3v3v3v3v3v3v3v3v3v3v3v3v&#10;3v3v3v3v3v3v3v3v3v3v3v3v3v3v3v3v3v3v3v3v3v3v3v3v3v3v3v3v3v3v3v3v3v3v3vHLIsMU&#10;kziQpFG8jCKKWeUqilmEcECSTTSEDhEVmY8AE8e/e2qXM0MLMjtLrU2K+GRWB/paRUI9sk+4cbTu&#10;0bvN5ENmT7eZGU/0IlWMj3Qt33/wpP8A5WXx23pujrffG+u85OwtmV8uK3Lsc/GbunZW6sRk4aU1&#10;L0OQwvb20uta2hqC2mNfOsSuzq6kwny+/e4rbipB+mKoY/4rGo/2/kY/7x7hPuugF9EFU5/xWJFP&#10;HHPlY/X/AA9kS3v/AMLF/wCXbhhUwbG6G+Xu96yGNzBPkdq9SbPwdXKaNZqdI62Xt7OZqKP7tvDM&#10;0mNUx6WdFlGkN73Hbci86KQn+haYD/bgRn/e/cV93L/uuhY/4vUBf94WJr8/4+ykb3/4WmbRp/PD&#10;1v8Ay+9x5jUsyUuQ3v8AIvGbb8DeGIwTz4bA9Pbq+7UTs4eJa+E6FUiS7EJ72mpZDLLJK36pHdz+&#10;eXYsef8AY+0dPK080szfqmleVvzzIxY8/wCufej73r2znu++7u4e890x+HcvcvaO/wDtTPwCpkrV&#10;p8z2DuvLbsyVOlXLHFJUx09ZlnRXZELKoOkfQe99I7RukiEq6MHVh+GU3B/2499RSPDJHLGxWSN1&#10;dGH4ZSCD/jyPbT1T2hvrpLs3YHcPWG4KvanYvV+8Nvb82RuShEbVOG3PtbKU2Zw1esU6S01THBXU&#10;iGSGVHhnj1RyKyMyn3twbMZFvrUkf8FjiX/eVQH26vn8u9wasqP6JFAlv9YrGG/3n3cDvX/hR5/O&#10;c3ytRDW/NDNYCim+4WOj2V1P0Ts1qSOpRI5I6fK7f6wodwNoCXjeWskliYkoykn373gavrpDY1VQ&#10;dXFllcXvxbSpAN/6e4zZPJyGxrasljbSs0i3vxbSjC9/6eytbk/mw/zUe066LE1/z1+Y2Tq89Utj&#10;IcBtHvHsvbcWaqM14seMRHt/Y+bw1LkVyDOsMdIIHRmcqiXc397UmNxko01Fc8jvw0cMjswQ/hpA&#10;SQXt9B+Pzz9Ffh8NMNNXk3lkluGip5ZHcR/0eYMSGkt9F/s/nn6brf8AJQ/ked74yXaXzN/mo9i9&#10;t9ndqSNR7o6m+M3aXYu8d5Y3rqrMckdHvLuvHbhzWUpM/v00aQSUGCl102EADVyy14Wnx3vag9qn&#10;3t5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yk/OH5p9Ify/vjbv8A+Tnfud/hezdl0ggxeEopaP8AvP2BvKviqDtrr7ZVBWVFMmU3VuSopnEU&#10;epY6enimqp2jpaeeWMIe9O7djfHrrTcHaPYNf9rhcJCI6ShgaH+KbhzVQkn8M27g6eaSJavLZOSM&#10;hFuFjjV5ZCsUcjrHqamKkhaaU2VfoPy7H6Io/LG3v3v4+38wD509z/zF/lB2B8n+7q1Uze66pcft&#10;PZ9DVVFTtzrPr/GS1A2r19tYVAjZcVgqWdmlmKRyV9dNUVky+aokJ04fkJ3xvX5Idp7h7S3zOBXZ&#10;aUU+Jw0EskuN2xt6leQYrbuKEgUikoIpCXfSrVE7yTONcje0BV1UlZO80h5Y2VQbhEH6UX/Af7yf&#10;fvf0Y/8AhMZ/LFPwb+FMHevZu3Vx3yN+X1FgN+7hjyFMq5fYvUENPNW9WbC/fp0rMXXZKhycmdzE&#10;AKMaqvgpqhC+OjI2RP5Xfxd/0E9IR793RjhT9k9xQY/cGRWoiArMDs5I3n2pt/8AcjWalnqYKpq+&#10;sT0kyzxxSAtTKQrsLRfa03lcWmqLMf6rH9UT/Am9z/r/AOHv3vZc92ce3n373737373737373737&#10;3737373737373737373737373737373737373737373737373737373737373737373737373737&#10;3737373737373Dq6GmrV0zJdgLLIvpkT/Wb8j/A3HuBXY2kyCaaiP1gWSZLLKn/BWtyv+BuPddf8&#10;wP8AlY/DT+ZXsf8Aux8k+s6aq3djMdLQbI7o2h9pt3uHr8PK1Qqbf3ctHVffYf7iR3fE5SDIYiV3&#10;MjU3mCSp72ka7EVNJqdf34Bz5EB1KP8Am4nJW39Rce0HksBV0GqRAammHPljU6kH/N2MXK2/qLr/&#10;AK3v53X80P8A4TofND+Xmdxdl7IoKn5Q/GDGrU5J+1+u8BWLuzYmGhSSeWTtzrenlymU21TY6GF2&#10;mzFBLksGsKrLUVNHJJ9snvbT7Yvevh79797979797979797975IjSMqIrO7GyqoJYk/gAck++ccb&#10;yuscaM7uQqIoLMzH6AAck+1h1/19vntfe21+tus9o7h372BvbNUO3No7N2niazObj3HnMlMsFDi8&#10;RicfFPWVtXUSNwqKbAEmwBI97WWLxC0oWeoAeo+qj6rD/rfgyD+v4/H9fYg4bApRBamqCyVZF1Xh&#10;kp724X8NKPy30H4/qfpQ/wAi/wD4Tv7G+B1Dtn5P/LXGbd7H+ZNZSQ5PbO3D9nn9i/HCOshpKiGm&#10;wDyQzUW4O3aJldKzcELPTY9manxbMiyV9Z72+e1J72l/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FXVwShDAM6Ej8NGxRx/rqyke+CSJICyMGAd4y&#10;R+Hjdo5FP+KupHtG7G7C2V2ZiMlnth7jx258Rh95b/69yldjXkaKh3r1ZvjcHW3YO3KlZY4pI8jt&#10;bfG1chjqgFdPmpmKFkKu3vfL3z9rL37373737373737373737373737373737373737373737373&#10;7373737373737373737373737373737373737373737373737373737373737373737373737373&#10;7373737373737373737373737373737373737373737373737373737373737373737373737373&#10;73737373737373737372FXd/d/VHxu6o3z3j3jvnB9cdV9cYOo3DvDeG4agwY/F4+ApFFHHFEk1Z&#10;ksrkqyaOloaGljmra+tmip6eKWeWONknvrfW0utNpZ3fW+s7Qba2ntqgkyOZzORkMdPS08ZVFVVR&#10;XmqquqmdYoIIleeondI40Z2VTjlljhjaWVgiILsx+gH/ABJP4H59+9/Jc/nR/wA3zs/+bB8hzuJ4&#10;8tsn41dYVeWxXx+6iq6ineXFY2sNPT5Pf28TRIsFf2DvZKCGWpXXPBiqYR0NNJIsc1TVai3zY+Ym&#10;6flt2N/EmWswfWW1pquk682fLJGWpKaYxx1W4M0YAI6jcWcWnR5BqkSkiCwRMwV5ZUJkcg9fNflY&#10;UuIoz+B+Xa31drf7D6e/ezUf8Jt/5TlR/MJ+W1N3J2xtlq74mfFzM4fdO/lydI5w3Z/Zif7kthdR&#10;QPIyQ5GiFTAmY3FGqzxpiKeOjqFj/itNJ7Ff+Wl8SJPkT29FvTd2LM/UfVdbRZXcAqoWNFunc4/y&#10;rAbPjLFY6mDyotZklAkUUcawyBfu4m958PQfdz+SQfsQEM1/o7/VY/8AH+p/w/1/fvf1UPe197XH&#10;v3v3v3v3v3v3v3v3v3v3v3v3v3v3v3v3v3v3v3v3v3v3v3v3v3v3v3v3v3v3v3v3v3v3v3v3v3v3&#10;v3v3v3v3v3v3v3v3v3v3v3v3v3v3v3v3v3v3v3v3v3v3v3v3v3v3v3tIZ+np4XgaKMJJL5DJp4Uh&#10;dIB0/pDEk/T/AGPtBbopaSnkpngiWKafytLo9KFU0BSY/wBIZix5Fr259/Op/wCFbnxM+GXxs7L+&#10;Mm8+g+o9v9W92d+t25ubt2HYbPgdnZfBbSfYtFgs7WbDpkXbmK3Hn85uOvLVuMipDVmjnesSaZ0l&#10;Hvae9pT3p2+/e/e/e/e/e5VFUGlqoZ/wjjX/AIo3pf8A2Okm3+Pubjqs0VbT1P8AZjkHkH1vE4KS&#10;AD+uhjb/AB9nw/lkfMKv+Bnzs+N/yjhaRsD15v8ApKbsOjihmqpcj1VvClqtm9n0dNSwXeoyf9x8&#10;9XS0I0uEr4oH0tp0n3sRQQQCDcEAgj6EHkEf6/sWlYMAykFWAZSPoQRcEf4Ee/sy4XM4rceHxO4c&#10;DkKTL4PO4ygzOGy1BMlTQZPFZSlirsdkKKojLR1FJW0c6SRupKujAjg+/e+/fftz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8JHEcbyN+mNGdv9ZQWP8AvA94&#10;5ZFhiklf9MUbyN/wVFLH/eB7Dzt3svb3THU/Z/cO7pfDtTqfrzevZe55vIsXi29sTbeS3RmpfK4K&#10;R+PG4qU6iCBa59+9pvAVhd56eRrs7GoT/FibSgf69wf9v7SO169pJKqkla7SO1VHf8sxtOP9jwQP&#10;9f3pX/8ACSj+Ytn+xOxflr8Qe39xR126ezd27k+YPXNRUtOr5Hde5MnT0PfeIppamadD95UVWGzF&#10;JRowcBMnOdd3ZPe1P7WXveT9+9+9+9+9+9+9+9+9+9+9+9+9+9+9+9+9+9+9+9+9+9+9+9+9+9+9&#10;+9+9+9+9+9+9+9+9+9+9+9+9+9+9+9+9+9+9+9+9+9+9+9+9+9+9+9+9+9+9+9+9+9+9+9+9+9+9&#10;+9+9+9+9+9+9+9+9+9+9+9+9+9+9+9+9+9+9+9+9+9+9+9+9+9+9+9+9+9+9+9+9+9+9+9+9+9+9&#10;+9+9+9h323231p0P1pvXuLuLeuB676w67wNZubem9NzVi0OGwOGoVHlqKiWzyz1E8rpDTU0KS1NX&#10;UyxwQRyTSIjJzd+79s7B2zm957zzeP25tfbmPmymbzeUmEFFQUUAGuSR7F5JJHISONA0s0rLHGrO&#10;yqeEkiRI0kjBEQFmZjYAD3738rz+eb/PN7L/AJpnZcvXHXEue67+FPXeeln6868nlahzPZuZoWmp&#10;qftXtWnppnhny88LucTiS8tNg6aUgGSrkqKiTVI+d3zu3N8q9zPtrbT5DbnSO3Mg0m3duyMYK3dF&#10;bAXij3ZuyOJyklZIhJo6MloqGJrDVM0kjIjJ5N659CXSmQ+hPoXI/tv/AI/0H49+91I/Dr4ldxfO&#10;T5HdYfGHovCfxjf/AGdn4sZDVVKVIwe1cFTqavcu9911dNBUSY7au0cLDNW1syo8hii8cKSTyRRO&#10;UHpnqHefe3ZO1urth0P3u4d0ZBKVJZBIKDE0EYM2TzmWmiSRqbE4eiR553Cs2lNKK0jKrQKenkqp&#10;kgiF3c2vzZR+Wa30VR9ffvf2MvgZ8J+oP5e3xb6x+LXS1Eo27sPFLJuHdFRRU9Hnux9+5KOGXeHY&#10;26fA83kzm6MnGX8ZllShpEgooCKamhRdzPoHo/Z3x26r2v1VsmAfw3AUgbI5WSCOGv3LuCpVHzO5&#10;MroZ9VflapdWnUywQrHAhEUSACDS00dJAkEf0Uctaxdz+p2/xY/7Yce/ezh+xl9yPfvfvfvfvfvf&#10;vfvfvfvfvfvfvfvfvfvfvfvfvfvfvfvfvfvfvfvfvfvfvfvfvfvfvfvfvfvfvfvfvfvfvfvfvfvf&#10;vfvfvfvfvfvfvfvfvfvfvfvfvfvfvfvfvfvfvfvfvfvaJz0uuvKX4hijS3+LXkP+xs49hzueby5M&#10;xg8U8Mcdvxqa8pP+vaQD/Ye/mB/8Kye8x2n/ADWMh1vSVjS47449FdWdZzUkcrPSR7i3TT5TuXL1&#10;iLYRrWz4zsvHU05UniiRGsyED3tvpKSaslEUK3/Lub6I1/1Tn8f4fk+2qhoKjITiGnW/0Mkhv44l&#10;/wBU7fj/AAH1P4908fy/v5efyR/mSd74noz47bUkrpVkoq3sDsPLw1lP171NtOonkjm3XvvOU9PO&#10;lDTlKeUUVHGJK/KVEZhpIpXDafe3yp28yxhqWUvIqjXHJZdbAcmNhwpJ+gP+39qWs2oyxK1FMZJV&#10;QeSOWyiRgOWiYcJc/RWv/r+9qT5r/wDCPTP7W6m29uz4K96ZHsztTbG0cbF2D1b3ImE2zS9m7noc&#10;cozed6q3Zjo6fG7Kly9fETSbfzzVVMgmOvORiMLJ72nJI5IXaOVGjdTYqwII/wBgfwfx/X2kZYZY&#10;JGimjeKRTZkdSrD/AGB/B/B+h96YncXS3bXx87E3H1L3h1zvDqrsraVWaPcGy984Kv2/nce5u1PU&#10;fZ18MRqsbkIbTUlZAZKSsp3SaCSSJ1c+9rXCVX3FGI2N5KciI3+pT6xH/W08f8g+xF25WfdY9YmJ&#10;MtIRC1/qY+TCf9YJ6f8AkH39Nz/hL584/wDZsv5bu2+p90ZeTIdq/DbJ0fR24Eq5vLX1nWTUc2S6&#10;PzmkXWHGU+0qefbdOrHyM+2JXYAMpb3t49v/AL2P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bXmJfFj57GzSaYh/jrPqH/UsH2y7gn8GKqbGzTaIF/wAfIw1j&#10;/qUG90Wf8KQ/kB/oA/lC/J16LI/w/cnc8G0fj/toatH3/wDpN3JRU+98dcMrHz9UYzcBsL30WI03&#10;I97RdLO1NUQzrf8AbcEgflTw6/8AISkj2HdFUtR1cFSt7xSBmA41IfTIv/ISEj/Y+/mQ/A75Wbn+&#10;EHzB+Pvyo2oKmat6e7ExOezOLpJmp5txbIr1n2/2JtMTKyCNd2bDy+RxxY3VfutRBtb372Iysrqr&#10;qbq6hlI+hVhcEf64PsXEdZESRDqR1V0YfQqwDKR/rg+/tEbG3rtfsnZWz+xdkZik3Fsvf21tv712&#10;huCgfyUGd2vurE0mdwGYopCAXpMnia+GeM25RwffvfL3y9qn3737373737373737373737373737&#10;3737373737373737373737373737373737373737373737373737373737373737373737373737&#10;3737373737373737373737373737373737373737373737373737373737373737373737373737&#10;373737373737372FHePeXUvxs6p3t3f3nvvA9bdWdd4Spz+7d37jqvt6DHUNOAscEEUay1uUy+Sq&#10;XSmoaCkinra+rljp6eKWaREZJb633tDrPaWc31vvP4/bO1NuUMuQy+YyUvjp6aCMWWONFDz1dZUy&#10;lY4KeFXnqJnWONGdlU45ZY4Y2llYIiC7MfoB/wAST+B+ffvfyyv54v8APR7O/mpdhr1714m5OsPh&#10;bsDM/ebA6yr5oaPcHYecpRJBF2b25DjKysoKnOmORxi8Sk9RRYOnkIR5qmSepk1T/nV88N0fK/cY&#10;27txcntbpPb9b5tv7XqHSHI7jr4gyJujd6Us01PLX6WYUtIskkFDGx0s8rSSsicnk3rn0JqSmQ+l&#10;DwXP+rksbX/oPoPfvdCe3dvZ/d24MFtPauFyu5N0bnzGM29tvbuCoKrK5vP5/NVsGNw+Fw2LoYp6&#10;3JZXK5Gpjgp6eFHlmmkVEUsQPZAcbjshmMhQYjE0NXk8rlK2lx2MxtBTy1ddkMhXTpTUdDRUsCST&#10;1NXV1Mqxxxopd3YAAk+2oAsQqglmIAAFySTYAD8kn3739Wb/AIT+/wAmjB/ywfj43YHamLxmU+ZX&#10;euExld2vmQtNXf6LtrsY8liOlNrZFQ4WDFzeOp3BU07ePJ5lFXXNTUNC42yf5e3wtoPi314dw7sp&#10;aWq7o37Q0s+7a20c/wDdXFHTU0ex8VUjUBHSvplyMsZ01VaALvFBA3tc4rHCih1yAGolALn66F+o&#10;jU/4fn+p/wBYe/e9hL3Yl7dvfvfvfvfvfvfvfvfvfvfvfvfvfvfvfvfvfvfvfvfvfvfvfvfvfvfv&#10;fvfvfvfvfvfvfvfvfvfvfvfvfvfvfvfvfvfvfvfvfvfvfvfvfvfvfvfvfvfvfvfvfvfvfvfvfvfv&#10;fvfvfvfvfvaHWkmylfUOnpiM7lpmB0qgayqP9U+i1h/vQ9hslDUZvJ1ckfpgNRIXqGBKJGGsij/V&#10;yeMCw/3oe/lm7N/l/wDyP/n0fzXvmH2N1maja/x/ynyY7LyO+PkXnsXkazZuyet8buufFbG21hZG&#10;MMW8eypuu6TGpQYWCeEsumoqGo6INMnvawpaWGkiEUK2A/UxtrdvyzmwuT/vHtf0dFT0MKwU6aVH&#10;6mNi8jfl5GsNTH/bD6Dj39G/4P8AwT+OH8vXozA9B/GvZUW29tY5Uq9x7myIpK7fnZG5WVhWbw7D&#10;3NBR0U24c/Vs7BP24qSip9NNRwU9LHFCnvcj3K9nD9+9xqmjp6tNE8Ya19Ljh0v+Vf6j/W+h9w6y&#10;gpa+Px1MQe36XHpkjP8AVHHI/wBb6H8j2SL5vfy6/iH/ADDuvG69+UnUeD3r9nTVUO0t+0EceD7S&#10;69qalXvW7G37RQ/xrDr9wyzS0LtPiq2SNPu6SoRQvv3topMdPjawPGxnpZgYnIFpI78ozqOCFYW1&#10;D8Ekge2KhxNTiMgJIWNRRVAMMhAtLFcgxvIg4YK/BYfQEkge9eb+Xv8Aydfld/JX/mR4ff8A05uO&#10;t+TXwN+R9FXdLdmVuNx60nbnUceXqocv1dvHsbYtJagz2L2pveCmxtXuTCPJDTYnIZGuraDGU49P&#10;vag9qn3t7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+iQBckAf1JsP9uffRIAuSAP6k2H+&#10;3PuBk8pjMLQz5PM5GgxONpvH9zkMnWU9BQ0/mmjp4fPV1UkUEXlnlVF1MNTsAOSB797wtVUyfrqI&#10;F/4NNGv+H5Yfn3Heto4/11dMn/B54l/Nvy4/PstO8fnL8J+uxM3YHzC+LWxVp1V6ht4/ILqbbAgV&#10;6v7BWmOb3dQiJWrv2QWsDL6P1ce/e47ZPHp9aqI/8FJf/D+wGv7ivmcXH+qugP8AwRjJ+bf7rDey&#10;n70/nh/ykdhGoGc+fXx6rvtv85/cvdU/ZAb/ACz7H/Jz13j90ir/AHvV+1r/AGf3f816/fvafzeQ&#10;gqkgippPIqu7yHS6gMAFS2tVvwzfT2ldxZWlro6aCkl8qLI8sp0SIAwUJHbyImrhm+nvT5/4U6/z&#10;gfib89usvjL0H8Ne4pO39o7R7G312l2/kItj9lbIxmL3ThNv0mzOsqah/wBImz9pPuKSbGbt3Q71&#10;FEk9NDGYrSN5iF97T3tKe9PL372/0ecNLTRwNAZjHcK3k0ei91B9D/pBt/re1Tj9ymio46Z6YztF&#10;dUfzCMePVdVP7bn0A2/1gPe3V/Le/wCFTuW+Cvwl6v8Aizv34s5j5C7n6cXM7e2bvMd0UnW9FUdf&#10;VGckyu2du5VZOs9/Vi1O0KHJVFBTSRRmNqGkpIiqsHl9+95G3HMf0U0S/wDBnd/960fj3lfdtQf8&#10;3Rwr/wAHkd/z/tIj/HsXN5/8LPfkfXNKevfhP0jtdCsYhXefZO+99tG4qZHlaVsJjOuRKr0ZSNQA&#10;hWVTISysI1974R5rJ1MixQRw62NgqRsf9cku7AAD6n6D3jj3DmKyVIKaGn8jmyrHC5P15ZjJK4VQ&#10;PqTYAew36n/4UxfzvPmt2/s7ob4wdLfGuq7P3xX0+NwO3Os+mt8ZadIYqh5K/PZ7Ib/7a3ji8Bt7&#10;F0cwkymUq2psdQUkBmkaFQ7n3tU0yTpGBUyiWU8sVVURf9pQKqkgf1PJ9rSkjqY4QKucTznlyqIk&#10;aH/URhVUlR/U8n/D6e97r4Z9efKvrzpbB0fzO+QGL+QPfuYWLLb0zG0djbO2F1ttGungUPs/rqg2&#10;5tPbGbzGAxZ9LZPNGWuyEwadYaKJ1pIve8/uV7Nh797979797979797979797979797979797979&#10;7979797979797979797979797979797979797979797979797979797979797979797979797979&#10;797979797979797979797979797979797979797979797979797KL81vnL8bP5ffSGd77+Te/qTZ&#10;20cZHU02BwlMaau3v2JuWOjmq6LZPXW2ZKujm3LurKCEiOPyQ0tMl56uempY5Z4wf7v726z+POxq&#10;/sDtDcEOGw9KskWPoYvFPnNx5NYXmgwe28Y00L5PLVQSyrqSKJbyTSRRK8ix6mphpIjLM2lR9B9W&#10;c/hUHF2Pv3v5W/8AN4/nN/Ir+a/2mtRuqSp62+N2ycxVVfTvx9xGSapw+Ebx1FFFvTfVfFHTLvTs&#10;qvx07xvWyRrTY6GWSnoIYUlqXqdUX5hfNTsf5bbrEmWaXbPWmDrZZtmdeUdSZKOhOmSBM3nqhFjG&#10;b3NPTOVadlEVMjtHToivK0qIyGRmrn9V0hU/txA8D/amP9pyP9t+PfvdOPsmPtu9+9/Rk/4TW/yG&#10;J/jZi9t/P/5lbJmovkNuDHNXfH/qPdFA8Ff0ftnL0M9M3YG7MdJUnw9o7txFeyUmPqoEn23QuTKq&#10;5Gdo8fsi/wAsz4CSdZ0mN+QndGDeDsXI0xn692hlado6jYuMrIJIzuHLUzSHRurL0dQVhp5YxJjY&#10;GOsCpkK06vw+L8IFVUL+6ReKNhzECP1sP9WwP0/A/wAfp73uWe7o/ah9+9+9+9+9+9+9+9+9+9+9&#10;+9+9+9+9+9+9+9+9+9+9+9+9+9+9+9+9+9+9+9+9+9+9+9+9+9+9+9+9+9+9+9+9+9+9+9+9+9+9&#10;+9+9+9+9+9+9+9+9+9+9+9+9+9+9+9+9+9+9+9+9+99EXBFyLgi44Iv+Qf6++iLgi5FwRccEX/I/&#10;xHtuy+POWxOUxQr8jijk8dW48ZPEVC0mWxxraaWmFfi6p4p0psjRmTyQSFHCSKpKm1vfveOGGKCN&#10;YoUCIosFA/25J+pY/knk+8UFPDSxJDBGscaCyqo/25J+rMfyTyT7CP46/HLpT4ndP7O6H+PnXuA6&#10;z6u2Njo6DB7b2/SrCss2hPvs3m659eQ3DufN1CmoyOTrZJ66vqXaWeV5GLe/e8vvN7G3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GqaSnq00TxhrX&#10;0t9HQn6lG+o/3o/n3DrKClr4/HUxB7X0OOJIyfyjjkf630P5HslHzg/l5fEr+Yj1qvWfym6pxO96&#10;bGx5Btmb1orYTsvrjIZKKKOqyewt8Ucf8Wwck8lNBJUUjGfF5B6aEVtLUpGqD3tJV2FqKa8kN6iE&#10;c+kfuoP9qQfqA/qP9sPaFyW3aqj1S096qnFzdR+9GP8Aa0H6gP6r/sQPfz2P5pP/AAmU+Wvwi/vF&#10;2t8bxmvlp8bKGSqyE1ZtrCE93dc4dbzW351/iVnO58bjIW0y5vAJNEyQyVNVQ4yKyj3tl9p33rK+&#10;/e/e/e/e/e/e/e/e/e/e/e/e/e5NLSzVkoihW5+rMf0ot7FmP4A/259y6KiqK+YQU6am4LseEjS4&#10;Bd2/Cj/bn8ezn/BL4EfI7+Yp3vhehPjfs+TO5uo+1yW8d25Ey0WyOsNnvX01DkN778zixTLjcLj2&#10;qBoiiSaurprQUkE87LGfe1zQ0ENDHpjGqRgPJKR6nP8AQfXSl/oPYl43F0+Ni0RjXKwHmnYetz/Q&#10;f6iMH6L/ALe559/VG/lXfykfjb/Kt6gXaPV+Ph3n3JuvHUQ7j7/z2KpafeW/8lEtPNNisWgkrJNn&#10;9dUFfDrx+Cp6iSKIqs1TLV1ZkqX97ne3L3an7979797979797979797979797979797979797979&#10;7979797979797979797979797979797979797979797979797979797979797979797979797979&#10;79797979797979797979797979797979797979797979797pZ/m0/wA8D4q/yrNnVWG3LkKbtv5P&#10;5zDNXdf/ABy2pmKaPOkVULHGbm7Py0aVqdb7EllsUqKiGXIZEBhQUlSI55ICS/Lr50dT/FDDS0WT&#10;qIt39pV1EZ9vdbYmsiWvtKhNLlN01irONtYF3tpkkR6ipAP28MoWRo26vycFCtmPknIukKnn/BnP&#10;9hP95P49+9/Lo+dn8wH5P/zGe6sh3h8nd+1G580PvKLZ20MYKjGdedYbbqqkVK7U672s9VVw4PER&#10;lI/LK8k+Qr5I1mrampnvKdV7vr5C9pfJHe9RvrtHcEmVrR5oMNh6USUu3drYyWXyjE7cxRllSgo1&#10;KrrdmkqKhlDzySP6vaJqqueskMszajzpUcIgP9lF/A/3k+/eyWewS9xvfve/N/wnY/4TsfwH+4vz&#10;9+fuxf8Ac9/uO3b8cPjhu3Hf8WH/ADddg+3e3cHXR/8AF+/RU4DAVKf5B6K2tT7rwQUuwJ/Li/lx&#10;fw/+A/IP5B4H/L/8my/WvWuXpv8AgB+meg3hvCgnX/i4fplx+PlX/J/TPOvl8ccSpxGItpqqpeeG&#10;hhYfT8iSQH8/0H+xPv3veq93ye1P797979797979797979797979797979797979797979797979&#10;797979797979797979797979797979797979797979797979797979797979797979797979797i&#10;yTkVUFMliXWWaX+qxINK/wDJUrD/AGx9wpakitpaRLFnSaeb+qwRroT/AFtczi3/AAU+yO9rfKOv&#10;wnzo+KXw22L9hX57sDYndnyF7vVlWorNrdF9dbfXYW0JniaB2oZN89477xKUlUrreLAVsLH90K/v&#10;cr3N9ni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tNdh6ar1Ov7E558iAaWP1PkTgM&#10;T/UWP+v7YslgaOu1SJamqOSZUUaHP1Jlj4DX/qLH/X969f8ANJ/4Tq/Cv+YJDubtLZ1LRfFj5M1i&#10;1eXqe3NgYOhXZu9sofLU1NT3B13FNisTuGaukkkeozNDNjc2ZSstRU1ccf2z+9oY8Ei97H6j8/4/&#10;7H2GpFiQDcAkAj6Gx+o/1/fyu8vR0+OyuTx9JkabL0tBkK2jpstRLKtHk6elqZYIcjSLOkc601bG&#10;gkjDqrhWFwDx797699e2/wB+9+9+9+9+9rnCNC1ChiRUcMVnt9WkX+0SeTqQg/0F7exK241O2NjM&#10;EaxurMlRblmmW3rYnk60II/AvYe/qjf8JgdyfGfdX8q/res6D6+2519vjBbnz+y/k1Di5Ja7Pbn7&#10;t22lH5d6blzFdLNlK9t4bJyGJydJCzCjxkVY1DSosVNb3727+373sRe/e/e/e/e/e/e/e/e/e/e/&#10;e/e/e/e/e/e/e/e/e/e/e/e/e/e/e/e/e/e/e/e/e/e/e/e/e/e/e/e/e/e/e/e/e/e/e/e/e/e/&#10;e/e/e/e/e/e/e/e/e/e/e/e/e/e/e/e/e/e/e/e/e/e/e/e/e/e/e/e/e2zNZrDbbxGU3BuLLYzA&#10;YDCUFXlc1nM1X0uLxGIxdBA9TXZLKZKulgoqCgoqaJpJZpXSONFLMQAT7i1tdRYyjqsjkqylx+Po&#10;aearra6tqIqSjo6WnRpZ6mqqp3jgp6eCJSzu7BVUEkge+iQoJYgAC5JNgAPqSTwB7970lf5wn/Cr&#10;ja+x4t0/Hj+WDXYzeu9P8twm6PlvkaGnyextrSKstLVRdH7fydPLR78zUU5Pj3DkYmwUXi1UlLk4&#10;546qCjz5k/zZ8VgkyvXPxbnpc3m/36HK9v1MEdVgsUwDRSpsXHVMbw5+uV/05GpQ0CabwxVSussa&#10;byGdVdUVEQzchpyLqv4/aB/Uf8Tx/r+/e9BXe++d59mbv3H2B2LuvcW+t9bwy9Zn917w3bmchuHc&#10;u483kJTPXZXN5vK1FVkclX1UrFnlmkd2P596/Odzua3PmMluHceWyWez2ZrJshlszl62oyOTyVdU&#10;OXnq66uq5JampqJXN2d2JPtLMzOxd2LMxuzMSWJP1JJ5J9+9pynp56ueClpYJqmqqZo6empqeN5p&#10;6ieZ1jhgghjVpJZpZGCqqgszEAC/ttjjkmkSKJHllldY4441Z5JJHYKiIigs7uxAAAuT74+/e9/z&#10;/hPt/wAJu6jr6s2L86P5huyVTe9MtDuvoj4u7txTrNsWuSUVWG7H7swuRiUDedKEjqcTtqeM/wAH&#10;kKVGQUZBFpaHYP8A5eX8tSTb02B74+ReDAzkYgy2wuq8vSMHwM4fy0W5d8UNSoAzUQVZaPGSL/kb&#10;ESVI+4AigVWKw+jRVVa+rhooGH6T+HkB/tf0H4/PPv3veO93re1N797979797979797979797979&#10;7979797979797979797979797979797979797979797979797979797979797979797979797979&#10;797979797979797979797978Tbk8Ackn8e/EgAkmwHJJ4AA+pJ9xq2to8bR1eRyNXTUGPoKaetrq&#10;6tnipaOio6WJ56mrq6md44KampoI2eSR2CIgJJAHv3tmxr/dVFbXH9LutPB/hFELn/H1kg/6/tP4&#10;dzW1WRyR5R5FpKb/AAgh9RsP6SFlP+vf3rgfyTd/5D54/Lr+Zh/NQyAmqev9+dkbY+HnxTkqkkgk&#10;xvRPRdI2fzFZR0tRFBVw0XYWR3Jg8zUI6WgyxrYg7FCE97efag97JH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uJXS+GjqZAbFYXCn+jMNKf8AJzD3Byc32+PrJr2K08gU/wBHddEf/J7D&#10;2QH+ap3q3xq/lw/NTuemrVx2Z2r8eOxqHadc19NLvveeDn2LsCZlWzSKm9dy0F0BUv8Ap1LfUPew&#10;69hL7+Mr797cKTG1VarvEqhEvZ3OlXYf2E4N2/3gfk+3Sgw9bkUkkgRVjQGzyEosjj/daGxu3+P0&#10;H5Pu3L+Xj/JM+dP8zDY/Y3Zvx/2htrCddbBoMhDjt8dpZqs2dtrsbe9AIpD1v17kExOUOa3MYXYz&#10;1MiQYbHyaI62tpnliDe9xJYZYHMc0bRuPqrC3+xH4IP9Rx7gz081NI0U8TxSL9VcWP8Arg/RlP4I&#10;uD7r27/+OfenxX7LzfTvyJ6r3l1B2Vt9gchtXemImxlXJSyPIlNlsTVfu43cG38h4makyNBPU0FW&#10;g1wzSLz797d8FVeGqMDGyVICi/0Eq3Kf8lXI/wASR7fts1v29aaZ2tHVgKL/AEEyXMZ/w1Alf8SR&#10;72L/APhKP87x8bfnbkvi/vPNNRdX/MrD0m1cWlXOwx+J7z2bHksr1rWDyziGlbd2Oq8pgCIomlrM&#10;jXY1XISEEe9rT2Inv6aHv3v3v3v3v3v3v3v3v3v3v3v3v3v3v3v3v3v3v3v3v3v3v3v3v3v3v3v3&#10;v3v3v3v3v3v3v3v3v3v3v3v3v3v3v3v3v3v3v3v3v3v3v3v3v3v3v3v3v3v3v3v3v3v3v3v3v3v3&#10;v3v3v3v3v3v3v3ur/wDmN/ze/hV/LF2fJk/kB2JDlezshjnrdmdA7Alx+4e4N3lkb7OpO3jW00G0&#10;tt1EikHMZqahx7eN0heedRAxWvkl8xOkfi7hmquwtxpV7oqaZp8J19t5qfI7xzBIPhl/h3nijxGM&#10;kYEfeVrwU50sEaSQBDCrMhTUS3le729MSWMjf8g39I/xNh797+bd/NR/n0fMz+Z7lcvs/M5qbo74&#10;wGtjkwnx069zNYMTlYKSZpqKu7X3UkONynZ+ZWTRJ4qiKmwtPNDFJTY+GdDM+tH8rvn53T8pKusw&#10;1bWvsXq3zq1D1vt2tmFHVxwuXgn3blQlNVbprQ2ltMixUUborRU6OC7I6uylTWkqT4ob8QoeDb6F&#10;24Ln/eP8PfvdIHsjHtt9+9rnrTrPsHuXf20urOqNm7i7C7G33mqPbuz9l7TxdVmdw7hzVc+mnoMb&#10;jqOOSeaQgF3awSKJGkdlRWYPu2Nsbi3puDEbU2lhcluLcmfrocbhsJiKWWtyORrahrR09NTQqzux&#10;sSx/SigsxCgkckR5HWONS7sQFVRckn8Ae/e/pIfyMP8AhNzsX4QptT5T/NPGbZ7R+XXjo87srYDx&#10;0e4euvjdWArU0NVRTOajG727fx5CO2ZCmgwlUNOL8ssKZSbZb+B/8tPA9Grie1u7aXF7q7g0w1+D&#10;28ywZHbfWk1xLBLC7eSmzm8achWNaAaehl4pdbotU6xxmHWm0z1IWSfgqn1SH/iGkH9foPx/X373&#10;tj+7cPb779797979797979797979797979797979797979797979797979797979797979797979&#10;797979797979797979797979797979797979797979797979797979797979797Z81Vfb0hiU2lq&#10;SY1A+ujjyH/bHT/yF7YNxV32tCYUNpqu8KAfUR8eZv8AYqdP+u3vXE/4U3fPqX4ifADKdK7CzM9J&#10;3v8AM+ryXTOzaPFOxzmP60EFG3c+5aWGL98xz7eylNtyMx/vpVbjiliBMLFfe5tDT/a0kENrMqAv&#10;/wAtG9T8/mzG3+t7ccbS/ZUNPT2syRgyf4yv65P9ezNb/WHuzb+Vb8Qovgr/AC//AIyfGqooaai3&#10;ZszrqhzHZpgipw9R2vvmoqd7dkeerp5Jv4kuO3bn6qhpp2dyaGkgRdMaIi+9y/c73Y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Y8/LoohGPrNMikf7Sl5D/tmUe03uibx44RA81E8aEf&#10;1RLyk/7BkX3q3/8ACuHvNutv5X+I6ooq7x5H5F/ILrrZ2Qxyu6PWbO2FT5rtnK1bBWVJIKDduzcA&#10;rK1/XUIwHpuPe2bF4l6orPOClMDcD6NNY/Rfyqf1P5/H9Qn8LgnrStTVBo6QG6j6PUWP0X8rF/Vv&#10;z9B/Ua2X8i7/AITz77+fWR218nflVjs91z8McfXwZLb2GP3GI3p8k5sdWr5sTtqRZafJba6ud4Xi&#10;yG4UCz1oDUuKPlM1dQe9rNESNFRFCIgCqqiwAH0AHsQY40iRY41VI0UKiKLKqj6AD39KnrnrnYnU&#10;WxNpdYdYbSwOxOvdiYHHbY2ds7bGOp8Vgdu4HFU601BjMZQUypFBBBEn+LOxLMWZiT73hqKWCqTx&#10;zxq4/B+jKf6qwsVPvBV0VNXR+KpiWRedJ+joT/aRx6lP+9/n2Xz5i/BX4rfPfrKbqn5T9Q7c7M2/&#10;EtZLtzL1cUmN3rsTKVkKwvnNhb0xj024tq5S8UZk+2nWCrWNYqqKeDVE3vaVq8LUUreakLTIjB1A&#10;H70ZU3B0gWexH1HP+HtE1+3auif7ihZqiONhIoUf5TEVOpTpHEmkj6rz/h70If5iH/CZX5j/AAR3&#10;ZD8lv5f+491/JDrfrzc9B2BtvHYKip4/k11HWbVyFPuDA5ltt4umioO0mwOSoopI63b1MmReVA7Y&#10;eKFHlHvappKgVVPFOOC6+pf9S6nS6/14YH2taCqFbSQVA4MiDWv+olX0yJb6jS4P+w974/8AL1+W&#10;+D+c3w46I+TWJhhxuU7B2bTx7/20gmil2Z2rtmoqNr9o7NqaWqjgraZtu76w9dTw+eON5qVYpgui&#10;VCfe5PuX7Od79797979797979797979797979797979797979797979797979797979797979797&#10;9797979797979797979797979797979797979797979797979797979797L18l/lh8b/AIcdb1nb&#10;nyf7l2N0vsCkkenizW8sstNU5rIpBJVfwTae36SOs3JvPcUlLE8keNxFHW18kaMyQsqsQHfZ3bfW&#10;vTG2Zt4dpb0wWydvQs0aVuaqxFLW1KxtL9jiMfCs2TzeSaJGZaajhnqGVSQhAPvDNPDTp5J5FjT+&#10;rHkn+igXZj/gAT7970Uv5nP/AArp7O7Ijz3Uv8tfalf05s2oSpxmQ+SHY+Lxdf2zmoHZYZpeuNjT&#10;Nl9sdd0c0aSCPI5JsrlpIZ0kigxNVEG90MfKH+cDujcq5DaHxmxNRsvCyLLS1HZW5aWlqN3VqEhH&#10;fbeCc1mL25C6qwWpqTV1bJIGSOklQH2ma3Pu946NTGv0MzgGQ/8ABFN1T/XNz/re/e9Mre++d69m&#10;bt3Bv/sbd25t+763Zk6jNbp3lvLO5Pc26dx5erYNU5TOZ/M1VblMrXzkDXNPK7tYXPulfOZ3N7ny&#10;+R3BuTMZTcGey9VJW5XNZqvqsplclWSm8tVX5Ctlnq6uokI5eR2Y/wBfadZmdi7szMxuzMSWJ/qS&#10;eSffvaW9tXvj797Pj8Av5bfyw/mUdt0/VHxk6+qM1FRT0Tb87Kz33OI6t6uxFY7gZnfW7BS1UVFr&#10;iikemoKaOqyuQ8TrSUszKwA+/Hz409t/Jnd8e0ur9uyVywSQHP7myHlo9q7Vo5mNq3PZcRSpBdEY&#10;xU8Sy1dRpIhicg2lUtHPWSaIEva2pzwiA/lm/wCI+p9+9/UG/lNfySvix/Kp2TDX7Poo+1fkpuDC&#10;R47sf5GbqxNPT7gr1nWGTI7b69w5mrouuthPVRBvsqeeetrAiGuq6oxwiLaY+I/wd6p+J2DSow0C&#10;7s7NyNCtNuXsjLUkceRqBIEapxu3aMvOm3MA0q38EbyTzWUzzSlU0rWgxsFCt19cxFnmYcn+oQc6&#10;F/w/2/v3u5n2dP24+/e/e/e/e/e/e/e/e/e/e/e/e/e/e/e/e/e/e/e/e/e/e/e/e/e/e/e/e/e/&#10;e/e/e/e/e/e/e/e/e/e/e/e/e/e/e/e/e/e/e/e/e/e/e/e/e/e/e/e/e/e/e/e/e/e/e/e/EgAk&#10;mwHJJ4AA+pJ99EgAkkAAXJPAAH1JP4A9xK+voMVQVuUylbSY3GY2kqa/I5GvqYaOgoKCjheoq62t&#10;q6h46elpKWnjaSSSRlREUsxABPv3tJwscrl/KbmmpvUg+g0Rn9v8fWSQ6jfm3+t7Q8DHOZ7zctSU&#10;Z1oD9PHE37XBH1mmOog82uPx7+f38dt1ZT+f1/wohh7yqEyOa+Gnwpmi3hsKlqaSalwzdd9R7hkP&#10;UqVNLW0qRDMd0dzVqbkraOsj+9mwa1VGx8dAni97Vntc+/o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4NVQx1c0DzHVFAHIitw7uV5c/6lQv0/PttrMbFXz00lSdcNMJCIPx&#10;JJIV5kP5RQg4/JPPHBq1+cX8rXqX+Yd8ifi72L8mch/e3on4tYzsLM4joBaWWLD9odmdhVm1Ixlu&#10;x8pHUQS1Oy9p4rZVKYcTCp/idTVSLUypSLNTV3vc4AAAAWA4AHAAH0AHtxAAAAAAAsAOAAPoAPwB&#10;7s/oKCgxVBRYvF0VJjcZjaSmoMdjqCmho6CgoKOFKekoqKkp0jp6WkpaeNY4441VERQqgAAe/e/e&#10;+/cv37373737373737373730FVb6VA1HU1gBqY2BY2+pIH198VVV1aVVdTFm0gDUxABZrfViAOfa&#10;fwW09rbXl3BPtnbW39uz7s3BVbs3TNgsNjsRLuXdNdR0GOrdy7gkx9NTvmdwVePxVLBLWVJkqZIa&#10;aJGcrGgHvffvl7UHv3v3v3v3v3v3v3v3v3v3v3v3v3v3v3v3v3v3v3v3v3v3v3v3v3v3v3v3v3v3&#10;v3v3v3v3v3v3v3v3v3v3v3v3v3v3v3v3v3v3v3v3v3v3v3sL+4u7OoPj1sDNdqd6dm7G6j6529GH&#10;zG9OwtzYnam3qSR0kanoxkcxVUsNTk64xFKakiMlVVS2jhjdyFKW3nvjZ3Xe363de/N0YLZ+28co&#10;NZm9xZSkxOOhZgxjh+5rJYklqpypWKFNUsr+lFZiB74SSxwoZJXWNB9Wdgo/1rn8n373pafzKf8A&#10;hX5tnCxbg6t/lm7E/vTmf8uxU3yZ7hwFRSbXoSVenXLdXdV1U1Nls9UIJBNS125loqeKaO02Iq4W&#10;5pL+TP8AOLxlEuR2r8YcB/Fa39+kfs/eWPkhxcBIaMVm1dqSvHV18i6tcU+UEEautno5kPKcrNwK&#10;LpRLqPI80g9I/wAUjPJP9C3+29+96QPyH+T/AMhvlp2FX9q/JTuPf3dG/sg04/j++9wVmYOMpJ53&#10;qTiduYx3TD7U2/DM5MGNxlPSUFOPTFCigD3Rl2N2l2L27uKo3Z2ZvPcG9twVBk/3IZ/IzVhpYpJD&#10;KaPG0rFaLE45HY6Kaljhp4xwiKOPaalmlncyTSPI5/LG9v8AAD6KP8Bx797Aj2gfeL373yVWdlRF&#10;Z3dgqIoLMzMbKqqLlmYmwA+vvsAsQqgkkgAAXJJ4AAHJJPv3v3vbK/lIf8Jb/kJ8tKnbfdfzkp92&#10;fGT44TLTZfGbBlp0xHyB7XoZFEtMlLhMtR1Q6q2vVizSV+Ypmyk8VhS0HjnSuitx+IP8qzsTt2XG&#10;b372jy/V/WriKsptvvGtH2Hu2BhriWKhq4ZRtPFTfVqisiNVIlhFT6XWdH6gwks+mSq1Qw/UJ9Jn&#10;/wBgR6FP9Tz/AIfn3739E/44fGXoX4i9T7b6P+N/V21epOsNrU6xY3bW16JovuaoxRxVOa3BlqqS&#10;qze6dzZPxK9ZlMnU1eRrJBrnmkbn3sc9a9X7A6f2ljdi9abVxO0NrYqMJTYzFQFPLLoVJa7IVcrS&#10;12VylVoBmqqqSapmb1O7Hn2rYYIqeMRQosaL9Ao+v+JP1Zj/AFPPv3sdfa995ffvfvfvfvfvfvfv&#10;fvfvfvfvfvfvfvfvfvfvfvfvfvfvfvfvfvfvfvfvfvfvfvfvfvfvfvfvfvfvfvfvfvfvfvfvfvfv&#10;fvfvfvfvfvfvfvfvfvfvfvfvfvfvfvfvfvfvfvfvfvfvfvfvbDna3wQCmjP7s4Osj6pDex/2Mh4/&#10;1r+0xuXI/b032cTWmqR+5b6pT/Rv9jKRp/1r/wCHvU3/AOFU38z2L4y/GOm+D3VW4Pt+8flhgaxO&#10;w58fKv3uxfjl9zNjNxCoa96ev7fyFPPgaddEgfEQZcsYZPtXf3vPhaT7akDsLS1FpW/qEt+2v/JP&#10;P+ufcnbtD9nQrI62mqiJnv8AVY7fsof9ZTq/wLezPf8ACZr+X5N8K/5emA7H3xg1xndvy/qcT3Zv&#10;EVVL4MxguupsX4el9kVjMsc6rQ7Wrps7LBMiT0mQ3HVU0gJhFve3f2/e9ir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2Xf5HfLf4yfELZk2/8A5N96dZ9J7XSCqnpKrfu6cbh8jnWo4/LP&#10;RbU260sm4945cJytDiqSsrJPokTH2HPZPb3V/T2FfcHaG/NsbHxSxyyQy7gytNR1NeYV1SQYnGl2&#10;yWZrNP0gpIZpm/Cn3hmqIaddc8qRr+NTAE2/Cr+pj/gLn373qKfPD/hYx1Ttemz+yP5evSuV7P3G&#10;rVdBQ9496UdbtLrqmZGaOHNbZ6vx9XT783ZS1EZ1wjMVW2ZYXAMtLKt4zT735/OZ2lioshg/jtsi&#10;r3TkgZqeDfW/IZ8RtuIglUrcXtanmjz+XikU3T7yXFujAa4nF19sFVuFFutJGXP0EsoKp/rqnDN/&#10;sbe/e9Iz5ZfN75X/ADl3+/ZXyr7y3z3HuWOSqOIp9w5FKbau06esdXqMfsfY2HhxuzNkYyZkVnp8&#10;VQUkUrjW4ZyWNG/bnefbXe24Dubtnfed3nk1aU0ceRqRHicRHMQ0lPgsFRpTYXB0rlQWjpKeFWI1&#10;MC1z7Tc9TPUvrnlaRvxc+lb/AIVRZVH+sPfvZVfYT+8Hv3v3v3v3v3uyr+Xx/KV+bv8AMu3UuK+N&#10;/VVW2w6Gvjot194b5NXtXpvZ5L6Z0rt3TUVS2ey9MvLYvC0+TyoUhzTiO7gzXx4+InefycywpOtd&#10;pzHAQVCwZbfWe8uJ2XhubSLPmHhkNfWRDk0tFHVVYBBMYX1CZSUFTWtaFPSD6pG9Ma/67fk/4C59&#10;+9/RU/lWf8J0Phl/Li/u/wBobvpKf5O/KnH/AG9fH3D2Bg6aHbPX+VTS5/0OddSz5LF7WqKV0Tx5&#10;mulyWfEiu9PVUcMz0i7HnxQ/lvdK/Gz+H7pzEMfaPa9P4513luGgiTF7eqxZj/czbbyVVLipImA0&#10;1s71OQ1BjHLCjtEFdQ4ino7O378458jj0of+bachf9c3P+t7972EvdiXt29+9+9+9+9+9+9+9+9+&#10;9+9+9+9+9+9+9+9+9+9+9+9+9+9+9+9+9+9+9+9+9+9+9+9+9+9+9+9+9+9+9+9+9+9+9+9+9+9+&#10;9+9+9+9+9+9+9+9+9+9+9+9+9+9+9+9+9+9+9+9+9+9+9+9+9+9+94aieOmhknkNlRb2/LH6Kq/7&#10;Ux4HuPVVMVHTy1MxskS3P9WP0VFv9WdjYey1/L/5V9UfCX44dq/J3urK/wAN2F1XtqozVVSwSU65&#10;bc2ZmeOg2zszbkVTJDDV7l3huCqp8fQxsyp56hWkZIld197RtJHJlsiZJuU1eWb/AFIjXhIh/gbB&#10;f62ufYfUMUucyxlnF49fnnH9lYUICQj/AAPC/wBbXPv5q/8AL/6h7f8A+FAH85Wv7d+QdHNm+uv7&#10;3f6d/kHTeR59s7V6Y2ZX0dHsPozDvMlNrw+beDF7Up4kKV0mMasyLeSaCokPva49iT7+pxFFFBFH&#10;BBHHDDDGkUMMSLHFFFGoSOOONAESNEAAAAAAsPfvfvfveT373737373737373737373737373737&#10;37373737373737373737373737373737373737373737373737373ChrFlq6qk41U/jZT/qlZF1/&#10;7FHNj/r+26nr0mr62h4D0viZT/q0eNDJ/sY5Gsf9f3Wf8cv5jOx+8/5hXzw+AmmgpN6fE2n6k3Tt&#10;WuhmAl3zs3eXXuzqzsRoqXySuZ+ruxtxU+PrpmESscxTRojeJpH97m+3H3Zh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Aj5Sdz0Pxy+M/yE+QGSaEUXSXSfaPa8yTn0VB2BsnN7piowml2mmrZsWsMcaq&#10;zyyOEVWZgCge1d6wdbdY9idhVJQQbH2PurdriT9Mn93sHXZVIQLMXed6UIqgFmZgACSB7xTyCGGa&#10;U/7qieT/AF9Clrf7G3v3v53v8pD/AIVL9+fE3+AdIfOhd2fJv49x1IosR2SK2PI9/dT4+omeQRR5&#10;DLVEEHa+0MfJIVix2TqqfJ0FM2ikrmpqamxvvXN+IP8ANW7A6j/h+xu+Bl+0Ou1lENHubzrU9g7S&#10;p5HZtC1FZJGm7cPTu1kpqqWOqp4zphnMUcVN7SVBm5YLRVWqaL8Pe8qD/XJ9aj+h5H9fx797+hL8&#10;WfmD8aPmt1nRdu/F3uLZ3cGx6nwRVlZtmvP8X25kKiEzphd5bYr46PcuzM+sQLGiylJS1Oj1BChD&#10;HYk6p7k6x7v2xBvDqveeG3jgpfGs02MqD95jaiRPIKHNYuoWHJ4XIBBcwVUMUtuQLWPtWQVENSnk&#10;gkWRfyVPIP8ARlNip/1/fvZlPYme83v3v3v3v3v3v3v3v3v3v3v3v3v3v3v3v3v3v3v3v3v3v3v3&#10;v3v3v3v3v3v3v3v3v3v3v3v3v3v3v3v3v3v3v3v3v3v3sM+2O6On+h9o1m/u7u0+u+oNj4+4rN39&#10;m7z27sbbdO+nUIXzO5sjjMf9xJ9EjEhdyQFBJA9pjdu9tm7Bw824N87r25s7BU/+ezG6M1jcDjY2&#10;tcIa3J1NLT+RvwobUx4AJ98JJI4lLyOkaj6s7BV/27ED373rnfLv/hWN/LN+PiZbB9ITdhfMHfdE&#10;tZT01P1nhZtmdZJlaYMEpct2fv8ApMZJJjqiQALXYHDbigKnUuofWt3uH+bf8YevBWUGxn3F3Hn4&#10;BNHFHtihfCbXFXECFiq90bhhpWamkbgT0FFkYyORf20VGdoobiPXUOL/AKBpS/8Ai724/wAQG9+9&#10;6rPzD/4Vb/zNPkeMrt/pnJ7I+HmwK9ailSj6kxabi7LqMdOxZIcn2vvanyNfRZGAaQtbt3H7cnGn&#10;8XYGqHuX+bP8n+yhV47ZVTgumtvziSIQ7QpRktzyU0hJCVW7c5HUzw1MfFp8dTY1+P8AE3Y6jO1s&#10;1xGVp0P/ABzF3t/jI1zf/EAe/e9cfsLsnsXtzdmU372tv7evZ2+s5Isub3p2FurO703ZmJUXQkuU&#10;3HuSvyWYyEiILBppnIHHutncW5tybvy9XuDdm4M3ujPV7B67N7iytfm8vWOosrVeSyVRU1lQwHAL&#10;uTb2zu7yMWdmdj9WdizH/XJJJ9+9or2ye+Pv3v3v3v3v3uyj+Xx/KV+b/wDM2y2fh+LnWFNkdm7Q&#10;rVxm8+2t8Zum2b1dtfLS0kNdDhKvcVXHU1mZ3A9LVQSNjsRR5KvggqI55oY4HEvszPx3+Inefygr&#10;MgnVe1oqnC4ecUua3fna6PC7VxVW0KTpQzZKZZZq3ItFLGxpqOGpqESRXdFjIb3MpKCprSfAl1U2&#10;aRiFRTa9rnkn/AA+/e93P+XX/wAJIPip0J/Auw/nRuz/AGbLtGk+2rv9GmDGW2n8eNvZGPRJ4Kqm&#10;10G9+1ftKqIMkuSkxGLqomaKpw8q8m8j44/yg+p+v/sNx98Zf/S5uqLxT/3Yofu8R1zjqlbN45Yr&#10;0+d3Z4ZVBV6lqOllQlJaNhz7UtJgYIrPVN53+ugXWEH/AHhpP9jYf4e/e9tHZ+zdodebXwWyNgbV&#10;23sbZe18dT4fbW0Nn4PF7Z2vt3E0i6KXF4LAYWlosTiMdTJxHBTwxxIOAo926YbC4fbuKoMFt/E4&#10;zBYTFU0dHjMPhqClxmKx1HCLRUtBj6KKCko6aIcKkaKqj6D2/KqooVFVVUWVVAVQB+ABYAe/e1J7&#10;c/ffv3v3v3v3v3v3v3v3v3v3v3v3v3v3v3v3v3v3v3v3v3v3v3v3v3v3v3v3v3v3v3v3v3v3v3v3&#10;v3v3v3v3v3v3v3v3v3v3v3v3v3v3v3v3v3v3v3v3v3v3v3v3v3v3v3v3v3v3v3v3v3v3v3v3v3v3&#10;v3vDUVEFJBPVVU8NNS00MlRU1NRIkMFPBCjSTTzzSMscUMUalmZiFVQSTb372iMxkPu5vDEb08LE&#10;C30kk+hf/ED6L/hz+fYcZ/K/fz+CFr0tOxCkfSaX6NJ/io5C/wCHP59/L0/4Ucfzfz/MM+QsHx86&#10;L3E+Q+Ivx13LX022q7FzO2P7o7Yhgmwme7RZYZHp8jt7DxzVWL2s4166CaprVYDJeKL3tR4mi+zp&#10;RrFpprSS/wBVuPRH/wAgD6/4k+1bgsd9hRLrW1RPaWb+q3H7cX/TtTz/ALUT73N/+E+X8s5f5c3w&#10;Y28d+4CPG/JX5F/wjtnvWSpp40zG2Vqce3+j7qSol8ENRHH1vt6vc1lO5lWHcOSyhjkeFore9unt&#10;693te/e/e/e/e/e/e/e/e/e/e/e/e/e/e/e/e/e/e/e/e/e/e/e/e/e/e/e/e/e/e/e/e/e/e/e/&#10;e/e/e/e/e/e/e/e/e/e0DFWmLJmsudLVDl7fmGRiGAH5sh4/xA9hfDkjDmGyFyUepkMgFzeCVyGU&#10;D86Yzcf4ge/kjdG/zScz0d/O33L/ADGRlK2r2Nvb5UdoZnsWgxv3FUmW+PHae8czh87g6TH08yfx&#10;hts9e5GCqw0ErODksVRSMWeMN797XoIIBBuCAQR9CDyCP9f2J4IYBlIKsAQQbggi4IP5BHv61GIy&#10;+L3BicXnsHkaLMYTN46iy+Hy2NqYa3HZTF5KmirMfkaCsp3kgq6KtpJklilRmSSNgwJBHv3vv337&#10;cf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dCP/AApk7nbpz+Th8oI6KsWizvbVV1l0xg2Ym1Qu8+xduVW7aPSs&#10;kbu1V11g80gAPBOpgyhlJAP5nm9Tsz4Y9prBMIK/d0u19lUJJP7gzW5MbLl4bBlLGXbdDWgc8Hkg&#10;gEFrzMnjx0/NjIUjH/ITqWH/ACQD797+S771FvaD9+9jv8dvk/8AIT4k9jY/tr419wb76Y7CxyrC&#10;u4djZypxb5GhE0dQ+H3Djby4fdO36iaJWmx2Sp6uhn0jyQtb2vuuO0uxOodyU+7+st5Z7ZW4qYBB&#10;kcFXSUpqYA6yNRZGm9dFlcdI6AvTVUc1PJYakPvLFNLA4khkeNx+VNr/AOBH0Yf4Hj373uIfBL/h&#10;Y9v7bVPhdk/zC+io+yKKDxUlT3n0DDitt72eEAqa7c/UuarMdsrP18sj6pZsRk9vwRxLaOhkf9Vy&#10;nQv85zcGMjosH8ithruWCPRFJvvr5KTGZxkHBnym0K2amwmQqHZru9HVY6NVHpgY/VQUu4WWy1cW&#10;v/m7FYN/rtGSFJ/1iP8AW9+97avxO/nG/wAtX5qQ4im6L+WfV1Xu/MqVpusN+Zheru0jVx3FRQ02&#10;xOwF29nM5NSkHVLjI66mZfWkroQxt36j+Zvxl7tSjj2H25tWXMVoIi2tn6wbV3WZl4kgiwO4Rjq6&#10;ueIjlqVZ4iOVcrz7foMhR1NvFOhY/wBhjof/AJJexNv8L+/e7NPZn/c337373737373737373737&#10;37373737373737373737373Gra2jxtJUV+Rq6WgoaOF6irra2eKlpKWniUtJPUVM7xwwQxqLszMF&#10;A+p94p54aaGSoqZoqeCFGkmnnkSKGKNRdnkkkKoiKPqSQB78SALk2A+pPA9+91r99fzk/wCVv8aV&#10;rk7Z+cfQFHlMasn3+2dj7xi7d3lRyRhT9vWbM6jg3xumjqpA4KRzUiMwNwLXPss2/wD5o/FXrITr&#10;u7vXr6Gqpg33GLwWZTeGahZQD45sLtCPO5WGVgRZXhUkc/Tn3ClyNFD/AJypiuP7Kt5G/wCSY9TD&#10;373RP8kP+FkXwk2ClbjfjR8fu8PkNm6dpI4Mxu+pwPR3X1WCGWKposnWDfu+5lVgGaKo25QkqQA4&#10;JOkhfZX857o7b4npusevd9di10ZZY63MSY/Yu3ZhyElhqpv4/n3AIuUkxsBI/N/o2TbhpkuIYpZj&#10;/VrRIf8AYnW3+8e/e9d75Tf8KvP5pnfq5PC9WZzrL4n7QrYZqJKbp7Z8ea3zLQTj1fxDsLsmbd9b&#10;S5VSxCVmDpMFJGgXSA4Z2rm7W/m1fKvsEVVFtSu2v1Jh50eBY9m4Za3PPTuOfuNxbmfMTxVYJIE1&#10;DDQMotYBrsWifO10twhSBT/xzW72/wAXfUb/AOIA9+9693cHevdfyD3bPvzvftzsruXetQrxybq7&#10;Q3vuTfWeWB5DL9pDk9y5HJVdNRI59EEbJDGLBVAAHuu7eO/N79iZeTP793fubembkBVstunOZLPZ&#10;ARsxfxJVZOpqZooFY+mNSEUcAAe2qSWWZtUsjyN/qnZmP+tdiePfvYVe0n7x+/e/e/e/e/e/e/e/&#10;e/e/e/e/e/e1bsHdUWxt87N3rPtrbO9INo7q2/uWfZ+9MYuZ2fuuDB5Wkyc2291YlniGS27nI6Y0&#10;tbAHQy00rqGUkEO+38qmBz2FzcmMxebjw+Wx+Tkw2bpRW4bLJQVcVU+My1GWX7nG16xGKeO4LRuQ&#10;CDz75I2llbSraWB0sLq1jezD8g/n3739pb+Xr2n8e+9Phl8fe6vi5sDZXVvTHaXX+K3bt7rzYG2d&#10;v7S27snKzB8bu7Zy4Ta+NxODp8ns3dmNrcRWNTwLG1TQuVJXSfe7P8dd19d786V673v1Xt7CbU2V&#10;urb1Jl8dtzb2Mx+Ix2Dq31U2YwoocVTUlBHVYXL009HMY4wplgNri3sRqR4paeKSBVSN0DBEUKFP&#10;0ZbKALqwt/sPfvZzfY1e5Hv3v3v3v3v3v3v3v3v3v3v3v3v3v3v3v3v3v3v3v3v3v3v3v3v3v3v3&#10;v3v3v3v3v3v3v3v3v3v3v3v3v3v3v3v3v3v3v3v3v3v3v3v3v3v3v3v3v3v3v3v3v3v3v3v3v3v3&#10;v3v3v3v3v3v3v3v3v3v3v3v3v3v3v3v3tNZrJ6Q1FA3qPE7j+yD/ALqU/wCqP9r+g49o/cWYCB8d&#10;St629NVIv9hSOYVP+qYH1f0HH1vbSR/4U4/zvoNjYfeP8tX4n7tjl3znqR8H8sOy9v1rn+5m3q+l&#10;V6vovbuRp1Eb7p3FSVCLuaohlYY2hZ8WwNVUViUXvbfhKH7mfzyD9mnIPP0eX6qv+IX6n/Yf19tW&#10;3Mb95U/cyrenpWBsRxJP9UT/ABCfqP8AsB+fdQf/AAmI/lan5o/K7/Zpu18Atb8cPiTn8PnI6TJU&#10;qz4rsjviNYMzsXZjQ1CGnr8PsuPxbhzKXkW6Y6lmieDIOV97WvsRff06vfvfvfvfvfvfvfvfvfvf&#10;vfvfvfvfvfvfvfvfvfvfvfvfvfvfvfvfvfvfvfvfvfvfvfvfvfvfvfvfvfvfvfvfvfvfvfvcWtl8&#10;NJUy/lYX0/8ABipVf+TiPcPIzfb0NXNexSnk0/8ABypVP9u5Hsjf8zPvAfG7+Xv8y+64qxaDKbH+&#10;OnaVRtepcsqrvjM7Wr9t7CiZkIdVqd6ZmgjJUhhr459+9hz7CP38Xv372t8HVfcUgjY3kpiIz/Ux&#10;kXiP+sBdf+QfYkbbrfuqAQuby0hERueTEQTC3+sFBX/kH39Rf/hLp88P9mz/AJd2J6U3dm/4l278&#10;L6/F9O5mKqqPNkq7qGupKut6Mz0iCNI4KCh29jq3a9OgLOV2uZJDeUE+9vPtQe9lH373waSNP1yI&#10;v/BmVf8AeyPeN5Yo/wDOSRp+PW6r/j+SPx7DzeHbvVHXmsb/AOz+vNjmOSKKQbw3rtvbOiWenkrI&#10;Yn/jWSotMk1JE0qqeWjUsPSCffvfGOeCUlYpopGAuVjkRyB9LkKSQPfCKpppmKQ1EErqNTLFLHIy&#10;g8AlVYkC/tE9W/Kf4w95blzezOlPkd0N3BvDbOLgzm5Np9W9v9fdgbl2/hKqeGmpsxm8FtPcOXym&#10;KxdTU1MccdRPFHC7yKoYlgD73l95/Y8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9Mz/haD2ucH8QfiH0pHVNDJ2T8itydjywJUJG1ZQ9Qdc5H&#10;b80csATzVNNFW9yU0hGsRpKsZZWbxslLH867dv2PTvT2yFlKNuXsfJ7leNZApmg2dtupxzq0enXL&#10;Ek+9ImPqChgpIJ0lU7uKS1PTx/6uZn/1/GhH+9ye/e/nRe9b72kffvfvfvfvfvfvfvfvfvfvfvfv&#10;fvZ2/j9/Mm+ffxXioqL4/wDzA+QPWmCx2j7TZ+I7K3HXbATxKUi8nXmcrMrseo8SEhfJj30g2HHs&#10;cevPkx8guqFgg697j7C2xQU2nw4aj3Nkp9vroFk1bcrpqvBSaF4GqnNh7kxVlVBbxVEqAf2Q5Kf8&#10;kElf949+92j7G/4VN/zl9n0Ioct37sHsbxwpBBV756I6mWuiSPSEY1OytsbMNXMEWzSVAmke5Z2Z&#10;zq9mpwX81j5pYanEFX2Dt/cmlFRJs7sLaIqEVbBSZMJi8L5n0ixaQOzfUknn3OXN5FRYyo//AAaK&#10;O/8Ayaq+/ezCY7/hYL/NWoa2Cqqdl/D3MQQsxkxuR6j7FioqoMjIEnkxHdOLyKqjMGHiqIzqUXJF&#10;wRFpv5yHywgnjllwnTVZGhJamqdobkWCUFSAJGpN70tSACb+mRTcf0uPeUbgrgf005/wMbWP+2kB&#10;9+9zM1/wsO/moZSoimoeu/hjtuOOHxPS4XqbtSennfWzfcStuLvbP1Qm0sFskiR6VHpvcnNW/wA5&#10;T5W1UiPBtzpTGqqaTFRbR3XJHI2onyOcjv3ISh7G3pZVsPpe5PjuCuP0WnX/AFo3/wCipW9+9g5u&#10;v/hWD/OF3EJv4R2L0nsPy1XnQ7U6L2lWGmi8MsX2UP8Afh95BqXXIJLyeSbWijyaNSsi8t/Ns+ZO&#10;R1/Z7k2RgNcvkX+E7DxE3iTQy+BP46c1eLUwa7an1KPVa4ONs7kD9HjXn+zEv+29Wr372TPsn+f1&#10;/OL7Wjmi3R89e4cWs6lXPW1JsTpmRQYqWG8M3T+0Niy07aKNDeNlIYu36pZC4Lbm/mDfMzdquuV7&#10;+3lShwQx2zDgdlMAViT0Ps3DYF4zaEcqQblj9WYmO+VyEn6qqQf8E0x/9a1X373W92n8iPkB3nVN&#10;Xd2d59xdw1r1E1W9Z2n2bvXsGqeqqJFlnqWqN25vLytUTyoGdydTMASSR7LVuvsbsLfcpn3xvzee&#10;8p2keVpt17oze4pTLIweSUyZeurHMjuAS17ki/uG8ssvMkskh+t3dn+v/BiffvYO+0Z7x+/e/e/e&#10;/e/e/e/e/e/e/e/e/e/e/e/e/e/e/e/e/e/e/e/e/e/e/e/e/e/e/e/e/e/e98v/AIR7fzF6KODs&#10;v+Wh2LkqenrJavcPe/x0rKyqWOTIa6bHp2z1pRROFEs9JFRpuahhj1SNEcxK5CRIBft/Jt+SECx7&#10;n+MW46mOOd5sjv3reaaVVap1RU43dtiBGtrkhWFcpAi3Yoa1m9KL7VG36weuif8Aq0sJ/r9Naf7x&#10;qH+x9+974vu/L2qPfvfvfvfvfvfvfvfvfvfvfvfvfvfvfvfvfvfvfvfvfvfvfvfvfvfvfvfvfvfv&#10;fvfvfvfvfvfvfvfvfvfvfvfvfvfvfvfvfvfvfvfvfvfvfvfvfvfvfvfvfvfvfvfvfvfvfvfvfvfv&#10;fvfvfvfvfvfvfvfvfvbHlsoKVTBA16lxywsRCp/J/wBrI+g/H1/pdN53NChQ0tM16x15YWIp0P8A&#10;aP1HlYfpH4+p/F9XH/hQn/PbxfwE2blvif8AGHcFNkfml2Btynmy256BqHI4/wCNuzs4D4txZaOV&#10;Kqmn7U3Fiw74LFSregp5o8tVqITQQZD3tIwxSVMyRRgtJK1he5+vJZjybAck+0FTwTVlRHBGC8sz&#10;2BJJ5PLO55NlFyT/AE9/Oq+OfQPc3zV+R3XfQnVdDX727h7x3wmIoajKVVdWM9fk5ajK7l3lu3LG&#10;Ovro8Lt/GRVeXzNe6yvDRU087BipB97EKlpkpII4I/og5P5ZjyzH/Fj/ALb2K9FSRUNNFTRD0xry&#10;35dzy7t/ix/2309/Yo+Cfwz6r+Afxa6p+LXUVOzbd67wapmdxVMKRZffe98o33+89+57Qz/7lN0Z&#10;2aWfxBmjo6fxUsOmCCJF97ke5Xs3fv3v3v3v3v3v3v3v3v3v3v3v3v3v3v3v3v3v3v3v3v3v3v3v&#10;3v3v3v3v3v3v3v3v3v3vFNI0UZdInmI/3XGV1kfkjUyg2/oOT7w1ErwxGRIJagr9Y4dHkI/JUOyB&#10;rf0HJ/HsCvkd25vPo7qjP9lbF6D7Q+SmZ2+0M8/VvTlTsiPsDIYkLNLksng6Lfm6toY7OzYyGLV/&#10;D6OonylWzBKWnnkOj372wSbiVGKijkuDYiSURsD+QR42II9paXdixsVGPl1KbMsswiZSCQQV8TkE&#10;e9Rntb/hZJtTr7ceZ2lQfy4e2Ytz7dyc2H3BtvtbuzG9UbjwWTo5qiDJ43M4OHqDfWQxmToJY0R6&#10;edEkDl1cIUGv3uM245z+inhX/gzO3+9aPcN921J/zdJAv/B3kf8A6F8fslW8f+FnPyirv+ZffDPo&#10;PbHqj/4/He/Ye+vSIZlmH+4Q9dep6ho2U/2EVlIYsHT3uDVZirq4nhkEKxvp1CNGBOlgwF2dj9R7&#10;ba3P11dA9PKIEik06xEjqTpYOBd5HNtSj3Vr87P+FG38wL+YH0Dvv4z9s4b4+bG6o7Im2q+7cX1H&#10;1/u/CZXIU+z9zYPeOLoI85vPsnfuQpaKbcW3aSoqFjYPKIzFqELtGfe2r2ye6EffveSOaaEkxSyR&#10;FhZjG7ISP6EqRce8sU88BYwTSwlhpYxSPGWH9GKEXHsZOnfkX8gvjvX57KfH/vXuTozJ7qxkWF3R&#10;kenezt7dZV+5MPBM1RDic9V7KzmEqMxjIahjIsFQ0kSuSwW/Pv3vzTTP+uWR/wDgzs3+9k++3qKi&#10;T/OTzP8A8Hldv8P7TH8e8+8/kr8jOxy57D7+7r34ZbeU7z7U31ugyaadqNdZzmertdqRjEL/AO6y&#10;V+nHv3uVQ0E1dJojGlFI8kpHpQf8Sx/A9zMbjKjJTaIhpjUjyzsPRGD/ALbU5/Cj6/4Dn2dX+V1/&#10;Kh+SX807uX+4XUWObanWG16mjl7g743Bjaqo2P1pi6qOaeClKxSUrbm3tmoqd1xmEpZVnqH/AHZn&#10;pqOOeqi97XNLSQ0cQihWw+rMeWdvyzH8n/eB7EqioaeghEFOmkfV3PLyNbl3b8n/AHgfj39VP4Gf&#10;AL43fy5uicP0N8b9oLhcRE0GS3nvLKmGu352hu4UyU9bvHfmfSGB8nlKnSRBBGsNBjoCKejgggVY&#10;x73J9zPZ1f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zv/APhaZ2K2T+Tnwp6lNQzJsnofsHsVaQzFkgbtHsGm209QsH30gjaqHT6qX+2i1iED&#10;yy6NMOub/O03IartHpDaHkJXB7B3FuQQ6yQh3VuGLGNII/OwUyjZoF/EmrRbU9rIktxveemj/wBT&#10;Ez/8lvp/r/zb9+96V/ukn2nPfvfvfvfvfvfvfvfvfvfvfvfvfvfvfvfvfvfvfvfvfvfvfvfvfvfv&#10;fvfvfvfvfvfvfvfvfvfvfvfvfvfvfvfvfvfvfvfvfvfvfvfvfvfvfvfvfvfvfvfvfvfvfvfvfvfv&#10;fvfvfvfvfvfvfvfvfvfvfvfvfvYzfHfvrsf4ud6dUfIjqLL/AMD7I6c3zgN+7SrnWSSjfJYGujqm&#10;xmWpY5ITkMBnKQSUWRpGYR1dDUSwvdJGHta9c7/3L1XvzaXY2z6z7DcuzM7j8/iKhgzQtU0E6yml&#10;q4lZPuMfXQhoKmEnTNBI6Nwx95IZXgljmjNnjcOv+uDex/qD9D/h797+0b8MflV1z83Pi70r8puq&#10;6qGbaPcWyMZuVcelZDW1W1twqJMdvHY+WngAiOd2Nu2ircTW6QF+5o3K3Ugndi6V7Y233l1Xsjtb&#10;akqPh95YOlyYphMk8uKyI1U2ZwVZJHZTX4LLwT0k9uPLC1uLH2I1NOlTBHOn6ZFBt/Q/RlP+KsCP&#10;fvZnfYo+83v3v3v3v3v3v3v3v3v3v3v3v3v3v3v3v3v3v3v3v3v3v3v3v3v3v3v3v3v3v3v3v3v3&#10;v3v3v3v3v3v3v3v3v3v3v3v3v3v3v3v3v3v3v3v3v3v3v3v3v3v3v3v3v3v3v3v3v3v3v3v3tqye&#10;SWhj0oVapcftp9dA+nkcf0H4H5PtkzOXTGw6Yyr1coPijPOgG48zj/Ug/QH9R/2PuhL+eX/Oo2F/&#10;K56ak2d19Xbe3l8zO0cLUr1X17UzJXQbAwtWtXQt3J2Fj445lj29h62FlxePqDC+eyEbRR3pqetl&#10;g97Qzu0jM7sWd2LMx5JYm5J/xJ9hrJI8rvJIxd3Ys7sbszMbkk/1J9/K07B7A3t2vvnd3ZnZO6M1&#10;vbsDfu4ctuzeW7tx102Szm49x5yslyGWy+Urp2aSoq62snZ2PAF7AAAAe9rDCUH28X3Mq2mmX0A/&#10;WOI2I/1mf6n/AAt/j7X+3MX9rD95MtqioUaFI5igNiBb8PJwT/QWH9ff0ev+EwP8o5/iL0Ufm13p&#10;tpqP5G/JPalGNg4PMUpjyXUnQuTalzGMp5KaVVkx+7+05IaXKZEPeakxkNBS2gmbIRP72/e1N72v&#10;vfvfvfvfvfvfvfvfvfvfvfvfvfvfvfvfvfvfvfvfvfvfvfvfvfvfvfvfvfvfvfvfvfvfvfvfvfvf&#10;vfvfvfvcGsx1NWj91LSAWWVLLIP6AmxDD/A39ttfiaPIqfNHpltZZ47LKtvpc2IdR/Rrj3Vj/MV/&#10;k6fCD+ZjgKh+9euI9vdt09AtHtr5B9bJj9s9u4P7aAwY6kyWb+xqqLfO3qJfSmMzlPX0sKM5phTT&#10;MJl97SVbiKmju4HmhHPkjB9I/wCbiclf9fkf4+0JkcFWUGqQL9xTi580QJKD+sqcsn+vyv8Aj7+e&#10;b/M2/wCE9Xzf/l0/x7sGgwknyR+NON+7rW7s6twmQlq9o4enu/3XbfX6SZLN7BjhhBabIRyZHBR+&#10;kNXpI4i9+9tXtk90L+/e/e/e/e/e/e/e/e/e3PHY2Sve/KU6NaST+p4OhPwXsf8AWAP+3ecRh5cn&#10;JqN46WNrSy/kngmKO/BkKn/WUG5/AN4P8mL+Sh3L/Nb7HqNxVNXW9afEvrjc9LiO3u4/DG+QymVp&#10;4MXmK3qzq6nqYailyvYtZgsrTTzzzo2PwVHVw1VUJXlo6Kt97XEEEVPEsUKhEUcAfUn8sx+pY/k+&#10;xIpqaGkhSCBBHGg4A+pP5Zj9WdvyT9ff1KfjF8YOjvh10rsz4/fHjYeJ686y2PQJS43E42INW5Sv&#10;eOJclubc+Vcffbk3bnp4hNX5GreSpqpTdmsFVfe8vvP7H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vX/hXZvGbc/wDNngwkkmtO&#10;u/i701s6nXywyeKGuzfYfYLR6Io0kgvPvp30Sl3OrUDoZFXVl/nBZp8p8uo6Fmuu3Oq9l4WMa0bS&#10;k9duPcJWyKrR/uZ5jZizc3vYgBFZ9r19v9RBGv8Aty7f9Fe/e9Xn3Vj7ZPfvfvfvfvfvfvfvfvfv&#10;fvfvfvfvfvfvfvfvfvfvfvfvfvfvfvfvfvfvfvfvfvfvfvfvfvfvfvfvfvfvfvfvfvfvfvfvfvfv&#10;fvfvfvfvfvfvfvfvfvfvfvfvfvfvfvfvfvfvfvfvfvfvfvfvfvfvfvfvfvfvfvfvfvfve7B/wkG/&#10;mQp172pv7+W92ZmWj2v3RVZPtf49VFdVAU+J7TwOCDdibHgM7MUh33svBxZOkjVo4Ya3B1AVHnyN&#10;/d338nb5Kjbu7NwfGrc9aVxW9ZardvXUk8v7dJuvH0AO48FHrJ0pnsJQpVQqCqJPQyABpKj2pMBW&#10;aHajc+mQl4Sfw4HrX/kNRcf4j/H3739DD3sVe1Z7979797979797979797979797979797979797&#10;9797979797979797979797979797979797979797979797979797979797979797979797979797&#10;979797979797979797bclkUoIvw87g+KP/W/tv8AkID/ALf/AHpoy+WixkI4ElTKD4YvxxwZJLci&#10;NT/sWPA/JFLn853+cb1R/Ki6TpqkU2M7B+T/AGhjMrF0Z0/LUyClY0hWjquyOxmopoq3Edc7drZl&#10;UIjxVmcrENFRsgSsrKH3tCyyyTyPLKxeRzdmP+8Af0AHAH4HsM555amV553MkshuzH/eAB9AoHAA&#10;4A9/Ke+QPyA7f+UvcW/O/O+N75bsPtXsjNSZzdW6Mw6eWon8UVLRY+go4EiocPgcJjaeGjx9BSxx&#10;UlBRQRQQRpFGqj3t4w2O+6k+4lX9iJuARxLIOQv+Kr9T/tvb/t/E/ezfdTrelgbhWHE0o5C2PBRP&#10;q39fp/X3sU/8Js/5NrfOfuqL5Y/IDa7VPxL6D3PAcZg8xSE43vPt3FLT5LH7R8My+LI7G2Y01PXZ&#10;4kNDVyNT44rIk1Z4Pe1p7ET39Nv3737373737373737373737373737373737373737373737373&#10;737373737373737373737373737373737373737373737373737373xdFkVkdVdHUo6OAyurAhlZ&#10;SCGVgbEHgj372HuTMZrqnxKiIsmgKgCrdAFc2HFy4JPsKsw0RydZ4USONZTGFRQq6owEkNhYXaRS&#10;T/r+/j1/zusz1Xl/5rHzap+l9jbJ666+2p3HXde0W1+vtvYjbG2odx9c4fD7H7By0OJwUFPjUyG4&#10;+w8BlchWSoitNV1UjsNTH373B9tnuq337373737372/YCq8VS1OxslQPT/QSpcj/AAGpLj/Ege1R&#10;tet8FW9I5tHVC6X+gnjBK/4DWlx/iQPe2p/wkn+eA6K+ZG8vhtvXNNS9efLnBrV7IjrJ2FBie9+u&#10;MdksthY4TPPHRYxd+bGOUoJnVTNX5KixFMNR0Ae9rL2IHv6Sn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5NH/AAp8zk+X&#10;/nZfLujlFN4Nt4r47YOienD65IH+M3T+dmNWzTSo9THkM3PH6BGojRVK6gzNqOfzSK6Ss+cHcMLC&#10;LRjaTrihgaPVqaNusNnV7mYl2DSrUVzrwFAVQLXBJQmaN8lUf4CEf9YIz/vZ9+90De6+vbV79797&#10;9797979797979797979797979797979797979797979797979797979797979797979797979797&#10;9797979797979797979797979797979797979797979797979797979797979797979797979797&#10;979797ETqLtXfXRfafXXc/WOcqNtdidVb1212BsrPU1zJi9zbTy9Jm8PVNHdVqIEraNBLC945oi0&#10;bgqxBUez92Z7Ye69t712vXSYzce083jNw4Ovi5alymIrIa6jlK3AkjE8I1ofS6XU3BI9843aJ0kQ&#10;6XRldT/RlNwf9uPfvf2g/wCX98y9g/P/AOIXSfyu67EdHjez9qxz7i2550mqtlb/AMJUz4Hf2y62&#10;ztL5Nu7rx1VBBLIENXRCGqVfHOhO678eu6dv/ITp3Y/bW3NMNNunFLJkcb5A8uD3BQyyUG4MJPyX&#10;1Y3LU0qRswBmh0SgaZF9iLSVK1dPFOnGtfUv+pccOv8AsGH+29+9nJ9jR7ke/e/e/e/e/e/e/e/e&#10;/e/e/e/e/e/e/e/e/e/e/e/e/e/e/e/e/e/e/e/e/e/e/e/e/e/e/e/e/e/e/e/e/e/e/e/e/e/e&#10;/e/e/e/e/e/e/e/e/e/e/e23I5GOhj/DzuP24/8AeNb25CA/7f2z5fLxYyKw0yVUgPihv9Px5JLc&#10;rGD/ALFjwPyRSj/OY/nOdN/yqen2gp2wvY3yt7BxNZ/oa6VNcWSmVvJSjsns4UM8dfg+ucNVqQkY&#10;eGsz1XGaOjZFSsrKH3tDTTS1EjSzOXdjyT/vAA+gUfgew1qKiaqleeeRpJXNyzf7wABwqgfQDge/&#10;lbfI35I92/LXuHeHfXyF7BznZfaW+K0Vec3JnJk/bghXw47C4bHUyQ43AbcwtIFgocfRxQ0dHAoS&#10;KNVHv3uTQUMldOI1uI1sZZLcIn+F+Nbfge5mLxsuSqREl1iWzTy24jT/AAvwXb6KP9j9AfZ0v5TH&#10;8sDtn+aX8oML09s+PKbb6o2s2P3N3927DRJJjuuNgGsELw0U9Wpx9bv3drxSUmBxx8kk86y1Lxmi&#10;oqyWL3tfRRJDGkUahUjUKoH9B+T/AFJPJP5PsUYIIqaKOCFAkUa6UUfgfUkn6kkm5P1J9/XI6E6J&#10;6s+MnTfXXQXSW06DY/VnVm2qPauzttY/W0dHj6UyTT1VZVSl6rJ5rM5GomrchXTs9TX19RNUTu8s&#10;rufe8nvL7F337373737373737373737373737373737373737373737373737373737373737373&#10;7373737373737373737373737373737373wkcRxvI36Y0Z2/1lBY/wC8D3wlkWKKSVv0xRvI3/BU&#10;Usf94HsPu2uyMB031V2b29utmTa/VXX28+yNyOjBGTAbG25ktz5hldgyoy47FyEEggH372GjMXZn&#10;Y3Z2LMf6ljcn/bn2Dju0jvIxuzszsf6sxJJ/259/EC33vPP9j743l2HuqqWt3Rvzde4d57krVUot&#10;Xn90ZeszmYqlRnkZFqMjXSOAWYi/1Pv3tSYvDawtRWL6TzHAf7QI4aT8gf0X6/19q/C7e8gWqyCH&#10;QRqipjwWBHDzfQgf0X6n8/0O6p/Io/4TRpvzH7Z+Xv8AMk2RUwbNydFT5rqH4rZ9Z6Gu3Vj8nQGX&#10;H747spoJqfJYbDeKpSfG7bLQ1lTIqyZIRQL9nVe991uAIvJRG/58Dnkf8s5CbH/Wb/b++WR2uRql&#10;xzXHJNNI3I/wikb6/wCs3+39qH+Z9/wkiyFEdw9vfyxdwNlKZpqvKVvxU7L3HFDX0kBUyCg6h7T3&#10;BVJBkFSSyw4zdNTFKsYZjmJn0QN72nbS08ouHimicMAwKsrKQwNjz9faStPSTqWV4Z4XVwHUq6Oh&#10;DKbEA/Ue9NKSg77+G/f2Dqs3t3fHRvyC6H3/ALb3fjcXu3b+R2xvHZG+Nm5ih3JtvJT4bN0lPUxS&#10;UuRoYKmBnjMU8el1LxsCfexEpZ1qaeKdbWkQEgc6W+jr/wAgsCPYs0dSlZSwVKfSWMMQDfS44dL/&#10;ANUcEf7D39kr4OfKzZ3zf+JPQvyp2MaaHD9ydfYrceQxNLUNVJtbeNKZsJ2BsqWpdUaoqdk76xeR&#10;xMslgJJKMut1YE+95/cn2az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hb/hRL/2+e+df/h+7C/8AfLdZ+9PL+Y5/2Wt3z/2v9v8A&#10;/vEbY9oDLf8AFxqv+Dr/ANa09+90seySe2737373737373737373737373737373737373737373&#10;7373737373737373737373737373737373737373737373737373737373737373737373737373&#10;737373737373737373737373737373737373737373737373737373uYf8JCv5in+iX5Ab//AJe/&#10;Yud+32H8jvvOxelPvqjRR4XvTaWDH95sBS+Ro4Kf/Sb13hg5Z3Jav23R08KGWsN7pv5PHyO/uj2F&#10;uD477kr/AB4Dsnzbk2R55NMNFvzEUA/imPi1FY4/70bcogbseajGwxoC8xuosBV+OV6Rz6JvXHf6&#10;CVRyP+Q0H+3A9+9/Rg97IXtXe/e/e/e/e/e/e/e/e/e/e/e/e/e/e/e/e/e/e/e/e/e/e/e/e/e/&#10;e/e/e/e/e/e/e/e/e/e/e/e/e/e/e/e/e/e/e/e/e/e/e/e/e/e/e/e2jJZWOiUxx6ZKlhwn1WO/&#10;0aSxuP8AAfU/63tizGbixymKLTLWMPTHe6xXtZ5rEEcG4X6n/Ae9eb+dl/Pq6h/lkbVyfUPVMu3u&#10;2/mvuPCmTb+wPuYsntTp2DIQ00uO3h3V/DsjTV9FJUUFYKvFYCJ48hlECSStSUcsVTJ72ipZZJpG&#10;llYu7m7MfqT/AMQB+B+PYczTS1ErzTO0ksjandvqT/vQAHAA4A9/MD7s7s7V+R3au+O7u7t8Zzsb&#10;tPsbOVG4d4bw3DUCfIZTIThIo4444kio8bi8bRxR0tDQ0scNHQUcMVPTxRQRRxr73zpqeWqmWGJb&#10;s31P4VR9WY/hV95KSkmrZ0p4F1O55J4VFH6nc/hVH/FPr7FP4Y/DrvH54/IbYvxr+P22ZNxb63pV&#10;mWsrZiYNv7K2nQywHcm/N45Mgx4na22aOcSTyG8s8rRU1Ok1XPBBJ72v6OkiooVhjFz9ZHt6pHty&#10;x/4gfgexRx9BDjqdYIhc8NLIRZpZLepz9bD+g/A9/XK/lvfy8ekP5aHxl2p8eOm6KPIV0MdPnO0+&#10;y6yghoty9t9kVNFBBnN5ZxY5al6OkZ4vBi8aJ5osVjY4qdZJXWSeb3uV7nez8e/e/e/e/e/e/e/e&#10;/e/e/e/e/e/e/e/e/e/e/e/e/e/e/e/e/e/e/e/e/e/e/e/e/e/e/e/e/e/e/e/e/e/e/e/e/e/e&#10;/e/e/e/e/e/e/e/e23LyGOgmC3Ly6YUAFyxkYKQB9SSl/bPnpTFi6gKCZJ9FOigEljM4VlAHJJj1&#10;W/x90m/8KG+4sx1N/Kb+S2I2lTZLJ9g99Jsf41bA2/hqCqymW3RmO6d54ba+4Nu4vHUMc9dXZPJd&#10;eNmxTQQRyy1E6pEq3e497b8VhxDpqapQZeGjiPIi/IZ/wZP8Px/r/RrwmAFPoq61Q0/DRQHkQn8P&#10;J+GlH4H0X/X+lSH8hf8A4ThYr47/ANyfmb8+drUGe7+j/he7OnegsqiVuE6Oql1VWM3b2LSlpKDc&#10;HbMGqKaix7CSj2zMolfy5RYzjfe1F7Vnvch9+9+9+9+9+9xKqip6xNM8YJ/syL6ZE/4K1v8AeDcf&#10;4e4NbjqTIJoqYgxAssq+mVP+CuOf9gbj/D2QX53/AMsn4a/zHdiNs35P9T47P5ehoqik2h2rttoN&#10;tdv9fyTLKUqNo76p6WerSmhnl8xxmQiyGFqZlVqmim0gD3vBj6OWh8sBcS05YSQt9HUnh0df8bAg&#10;jj6+4uKoJ8aJ6YyCalZhLA/6XRj6ZI3Xn62BBHH1+l/ZRf5PP8ujvr+VjTd9fF3L9nYrvL4k57dd&#10;H298dN8zxfwHsLY24c5AuF7J6337tWWprKRaatp8ZiMhjKzDzyY+oqYsnUTQUM1WkDe9uXt493a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kLf8ACiX/ALfPfOv/AMP3YX/vlus/enl/Mc/7LW75/wC1/t//AN4jbHtAZb/i41X/AAdf&#10;+tae/e6WPZJPbd79797979797979797979797979797979797979797979797979797979797979&#10;7979797979797979797979797979797979797979797979797979797979797979797979797979&#10;797979797979797979797979797979797XHWXZG9enOx9hdtdb56r2v2D1lvHbe/tkbjoCorMFuv&#10;aOYo89gMrT6w0bSUOUoIpArAo+mzAgke33a+5c3szcu3937ar5sVuLa+Zxm4MHkqcgTUGWw9ZDX4&#10;+rjuCpaCqgVrEEG1iCPfJHaN1kQlXRg6sPqGU3B/2BHv3v7RH8vP5l7K+f8A8OOivldskUlHF2hs&#10;6lqN3bcpJ2m/uV2ThJZcD2NsqXyu1X49ubwx1XBSyzBHq6AQVQXROhO6/wDHXunCfITpjYfbWD8M&#10;K7pw0UmYxsUhf+B7moWag3JhG1kzacbmaaZImcBpqfxygaZF9iLSVK1dPFOvGtfUv+pccOv+wYf7&#10;b372dD2NnuT79797979797979797979797979797979797979797979797979797979797979797&#10;97979797979797979797979797T+TzKwaoKUh5vo8vBSL+oX6h3/AN4H+8e0rmdwpTaqahZZKj6P&#10;MLNHD/VV+oeUf7Zf8TwNQL+eD/wpW2d8Y492fFX4CbhwfYPyORajCb/70ohjdw9ddG1XkaCuwm1P&#10;KtZit/8AadIqOsxKyYbBzMqzNWViVFHS+9pFmZ2LOxZmJLMxJJJ+pJPJJ9oNmZ2Z3ZndiWZmJLMx&#10;5JJPJJPv52u7d3bq39ufP723zuTPbx3juvLV2e3PuvdGWr89uLcOcydQ9Xkcvm81lJ6rI5TJ19TI&#10;0k080jySOxLEk+/e+UMMk8iRRKXdzZQP95J/oAPqfx7yQQS1MyQQoXkkbSqj/eST+FUck/QD2JHx&#10;3+PXb/yr7m2F0D0RsvK7+7R7IzlPg9tbfxcLt6nvLXZfLVek0+G25gaCOSsyWQqClLQ0UMk8zrGj&#10;Ee9rzH4+Ogi0izyvYyy25Y/6lfyEX8f7f2J2KxcWMg0LZ55LGaa3LH/UL+RGv4H5+vv6xP8AJ9/l&#10;IdQ/ypegP7m4SbGb87+7BjoMv3t3T/DIqaq3HmIYI/ttm7Sknp0yuM6x2nMZBjqWZvLU1Ek1bOqS&#10;z+GH3tw9unu3b373737373737373737373737373737373737373737373737373737373737373&#10;7373737373737373737373737373737373737373737373737373xZFbSWUMUbWtwDpaxXUL/Q2Y&#10;/wC398WRHKF1VjG2tCwB0OAyhlv9GCsRf/H2ktz7C2Tvas2bkN4bT29uit683bDv3YlVn8RQ5Wba&#10;G9qbBZ/bFNuzbr1sMxxO4aXb26cjRxVcOieOCtmVWAc+/e+Xvl7Vv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5GP/AApEwkuA/nW/OOhmnjqHn3F07mxJGrKqxbl+OfT244ICG5Ml&#10;NDlVjc/QshI4I96gH8yyifH/ADd71gd1kMmS2ZWhlBACZPrbZuSjQg86okqwp/BINvaBzA05KpH+&#10;1Rn/AJKhjb/eL+/e6PfZFvbb7979797979797979797979797979797979797979797979797979&#10;7979797979797979797979797979797979797979797979797979797979797979797979797979&#10;7979797979797979797979797979797979797979797979797973Qf8AhH1/MBn64797N/l7b6zj&#10;Jsv5AUWS7X6VpauRzBje59jYFZN74THoCEibfvV+GNZMz3USbVhSMB5213XfycPkLJtrsHdHx2z1&#10;cVwnYUFTu3ZEUzMUpt64KgDZyhphwqHcG1qIzOW41YlFX1SG6i2/V6JXpGPpmu8f+Eij1Af8HQf8&#10;m+/e/on+9jr2rvfvfvfvfvfvfvfvfvfvfvfvfvfvfvfvfvfvfvfvfvfvfvfvfvfvfvfvfvfvfvfv&#10;fvfvfvfvfvfvfF3SNWeRlRFF2ZiAAB+ST74SSJEjSSuscaC7O5Cqo/qSeB7RfYvY2weotj7n7M7S&#10;3ltrr3r3ZWJqM7u3em8MzQ7f21t3EUoHnr8tl8lNT0VHArOqKXcF5GVFBZlB97SWSzTTaoKQskX0&#10;aXlXkH5C/lEP+3P+H09oTL7ieo101CWjgN1eflZJhyCE/McZ/wCSiP6fT3887+dL/wAKcN8fJYbv&#10;+Mn8vvLbj6w+PdUtdt7enfPjr9s9pdy0BaSlrqLZsDmmzHWnW+WhBBaQQbgylK4WoXHxvPRSe9p7&#10;2lfen5797yRRSTyLFEpd3NlUf72fwAB9T+PeWCCWplSCBDJLIbKo/wB5JP0CgckngD2M3x8+PncP&#10;yn7h2N0L0LsbMdi9qdi5iLDbY2xholMkshVp63JZKtnaKhwuAwtDFJV5DIVckNHQUcMk88iRozD3&#10;tdY7HR0Mf4edx+5J/vOhL8hAf9v7EvEYiLGRXNpKqQDzTW+n58cd+RGD/sWPJ/AH1Vv5M38mbp7+&#10;VP08Zpjh+xflX2Lh6NO6e6Uo2McMZaGuPWnWhroYq7C9b4WuiRndkhrM9WQrWVioqUdHQ+9uXt49&#10;3W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lQf8KqdrDb/wDOV7vywipY/wC/PWXQe6S8Ebxyzmk6&#10;r29sny1rNGgmqgNnBAylgIUjW91KjU5/mwYoY75o75q9ES/x3a/X+VLRqVeQw7Tx2D1zkqA8oGG0&#10;gi40KovcEBDZxbZGU/6tIm/6xhef+Sffveud7rd9tHv3v3v3v3v3v3v3v3v3v3v3v3v3v3v3v3v3&#10;v3v3v3v3v3v3v3v3v3v3v3v3v3v3v3v3v3v3v3v3v3v3v3v3v3v3v3v3v3v3v3v3v3v3v3v3v3v3&#10;v3v3v3v3v3v3v3v3v3v3v3v3v3v3v3v3v3v3v3v3v3v3v3v3v3v3v3v3v3v3v3v3v3v3sROou1d9&#10;dF9p9ddz9Y5yo212J1VvXbXYGys9TXMmL3NtPL0mbw9U0d1WogSto0EsL3jmiLRuCrEFR7P3Znth&#10;7r23vXa9dJjNx7TzeM3Dg6+LlqXKYishrqOUrcCSMTwjWh9LpdTcEj3zjdonSRDpdGV1P9GU3B/2&#10;49+9/Z8/l6fM/Y38wL4d9H/K3Yn2lHD2btKml3dtimq/u5Ni9k4V3wvYmx6lnIqv9+5uyhqoaWWZ&#10;InrKD7erCCOoQndZ+OvdeB+QvTWxe2cB4YU3PiI3zGLim8zYHc1EzUW48FKTaX/cbl4JUid1Vpqf&#10;xzABZF9iJSVK1dPFOvGtfUv+pccOv+wYf7Ee/ezoexs9yffvfvfvfvfvfvfvfvfvfvfvfvfvfvfv&#10;fvfvfvfvfvfvfvfvfvfvfvfvfvfvcOsrqeiTVM3qP6I1sZH/ANYfhf8AE8e4FfkqXHR66h/WQTHC&#10;tjLJ9f0rfhbj9RsB7rl/mKfzTPiN/LI62G9PkTvqNt4ZygrKjrjpXab0eW7X7KqqdZ0U4LbrVMH8&#10;M27HVwmKpzeRekxNLIRG05neKCT3tF12Rnrm9Z0RA3SFSdI/oWP9t7fn/bW9h3ksvVZJ/wBw+OBT&#10;eOnQnQv9Gc8GR7fk/T8Ae/mUfzTf5zvyw/mnb2t2Plm626B2/lHr+vPjjszLVrbJwcsXkho9w7xr&#10;XSjqOx9+pSOUOUroUhpPJMuPpaGKeaOT3tv9tXuoj373np6eWqlWKFC7n/bKL2LMf7Ki/wBfcmlp&#10;J62ZYKdC7t9f9Si3ALu30VFvyfZmfiN8QPkB85O79rfH343bCyO++wNzTRyz+JJYNv7Q26lZSUeV&#10;3tvnOiGam2zs3AtXRtV1swPqdIYUlqJYYZPe1zj8dFQx2FnmYfuSkcn/AGlfyqD+n5/PsScViYMZ&#10;FYASVDj92cjk/Q6EvysYI+n5+p/w+qN/KF/k5dC/yqOoEoMHDiex/kpvXGRL3H3/AFmGip8vljK9&#10;PVvsXYgqhPX7V6xxVXTRMlGsgmylTCtZWlpFp4aX3tw9u3u4n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81b/AIWTbElwn8xnobf0VO0eO338QNp46ScmoYVO4NmdtdvQZIo0g+3RYsJncUvj&#10;ja4N2ZQXBbWX/nQYF6H5I7B3AkZWmz3TmIpmcmQ+TIYXd+8UqbFh41CUNfSjSp4PJAvco7cKWrIn&#10;/D06/wC3WSQH/eCPfveox7p/9sHv3v3v3v3v3v3v3v3v3v3v3v3v3v3v3v3v3v3v3v3v3v3v3v3v&#10;3v3v3v3v3v3v3v3v3v3v3v3v3v3v3v3v3v3v3v3v3v3v3v3v3v3v3v3v3v3v3v3v3v3v3v3v3v3v&#10;3v3v3v3v3v3v3v3v3v3v3v3v3v3v3v3v3v3v3v3v3v3v3v3v3v3v3v3v3v3v3vcH/wCEkH8yCLof&#10;5Lbs+BHZWbkputflTVjcnUktZUKmN218g9uYZ0mxgM0kMFJH2xsvFrQlyXkmy2HxVLEmqpZvdyH8&#10;oP5KrsHs7L9Abmrmi2x2xMMltB5pAKbGdh42iKvTDWyJCu7cJSiAsSzPV0VJEi3lJ9qDA1nimalc&#10;+ifmO/0Eqj6f8hqLf64Hv3v6RPvZY9rD37373737373737373737373737373737373737373734&#10;kAEk2A5JPAAH1JPvokAEkgAAkkmwAHJJJ4AA9wslksdhsdX5jMV9FisTiqKqyWUymSqoKHHY3HUM&#10;ElVW19fW1UkVNR0VHTRNJLLIyxxxqWYgAn372na/OpHqio7SScgzHmND9PQP92Ef1/T/AK/tJ5Tc&#10;scOqHH6ZZOQ1QReJD/zbH+7WH9f0/wCv704v5tH/AAqr606XO5uif5cJ2/3J2pTtW4bO/JDLUyZX&#10;pzY9WqvTTN1rjJLR9s7gopyzRZCXTtqOSNHj/i8MjonvaVklkmdpJXZ3Y3ZmNyf+KAe0RLNLPI0s&#10;0jSSObs7m7H/AI0B9B+Pegh3L3V218h+yNz9wd49h7r7S7N3lW/f7l3pvPLVOZzeSmSNIKaE1FQx&#10;Skx2PpY0gpKSBYqWjpo0hgjjiRUHveP3j9hh797mUdFPWyaIhZRbySH9EYP5P9SfwPz7cMfjanJT&#10;eOBbItjLMwPjiU/kn8sfwo5P+tz7sd/lsfyu/k7/ADQO5YOs+idv/wAM2dg6vHS9sd1bipKtevOq&#10;cDWtK4q8xVwKr5jcuRp6WUYvCUrfeZCZDcwUqVFXB72uKOihoo/HELsbeSQga5D/AFJ/Cj8D6D2J&#10;OPx1PjofFAt2axlla2uVgPqT+FH4UcD/AG59/U3/AJbX8sb40fywukaXqfojALkN0ZmGgre1+5c/&#10;RUZ7C7Y3NS0wjfIZuuiEjYrbdDM0v8KwdNIaDFxSuV8tTNVVVR73M9z/AHYp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0SP8Aha11e8uJ+AXdNJTqI6LI9+dX5+rPgDM+Tpusd17Q&#10;p1sFqmVFxGcY3LxqWFtBJ8lCn87vazNSfHze0MY0wVPYG1shL+3ctVRbXy2HjHAlIUUdcT+pRf8A&#10;sknUmNxpxSyf0MqE/wCvoZf96Pv3vQm90Be0t797979797979797979797979797979797979797&#10;9797979797979797979797979797979797979797979797979797979797979797979797979797&#10;979797979797979797979797979797979797979797979797979797979797979797979797U2y9&#10;5bp663jtPsHY+cr9sb12JubA7y2fuXFS+DKbe3TtjKUub2/nMbPpbw1+Jy1DDUQvY6ZIwbe3TCZr&#10;K7bzOI3Fgq6oxebwOUoM1hsnSP46rHZXF1cVdj66mex0VFJVwJIhsbMo98lZkZXUlWRgysPqGU3B&#10;H+II9+9/ZW/lT/PHbH8x74N9LfJvEVOMTd+Ywq7R7n25jZIrbO7q2jT0lBv7BSUiO8mOpK6rkiy+&#10;MiltK2FylFKf86Pe6L8Tu/MX8lOidk9oUctKuYraEYfeuNpmW2F3vh44qfcFA0KszU0M8zJWUqP6&#10;jQ1UDn9XsQqCqFZSxzC2ojTIB/ZkXhh/hf6j/Aj373Yp7Mf7me/e/e/e/e/e/e/e/e/e/e/e/e/e&#10;4NZkaaiH7r6pP7MKWMh44uL2Rf8AE+2zIZajxynzSa5remnjs0puLjUL2jU/1Nv8L+6pv5jv85T4&#10;R/yy9v1UXdfYEe7O5J6D7nbPx462nx24e18xJUUq1OMqs9jTWQ0PX22q1ZUdcnm5aSKeHWaNKyVP&#10;C3vaPrspU1pKk+OG/EKE2P8ATW31c/7x/h7QWSzVXkSUY+GnvxBGTpIBuDK3BkYf7Af0Hv50P80P&#10;+e78z/5m2Qyu0NxZv/Ql8aWr/Lhvjv1vlq9MLkqamqpJ8bU9qbpKUOW7RzVODEzLURUmFjngjnps&#10;bTTAu3vbb7Z/dJ3v3v3v3v3v3t4x2ImrNMkl4qa/6yPXIP6Rg/j/AGo8f6/t/wATgp8gVmm1QUl7&#10;6yLPMP6Qg/g/6o8D8X97GX8nD/hPR8gP5j2S253P3NFuHoT4ZLVw1km+6ugFHv7uaip5b1GK6Xw+&#10;WpZIWxNSYzBNuishkxVM7N9rHkZ4Z6eL3tZwwRU8axQoERfoB+T+ST9Sx/qfYh09PDSxLDTxrHGv&#10;0VfyfyzE8sx/JPPv6Xvxq+MfRXxA6g2v0R8c+uMB1f1htKFhjtv4GBvJW5CdIlyG4Nw5WpefK7l3&#10;Pl2hV6zI1009ZUso1yEKoHveX3m9jz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ql/nMfy28L/ADQvhBvroSGposN2ztiti7S+P+6K9jDQ4jtvbGLy1HicVm6lAZIdr72x&#10;GWrMLkH0yrSR1y1qxSzUkKEpnzT+NFF8p+jM91+kkFFu7Fzpuvr3KVBKQUe78XSVcNJS10qgsmKz&#10;dHWTUVQ1nEKzicI7woPcHI0YraZouBIp1xMfxIAbA/7SwNj/AK9/fvfx+uw+vt7dTb83j1h2TtjL&#10;7L7B6+3Nmtm712lnqVqLM7b3Pt3IVGKzWGydK9zFWY/IUskbgEqSt1JBBOnHuLbuc2jn81tbc2Lr&#10;MJuHbuUrsLm8RkIjBW43KY2okpK6iqoj+ianqImU/UXHBI59h+6NGzI6lXRirKeCGBsQf8QffvaO&#10;9s3vj79797979797979797979797979797979797979797979797979797979797979797979797&#10;9797979797979797979797979797979797979797979797979797979797979797979797979797&#10;97979797979797979797979797979797MR8aPiV8lfmR2JS9VfF/pbfvdW+aj7d6nF7Mw0lVQ4Kj&#10;qZTBDlt3bjqnpNsbKwBnXQcjl6yhoUeytKCQPYjdY9Rdm9z7ji2n1bsnP72zsnjaWlwlE0sFBDKx&#10;RKvMZKUw4vCY8uNJqKyaCAHguD7zQ081Q+iCN5G/oo4H+LMbKo/xJA9+9/SQ/wCE5n8on5sfyu9u&#10;dw5H5Ldu9dja/emM21lX+N2ylyO8Z9kb7wDrHQ7yyfY8lRjNuY/PHA1tZi8pjcPR5SjyKpQz/wAU&#10;Ioo4m2XP5bnw+7w+K+N3lU9m7w25/Ct+UuMq260wgqczJgs/jyFgzVVuRpKXG0+Q+wnmpaumo4aq&#10;GpAgf7o+BUKwxFBU0QkM0iaZQp8K3Yqw+jF+FBsSCBe/HPHv3vZ492je3r37373737373gqKqClT&#10;yTyLGv4B5Zj/AERRdmP+t7jVVZTUUflqZliX8X5Zz/REF2c/6w9lV+XHzc+LHwV62m7V+U/cu0up&#10;9rt54sLS5eplrd2bxyFOsbSYfYuycTFX7r3nlkEqtJDjqOoNPETNOYoVeRfe0vW56WW8dIDChuDI&#10;1jKw/wAPqI/9hc/4j2i8jueebVFQqaeM8GZrGdh/tNrrFf8A2J/xHvRI/mZf8Kx+/O8l3F1R/L82&#10;/lPjX1fVLV4qq7s3IuOr+/8AdVBKHgkqNs0tO+Q210/TVcEjqslNJlc5GRHUU+QoJrxL72nySxLM&#10;SzEkkkkkk/Uknkk+0szM7FnZmZiSzMSzMT9SSbkk+9RLce5Nxbxz+Z3Xu7PZrdO6dx5OszW4dybj&#10;yldnM/nsxkZ3qshlszmMnPVZHKZOvqpWkmnnkeWWRizMSSffvfXvj7ZffvfJEeRlRFZ3Y2VVBLE/&#10;0AHJ98443ldY40aSRyFVEBZmJ/AA5J9rTrrrnf3bu+NsdZ9W7N3L2F2FvXLU2C2lsvZ+Grtwbl3F&#10;l6snwUGJxGNhqK2sqGVWYhEISNWdiFViPe1Vj8GqFZq2zuOVgHKKfx5D9HP+A4/1/a2xW2lj0z5E&#10;B34KUwN40/oZiOJG/wBpHp/rf3vufyfP+Er21us5dr/In+Zjj8Lv7f1PJSZrafxSo6ukzXXe0qmF&#10;jPS1nc+aoJ6jH9jZqKYRt/AaKRtvw+MrWTZWOZqen97UgFuBwBwAPx7V4AAAAsBwAOAAPoAPe6fR&#10;UVHjaOkx2OpKagx9BTQUVDQ0UEVLR0VHSxJBTUlJTQJHBTU1NBGqRxooREAAAA9+9+9+9yffvfvf&#10;vfvfvfvfvfvfvfvfvfvfvfvfvfvfvfvfvfvfvfvfvfvfvfvfvfvfvfvfvfvfvfvfvfvfvfvfvfvf&#10;vfvfvfvfvfvfvfvfvfRIAJJsACSf6Ack+0/uzdW3NibV3NvfeGYotvbS2bt/M7q3Tn8lL4Mdg9ub&#10;ex1Tl83mMhNZvDRYzGUcs8rWOmNCfaf3ZurbmxNq7m3vvDMUW3tpbN2/md1bpz+Sl8GOwe3NvY6p&#10;y+bzGQms3hosZjKOWeVrHTGhPv3uLSu8olkYnS0h8an+yo/p/r3/AN490M/yAPkx8gPnBsH5wfMz&#10;tbfG+cn1N3X8zt90Xxe6z3fk5MjQdXdO7LxGKhx1FtWOWSp/hVBW/wAchx9bTQypStlcJU1McETV&#10;EjzUM/yAPkx8gPnBsH5wfMztbfG+cn1N3X8zt90Xxe6z3fk5MjQdXdO7LxGKhx1FtWOWSp/hVBW/&#10;xyHH1tNDKlK2VwlTUxwRNUSPN73L97A3vYG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6pP/Ch/wDkGQfP&#10;jB5T5gfE/CY7G/MfZu34o957Lp0pMdRfJfau36CKmx2Pmq3MEFN27tvEUaUuHrqhhHk6KKLG1Los&#10;VFNTVMfzGP5fsfyAoKruPqShpqbufC45VzeEjWGmg7OxOOp0ipqd5j444t4YyjhWKinkIWqgRaaV&#10;gEgeJiy+K+6BqIABUKPUv08ygcD/AJaKPp/X6e/e/mcZrC5nbeZy23dxYnJ4DcGAydfhc7gs1QVW&#10;KzOFzOKqpaHJ4nLYyuigrcdk8dWwPDPBMiSwyoyOoYEe9Yiuoa3GVtXjclSVWPyOPqqihr6Cup5a&#10;Stoq2kleCqpKulnSOemqqaeNkkjdVdHUggEe0aQQSCCCCQQRYgjggg8gg+/e2z3F99e/e/e/e/e/&#10;e/e/e/e/e/e/e/e/e/e/e/e/e/e/e/e/e/e/e/e/e/e/e/e/e/e/e/e/e/e/e/e/e/e/e/e/e/e/&#10;e/e/e/e/e/e/e/e/e/e/e/e/e/e/e/e/e/e/e/e/e/e/e/e/e/e/e/e/e/e/e/e/e/e/e7SPhL/J&#10;j/mN/P6TFZPoP457qp+t8n4JR3X2ch6z6gSgnBIyWM3bueKlk3rBEdPkh25TZmsjDqxhCHUDVdHf&#10;Cr5JfINqSq6/62y0e2qrxuN77oU7Y2ctPIDappcvlEibORrxqTGxVsy6gSlufc6mx1ZVWMULaD/u&#10;x/RHb+oZv1f7C/v3vcb+DP8Awjy+NPWL4jeXzs7ez3yR3RB9nVz9UdZvlusenKaoVSazHZnc0U8X&#10;aO+KQShTDUUs+1PSGEtPIG9NzXRH8mzrHa7Uea763hkOy8rH4ZZNpbYar2vsyKQC81NW5NJF3VnY&#10;dYGiSKTE8XDRtfhQU234Us1VIZm/45pdI/8AWJ/W3/Jvv3vbM6P+PnRnxo2LRdZfHzqPr3pnYOPZ&#10;ZYdq9cbUw+1MVNViCKnkyeRhxFJTNlszUxQJ562qaarqCuqWR25925bF672J1jgYNr9d7Q27srb9&#10;OQ6YrbWJosTSPNoSNqqpSjiiNXWyqg8k8peaQi7MTz7fooooVCRRpGg/sooUf65t9T797GH2sveT&#10;373jlljhQySusaD6sxsP9Yf1J/p9feKaeGmjMs8iRRr9WcgC/wDQfksbcAcn2EHenf8A0p8Zet83&#10;298gOz9m9R9a7dVRlN373zVLhsYtTLHNLS4uhE7fdZjOZBadxS0FHHPW1bqUhikbj372m6vcH1Sj&#10;S3480o/3lI/+Jb/be0hX7q/VHj4/6j7iYf7zHF/vRb/be9Kr+Yd/wr7/AOL51z/Lb6v/AOVmg/2Z&#10;DvDD/wDBov4l130/5v8AWlpa3cs/+0z4b372nJZpZ3Mk0jSOfqzG/wDsB+AB/Qce0jPUT1MhlqJX&#10;lkb6s5ubf0A+iqPwBYD3pbfID5H97/KrsrMdw/IvtbencPZOctHW7p3tmJ8pVQUSSzTU2Hw1J+3j&#10;Nu7doHqH+1xuPgpaCkVisMMa8e/e8XvD7BT3737373737240OMqK0gqPHCD6pnB0/wCIQf22/wBb&#10;j+pHt2xuHq8kwKL4oAbPUODo/wARGPrI3+A4/qR7uR/ldfyQ/mJ/NB3BRZrY+Bbqj450eUFFu35H&#10;b/xdbHtKJaeUrksX17hw9HkOz910yIymloJI6Cmm0pXVtF5ELe9rGjx9PRLaJbyEeuV7F2/qAf7K&#10;/wCA9iBj8VSY1LQpqlItJO9jK/8AUA/REv8Agcf1ueff0kf5bP8AKF+HP8sDZQxvRmy/7xdrZnGQ&#10;0e/vkDvyGhy/ae8HKxvW0NHkkp46bZOz5amNWjwuISmpGEUT1Rq6pDVP73O9uXu0b37373737373&#10;7373737373737373737373737373737373737373737373737373737373737373737373737373&#10;73737373737373737373737373723182lBEv6pP1W/CX/wCij/vHvUN/4Vd/zLT0h8ecF/L16ey/&#10;3XdfyspIKrtSHCzSVOb2l0JBk1pkwX2tG61cOX7o3LSfwyFLSifC0GUheIfdU8nvUN/4Vd/zLT0h&#10;8ecF/L16ey/3XdfyspIKrtSHCzSVOb2l0JBk1pkwX2tG61cOX7o3LSfwyFLSifC0GUheIfdU8nv3&#10;uXBH4okT8hef+DHlv95PvYA/lhfE2P4PfAT4ufGKWKGLcHW/V2KffjQLGIpuzt4VNZvns6WJ41Uz&#10;Uo37uXIJTu13NOsYY3HvYA/lhfE2P4PfAT4ufGKWKGLcHW/V2KffjQLGIpuzt4VNZvns6WJ41UzU&#10;o37uXIJTu13NOsYY3Hv3vL7Pl7Pl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cXtfkWJH5sb2Nv8AG3vq&#10;4uRcXABIvyAbgEj62JB/23uFHksdLkarDxV9FJlqGioMlW4uOqgfI0eOys+SpcXX1VEshqaeiyVT&#10;hqyOnldRHNJSTKhJicL73rk/zov+E9HRn8zWjzHdnUdZguiPmhS44CLf7UMqbA7k/h9DBSYrBd0Y&#10;7FUlTkUraemooqSj3LQRTZGhprJUU+Rhhp6eGtz5sfy6tifJ+Gt3xs+ag2D3ZFTejcBgYbf3p9vB&#10;HDSUG9qakikqVnjigSGHJ06PUwRcSR1KJHGkXI4mKtvLGRFUAfqt6JLfQSAC9/6Ecj/H37380D5Y&#10;/Dj5J/B7tnL9K/J/qjc3Vm+sZJUPRR5ml8uA3XioKhqZNybH3RSGfAby2zVSLaOtx9RPCGvG5SVX&#10;jXWL7c6Y7M6L3dWbI7S2llNqZ6laQwrWxasflqSOQxrk8FlYdePzWLlYemenkkS/pazgqEbPTzU0&#10;hjnjZGH0v9GH+qVhwy/4j372WT2F/vB797979797979797979797979797979797979797979797&#10;9797979797979797979797979797979797979797979797979797979797979797979797979797&#10;97Mj8c/h38qPl1uH+6/xl+PvbPd2VjqUpK+Tr7ZWazuFwcrokivufc0FKNtbUpdEiEz5KrpYRrUF&#10;7stxL636a7X7gyP8K6v683dvmrWUQ1DbdwldX0NA7KGBymUSIYzExaWHrqZok9Q55F80NPPUHTDF&#10;JKfzoUkD/gx+i/7H373tB/Df/hHd8vezXxW5PmX3LsD4y7XlalqavYexxD3J25NCDHLWYyuqcbX4&#10;rrHa800LmOKsp8vuDxShi9Iyqoe0zpj+TT3Fug0mT7p3pt7rDFOYpZsBggm9N4Ol1aalnlpp6Ta+&#10;Ld0OlJo6zI6GBLQkAanun2/UPZqiRIV/Kr+5J/rfhF/17n373tnfC3/hPn/K5+EhxGd2j8fsd3L2&#10;bilhdO2PkXNS9r7nSsgWAx5HEbdyWPo+s9qZGCoiaSKrxOCoq2MyFfOyhQtufSX8vD4r9HGjr8R1&#10;5Tb03RSBCN3dkPFu3KCeMJpqaPG1NPDtjE1McilklpKCCdSxGsgCz7TYqiprFYhI4/3ZNaRr/wBQ&#10;CAin/WA9+93WIixqqIqoiKEREAVUVQAqqoACqoFgBwB7O6AFAVQFVQAqgAAACwAA4AA9uXv3vl77&#10;9+9+9x56unphqnmSP8gE3c2/1KC7N/sB7i1NbSUa6qmeOIWuFY3drf6mNbu3+wB9lG+Vvz0+Hfwf&#10;22u6PlT8hOuenqaopKiuxWDz2YNfvrclPSD/ACl9pdc4CHL793b4GKq/8NxtVoZ1DW1C/vbBU7hH&#10;K0kJP4Es3A/1xGpuf8Lkf63tLVm61F0oYCT9BNPwB/isSm5/wuw/1veo982f+FjGDpIs7s74BfHe&#10;ry1W0c9HQd2/Imb+HY2ml0mF8hgendqV81fk4zrMtHUZPP0JRkT7jHOGaIe9p2epnqX1zytI34uf&#10;St/wqiyqP9Ye0nVVlTWP5KmZ5W5sGPpW/wCEQWRB/rAe9Nf5XfNr5V/ODfr9kfKju/fHcG5I5Kk4&#10;in3DkEptq7Up6x1eox+yNj4iHHbN2TjJmQF6fF0NJFI41uGclj73g9xvZWffvfvfvfvfveWGGWoc&#10;RwxtI5/sqL2H9Sfoqj+psB7zQU89VIIqeJ5ZD/ZQXsP6sfoqj+pIA9jp8dvjJ3/8tezcP058bept&#10;5dw9j5tlNLtzZ+MarNFRmaKnlzO4ctUPTYPam3KOWdBU5PKVNHjqUMGmmReffvaoosCkdpKwiR/q&#10;IVP7Y/4O3Bc/4cD/AF/a1xu2IotMuQImk4IgQnxL+f3G4Mh/w4X/AF/e97/K+/4SadVdUnb/AG//&#10;ADHs3ie7ewaeSDJ43477LyFenTW26iOSOppBv/cqx4rO9nZKndE82Pp1ocCriSGb+LU7hvfvaiVQ&#10;oCqAqqAAqgAADgAAcAD2rFVUUKiqqqAFVQFVQPoABYAD3uO7c23t3Z2Aw21No4DC7W2ttzGUeF29&#10;trbmLocHgMDh8dAlLj8ThsPjIKXHYvGUNNGscMEEaRRRqFVQAB797799+3r37373737373737373&#10;7373737373737373737373737373737373737373737373737373737373737373737373737373&#10;7373737373737373737373jlkWJGdvoBwPyT+AP8SfZQPnf81unv5fPxf7K+UXddfo21sXGeLA7Z&#10;pKunptwdi76ySSxbS672olRqE+e3PkY9AfQ8dFSJPWT6aammdCgfO/5rdPfy+fi/2V8ou66/RtrY&#10;uM8WB2zSVdPTbg7F31kkli2l13tRKjUJ89ufIx6A+h46KkSesn001NM6e9tFOrVNT5H5CnyN/Tg+&#10;lR/hf/eB7+eF/Js677c/nTfzvpvln8knk3XhustzN8q+2Gkpp5trY9tlZLHY7ofqHDpWCqpINu4v&#10;c0eIpqPGVJlaq25ga1X8jLLJ7+eF/Js677c/nTfzvpvln8knk3XhustzN8q+2Gkpp5trY9tlZLHY&#10;7ofqHDpWCqpINu4vc0eIpqPGVJlaq25ga1X8jLLJ797e/f0/Pf0/Pfvfvfvfvfvfvfvfvfvfvfvf&#10;vfvfvfvfvfvbJjK/7irroGNx5nlguf8AdakRlR/rAKf9ifabw+T+6rslTM1x55JqYn8xKwiKgH6W&#10;Cqbf4n3q7fySP5sb/LP59fzSvjDu7cf8UoU+QvYneHxgqayoHkrOoNubhoenM3tykSaQLTx47Dbe&#10;2vmaekg8zNLlcpKSEiLN729+1J72if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bfkZJKeJayIajTsPIn4kgkZVkX/BgwUg/i3tqy0stJClfCNRpXAmjP0lppWV&#10;ZE+hsyvpYH8WP4uPdPP85DuDt34Z9I7G/mJdJUP95cr8TN8YeDu3rSonaLHdu/Fzt3cW2todobN1&#10;JQ174rcuF3bDtncGKzSozYUYmqZ0mpJ6umn97z0tVDVxCWFrj+0psHRv9S682P8AvB9yqKup6+ET&#10;U7hhxrQ2DxMR+iRfwR/tj+PZtvgp8+vjV/MU6Pw/enxr3tBuDDzR0dJvHZ2SekouwOrt0VFN9xUb&#10;O7D23DVVcmEzVMVfxSo81DkIk89FUVFOyyn3svXyh+Inxq+aXWVd0/8AKLpzZncewqxnnp8bunHs&#10;cngMg6CL+NbO3PjpaHdGydwLCDGMhiayirBEzR+Txuysge0+nusu7Nr1Gze1NmYXee35yzx02Vpz&#10;91j6hl0/fYbKUzwZXB5EJ6RUUc0M2gldWkkE5U9PDUoY541kX+jDkH+qsOVP+I9+96PP8wL/AIR3&#10;9l7Zqs1v3+XL23SdlbdPnrYugu8srjNtdgURaRWXGbO7UgpcdsfdCM0pWGLOQbfamgiHkrquVi3u&#10;i35C/wAmrc+Llrs/8bd3w7mxx8k6df77q6XGbhgJa4pcLuxIqbBZVSXsiV0ePMUaeqeZzf2mqvb7&#10;rd6OTWPr4pSA4/wWThW/2Nv9f373qG/I74jfJ34h7vbYvyb6J7O6S3I01RFQ0+/tqZPDY3PLSCM1&#10;FVtXcLwvt3d2Oi8y3qsXV1dNc2EnunnsnqDtHp7MHA9obC3RsfJl5Egj3Biaqipq8RaTJLiciyNj&#10;cxTLrH7tLNNFz+r2wTU89O2maJ4j+NakA2/1J+jD/W9+9l19hx7w+/e/e/e/e/e/e/e/e/e/e/e/&#10;e/e/e/e/e/e/e/e/e/e/e/e/e/e/e/e/e/e/e/e/e/e/e/e/e/e+SqzsqIrO7sFRFBZmZjZVVRcs&#10;zE2AH199gFiFUEkkAAC5JPAAA5JJ9+9+92RfG/8Ak/fzNflk9FN0j8Lu8M1g8isclHvPd22D1V19&#10;VQOVvNRdgdq1GzNnZFYkcMyU1bNIFIspuATLda/Dj5QduGB9jdJ76raGoCtDm8xi/wC6e3ZUYi7w&#10;7h3ZJhcNUhAbkRTu1vxyPcyHH1s9vFTSkH6My+NP+S5NKn/b+/e9hb4v/wDCNH5Sbyajy/y1+TPV&#10;XR+IdoaiXafVGGzHc295IAUNRjsjk8nJ17s3b1a41Bailqc/CnDFHuVFifVv8lvtXNGGs7d7P2ns&#10;WjYpI+I2lRVu9c6yceSmqamqbbuFx055AkilyCDg6T9PbtBt2duZ5o4h/qUBkb/EEnQoP+39+97J&#10;XxT/AOExv8pn4xNjMvm+l8z8nN6Y5Uc7m+S+4RvrEyzkxyVCt1jhqDa/U1ZQtMn7cdfhK+aOL0GZ&#10;7uz2X9TfyvPiN1caWsrtk1vaGbpgCcn2dkRnqR3JVpAdr0VPitozQF19K1FDUOq8F2uxZ4gwtBDY&#10;mMzMP7Ux1D/kgWT/AG4Pv3u+rae0NpbC2/jNpbG2vt3Ze1cLTikw22dp4TG7d2/iaVSWFNjMNh6a&#10;jxtBTgkkJFGi3P09n9xGHxGAx1LiMDisbhMTRRiKixeIoaXG46kiBuIqWio4oaanjBP6UUD26qqo&#10;AqqqqPoqgAD/AFgLAe/e1F7cvffv3vokAEkgAckngD/XPvokKCzEKBySSAAP6knge27LZfE4DGV2&#10;azuUx2Fw2Lppa3J5bLVtNjcZjqOBS89XXV9ZLDS0lNCgu8kjqijkn3721VOaoqe4VzO4/sw2Zb/4&#10;yGyW/wBa/tjq9w46luqyGpkHGinsyg/4ykiO3+sSf8PdAnzR/wCFMH8sL4krlMDtPsyt+V3ZdC0t&#10;PHs/46JQbo2zBWKHEbZjtuuq6HrePHeZCkrYqtzNZCeTSt797T9Tnaye6xaaZDf9HMlv8ZD9D/rA&#10;e0tWblr6m6waaSM3/wA36pbf4ysBY/4qFPvUS+bv/Cqj+Yj8mly21uhW258Meta5qqCOLrGol3P3&#10;BV46oDItNle4c/Q0suOqYF0tHVbcxG3atHv+6wIA97Z2ZnYs7MzHksxLMf8AXJuT7T7u8jF5GZ3Y&#10;3ZnYsxP9SxJJPvW13hvPeHYW5MvvLf269y743huCrkyGe3XvDO5Tcu5M3XzG8tbl87mqqtymSq5T&#10;y0k0ru35Pv3vj74+0179797979797ywwyVEixQrrka+lbqCbC55YgcD3mp6eaqlWGBDJK19KAqpN&#10;hc2LFRwPY5fHL4192/LbtvbnRPx42NUdkds7ujyMm29m0ea21ga3LpiKGbJ5Rqat3XmcDiP9x+Mp&#10;pamYNUKY6aGSU2jjdl97UNLt5jZquTQPr4oiC3+s0hBUf7AH/X9qui2o7Wevm0Dg+GAhn/1nlIKj&#10;/YA/6/vcK+CH/CPXe+dbEb2/mGd10+xsW3gq5Ojegq2hz28JQHZmoN29rZnG1m08DIpiCzQYbH5t&#10;ZoZT48hBItx72o6emgpU8cEaxr+bcsx/q7G7Mf8AX9q6lo6aij8VNEsS/Vrcs5/q7m7Of9c8e90X&#10;4j/Cj4u/BXrGHqP4sdP7W6n2i0kFVmpMRDPW7n3jlaeOSKPO763llpq/dO880kcrJHPkauoanhIh&#10;gEUCpGvvef3J9mn9+9+9+9+9+9+9+9+9+9+9+9+9+9+9+9+9+9+9+9+9+9+9+9+9+9+9+9+9+9+9&#10;+9+9+9+9+9+9+9+9+9+9+9+9+9+9+9+9+9+9+9+9+9+9+9+9+9+9+9+9+9+9+99EgAkmwAuSfwB9&#10;T7Yd1bp25sfbG4967xzeM2ztHZ+BzG6d07kzVXDj8Nt/bm38fUZbOZvLV9QyU9FjMVjKSWeeZ2CR&#10;xRszEAH2w7q3TtzY+2Nx713jm8ZtnaOz8DmN07p3JmquHH4bb+3Nv4+oy2czeWr6hkp6LGYrGUks&#10;88zsEjijZmIAPv3tiqqgzvxcRrfSP6/7Uf8AE/7x7+T7/Pm/nA7g/mlfJRcdsGsy+G+I3R9fl8J0&#10;btWpE9BJvCvmkFHne6N142QRyDPbvjplTGU1QofD4ZY4QkdTPkGn+T7/AD5v5wO4P5pXyUXHbBrM&#10;vhviN0fX5fCdG7VqRPQSbwr5pBR53ujdeNkEcgz2746ZUxlNUKHw+GWOEJHUz5Bp/e3Ojh8UIJ/V&#10;J6j/AIC3pH+wH+8n3vKf8Jtv5dlb8DP5fG3Nxb/wq4rvj5WVOI7w7Lp6imSHL7c2xW4hY+o+vMjI&#10;YoatJttbSrXyNVSVCiXH5nO5CnP6LneU/wCE238uyt+Bn8vjbm4t/wCFXFd8fKypxHeHZdPUUyQ5&#10;fbm2K3ELH1H15kZDFDVpNtraVa+RqqSoUS4/M53IU5/Rc+9y/ewZ72DPfvfvfvfvfvfvfvfvfvfv&#10;fvfvfveCql8FNPL+Y4nYf8GCnSP9i3uLWz/bUlTPexigkdf+DhToH+xaw9lR+dneyfGL4X/Kf5A/&#10;d/Z13UnQvaO9MDICweXdmK2jlH2fQxMrRlZ8lulqOmjOpQHlBJA5HvYf0dQaWpinFzoe7D8sjXVx&#10;/rlSfYW0FU1FWQVIv+3IC4H1aNvTIv8ArlCf9j7+Q7/Lr+YG4fgl82fj38qsPLkZqbrLsGgqt8Y2&#10;g8c1ZuXrTcKT7a7P27FFUulNPW5zY2Zr4aZpTaGsaKYFXjVh72IysGUMpurAMpH0IIuCP9cexbVl&#10;dVdSGVlDKw5BVhcEf4EH39nTbG5cBvPbe3t4bUy1Fn9r7sweJ3LtvO42YVGOzWAztBT5TD5agqF9&#10;M9FkcdVRzROOGjcH8+/e+/fft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4aiETwSwk2EsbJf+hYEA/7A+49VAKqmnp2NhNE8d/8AUllIDfn9J59l0+Xnx9xPyu+LXyD+&#10;Nebq1xtD3h1Bv3rVMuyh/wCBZLdO3a/G4XcCKYKkGbb+Zmp61LxyDXAPS30PvYexTVFFMWjZopUY&#10;ow/HpNmR1PDC4+h9hVBUVWOqGaF2hmjZo3A+hKtZkdT6WW4+h9/Ho6H+SPy5/lpfJLPbm6V39uvo&#10;/u7rDc+4Ovd+YinKS43I1e1s7UYnc+wuwtpZOKowW7MHBmsW6TUOQppkiqYUmjEdRFFKnvaoo89B&#10;LZKpfA/08gu0TH/H6tH/ALG4/wAfa0x+56aYLHWr9tL9PKLtAx/qfq8V/wDG4/x972n8uX/hWZ8Y&#10;e86bbvXHzv28vxd7XnWnx8namCgym4fj3ujIOwiSrrWQ5LeXVM1ZLIi+KvTK4mBVeafKwIRGvvb8&#10;rK6hkZXU8hlIZSP6gi4PtTo6SKHjdXRuVdGDKR/UMpIPvbF2VvnZXZO18PvfrreG1t/bL3FSJX7f&#10;3fsrcGJ3VtfO0ElxHW4fP4Krr8Tk6RyDaSCZ0P4Pv3tJb7692D2ltnIbK7N2Ps/sXZuXVFyu0t97&#10;awu7ts5NY21RrkMDuCiyGKrVRuQJImsfp7aM9t3b+6sXUYPdGCw25MLWACrxGexlFmMXVBTdRUY/&#10;IQVFJOFP01Ibe1OyI6lXVXU/VWUMp/1wQR797oz+Sf8AwmV/lC/IyXIZOl6Ay/x73PkvL5tyfGze&#10;eR69ig8jO6fw/YGYg3f1BjfBJIxTwbcjuCFbUiIqkS7M/lgfDzshqiqi69rOu8pU69eT6zzdTt1Y&#10;9RZl+32/Wx5jZ1N42YkePGrxYG6hQGybC4+a58RhY/mFtH+2Q6ox/tvfvdK3cf8Awiq2hUtV1vx9&#10;+d25MKiLVNQ7b7j6Zxm52qGYlqGOr3tsnem0RRrEAEldNvzly2tUTToYke8/5I+HlMs/XnfeSolA&#10;mMGM3nsqlyhkJuYFlzmDzeHEIW2l2GOk1X1AC2ktsm3F5MVUR/RZIw3+3ZWX/evfvdd2+P8AhG9/&#10;Mlwc8kmye7fh5vrGiZYoBPvbtnaeddGef/KJ8bXdN1+HhhSJIywXJyya5NKqyrrJc85/Jh+S9DIz&#10;YPfPTWeptYVPJnN3YmvKkyfuSU0+y6ijRFRVvaqZtTWAIF/cRtvVg/TJTuP+DSKf9sY7f7z797LZ&#10;nP8AhKJ/OJxNOs1B1h03ueQ1QgNLg+9tkU9QsRSZjWs25ZtvUv2oaNVIEhm1SL+3YMVDKu/lLfMu&#10;kjD0+1tmZRjL4/FQ79wUcgTS585OTfHReIFQLatd2HptcjCcFkB9Ejbn8Sr/ALf1affvaRqP+EtH&#10;86KGnnmj+OGyauSKGWWOlp/kH0atRUvGjMtPA1VvympVmmYaVMkkcYYjUyi5DRJ/Kp+bCRyOvWuD&#10;mZEZlij7D2IJJWVSRHGZc/FEHciw1Mq3PJA598f4Jkf+OK/9TYv+j/fvaLX/AITI/wA75mVT8KFQ&#10;MwBdvkj8SCqAmxZgnfTuVUcmwJ/oD7ZB/K++cxIB6QCgkAsey+obC/5Onf5Nh/gCffH+C5L/AJVv&#10;+s0H/X3372KeF/4SofzkcpUSw13TfVW2444fKlVmu+utZ6ed9ar9vEu3cxn6oTaWLXeNI9Kn1XsC&#10;q6L+U58z6qR0n2XtPGqqahLW7/2xJHI2oDxoMdW5CUPY39Sqth9b2HvmMHkT9Y0X/XlT/okt797N&#10;ZsL/AIRtfzGs5NFJv7vb4hbCxrSFJVx+7O2N55+JVmjVpVxtN1HhMLJG8BZ0H8UDFlCsEvqAs4D+&#10;S/8AJKudW3Bv3p3AUxbS4p8vu7NZBQHUFxSx7PoaJlKElf8AKgSRYgXuJCberD+uWnQf8GkY/wC2&#10;EYH+8+/e7A+pf+EVG1adqar72+em4MujNStWbf6l6Rx23GhVSTWx028d47+3SKlpgQsTtgohEV1M&#10;kmrSphtofyRsTGYpt+9/ZGsUmIzY7aGxqbGlADedYszmdwZUSFwbIxoE02uQ17CVHtxf921RP+Ec&#10;QH/JzO3+9e/e7Uuk/wDhJ9/KI6pajqN57J7q+Q9bSSLUGbuLuLMY6klqVfyoZMX0vQdRUM9JFJYL&#10;BULPG8ahJvMC+o12x/5Sfw+2kYZM3g979jTwsJNe8t51lNC8obWC1Jsmn2fBJCjfSOQSKyiz6+bz&#10;o8FQJ+pZZv8AlpIR/vEYj9+93OdB/AT4SfFsUcnx6+KPQXUmSovF4dx7P6v2nQbykeFPHFLW72fG&#10;TbuyVRGlwJKitlk5PPJudXr/AOPvR3VQhbrrqXr7aFTBo0ZLDbWxFPmmaNdKPPnGpXzFTIq/RpJ3&#10;bk88n24xUtNB/mYIoyPyqKG/2LW1H/b+/ezdexg9yPfvfvfvfvfvfvfveOWWKCKSeeSOGGGN5Zpp&#10;XWOKKKNS8kkkjkIkaICSSQABc+/e2+oylDT3DzqzD+xF+41/6HTcKf8AXI9tdVmcbSXElSjuP91w&#10;/uvf+h0XVT/wYj3Ut8tP55v8r34anJYvs/5TbJ3bvnGNJBL1l0pI/ce+VyESs7YrKU2yDksBtDI+&#10;NdWjPZDFLYr6rugb3tkqNxObimgC/wC1zHU3+wRSFB/2J9pur3ZI11oqcIP+OlQdTf7CNCFUj/Fm&#10;HvV7+X3/AAsi7Czi5DbvwZ+MmH2JRSrPDT9ofIzIDde6TDMHSOox3V2xspRbZwGVowBIklXn8/Su&#10;7aXpiq+v3tjqKypqjeeZ5B/qSbIP9ZFsg/23tN1WQrK03qaiSQXuEvpjH+tGumMHj+nvVg+Wf8xz&#10;5w/OTJy13yk+SnZnaeOapFZS7KrMwm3ussVUK0LJPherdp0+B69xFSv28V56fGpPIY1aR2ZQffvc&#10;b3D9kn9+9+9+9+9+9+9+9+9+9+9+9+9+9+9+9+9+9845HikSWNirowZWH4IN/wDYj3kilkgljmiY&#10;pJG6ujD8MpuP8CP6j8+xK6c7e7E6B7V6+7r6l3NX7O7K6u3Zhd67L3JjX01GMzuCrYq2jeSJrw1t&#10;BUGMw1VLMr09XSySQTI8UjofexDoqpKynSdOCeHX/USD9S/8SP8AA+xWx1dHkKSOoSwJGmVAf83K&#10;ttaH82/I/qCPf2Iv5Zfz567/AJknw/6y+TexWoMdmMzSHbXa+x6Sr+5n627cwFNSLvPZ1SHkkqlp&#10;Emqoq/FyTaZavC11HUMqmbSPe5Xud7P579797979797979797979797979797979797979797979&#10;7979797979797979797979797979797979797979797979797979797979797979797979797979&#10;79797979797aa2p1XhjPAP7hH5I/sj/AH6+/n4f8Khv52cHZGV3J/LT+K+7Xl2NtjL/ZfLDsTb9a&#10;6U+8N14as1r0dhK6mIWp2ztTJU6S7jmR2WtykSUHpipKpar5+H/Cob+dnB2Rldyfy0/ivu15djbY&#10;y/2Xyw7E2/WulPvDdeGrNa9HYSupiFqds7UyVOku45kdlrcpElB6YqSqWq97wUcHmlBI9CWZv6E/&#10;2V/2J/3j3Ur/AMJ0f5YEn8w/5vYXdfY222yfxg+MNThOzu4Wr6OOfB703HHWSz9adQVC1MU9NWw7&#10;xzmNesytO8bxy7fxldAzRSVFOxqV/wCE6P8ALAk/mH/N7C7r7G222T+MHxhqcJ2d3C1fRxz4Pem4&#10;46yWfrTqCoWpinpq2HeOcxr1mVp3jeOXb+MroGaKSop2Pvb77+rz7+rz79797979797979797979&#10;797979797979797Zc9L46ApfmaVE/wAbKTIf9h6B/t/ae3PP4sY0YNjUTRx2/OlSZW/2H7YH+x96&#10;z/8Awq+77/0S/wAqXO9cUeQ+1y/yT7o6v6sFPBL4q6Xb23K+s7hz9RGVHlFAJutqOjqSpUMleInJ&#10;SVlb3tE+w49/L39+9q7FZSnSjWOpmWN4SUXVcloxyhAAJ9IOn/Ye15hM1Sx0CQ1lQkUlOWjXVqJe&#10;IWZCAoP6QdNv8Pf0Rv5Bn89f4gdffy49j9KfNj5F7R6i7I+NeVzXWO1xvF87X5be3T9DHTZ3r3JY&#10;qjwuLy9XULtPG5eTbUVLDFrWlwtOQHaQn373MbN45fpMz/8ABYpf97ZVHtwfceJS9qlnI/CQzf7w&#10;WRVP+392T71/4U7fyZdoGoix/wAndxb8q6X7hZaXZXRPeUwaankRBDT5Hc3X+2MLV/cai0csVU8D&#10;KpJkF11e94G3DRC+mOof+lkQA/7EyA/7x7ivurHL+mOrf+lo4wP9u0wPP+t7KPvX/hYH/LI281TT&#10;7W6v+X+/6mNplpKrGdcdY4HCVPiqfCsktXubuXGZqmiqacGWI/w6R7WWRY2JC+9udJUvVR+UwPCj&#10;WMfkI1uOfVpA9K2+nPPt4oKuSti85pnp4m5i8rAySLz69AHpUj6XPP8Arcm7j+Xx8zuwPnZ1H/p6&#10;y/xX7E+M3Vu5lpKrqN+3tx4eTsDsvAzSVxk3h/cTD49m2rtCrpo6aTGVVXXSS5VZnmgh+zFNV1fv&#10;cr3O9n7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onO03hrPKoslSuv/DyLxIP9c8N/sfY&#10;c7mo/t6/zqLR1a+T/DyrZZR/rnhj/i3v5hX/AAqt+E4+NP8AMTPfm18S1B1t8zdsP2VDJBTtDjqT&#10;t/aX8O212/iqZzr81TkpJ8RuOqctdqvcUoCqir797Zfad96xnv3vPBVVFMdUEzxm9yFPpP8AwZDd&#10;G/2IPuTTVlVRtqpp5ISTchG9DH/akN0f/Yg+zVfF75xfLv4Wbik3N8WfkL2d0tW1VXHXZXF7S3DP&#10;/c/cdVDD9vDLu3YOVXI7G3h4IrCNcpjqxUsCoBAI97e4NwzrxUQpKP8AVITE3+uRZlJ/1gPajpt1&#10;1KWWqp45x/q4yYn/ANcg60Y/6wX3s8/Fv/hYz8pNkR4/B/LX449Y98YuHw00+8+scvkemd+NDdfu&#10;MnlcXU0u+NjZ+vUaitPRUe34H4XUlix97doc7QSWDNJCf6SISP8AkqPWP9vb2+Qblxk1g7y07f0m&#10;jJF/+DReQW/17e9gH49/8Kpv5TvdK0dHvze/anxpz1QqRtQdzdZ5Suw71tv3I6bdPU8/ZWHhorgl&#10;KjItjVZQNaxsQnv3txjqqaa3iqIXv+FkUn/km9wfbtDW0c9vDVU8hP4SVC3+xXVqB/1x7uS6Z+ef&#10;wm+REVE3R3y0+O3aNVX8QYbZ/cGxMtuWOTS7/b121Yc3/eTGVfijL+GppYpfHZtOkgn3vP7lezZe&#10;/e/e/e/e/e/e/e/e/e/e/e/e/e/e/e/e/e/e/e/e/e/e/e/e/e/e/e8NRUQUkE9VVTw01LTQyVFT&#10;U1EiQwU8EKNJNPPNIyxxQxRqWZmIVVBJNvfvcWSuo4b+SphUj6r5FZv+SFJb/ePcGbJY+C/lrKdS&#10;PqokVn/5IQs/+8eyId1fzSf5c3x4FZH2/wDNf43bVyePjaWr2zB2ntfdG9YkVPJq/uLtCuz+8pNa&#10;/oC0LFzwtzx797bpc/RJcRiWY/jSmhf9iZCrf7wfbVPujGx3EQnqD+CkehP9iZSjD/kk+6au/P8A&#10;hW3/ACwOrxW0XUeP75+SmXjWZcfWbK69XYOzKieJiqrkM321ktm7poqaYC6yQYGta1roPfvbXNuG&#10;pa4hhiiH4LXlcf4j9K3/ANgfbJUbrq3uKeCGAfhnJmcf6xOhP+TT7oj+SP8AwsU+Zm+/4li/jN8f&#10;Ol/j7h6nVFSZ7edbnO7uwKJFsEq6KsqI9h7Ep55iNTRVOAyCRhtAZiPI3vbRPW1dRfzTyOD9V1aU&#10;/wCpa6U/3j2xVORrqu4qKqWRT9U1aY/+paaY/wDePevJ8nf5mfz7+ZRroPkn8r+4uy8Hkmd6zZMu&#10;5W2r1pIzzCdmTq3Y8G2uuYGEirYx4tCoVVFlVQPe4vuF7Ix79797979797979797979797979797&#10;97979797979797979797979797979797979797dsRXfZ1AVzaCchHv8ARGvZJPqANJPP+Ht9wOSN&#10;BVhJGtTVJVJb/RHvZJf8NJNm/wBpP+A97CP/AAnW/mnS/wAu/wCYtDsPszcD0Xxa+TlfgthdqCvq&#10;mXD9f7ueraj2B3AqzVENLj4Nv5Cvahzk99JwVZNM6yyUdKq+9rr2Jfv6qqOsiq6Mro6h0dCGV1YA&#10;qysCQysDcEcEe/e/e/e+Xv3v3v3v3v3v3v3v3v3v3v3v3v3v3v3v3v3v3v3v3v3v3v3v3v3v3v3v&#10;3v3v3v3v3v3v3v3v3v3v3v3v3v3v3v3v3v3v3v3v3v3v3v3v3v3v3v3v3v3uBWVXjBijP7h/UR/Y&#10;BH4/2o/7x71Hv+FHP8+Gn+Hm1dxfB/4kbuYfLLemHipe1Ow8FPKkvx12Rn8ctQlLhsrTSxfa9ybs&#10;xlXG9E0ReXBY+U1h8VXLQuuo9/wo5/nw0/w82ruL4P8AxI3cw+WW9MPFS9qdh4KeVJfjrsjP45ah&#10;KXDZWmli+17k3ZjKuN6Joi8uCx8prD4quWhdfe2hVLsFUXZiAB/iffzreneoux/kH2z1/wBK9T7a&#10;yO9ezu1d34bZmzdu0CmSry24NwV0dHSiadyIqOihaUzVdXOyU9JTRyTzOkUbuPnW9O9Rdj/IPtnr&#10;/pXqfbWR3r2d2ru/DbM2bt2gUyVeW3BuCujo6UTTuRFR0ULSmarq52SnpKaOSeZ0ijdx72oIIRDG&#10;EH1+rH/VMfqf9b+nv7D/APK1/l5dc/yyvh9158bNlfw7Mbqp4f7290dhUdK1NN2Z29nKSkXdW6G8&#10;yJVJhqRaSHGYeCQCSmw1BSxya5hLJJ9h/wDla/y8uuf5ZXw+68+Nmyv4dmN1U8P97e6OwqOlamm7&#10;M7ezlJSLurdDeZEqkw1ItJDjMPBIBJTYagpY5Ncwlkk97ze7FPdinv3v3v3v3v3vBUJNJGRBOYJP&#10;w+hJAePoyuDx/re41VHUSxFaaoNNN9Vk8ccqn/aWWRTwf6jkf4/T2WL5bdYfI7tbqDM7f+KvyZqf&#10;iv3LCs9XtjsKTq/rrtzblVUiknjiw26tp9hYDMxnFVE7KwqqCSCppZAJGSqjVqWX3tI1tRmaZytR&#10;PKAb6ZIwqxv/AMFZEUA/4cEe0JkarcFE+iqqZlUkhJYgixSf10vGiWP+BsR/T387v+Zh8u/+FJ3w&#10;Z3/Ps75b/J3uTbeAzNXkqPZvb3T+J2PtbpzsOKVUE0uzd69bde7Jp6XJJT0yy/wuthxubx0biR6S&#10;BZg0nvba1ZVv+qqqG+v1mkI5+vGqwv7ZnyFdJ+utqmBvw1RKRz9RbXYA+6R96fzHv5hHYvnTfXzm&#10;+Xu66eo+9D4/N/I/t+uxUceR8f31PTYiXd5xdHSVQhQPDDCkRVFGmygD3vAzMxuzMx/qxJP+8+4z&#10;O7m7szH+rMWPP1+pP19lX3PvbeW9qsV+8927n3dXLNVVC1m589lc/VietaJq2cVGVq6uYTVbQoZW&#10;vqkKLqJsPfvfH3x9pj373737373737373lp6eernhpaWGapqamaOnp6enjeaeonmdY4YYYY1aSWa&#10;WRgqqoJYkAC/v3tVYvC201FYtzw0dOwBA/o0o/J/2n8fn+ntbYXbwXRV5BLtw0VKwuF/o04P1P8A&#10;Rfx+f6DfT/kUf8Joafb39z/mF/Ml2PBWZ/8AyPcfUnxL3TQ01Zj8KPXNjd29/wCHq46imyOWcGKo&#10;o9pygw0Y0nLrJOZMfTe9qb2sve8ciLGqoiqiIoREQBVRVACqqgAKqgWAHAHv3v3v3v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aszS/c0TlReSD95LDkhQda/wBeUJNvyQPbJuCj+7x0hUXl&#10;pv8AKI7fUhAfIv8AXmMk2/JA90G/8KRPg8fmd/LM7Pyu2cO2T7Z+L0z/ACL68FJTJLk6/F7OxldD&#10;2ltinZFasnhzHW1XkKyKjgDvW5XGUCBGYJb3tCewy9/KJ9+9+9+9+9+9+9+9+9+9+9+9+9+9+9+9&#10;+9+95kqJ47eOaaO300SOtv8AW0sPeeOqqYf81UzxW+njmkS3/JLD2YXrT5c/K7paGmpunPk78hep&#10;qeijiio4OtO6eyNiQ0kUETU8MdNFtbcuKSCOGB2RQoAVCQOD797krlMgv0qpT/wYh/8AocN7mpms&#10;rH+mtmP/AAcrJ/1sVvZ4tl/z2P5vGwlVcH89e864LG8QO9MjgOyGKySwTMWfsTA7pd5A9OoDkl1U&#10;soIV3De95xm8kPrOrc/mGH/belF49yF3Hlx9alW5v6oIP9t6Y149mf25/wAKgv5z2E8X8T+TG094&#10;eOvSsf8AvH8feg6Xz06eDVi5f7o9dbWtQS+JtTJoqv3WtMLJo97yDPV4/MJ/14/+KMPeZdz5QfU0&#10;7f8ABofp/wAksvsZML/wrR/m0YqWeSurfjfuRJY1SODNdMTwRUzK2oywHbu8cBM0jjgiR5Ft9ADz&#10;7978c/Xn/jiP9aM/8Sx9+bdGTP0+3X/FYT/tvU7D3KzX/Ctj+bHlIIoaH/ZZdtyRzeR6rC9N5Oee&#10;dNDL9vKu4d+Z6lEOpg10jSTUo9Vrg+942zeRP0mVf+CxRcf8lI3vE25Ms17VCJ/wWCE2/wBbWjfX&#10;2Dm6f+FRf85jcDVDYn5E7I2MJpKd402t0B0lVrSLDEkckVOd67H3g7R1bqXkMplYMx0FFso97wPk&#10;8g/1q5h/wRvH/X/UBf6+4smZykn6q6cf8s2EX9f+OQT+vspW/f55f83LsiGaDcPz47+xyTxtE7bC&#10;3BjuqplVoqqEmGp6vxOz6ink0VjkPGyuHCODqijKe9xHmlk/zkskn/B3Zv8AoYn3Bknnm/zs0sv/&#10;AC0kd/8AoYn2QXsz5EfIDuqSSbuTvPuLtqWaUzyy9mdm7135JLO0izGaR905vKs8pmRXLEk6gD9R&#10;797x+8XsHffvfvfvfvfvfvfvfvfvfvfvfvfvfvfvfvfvfvfvfvfvfvfvfvfvfvfvfvfvfvfvfvfv&#10;fvfvfvfvfvfvfvfvfvfvfvfvfvfvfvfvfvfvfvfva1wld9zB9vIbzU6gc/V4vorf4lPof9h/X2Iu&#10;3Ml93TfbSteopVABP1kg+iN/UlP0n/Yfk+/pw/8ACYT+aYfmd8Vn+Kfbe42yHyQ+Je38TiaOsydU&#10;kuX7J6BSSnwuyd3GSWY1eTzGwqhodvZmbxkiM4upnllqchKR729+1H72h/fvfvfvfvfvfvfvfvfv&#10;fvfvfvfvfvfvfvfvfvfvfvfvfvfvfvfvfvfvfvfvfvfvfvfvfvfvfvfvfvfvfvfvfvfvfvfvfvfv&#10;fvfvfvfvfvfvcKrqhCNCH90/7HQD+T/tR/A96xn/AAoC/nxbZ/l37Dy/xp+NW48RuD5xb6wsIepg&#10;ios3ifjhtXNU6yR703ZTTGahm7Ey2Nm8u3MLUJKsaumTr4jSClp8lrGf8KAv58W2f5d+w8v8afjV&#10;uPEbg+cW+sLCHqYIqLN4n44bVzVOske9N2U0xmoZuxMtjZvLtzC1CSrGrpk6+I0gpafJe9spJJJJ&#10;JJNyTyST9ST/AF9/MO3Nubce9dx57eG8M9mN1bs3VmMluHc25tw5KszOf3Dn8zWTZDL5rNZfITVF&#10;fk8rk6+okmqKiaR5ZpXZmYsSffzDtzbm3HvXcee3hvDPZjdW7N1ZjJbh3NubcOSrMzn9w5/M1k2Q&#10;y+azWXyE1RX5PK5OvqJJqiomkeWaV2ZmLEn37270VNoHmceth6Qf7Kn8/wCu3+9e/orf8Jbv5Oc3&#10;xv61pP5hvyK2s1H3t3Rtd4OhNqZuktkOq+mNw06tJvSqpaiINjd79tY91aHT+9RbakSMur5Ktp4v&#10;orf8Jbv5Oc3xv61pP5hvyK2s1H3t3Rtd4OhNqZuktkOq+mNw06tJvSqpaiINjd79tY91aHT+9Rba&#10;kSMur5Ktp4ve3D3uHe9w7373737373737373737373737373weNJUKSIrowsysAykf4g++EkUcyN&#10;HKiSRsLMjqGUj/EEEe0F2d1Z1r3XsbcPWPb+wtodm9d7romx+5Nk762/i9z7ZzVIWV1jr8PmKaro&#10;p2hlRZInKa4ZVV0KuqsPe01XYD6yUR/xMDt/1rdv96b/AG/tHZLa/wCqbHN/Umlkb/eIpGP+8N/t&#10;/ekX/NG/4SToU3J3L/LDzel1+6ytd8TexdwkiRSZZWounO09x1p0yLdEgxO6akAr5H/jIIjpm97T&#10;LKyMyOpVlJVlYWKkcEEHkEH2jXR43aORWR0Yq6MCGVlNipB5BB96OW+tjby6x3nurrrsTbGc2Vvz&#10;Y+4MrtXeG0dy46pxG4NtbkwVbNjsxhczjKyOKqocjjq6neKWN1DKyn373x98faV9+9+9+9+9+9qz&#10;BUNOYlrGPll1MqqR6YWU/wBPy5BBv+AePa521jaUwrkGImn1uqqR6adkNuBzeQqQbn6A8f19/QH/&#10;AOErH8rX4jZzo3bP8yPdWTx3dnyAXe279qbV2zlaCE7c+Mu4tl5WehLQYqSepjzHaGbwNZQZqnyt&#10;Ui/wzH5Kk+yhin8lVL72pPav97sP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xF+DyDwQfz78Rfg8g8EH8+8FVS0tdS1NFW00FZRVkE1LV0lVDHUUtVS1EbQ1FNU08yvFP&#10;BPE5V0YFWUkEEH372HmQpvtKuWG3o1a4/wDGN/Uv/JP0/wBcewnytH9jXT04FkDa4f8AGJ/Un+vp&#10;vpP+I9/HJ/m8/Caq/l/fzBPkJ8eKWgkpNg0m6ZN+dNTkSGCs6f7B17k2RT088zNLVybXpauTBVcp&#10;tryGKqLcWJ97he2/3Wp797979797979797979797979797979797979797979797979797979797&#10;9797979797979797979797979797979797979797979797979797979797979797979797979797&#10;9797979797979797979797979797979797979797979797979797979797979797979797kUtS9J&#10;PHPH9Ublfw6HhkP+DL/tvr7lUVXJQ1UVTH9Y29S3sHQ8Oh/wZf8AbHn2b74G/Mrsv4CfK7qD5TdW&#10;TzSZrrfccM24Nt/dvSY7fuwsopxu+Ng5ohJojjt07dqJ6dZXjkaiqvDVxAVFPC6+9iHDMk8Uc0Zu&#10;kihlP+v9Qf6FTwf8fYsU88dTDFPE2qOVA6n/AAP1B/oyngj8Ee/sgfHLv/rT5UdFdV/Inp3NruDr&#10;Xt/ZuI3ptXIEJHVR0mSh/wArxGWpkkl/h+4NvZOKfH5GlZi9JX000L+qM+/e8vvN7Gr373737373&#10;7373737373737373737373737373737373737373737373737373737373737373737373737373&#10;737373BqqsRXjjN5PyfqE/4q3+HvVU/n2f8AChjaHwSxG7Pid8SM1jN5/M/LYw47c+8KVcdmtnfG&#10;ijycDrJV5hZJKikzncX2jrJjcJJFJS43yJWZO6rDQV2qp/Ps/wCFDG0PgliN2fE74kZrGbz+Z+Wx&#10;hx2594Uq47NbO+NFHk4HWSrzCySVFJnO4vtHWTG4SSKSlxvkSsyd1WGgrve2Ykkkkkk8knkn/XPv&#10;5pG6d07m3xuTPby3nuDNbs3bunL1+f3LufcmUrc3uDcGcytTJW5PMZrL5Gapr8nk8hWTPLNPNI8k&#10;sjFmJJv7+aRundO5t8bkz28t57gzW7N27py9fn9y7n3JlK3N7g3BnMrUyVuTzGay+Rmqa/J5PIVk&#10;zyzTzSPJLIxZiSb+/e5tHTeVvI4/bU8f7Ww/H/BR+fe0H/wm1/kpVHzn7bovl78kdoyv8QOlNxxz&#10;ba2/naFxjfkP2tg6mKoptsx00+iPKdZbJq0So3DKwkpMjVpHiNM6PkhSbQf/AAm1/kpVHzn7bovl&#10;78kdoyv8QOlNxxzba2/naFxjfkP2tg6mKoptsx00+iPKdZbJq0So3DKwkpMjVpHiNM6PkhSe9vXv&#10;6bqIsaqiKqIihERAFVFUAKqqAAqqBYAcAe/puoixqqIqoiKEREAVUVQAqqoACqoFgBwB797975e+&#10;Xv3v3v3v3v3v3v3v3v3v3v3v3v3v3v3v3v3vpiFBY8BQST/QAXP+8e+LMEVnY2VVLMf6BRcn/bD2&#10;x7n3Fidn7b3Du3P1S0OC2tg8tuLNVr200mJwlBUZPJVTXKjTT0dM7m5HA9+9hnI5kkkkP1kdnP8A&#10;rsxY/wC8n2Ds0hmmllb9UsjyH/Xdix/3k+/iAd19nZjuzuXtvubcLSNn+2+zt+9nZxpSrStmN+7q&#10;yu6sm0jL6WkNblXuRwT7976RHkbSis7WJ0qCxsBcmwueAPfSRyStojR5HIJCopZrKCzGygmwUXPt&#10;n6+617F7Z3LDszqzYe8uyd4VGOzOXp9q7C2zmt3bjqMXt3FVmdz+RgwmAoshkpqLC4XHz1dVKsRS&#10;CnheRyFUke98ffD2jGVkZkdWR0Yq6MCrKymzKymxVlIsQfp797f8BVeKoemY+icXT+glQE/8npf/&#10;AGw9qna9b4ap6Nz6KoakueBNGCbD8etL/wCxA97c3/CR753t0r8uN9fCreeX8GwflbhWz+wI6ueQ&#10;UuK7y64xddkYaalQr9tSf386/TIU9RIzK1RWYjGwKGZgPfvax9r/AN/SA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p3cFNrhjqlHqhPjkIH+63PpJP9Ff/ob2&#10;k91UXkp4q1BdoG8cth/uqQ+kn/BJOP8AkL3pu/8ACv34Njsn45dSfO3Z2Hafdnx4zkHV3a9TR0TS&#10;T1XTfY2VvtbL5OsQs0dFsbtCpjpaePSFLbrndmGgBve0j7Qfv53Pv3v3v3v3v3v3v3v3v3v3v3v3&#10;v3v3v3v3v3v3v3v3v3v3v3v3v3v3v3v3v3v3v3v3v3v3v3v3v3v3v3v3v3v3v3v3v3v3v3v3v3v3&#10;v3v3v3v3v3v3v3v3v3v3v3v3v3v3v3v3v3v3v3v3v3v3v3v3v3v3v3v3v3v3v3v3v3v3v3v3v3v3&#10;v3v3v3v3v3v3v3v3v3v3v3v3v3v3v3v3v3tRYGu8cho5G9EhLQkn9Mv5Tn8SD6f4/wCv7Vu2Ml4p&#10;Tj5m/bmbVASeFm/MfP4lA4/2of4+9y7/AISffzTV6g7Wyf8ALi7m3ElP1t3fmqzdPx2y2WrEjp9q&#10;d1zQQJmuu0nq3RKfE9r42iWXHwq4VNxUiwwwyT5eR197V3td+/ode/e/e/e/e/e/e/e/e/e/e/e/&#10;e/e/e/e/e/e/e/e/e/e/e/e/e/e/e/e/e/e/e/e/e/e/e/e/e/e/e+Lusas7sqIil3dyFVFUEszM&#10;SAqqBck8Ae+Lusas7sqIil3dyFVFUEszMSAqqBck8Ae/e22qrdN44Tc/RpPwP8F/qf8AH3pK/wA9&#10;f/hTNjes/wC+Pw+/lv7xpcz2TG1btztj5U4Cekr8B1/NFNFBkNqdI5BHqaPcW87JNT124VRqHEg6&#10;cc9RWk1OP0lf56//AApmxvWf98fh9/Lf3jS5nsmNq3bnbHypwE9JX4Dr+aKaKDIbU6RyCPU0e4t5&#10;2SanrtwqjUOJB0456itJqcf720+/n7V9fX5WvrcplK2ryWTyVXU1+RyNfUzVlfX19ZM9RV1tbV1D&#10;yVFVV1VRI0kkkjM7uxZiSSffz9q+vr8rX1uUylbV5LJ5Krqa/I5GvqZqyvr6+smeoq62tq6h5Kiq&#10;q6qokaSSSRmd3YsxJJPv3uRTU7TvbkIOXb/D+g/2o+7hv5L/APKM7N/ms/I+n2yoy2z/AI19Z1eN&#10;zXyD7bp6TUMXiJmknx3X+0ZZwtJWdib5+1eClBLpjKMTZCZJVgjpqm4b+S//ACjOzf5rPyPp9sqM&#10;ts/419Z1eNzXyD7bp6TUMXiJmknx3X+0ZZwtJWdib5+1eClBLpjKMTZCZJVgjpqn3t/VVRQqiyqL&#10;AD8D39abp3p/rToDq7YnS3TmzsPsDrDrTbeO2nsvaGBpzBjsNhcbF44owztJU1tbVSl56urqHlq6&#10;2rlkqKiSSaWSRvrTdO9P9adAdXbE6W6c2dh9gdYdabbx209l7QwNOYMdhsLjYvHFGGdpKmtraqUv&#10;PV1dQ8tXW1cslRUSSTSySN7337En2JPv3v3v3v3v3v3v3v3v3v3v3v3v3v3v3v3v3v3v3v3v3uBl&#10;JfDQVLXsTGYx/rykR8f4+r22ZmbwYuse9iYTEP63mIhFv8Rr91Q/zye8V+Pf8pv5xb8TILjsjmel&#10;ct1PhJlcCrbL945HGdO0v8OUAytW0qb4eoDRgtAkDTEqsbMvvaGpqaarlWKFdTH6n+yi35Zj+FHs&#10;NKOjnrp1gp01O3JJ4SNbgF3b+yov/wAQOffyqPhZ8JPkT8/e9Nu/H/42bIqd27wzDQ1ucy0/mo9o&#10;9fbUWupKHKb639nlgqIsBtTCtWx+WXRLUVEjpT0sNRVSwwSe9rmgx8NDHZfXKwHklI5Y/wBF+ulB&#10;/T/b+xKxmKp8ZFpT9ydwPLORZmP+pUc6Iwfx/t7+/qjfym/5P3x1/lU9SfwLY0EHYHfW8cZQp3J3&#10;/mcYlLuHd1XTs1T/AHf2vQSVFd/cnrzG1cp+2xlPK0lQUSatmqZ1R097w1uIpqy7geGc/wC7EHDH&#10;/m4nAb/X4P8Aj7wZLBUeQvIB9vUn/d0aizn/AJux8B/9fhv8fZf/AOaD/wAJ6vhX/Mbjz3YeHxUP&#10;xt+T1etTWr3Z1rgqH+G7yy8kZEb9wdfxy43E77WSSxkyME2NzxKoGr5IUEDe9pOoo6vHSo7rbQ4a&#10;OZPVGWUgqQbcG4+hsfaGqsfXYieOSRSNEivDUR3aJmQhls1gVa4+jWPv5+Xy9/lw/wAwP+TJ3719&#10;2T2BtGpxcOwOyNu7z6U+SPXxq9x9Tbg3RszNUW4tt1VLnlp6Sq27nErsekjYbNwY7IyJFIyQy09p&#10;m97XVNOtTBFOn0kQNb/Ut9GU/wCKtcexLo6lKymhqY/0yoGt9dLfR0P+KOCP9h7+q38KvlJsv5rf&#10;FPon5S7BMMWA7l6+w26Z8VFUx1j7Y3NofG712bV1ETvHJkdmbwoK7FVBBIM1IxHFvfvef3J9mh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45olnikhflZEZD/AKzC1x/i&#10;Pr7w1EKVMEsEguk0bRt/gGFrj/FTyP8AH2DPyK6M2R8m+h+4Pj12TRrW7G7n663Z1zuRPEktRSUG&#10;6cPVYsZbHayvgzGEqKhKyinVlkp6yCOVGV0Vh72HE0L08skMgs8bFSP96I/wYcj/AAPsI6iCSlnl&#10;p5Rpkicow/rb6MP6qw5H9Qffxcfk38duy/iX3/2z8b+4cNNguxen95ZPaG4qSSN0grPtWSoxG4MW&#10;7/8AArb+6sFVUuTxtQLpU4+shmUlXB9+94veH2Bfv3v3v3v3v3v3v3v3v3v3v3v3v3v3v3v3v3v3&#10;v3v3v3v3v3v3v3v3v3v3v3v3v3v3v3v3v3v3v3v3v3v3v3v3v3v3v3v3v3v3v3v3v3v3v3v3v3v3&#10;v3v3v3v3v3v3v3v3v3v3v3v3v3v3v3v3v3v3v3v3v3v3v3v3v3v3v3v3v3v3v3v3v3v3v3v3v3v3&#10;v3v3v3v3v3v3v3vsEqQykhlIIINiCDcEH8EH32rMjKykqykMrA2IYG4IP4II9vG3tw53aWfwe6tr&#10;5fI7f3LtnMYzcO3c9iKuagy2EzuFrYMlicvi66meOoosjja+mjmgljZXjlRWUgge/e1/ja0VtMrk&#10;jypZJl/o4H6rf6lxyP8Abfj2KWHyK5GjSQkCeO0dQotxIB+sD8LIOR/sR+Pf12P5KP8AMuwP8zn4&#10;U7O7QyVfjoe+euFoOtvkdtml+1pZaLsTGY2F4d50OKhk8tJtTszGqMpQMEEEVQayhjaR6CVvfvbh&#10;7dfdvHv3v3v3v3v3v3v3v3v3v3v3v3v3v3v3v3v3v3v3v3v3v3v3v3v3v3v3v3v3vpmCgsxAUckn&#10;gD2Hva3bHWfRnXm6u2e4t9bX61612Pips1uzeu8cvSYPb+Ex0JVBLWV9bJHH5qieRIaeFNU9TUSJ&#10;FEjyuiEPe1u2Os+jOvN1ds9xb62v1r1rsfFTZrdm9d45ekwe38JjoSqCWsr62SOPzVE8iQ08Kap6&#10;mokSKJHldEPvbPU1hkukV1j+hb6M/wDxRf8AeT/vHv5x387j/hSx2H8zhvH4v/CKv3J1L8T6lqrA&#10;bx7LZKvb/avyFxqO8NdT6D4cl1x1NmbWGLHjzOYohbJvTw1NTiI/nHfzuP8AhSx2H8zhvH4v/CKv&#10;3J1L8T6lqrAbx7LZKvb/AGr8hcajvDXU+g+HJdcdTZm1hix48zmKIWyb08NTU4iP3uB71Mvepl79&#10;7zQwvO+lfp9WY/RR/U/4/wBB+fdj38sb+WN8hP5o/wAhMf0x0xj2wm0sI2Py/cncmXx9TU7M6i2Z&#10;U1MkRymUMUlMMxufMCmmiwmEimjqsrVRv64KSCsrKWx7+WN/LG+Qn80f5CY/pjpjHthNpYRsfl+5&#10;O5Mvj6mp2Z1FsypqZIjlMoYpKYZjc+YFNNFhMJFNHVZWqjf1wUkFZWUvvb/HGsSBEFgP9uT+ST+S&#10;ff1vfhn8N+iPgZ8fNkfGv467W/uz19syCSaaqrJY63c28t0V6QncG+t7ZlYac5vdu5KmBZKmbxxQ&#10;xRpHTU0UFJBT08X1vfhn8N+iPgZ8fNkfGv467W/uz19syCSaaqrJY63c28t0V6QncG+t7ZlYac5v&#10;du5KmBZKmbxxQxRpHTU0UFJBT08XvfP2aX2aX373737373737373737373737373737373737373&#10;73737373737215Snmq4oaaL0h5Q0shHpSNFP1/qSzCw/NvbLmqSor4YKOD0iScPNKw9EcUat9fyW&#10;Z2FgPrb+lz7oo/ny/Dj5F/zEejfj38KegYk2/jOz/kNit7939tZylnm2N1l1F1ftLclRVz55YHiq&#10;Mrns1vHcuIbC4mnZanJVVE4LQUsVVV03vcqko4aKIRwr/i7m2uRv6sf96H0HubQY+nx0IhgX62Mk&#10;jW8krf6pz/vQ+g9ni/l5fy4/jV/LR6Mx/Svx62x46is+0yPY/ZudipKnsPtfdUFP4ZNw7wzMMMX+&#10;TwanXH4ynEWOxkLssEQeSaSX3uV7m+z6+/e/e/e/e/e+LKrqUdVZWFmVgCpH9CDwffF0SRGSRFdG&#10;FmR1DKw/oVIII9pTfOxNk9nbRz+wOyNn7Y3/ALF3XjpcRufZu88Di9z7W3Fi5ypmx2bwGapa3F5S&#10;ikZFJimidLqDa4Hv3vDT00VKrJDqEbOXCE3VC1tQS/IUkXtc8+49JRw0SPHBqWJ5DIsRbUsTMBqE&#10;ZPqCEi9iTY39lt+HXwl6W+CWzt89XfHZN07c6f3b2Hluy8D1ZmtwVG5NsdXZvclHQU+58N1tVZWO&#10;bcOG2Xmq7GpkBi6qtrYaTIVFVJTtFHOYk97ke5Xs3v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P52g80Yq4l/chW0oH1eIf2v8TH/AL1/re0ruXGeeH76Ff3o&#10;FtMAOZIB/a/xaH6/8Fv/AEHvUA/4VUfypf8AZgulYf5g/Sm245u4vjttqSi70xWJpLV/YPQtDI9W&#10;d2TR08bGtz3TUk01VLK4V325NVmSVlx1JD797R/tA+/nLe/e/e/e/e/e/e/e/e/e/e/e/e/e/e/e&#10;/e/e/e/e/e/e/e/e/e/e/e/e/e/e/e/e/e/e/e/e/e/e/e/e/e/e/e/e/e/e/e/e/e/e/e/e/e/e&#10;/e/e/e/e/e/e/e/e/e/e/e/e/e/e/e/e/e/e/e/e/e/e/e/e/e/e/e/e/e/e/e/e/e/e/e/e/e/e&#10;/e/e/e/e/e/e/e/e/e/e/e/e/e/e3DG1poqlXJPieyTD/aCf1Af6pDyP9iPz7dcPkWx1WshJMElo&#10;6hR+UJ4cD8tGTcf4XH592/8A8k3+Zrnv5YfzR2p2VlKzI1PQPZjY7rn5H7XpWqp0qtg12QVqPfOP&#10;xkLmKs3X1hkZzk6H9tpp6U1tBG0QrnkX3tfghgGUgqwBBBuCCLgg/kEexSVldVZSGVgGVgbgqRcE&#10;H8gg+/ro7d3Dgt3bfwW69r5fHbg2zufD4zcO3c9iKuGvxObwWaooMliMvi66meSnrcdksfUxzQSx&#10;sySROrKSCPfvffvv28e/e/e/e/e/e/e/e/e/e/e/e/e/e/e/e/e/e/e/e/e/e8M08cC3c8/2VH6m&#10;/wBYf0/x91sfzIv5q/xJ/lf9YnevyC3ktZvrO46sqOsejdpzUeQ7T7MrKdmgVsThpZ4o8Ltenqxo&#10;rM5kGp8bS2MavLVNDTS1sfzIv5q/xJ/lf9YnevyC3ktZvrO46sqOsejdpzUeQ7T7MrKdmgVsThpZ&#10;4o8LtenqxorM5kGp8bS2MavLVNDTS+9ss9RJOfVwo+iD6D/E/wBT/j7+Yf8AzSf5yHyx/mn7/at7&#10;UzjbD6O2/lZqzrT47bPyNUuxNqqPJDSZjcU5SlqN/wC+jSSFZcvXxjxGSRKKCigkaD38w/8Amk/z&#10;kPlj/NP3+1b2pnG2H0dt/KzVnWnx22fkapdibVUeSGkzG4pylLUb/wB9GkkKy5evjHiMkiUUFFBI&#10;0Hv3uP7qW91Le/e80MLzvpQfT9TH6KP6n/H/AA92Hfy2v5ZvyT/mf970fTfQmB+1wOGkxeS7c7dz&#10;cEi7D6g2fX1jUxzu4KkSU7ZTNVywTLicJSuchlZoZNAjpoKuqprDv5bX8s35J/zP+96PpvoTA/a4&#10;HDSYvJdudu5uCRdh9QbPr6xqY53cFSJKdspmq5YJlxOEpXOQys0MmgR00FXVU3vb7FEkKBEH+ufy&#10;x/qff1kf5ff8vv48/wAtv487e+Pfx7299rQUviyu+995WKlk3v2tveSligye9t7ZOCKP7qvqvH46&#10;Wlj00mNpFSmpkSJAD9ZH+X3/AC+/jz/Lb+PO3vj38e9vfa0FL4srvvfeVipZN79rb3kpYoMnvbe2&#10;Tgij+6r6rx+OlpY9NJjaRUpqZEiQA+95fZ4fZ4f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iL8HkHgg/n34gE&#10;EEXB4IPIIP1BHuNW0VHkqOrx2RpKavx9fTT0VdQ1sEVVR1tHVRPBU0lXTTpJBU01TBIySRupR0JB&#10;BB9+9oPK0H2VRdB+xLdoj/qf9VGf+Ck8f4ewyzmMOOqiYwftpyXhP4Q/24if6oTx/tJH+Pv5Qf8A&#10;P9/lS1n8s/5dVmQ67wtTH8UvkHU5ve/RVchlqKTZtZHUwz7z6ZramQGZKnYVbkYnxjStI9TgKujL&#10;TT1UVb4/e2v2ye6HPfvfvfvfvfvfvfvfvfvfvfvfvfvfvfvfvfvfvfvfvfvfvfvfvfvfvfvfvfvf&#10;vfvfvfvfvfvfvfvfvfvfvfvfvfvfvfvfvfvfvfvfvfvfvfvfvfvfvfvfvfvfvfvfvfvfvfvfvfvf&#10;vfvfvfvfvfvfvfvfvfvfvfvfvfvfvfvfvfvfvfvfvfvfvfvfvfvfvfvfvfvfvfvfvfvfvfvfvfva&#10;swNfrX7KU+pAWgJPLIP1R/66fUf4f63tdbZyfkT+HTN64wWpiTy0Y5aLn6mP6j/af8B7+gt/wlA/&#10;mtt2Tsao/lod3bjaffXWGHyu6fi/m8xXGSq3P1hRM1funqaOaqbzVWU62aWTI4iEPK529JPBGkVL&#10;iFv72pPau97qXv3v3v3v3v3v3v3v3v3v3v3v3v3v3vBVVVLQ0tTXV1TT0dFR081VWVlVNHT0tLS0&#10;8bTVFTU1EzJFBTwRIWd2IVVBJIA94KqqpaGlqa6uqaejoqOnmqqysqpo6elpaWnjaaoqamomZIoK&#10;eCJCzuxCqoJJAHv3tvqK5UusNnb6Fvqq/wCt/qj/ALx707v5u3/CqXqr4/8A95Ohv5dM21u9e5Y4&#10;6zEbg+QVYBmuk+ta4/5O/wDcaniK03cW6aNS7x1KSjbNLMImaTKr56NNO7+bt/wql6q+P/8AeTob&#10;+XTNtbvXuWOOsxG4PkFWAZrpPrWuP+Tv/caniK03cW6aNS7x1KSjbNLMImaTKr56NPe2lmZ2LMSz&#10;H6k/X38+fubuztv5Edk7o7h7y7D3X2n2dvOt+/3LvXeeXqczm8nMkaQU0JqKhilJjsfSxpBSUkCx&#10;UtHTRpDBHHEioPnz9zd2dt/IjsndHcPeXYe6+0+zt51v3+5d67zy9Tmc3k5kjSCmhNRUMUpMdj6W&#10;NIKSkgWKlo6aNIYI44kVB73x9hf7C/373ngp3naw4Ufqc/Qf4D+rf4e7Xv5Uv8oj5JfzV+4E2p1n&#10;QTbI6U2nkaT/AEx/ILcGKr5tl7Gx+ujnqsFhWjSKHd/ZuQxtUJMdgoZ4nfWs1XNSUeupS17+VL/K&#10;I+SX81fuBNqdZ0E2yOlNp5Gk/wBMfyC3Biq+bZexsfro56rBYVo0ih3f2bkMbVCTHYKGeJ31rNVz&#10;UlHrqU97fYokhUIgsPqT+Sf6k/k+/qyfCD4M/HX+Xt0Lt748/GrZq7Z2diZpcrnc1kZIcjvPsDdl&#10;ZFDHlN6793ClPSy57cmRSCOPVojp6SliipaWKClhhhj+rJ8IPgz8df5e3Qu3vjz8atmrtnZ2Jmly&#10;udzWRkhyO8+wN2VkUMeU3rv3cKU9LLntyZFII49WiOnpKWKKlpYoKWGGGP3vJ7N97N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i1lLHWQPBJxflGtco4/Sw/1vz/AFHuFX0UWQpZKaXjULxv&#10;a5jlAOhx/rH6/wBQSPZGf5jHwL6k/mQfFPsL4x9swx0SZ+Bc713vmGhgrsz1d2jhqarGz9/YRJWi&#10;d5MbPVyU1fTRywHI4irq6JpY0qWce9h/PBJTSvDKpV0Nj/Qj8Mp/KsOQfYWVVNNSTyU86lZI2sf6&#10;MP7LqfyjDkH38gT5V/FvuX4Y999i/HDvra1TtTsfrfOVGKyELx1BxWexhdpMJu/atfUQU38Z2jur&#10;GmOtx1YqKJ6aVdSo4dF97w+4/svHv3v3v3v3v3v3v3v3v3v3v3v3v3v3v3v3v3v3v3v3v3v3v3v3&#10;v3v3v3v3v3v3v3v3v3v3v3v3v3v3v3v3v3v3v3v3v3v3v3v3v3v3v3v3v3v3v3v3v3v3v3v3v3v3&#10;v3v3v3v3v3v3v3v3v3v3v3v3v3v3v3v3v3v3v3v3v3v3v3v3v3v3v3v3v3v3v3v3v3v3v3v3v3v3&#10;v3vNAZllR4A5lRgy6FLMCDxwAbj3npjULNHJSrI00bq6eJGdgym49Kg3H+H59mD+Ldf8j9t96dc9&#10;g/FDBdkZvvLrXdeF3xsT/RbtXP7x3PQ5vBV0VXRyjBbex+Tqsjjqh4zDVU0sMlNWU0kkEyPFI6H3&#10;sQ6aZp4I5HieF2HrjkRkZXHDABgCVJ+h/p7FejneppoppIZKeVl/chlR42RxwwCuAxQkXU/ke/sb&#10;/CH5B74+UXxd6l7o7R6R7K+OXaW6NvLD2Z0x2tsTePXu59kb8w88uJ3NR0mE3zi8TnavaVfkqR6z&#10;C1zxn7vF1EDuVm8scfvef3K9mu9+9+9+9+9+94Zp44Rdzz+FHLN/rD+n+PuuL+YV/NZ+F/8ALN2Q&#10;dyfJTsynh3pk8ZJkdj9IbLFJuTubsEK9RDDJgNoCto0xeElqKSWI5nMVGMwscsZiar85SJ64v5hX&#10;81n4X/yzdkHcnyU7Mp4d6ZPGSZHY/SGyxSbk7m7BCvUQwyYDaAraNMXhJaikliOZzFRjMLHLGYmq&#10;/OUif3tnnq5JuP0J/qVJ5/4Mf7X+9e/nA/zVv+FA3zG/mYVOa68pchN8evivLVTR0fRPX2brfuN4&#10;49JpXpJ+596xpj8h2FVFWVjjliotvxvFFItA1TEKp/nA/wA1b/hQN8xv5mFTmuvKXITfHr4ry1U0&#10;dH0T19m637jeOPSaV6SfufesaY/IdhVRVlY45YqLb8bxRSLQNUxCqf3uL7oa90Ne/e/e/e/e/e5l&#10;NSPMQzXWL+v5b/Bf+K+9jn+S5/wnt7x/mUZfBd1d0JuLo/4W0lX55t8PSLR767nFJPJHUYLp3H5O&#10;lmpxiTPA0FZuWqikx9K2qOljraiOaKDY5/kuf8J7e8f5lGXwXdXdCbi6P+FtJV+ebfD0i0e+u5xS&#10;TyR1GC6dx+TpZqcYkzwNBWblqopMfStqjpY62ojmig97ekRY1CooVR9AP99cn39OD4+fHjpX4q9R&#10;7P6K+PnXe3+r+qtiY5Mbtzae3YJVgiFg1VksnkKyaqy24NwZWe89dkq+epyFfUu01RNJKzMfpwfH&#10;z48dK/FXqPZ/RXx8672/1f1VsTHJjdubT27BKsEQsGqslk8hWTVWW3BuDKz3nrslXz1OQr6l2mqJ&#10;pJWZj73y9jP7Gf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BrsfDXR&#10;6XGmRQfHKANSn+h/1SX+o9tmSxdNk4tMo0SoD4p1A1of6H/Vxk/VT/sLH3VV/NN/lF/Gb+an1VFt&#10;jtWg/uT3DtOgq4+pPkBtnF0VRvbYtTKKmaPDZWKR6Q7z68q6+oMtZg6moijZ2aWlmpKoioHvaIq6&#10;Koon0TJwf0SLzG4/2lv6/wCBsfYc1+NqsdJoqE9JJ8cq8xSD/aW/B/wNiP6e/l8fzDP5YHy3/lnd&#10;nybA+R2wpodtZWtqouvO49rLV5jqfs6hgaZkqNsbmamp/tMwlPCZKnDZGOjzFGlnlphC8MsnvcT3&#10;A915+/e/e/e/e/e/e/e/e/e/e/e/e/e/e/e/e/e/e/e/e/e/e/e/e/e/e/e/e/e/e/e/e/e/e/e/&#10;e/e/e/e/e/e/e/e/e/e/e/e/e/e/e/e/e/e/e/e/e/e/e/e/e/e/e/e/e/e/e/e/e/e/e/e/e/e/&#10;e/e/e/e/e/e/e/e/e/e/e/e/e/e/e/e88FNPUtogieQ/mw9K/wCLMbKo/wBc+5NLR1VY/jpoXlb8&#10;lRZF/wAXc2RB/rkezVfFL4QfLD5v74h6++LPRe++38754ocnXbfxgptobXSUpprN6b8zEuN2Xsyg&#10;/cW02Ur6WN2ZVUs7Kp97UtHt9Fs9Y/kP18MZIQf8Gfhm/wBYW/1z7WNBtaNNMle/mb6+CIssYP8A&#10;tcnpd/8AWFh/r+927+XL/wAJFer+v5cL2X/Ma39Sdy7kjjgrYfj31Vkc7gusMXVao544d7djI2D3&#10;lviSNTolo8ZBhaOOZGBqa+Bufe1CkccShI0VFH0VFCjjj6AD2qo4ooVCRRpEgsAsaqii3A4UAe9w&#10;vq7qHqnpHaWN2F051tsXqzZWIpqajxu1evtq4TaOApKejgSmpkixeCoqGk1RQRhdRUuQOST7975+&#10;8nsRffvfF3WNSzsFUfk/70P6n2CHyE+SfQvxQ6zzHcfyO7X2Z091rg2SGs3TvTLR46mqK6ZJZKXD&#10;4aiQTZXce4K9YX+2x2Pgqq6pKkRQuQR7BD5CfJPoX4odZ5juP5Hdr7M6e61wbJDWbp3plo8dTVFd&#10;MkslLh8NRIJsruPcFesL/bY7HwVVdUlSIoXII9+9tc2QJusI0j/VsOf9gv0H+x96MP8AMp/4V4b/&#10;AN4PuLqv+WvshuudsyLX4if5JdrYWjyPYWSjJkphles+uZ563buzoZAnkpq3PLlaySCUFsfQVC+n&#10;Rh/mU/8ACvDf+8H3F1X/AC19kN1ztmRa/ET/ACS7WwtHkewslGTJTDK9Z9czz1u3dnQyBPJTVueX&#10;K1kkEoLY+gqF9PvbcWLEsxJJ+pJuT/sfemF2N2V2H3BvfcfZXa2+N19kdhbvyMuW3Rvbe+fye590&#10;Z/JTAB6zLZvMVNXkK2bQqqpeQhEUKtlAA0wuxuyuw+4N77j7K7W3xuvsjsLd+Rly26N7b3z+T3Pu&#10;jP5KYAPWZbN5ipq8hWzaFVVLyEIihVsoAHvfXtE+0T7977AJIABJPAA5J/1h7fNs7Y3LvXcWD2hs&#10;3b2c3buzc2VocFtva+2cTX57cW4c3lKiOjxuHweExVPVZLLZXI1cqRQU8EUk00jBUUsQPb5tnbG5&#10;d67iwe0Nm7ezm7d2bmytDgtt7X2zia/Pbi3Dm8pUR0eNw+DwmKp6rJZbK5GrlSKCngikmmkYKili&#10;B797dKah+jzj/ER/71r/AOKf7f8Ap73vv5M//CVumxEm0Pkz/M/w1Jk8gn2u4dkfDtaiOrxdG4Ec&#10;+KyPyFytFM9PlZ0c+c7QopGpBpiTLVM6vWYhd77+TP8A8JW6bESbQ+TP8z/DUmTyCfa7h2R8O1qI&#10;6vF0bgRz4rI/IXK0Uz0+VnRz5ztCikakGmJMtUzq9ZiF97cwLcDgDgAfj3vL4rFYvBYvG4TCY2gw&#10;+Fw9BR4rEYjFUdPj8XisXj6eOkoMbjaCkjhpKGgoaSFIoYYkWOKNQqgAAe95fFYrF4LF43CYTG0G&#10;HwuHoKPFYjEYqjp8fi8Vi8fTx0lBjcbQUkcNJQ0FDSQpFDDEixxRqFUAAD37373P9z/fvfvfvfvf&#10;vfvfvfvfvcSvnNNSTzLYMiWS4v62IRePzZm9wMnVNR0FTUJYPHHZCeQJHYRobfmzMPden8135XZ7&#10;4Rfy7/lT8m9oVNBR746665FL1/WZKkiyFFR9g763BhOuti18+OmkjhyEeO3VuykqDA945BEQ6sup&#10;T73lp5lqYIp0/TIga39D9GU/4qwI/wBh7z0lQlXTQ1KfpmjV7fXSTwyn/FGBB/xHsevh98mNk/Mf&#10;4wdG/J/rySM7W7p68wW8oKFaiGrlwGYqYWo91bRrp4HkhbLbM3XR1uJrQrEJV0Ui349+95vcj2ZH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jlijmQxyosiN9VYXB/wCKEf1945oYp42imjWWNxZkcAg/&#10;8UI/B+o9hb3P0l1H8iet9y9Qd59dbT7U6z3fSfZ7h2ZvTD0uawteit5KepWCpQyUWTx84WakrKdo&#10;qujnRZYJI5FVh72ma3AMLyUTah9fA59Q/wAI3PDf6zW/1z7RmR2u6lpcc2teT9tI1mH5tFIeGH9A&#10;1j/ifejP/Mz/AOEj269vTbh7Z/lm7qbeGALVOTqfi92hn6el3bi4/wDKKiSh6s7Sy81Pi9zUsbMk&#10;VLjdySUVZFDGWfLV0zKh97TjxvExSRGR1+qupVh/rg2PtJSxSQuY5o3ikX9SOpVh/rggH3pidp9S&#10;do9Hb4zfWfcvXe9OrOwttz/bZ3Ze/wDbeW2puXGSEnxtVYjNUlHWrBUKNcMoQxTRkPGzKQT73w94&#10;/Yee/e/e/e/e/e/e/e/e/e/e/e/e/e/e/e/e/e/e/e/e/e/e/e/e/e/e/e/e/e/e/e/e/e/e/e/e&#10;/e/e/e/e/e/e/e/e/e/e/e/e/e/e/e/e/e/e/e/e/e/e/e/e/e/e/e/e/e/e/e/e/e/e/e/e/e3C&#10;mxlbVWMcJVD/ALsl/bS39RcamH+sD7dKPDZCtsYoGSM/7um/ajsfyCw1OP8AgoPu3L4WfyNP5lvz&#10;rbE5bqr48Z7Y/WuW8EsXc3eYq+qOtDjqqJJYMxiKrOY+Tde+MTIJAPNtvE5qxvcDS2n3tQ0uAp47&#10;NUuZ2+ugXSIf69jrb/bgf4e1XRbWpYbPVyNUuLHQt44R/gbHyPz/AIgf4e9wr4Mf8JGPiN00cRvP&#10;5pdhbi+VW+aWSnrG6/26cj1l0fj6mN0n+2roMbWt2Hvr7aeJdMs2SxFDURM8dRjZFbj3t8SNIlCR&#10;okaD6KihVH+sFAHtTRxRwoI4o0ijX9KRqEUf6yqAPe1b1j1R1h0psvEdcdO9dbH6r6/wEbx4TZPX&#10;e1sJs3auKWQ6pjQ4Hb1Fj8ZTyTv6pHWINI5LMSST7975++ftf+/e8Uk0UQu7gf4Xux/1lHJ9kl+Y&#10;/wDMZ+FnwG2vJub5Ud/bH60qZKCavwmx5K5s92fu1IisaJtPrbb8eS3lm45amRImqY6MUNO0gaon&#10;hj1OCS/Mf+Yz8LPgNteTc3yo7+2P1pUyUE1fhNjyVzZ7s/dqRFY0TafW2348lvLNxy1MiRNUx0Yo&#10;adpA1RPDHqce9t0uRY8RKAP9U/J/2Cg2H+8+9MT5y/8ACxbtncmSym0v5ffR+D622qrSU0HcHf1D&#10;Du3sTIR2kH3+B63wWZOx9ozJKFMf8SrdyrLFfXBE7WTTE+cv/CxbtncmSym0v5ffR+D622qrSU0H&#10;cHf1DDu3sTIR2kH3+B63wWZOx9ozJKFMf8SrdyrLFfXBE7WT3uA8jyG8jFj+L/j/AFh9B71L/lJ8&#10;zvlP8198Rdi/KnvPf3de6qOGamxE27sqv8E21R1LpLVUGz9o4qDG7R2bjqqaMSS0+KoaOCSX1shY&#10;k+9S/wCUnzO+U/zX3xF2L8qe89/d17qo4ZqbETbuyq/wTbVHUuktVQbP2jioMbtHZuOqpoxJLT4q&#10;ho4JJfWyFiT7974eyyeyye/e/e/e/e/e5MNLLNyBpT8u30/5BH1Y/wC8e7q/5Zn8hz5y/wAzCqxG&#10;7tobT/0L/HKqqJBXfIvtXHV2P2rkKemkEdVH1rtsGm3F2lX+RZIkkx6x4aOphkgqsjSyLpN1f8sz&#10;+Q585f5mFViN3bQ2n/oX+OVVUSCu+RfauOrsftXIU9NII6qPrXbYNNuLtKv8iyRJJj1jw0dTDJBV&#10;ZGlkXSfe3eCmjg5Uan/Lt9f9YfhR7+iP/LF/kd/Cj+V3QHcXWO3a/tHvzJUC0W4PkN2nBi8nviOC&#10;WEpXYjYOPpKSHC9abZq5JJNcGORshVwskVfXVwhhKfRH/li/yO/hR/K7oDuLrHbtf2j35kqBaLcH&#10;yG7TgxeT3xHBLCUrsRsHH0lJDhetNs1ckkmuDHI2Qq4WSKvrq4QwlPe5Hu473cd7979797979797&#10;9797979797979797979797Ydwy6aSOIHmWYE/wCKxqSf+TivtL7qm0UMUIPM1QCf8UiVmP8AyeV9&#10;6l3/AAsG7wOxv5fHT/SlBVtBlO9/kXhajJUwK6a7Y/VW1s/uPMRFb6y0O9MvtuUEAqAhvyR797jb&#10;eqriWkY8j92K/wDQ2Eij/WNj/sT7i7UrbrNQOf03nhufwbLKg/1jYj/XPsnv/CPP53tktv8Ad/8A&#10;Lx3vl9VTtt6r5BdEpVzyM7YLJ1OOwXbu0aLyKsMMGLzc+LzVLTIzSSvk8nNp0xsffvan9rL3vJ+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8E9NBUroniSQfjUPUv+KsLMp/1j7jVN&#10;HTVieOphSVfxqHqX/FHFnQ/6xHsrXyp+E3xR+beyf9H/AMp+ithdybfhWT+FT7lxbQbo2zLN/nar&#10;Z298PNjN57NrZR6ZJsXX0kkiEo5ZGZT72n6nbwN2pJrf825uR/rCRRcf7EH/AF/aVrNpg3ahqNP/&#10;ADaqOR/yDKguP9ip/wBf3qFfNb/hHLhq6TKbs+AXyKkwcjeepg6c+SCT5DFhyBKaTA9u7Mwz5Sip&#10;0KtHTU+S2/Wu2pfNkBpaQ+9sVRj6ymuZYHCj+2o1p/yWlwP9jb2mqrF19Hcz00gQf7sQeSL/AFy6&#10;alF/8bH3qn/LT+Ub/MY+EhyVd8gvir2Zgdn4tpGqOzdp42HsnqtKYK0sNXV9hdf1G49s4RaqBTIk&#10;GSnoqsKrB4UZHVfe4ftv91w+/e/e/e/e/e/e/e/e/e/e/e/e/e/e/e/e/e/e/e/e/e/e/e/e/e/e&#10;/e/e/e/e/e/e/e/e/e/e/e/e/e/e/e/e/e/e/e/e/e/e/e/e/e8kUUs8scEEck000iRQwxI0ksss&#10;jBI4440Bd5HcgAAEkmw9+9zoMbXVFvHTyaT/AGnHjW39QX06h/rX9uVNiMjVW8VLKFP9uUeJLf1D&#10;SadQ/wBa/u0f4w/yVP5oHy5OOrOpPiB2pRbVyTQPBv7tHGQ9ObFkoJ0En8Wx+f7OqNrx7kx0cZuW&#10;xCZCRj6URn9Pv3t4g26xsamcKPykIuf9bW4AFv8Agp9qCm2k5s1ZVBR+Y6ddR/1vJIAAR/wU+9j7&#10;4qf8I0945F8XnPmt8r8NtuieKCbJdc/G3BTZ/NnzFZHpW7T7FxuNw+KraOL0SCLa+VgaVjolZEDS&#10;+9vlPjaKmsY4FLj/AHZJ+49/6gtcKf8AWA9qOkxGPo7GGnQyD/dsv7sl/wCoL3CH/goHvaI+H38k&#10;7+Wj8If4VlenPjJs3M9gYpY3j7Z7bjftjsg18cyzJlsbmN4jIYzZ+RHjRdW36LER6V/RdnLe9zvb&#10;n7tX9+9+945ZYoIpJ55I4YYY3lmmldY4ooo1LySSSOQiRogJJJAAFz7xyyxQRSTzyRwwwxvLNNK6&#10;xxRRRqXkkkkchEjRASSSAALn373FlrII+NWtv9SnP+3P6R/t/dF3zb/4UX/yv/hWuYwFR3RH8iu1&#10;MZ5qcdYfGwY3seogyKI6/bbg7ATJUHVu3fs63TFXQSZmXK0vrtQyujR+6Lvm3/wov/lf/CtcxgKj&#10;uiP5FdqYzzU46w+NgxvY9RBkUR1+23B2AmSoOrdu/Z1umKugkzMuVpfXahldGj9+9t8tfK9wlo1/&#10;w5b/AJK/H+wHvTp+dP8Awq/+f3yUXNbP+NVDt/4Y9ZV7VFLHWbKqRvLu7I42UGPRX9p5zHUlHtya&#10;QKJUk29iMTX0zkoK2VeTp0/On/hV/wDP75KLmtn/ABqodv8Awx6yr2qKWOs2VUjeXd2RxsoMeiv7&#10;TzmOpKPbk0gUSpJt7EYmvpnJQVsq8n3uESSSSSSfqSbk/wCuT71jd37x3d2DubNb137urcm9947k&#10;rZMluHdu785k9y7mz2RlCrLkM1nszVVuUylbIqANLPLJIQBc8e9Y3d+8d3dg7mzW9d+7q3JvfeO5&#10;K2TJbh3bu/OZPcu5s9kZQqy5DNZ7M1VblMpWyKgDSzyySEAXPHv3vr2nPac9+9+9+9+9+95YYZJ2&#10;KoBxbUSbBQfyfz/tvdhn8vH+V/8ALb+Z32Nmuv8A4v7T2/X0uzVw1T2Pv7em6MftfZHXOLz81dBi&#10;cnuKdvvtx1618uNnWGmxGNydbJ4nIh0I7LYZ/Lx/lf8Ay2/md9jZrr/4v7T2/X0uzVw1T2Pv7em6&#10;MftfZHXOLz81dBicnuKdvvtx1618uNnWGmxGNydbJ4nIh0I7L726w0Mcdmf9xv8AEWQH/gv5/wBj&#10;/tve/L/Lm/4SufCT4mTbf7G+T9QvzM7qxrU2QjoN5YWLFdBbZycdpAuK6rlnyH9+GpXdomm3NU19&#10;FUhUmTG0koAG/L/Lm/4SufCT4mTbf7G+T9QvzM7qxrU2QjoN5YWLFdBbZycdpAuK6rlnyH9+GpXd&#10;omm3NU19FUhUmTG0koAHvc73tDUVFR42jpMdjqSmoMfQU0FFQ0NFBFS0dFR0sSQUtJSUsCRwU1NT&#10;QRqkcaKqIigAAD3tDUVFR42jpMdjqSmoMfQU0FFQ0NFBFS0dFR0sSQUtJSUsCRwU1NTQRqkcaKqI&#10;igAAD37373J9yffvfvfvfvfvfvfvfvfvfvfvfvfvfvfvfvfvfvfvfvfvaQ3FLqqYYh9Ioix/waVu&#10;R/ySg9oHdk2usp4AbiGAuf8AB5n5H+vpjX3853/hY/3mN3/NH409A0dd91QdJdA5LetdTo6NHjd2&#10;d17yqYsnRuoYyR1cu1ur8HUNqABiniIvz797ZqWdqWoinW943BIH9pTw6/8AISEj2n6Kqaiq4KlL&#10;3ikBYD+0h9Mif8hoSPetl8Dflnuv4M/L/oL5VbPFXUVvUO/8Zm83h6KZYJt0bGyCT4HsTZ4kkeOK&#10;P+9uxsrkMeHc6YnqBJ9VHv3sRRJGUWQOuh1DKxIAKsNQIv8A1B9i0s0bRpKHXxyIrqxIAKsoYG5/&#10;qpv7+zHgO5OrtydabK7hx++tsQ9a9h7Q2/vvZ+8MpmsdiMJmtqbpwFNujB5imrsjU01MaatwFWlU&#10;p1cQnUeAT797wtWUiX11VOtvwZo7/wC21Xv7wPX0Mf66ylT/AAaoiB/r9Ndz7AHe/wDMW/l/da+d&#10;d/8Azg+I+0KinWYvQZ/5F9R4/Ku0EMVRLDTYifdy5SsqVhnRvFDC8pDrZTqF/e8DZXHr9apD/wAE&#10;Dyf9CK3uK+cxScGtjJ/2hZJPp/Txo1/+J9lL3d/Py/k/7Km+2yfzn6uzFSaialiptg4TsftGoqai&#10;GWCDw0UHWmyd2y10lRLUoIBCH+558WsK1ve56sGUML2YAjUCpsfpdWAYH/A8+3NWDqrDUAwDDUrI&#10;1jyLqwDKf8CAR7tg2vuPH7v23gd1YmnzVLi9x4mgzeNp9x7dz+0M/Hj8nTR1lGMztTdWNw26NtZM&#10;08ymagyVHSV9JITFUQxTK8a+99++Xt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wMrkqXDYvJZitFW1HiqCsyVWuPx2&#10;Qy9e1LQ08lVUCixOJpa7K5SrMUR8dPTQzVE72SNHdgpgZXJUuGxeSzFaKtqPFUFZkqtcfjshl69q&#10;Whp5KqoFFicTS12VylWYoj46emhmqJ3skaO7BT730rKwupDA/kG4/wB49pTrftDrbuLaWO391Lv/&#10;AGZ2bsjLNOmN3dsLc2G3btytlpZDBWU9PmcFWV1A9TRTqY54vJ5IZAUcKwI9pTrftDrbuLaWO391&#10;Lv8A2Z2bsjLNOmN3dsLc2G3btytlpZDBWU9PmcFWV1A9TRTqY54vJ5IZAUcKwI9+99+117XXv3uH&#10;Nj6Ke/lpoiT9WUeNv9i0elj7b6jFY6quZqSFmP1dV8bn/EvGUYn/AFz7re+SH8oP+Wh8spa+v7v+&#10;G3S+c3DlPK9fvTam35erd+1s8rPJ91X756urNnbqyVQkshcGqq5hcm4IJB97a5dvUrXMU0sR/o2m&#10;RR/rCyN/vPtmn2pRvcwTzwH+jaZkH+sCEf8A5O90Xd8f8I6vg3vZq6v6C+QPyA6IydW0j0+M3Km0&#10;+6Nk4y5XxR0WIrKLYe85IUF9QqdxVDtcWZbG/vcCTbtSP81PDIP9q1xk/wCwAcf7z7a5dp1i/wCZ&#10;qaeQf7X5ImP+wCyj/efdSHbf/CNr5r7dmqJelPk98bO0sbC0fiTfVL2L1Hn6uNvTJ4cZjdudqYRJ&#10;YnIOmTKRq0YJ1agEb3uG+FyKf7oDj+qSRn/eC4b/AHj23vt3LJ9KYOP6pNCf94Z1b/ePddW//wDh&#10;Mn/OX2KzvR/F3D9g0EbKr5HYHdnSmQW7mBUKYnO7827uSZWeYglKFggjZn0rpZve47Y6uX60lR/y&#10;DGzf9Cg+4jYnJp9aGqP/AAWF3/6EDeyb7q/k3/zV9miY5f8Al8/LCsECwM/91emd476LCpYJH4Rs&#10;jG7hNQyk/uCPUYhy+kc+/e8RpKoGxpqgEfgwyA/9C+8Joa4XBo6oEfW9PMLf6/o9ghkf5ffz0w9T&#10;VUWW+Efy7xdZQsyVtJkfjZ3LRVNGyLqdaqCp2XFLTsi8kOAQPfvfDwT/APHGX/qW/wDxT3j+3qP+&#10;OE3/AFKf/o32HX+yt/Jr/vHTvb/0UXYH/wBj3v3vsU9QfpBMf9aJz/0T75LSVbfppahrfXTDIbf7&#10;Zfaiwvwt+Y25Ip59u/E35MZ+GmkWKpmwvRHaWVip5XXWkc8lDtWdIpGTkBiCRz797yLRVjW00lSQ&#10;fofBJb/b6be8q43INbTQ1hB+h+2mA4/2opb2Ku2f5XP8yreH2T7c/l/fNDI0uR+5+zyn+yy9y0mE&#10;m+0+4FR/uertm0uGj8clK8frnW8y+MXchT73mXFZB/pSyC/+q0p9f+DstvchMJlX/TRSj6frKR/X&#10;/lo6+zJbM/kF/wA4XfjU6YP4I9t0JqlpGjO88hsHrhVFaWEP3D9h7x2ulIyFf3RKUMAsZdAI9+9y&#10;UwWQb9SxR/8AB5Qbf9SxJ7mR7Zyr/qSCH/lpMDb6f8chL/X2dPrf/hKD/N13yaUbn2h0P02KhYzK&#10;3ZHduHygoi60TMlV/ohxfapdoTVOreETAmmk0lgYjL73Nj245/ztUi/1EcZb/k5mS3+29uEW0ZDz&#10;PWIv9ViiZ7/8hO0dv9sfdlHT/wDwi+7LrWparv75x7F2yiNK1bhOn+pc/vlqpQSsEdLujem6OvBQ&#10;swId3fD1FtOgIdXkX3ufFgKFLF/LMfyHfSv+2jCH/efbpBtfGxWMnnqD+fJJoX/YLEENv9cn3br0&#10;R/wku/lZ9W/YVvaH+nf5IZWCRZ66DsLso7O2rUTJYLHSYTqLFbBzVNQDSGMVRlqx2ctqkKERr725&#10;w0lNT/5mCKMj+0qDV/sXN2P+39vEFDR0tvt6aGIj+0sa6/8AYyEFz/t/d3Hx4/l9/CH4nCjl+Onx&#10;V6M6my1FH4ot17Z682+N+Sx6DGFruwshR12+MnZGIBqchKRqb/VG/vcj3L9nB9+9+9+9+9+94JKm&#10;GP8AVIt/9SPU3+2F7e6xvlj/ADk/5aXwsXI0XeXyy6yg3hjWlgn6z69yMva/ZkddGHKUGR2X11Du&#10;TK7amnZCqy5dcfSg/qlUc+6xvlj/ADk/5aXwsXI0XeXyy6yg3hjWlgn6z69yMva/ZkddGHKUGR2X&#10;11DuTK7amnZCqy5dcfSg/qlUc+/e4UmR/EUf/ITn/okf8V96vvy7/wCFmcAiym3vgv8AFSZpmVos&#10;f2l8nMskccTiQxySw9P9bZiVqhWiBenmn3dHpYr5aRgGQ6vvy7/4WZwCLKbe+C/xUmaZlaLH9pfJ&#10;zLJHHE4kMcksPT/W2YlaoVogXp5p93R6WK+WkYBkPvcGSoml/W5I/wBSOF/5JFh71U/mN/No/mFf&#10;PGWvpPkh8muwNybLr5CzdU7YrYuvuoo4laFqaGo642VFhNs5uSi+3Xw1OTgrq1TqYzlndm1U/mN/&#10;No/mFfPGWvpPkh8muwNybLr5CzdU7YrYuvuoo4laFqaGo642VFhNs5uSi+3Xw1OTgrq1TqYzlndm&#10;97w+65vdc3v3v3v3v3v3v3v3v3v3v3v3v3v3v3v3v3v3vLDK0Mgdf9Zh+GX8g+z+/wAtL+YR27/L&#10;P+Vux/kr1XJLlKChb+7XanXctdJQ4ftXqzLVdHLufZWVlRJkpqmT7OKtxlY0cv8AD8tSU1SY5Vje&#10;GQ/v8tL+YR27/LP+Vux/kr1XJLlKChb+7XanXctdJQ4ftXqzLVdHLufZWVlRJkpqmT7OKtxlY0cv&#10;8Py1JTVJjlWN4ZPe1AjrIgdDdWFx/wASD/iD7+wb8Zfkl1F8vOiOtPkd0VuaHdnV/au26bce28mo&#10;jirqQu8lLldv56hjmqP4TujbGXp58fk6JnZ6SuppYiSVufsG/GX5JdRfLzojrT5HdFbmh3Z1f2rt&#10;um3HtvJqI4q6kLvJS5Xb+eoY5qj+E7o2xl6efH5OiZ2ekrqaWIklbn3vn7Hb2O3v3v3v3v3v3v3v&#10;3v3v3v3v3v3v3trr6ytpLvHSJNCALyCRiy/1LxhAVH+IJH+PtlylfkKEGSGgSogABMqyszL/AF8k&#10;KxhlA/qCR/U/j3RH/Ng/mI/zKfgLSZTsTpH+Xpsn5G/HbF0VHVZHtzbnb+7Ny7o2oAsr5So7H6dw&#10;fW+G3FtTFw6GtkKCuzmIpoEWarroJJhSxe9sLbhrT+mOnX/HRIT/ALzJb/ePaYbdeQP6YaRP8dEr&#10;H/eZrf7x71ON4/8ACw7+ZPm18G0+m/h5smArGTVJsTtjcWYEqiZZQtTle51xAppA6EIaAyKyf5wg&#10;lffvcds3kW+kyp/wWKL/AKKVj7ivuPLN9KhE/wCCQQ/9Fo59lH3p/wAKhv5y260aPE/IrZfXscmg&#10;ONl9C9LzO0YgmhljWfe2yt51MHnaUSF43SVHjXxsg1Bve26aaWokMszl5GsCxtcgCw+gA4A9tNRU&#10;TVUrTVEhklYKC5CgkKAoFlAHAHumb5H/ACX7z+XXbOd7z+RvYeU7R7W3LRYPHZreGXosLjausodt&#10;4ikwWEpRQbexmHw9LDQYqhiiAhpo9ZUu+p2Zj73i94PYF+/e/e/e8s1RPUuslRNNUSLDT06vNI8r&#10;rBSQR0tLCrSMzCGmpoUjjX6JGgUAAAe/e+SqzsqIpZmIVVUXJJ4AAH1J98kRpGVEVnd2CqqglmYm&#10;wAA5JJ9qLZWyt3dj7u2zsDYG2c5vPe+885jdtbT2ntrG1eZ3BuPcGZq4qHFYbDYqhimrK/I19ZMk&#10;cUUaMzswAHv3tY4vELS6Z6gB6j6qv1WH/W5IaT/H6D8f19iBhcClGEqqsB6uwZE+qU/+tyQ8v+P0&#10;H4/r7+kZ/Il/4Ts7Q+EVJtH5X/MbD4XffzBngo89snYsrU+X2d8Z5Z4JwiUs9LWVeG3n2ykNSpqM&#10;sFkosNUL48WXki/iVR72++1N72tf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cOene5lp2KSfVlBssn&#10;+uPpq/1+D71u/wCZ9/KD72k3du/52fyg+4N1/FP5p1DSbm7T6z2LuddpdU/K6qxorsiZ9zbZq77C&#10;ftSvqpjpmzdNNgc1O5OQWCeWXIHW7/mffyg+9pN3bv8AnZ/KD7g3X8U/mnUNJubtPrPYu512l1T8&#10;rqrGiuyJn3NtmrvsJ+1K+qmOmbN002BzU7k5BYJ5Zcgfe4qV8iHTNHcjgkelgf8AEHi/+290WfHr&#10;/hW/8xPjru3I9LfzHfiljN97l2Nk6nbG88ztCirOi+68Dl8ewStG8evs7SZHZOWzccwIano4Nrwe&#10;NlYDi8lFnx6/4Vv/ADE+Ou7cj0t/Md+KWM33uXY2TqdsbzzO0KKs6L7rwOXx7BK0bx6+ztJkdk5b&#10;NxzAhqejg2vB42VgOLye9zErKd/7eg/0caf95/T/ALz72OvjD/wpI/lIfJqLF0Z+R8Hx+3bkY4Wl&#10;2j8mcNN1R/DHlUlo8h2DPUZfpyPxOpViu5GH0P0I97HXxh/4UkfykPk1Fi6M/I+D4/btyMcLS7R+&#10;TOGm6o/hjyqS0eQ7BnqMv05H4nUqxXcjD6H6Ee/e5IIIuCCP6g3Hu7TZu+dk9jYGl3V19vHa2+9s&#10;V3/AHcezdw4nc+BrP245f8lzGEq67H1H7UyN6JD6WB+hHu7TZu+dk9jYGl3V19vHa2+9sV3/AAB3&#10;Hs3cOJ3Pgaz9uOX/ACXMYSrrsfUftTI3okPpYH6Ee/e+/ap9qn37373737373737373737373737&#10;3737373737373737373737373737373737373737373737373jeWJP1yIv8AgWF/9t9fZQe8v5gP&#10;wd+NJq4O+vlt8eurMnQsUn27uztjZlDu8yKpdoqfZqZabddZKqi5SGjkYf05HsoPeX8wH4O/Gk1c&#10;HfXy2+PXVmToWKT7d3Z2xsyh3eZFUu0VPs1MtNuuslVRcpDRyMP6cj373GevgX9JZz/tK2H+3bT7&#10;pQ+QX/Csn+VN1CtfR9Y5juj5NZunaWnpl6u6zr9rbZetiFmFbuPuKq65qVxwlBT7mhoMkrkao1kj&#10;Ic0ofIL/AIVk/wAqbqFa+j6xzHdHyazdO0tPTL1d1nX7W2y9bELMK3cfcVV1zUrjhKCn3NDQZJXI&#10;1RrJGQ597ivkXPCIq/4sSx/6JAP+390O/JH/AIWWfKjeEWQxPxa+L3UPSNFUeWmg3R2juDcHde74&#10;INLrFksXRYyDrLaOJybOFfxVlHm6aNdSESEiQUO/JH/hZZ8qN4RZDE/Fr4vdQ9I0VR5aaDdHaO4N&#10;wd17vgg0usWSxdFjIOsto4nJs4V/FWUebpo11IRISJB73Eeomk/XIxH9AbD/AGwsPevL8of5tv8A&#10;Mg+ZCZCh+QHy97g3RtjJtL95sDb2dj6460qIpBMiwVfXfW9LtPZ2SWCCd4kkqqOebxsQXOpideX5&#10;Q/zbf5kHzITIUPyA+XvcG6NsZNpfvNgbezsfXHWlRFIJkWCr6763pdp7OySwQTvEklVRzzeNiC51&#10;MT73h910e66Pfvfvfvfvfvfvfvfvfvfvfvfvfvfvfvfvfvfvfvfvfvfvfvfvfvfvfvfvfvfvfvfv&#10;fvc2jqPC+hz+255/2lvw3+t/X3sw/wDCcn+cvV/y8+94/jr3puaWP4b9/wC56OPNVeRnY4/pDtLJ&#10;JRYbF9q0pkJSj2xl4aemoNzqNKijhgrrlqFop9mH/hOT/OXq/wCXn3vH8de9NzSx/Dfv/c9HHmqv&#10;Izscf0h2lkkosNi+1aUyEpR7Yy8NPTUG51GlRRwwV1y1C0U/vb37+ozT1EFXBBVUs8NTS1MMdRTV&#10;NPIk0FRBMiyQzwTRs0csMsbBlZSVZSCDb39RmnqIKuCCqpZ4amlqYY6imqaeRJoKiCZFkhngmjZo&#10;5YZY2DKykqykEG3v3v3vN7ze/e/e/e/e/e/e/e/e/e/e/e/e/e2etw1NVXeO1PMedSD0Of8Aa47g&#10;XP8AUWP+v7YMjt6jrdUkQFLUG51xj9tz9f3IxYXP9RY/1v71xP5nH/Car4V/O1dw9ldOUVB8Sfkn&#10;kPusjJvTr3b9M3WG/MxNLJWSv2X1ZRTYvFtX5SqlkM2awr47JtNOaisGS8awH3tJVdDU0baZoyFJ&#10;ssi+qN/9Zv6/4Gx9oWuxtZj301ERCk2SVPVE/wDwV7cH/A2P+Hv58Xz6/lZfNL+W1vI7c+S/VVbj&#10;tqZDI1FBs7uTaLT7n6d36ISxjfb284KSnWhyM8KGX+FZaDG5mOL1yUiIVY+9xPcD3Xf797979797&#10;977UFiFFrsQBcgC5NhcmwA99qpZlUWuxCi5AFybC5NgB7ett4DJbr3FgdrYZaRsvuXNYvAYpa/I0&#10;GIoWyWYroMdQrW5bK1NHi8XSGqqV8lRUzRU8CXeR1RSw97XONxcdEut7SVLD1P8AhAf7Ed/95P1P&#10;sS8RhYsaokk0y1bCzSW9MYP1SIH6D+rfU/4Dj39Uf+Sp/If6d/lgbRou0exTge3PmhunCtT7q7MW&#10;lln211hj8nFA+Q2F1BS5BFkpaSMp4a7Pyww5PLDWAtJSSGjHvbt7fPewP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VFMk4v+lwOHH+9N/Uf717pO/m4fyOfi/wDzVNpybizMUPT/&#10;AMpNu4dqDYXyE2xiaaor6uCmjP2G0+1sIjUY7C2TG/8AmFeeDJ4piWoqqOJ6mmqqTv5uH8jn4v8A&#10;81Tacm4szFD0/wDKTbuHag2F8hNsYmmqK+rgpoz9htPtbCI1GOwtkxv/AJhXngyeKYlqKqjieppq&#10;r3tllhkhbS62/ofqrf6x/Pv5iPzw/l2fK3+XF25UdRfKDrmr2zU1UlbNsnfuIaXM9Zdn4SknEX8f&#10;2BvGOnho8rTmN4pJ6KdabLY7zRpXUlNKwT38xH54fy7Plb/Li7cqOovlB1zV7ZqaqStm2Tv3ENLm&#10;esuz8JSTiL+P7A3jHTw0eVpzG8Uk9FOtNlsd5o0rqSmlYJ797xqzKbqxU/1UkH/bj2WXrLuPt3pT&#10;PDdXTXanY/Um5x4bbj6y3xufYWeH20hlp7ZjauUxWQHglJZP3PSxuLH2WXrLuPt3pTPDdXTXanY/&#10;Um5x4bbj6y3xufYWeH20hlp7ZjauUxWQHglJZP3PSxuLH373IWrqF+khP+DAN/vYJ92wdO/8KHf5&#10;xPSq0lNhPmnvne2KprCbF9xbc2F3A1fGqMqx1e4ewtq57eaWYhi8GThlZlGpipZTbB07/wAKHf5x&#10;PSq0lNhPmnvne2KprCbF9xbc2F3A1fGqMqx1e4ewtq57eaWYhi8GThlZlGpipZT73mXITD6rG3+N&#10;iD/vDW/3j3ZP1t/wsT/mSbYFLSdhdP8AxN7QoYmjaqrW2X2RsvdFWFaiWVBkcD2jLtmnWSnhmI04&#10;UlZ59dzGghNk/W3/AAsT/mSbYFLSdhdP/E3tChiaNqqtbZfZGy90VYVqJZUGRwPaMu2adZKeGYjT&#10;hSVnn13MaCE+95Bkj+YQT/g9v97U+zk7T/4Wtb2pIFTfP8vHa2fqTHCrVO0/kvltowLKHf7iZaHM&#10;dIb2keN4yuiP7hSpU3dgw0nJ2n/wta3tSQKm+f5eO1s/UmOFWqdp/JfLbRgWUO/3Ey0OY6Q3tI8b&#10;xldEf3ClSpu7Bhp975/xJfzE3/JQP/RI9j7hf+Fp/SU9RKu4vgf2pi6UQ6oJsL3VtLP1ElRrUeKW&#10;mrtjbbjhh8ZY6xLI2oAaLG4H3C/8LT+kp6iVdxfA/tTF0oh1QTYXuraWfqJKjWo8UtNXbG23HDD4&#10;yx1iWRtQA0WNx737+JJ/xyb/AJKH/FPak/6DRfjF/wB4Wd8f+h/19/149qT/AKDRfjF/3hZ3x/6H&#10;/X3/AF49+99fxJfxEf8Aksf9Gn2k8z/wtR6cgqpE298CezMpRCFWiqMz3ntbA1TzlSXjkpKHrvcc&#10;UUKvYBxO7Ec6B9PaTzP/AAtR6cgqpE298CezMpRCFWiqMz3ntbA1TzlSXjkpKHrvccUUKvYBxO7E&#10;c6B9PfvfE5I/iED/AF3J/wCiR7AbdP8AwtZ33VwFdk/y8dpbfqft3VZd0/JfMbwgFUXBSY0+J6Q2&#10;NIadY7gx+UMx51gcEBt0/wDC1nfdXAV2T/Lx2lt+p+3dVl3T8l8xvCAVRcFJjT4npDY0hp1juDH5&#10;QzHnWBwfe8ZyMx+iRj/YMT/0Nb2Uzf3/AAsf/mLZ01FPsDoj4i7Ao5mcw1NftXtbemfpUEweFY66&#10;q7ZwuCkYQjRIZMWwcksoTgApm/v+Fj/8xbOmop9gdEfEXYFHMzmGpr9q9rb0z9KgmDwrHXVXbOFw&#10;UjCEaJDJi2DkllCcAe94mrahv92W/wCCqo/3m1/ZCOz/APhTF/OW7MjqKSP5VU3XWKqVs+M6w6j6&#10;i2zIh8Zi1U+46nZWW3pStZmP7eTUaje11TSQjs//AIUxfzluzI6ikj+VVN11iqlbPjOsOo+otsyI&#10;fGYtVPuOp2Vlt6UrWZj+3k1Go3tdU0+94Wlkf9Ujt/rsSP8AbXt7rG7f+ePza+QEdVTd3fLn5Jdq&#10;Y6s0ibC757q7E3Dt0Ija0ip9t5DcM2Bo6dZCXEcNNGgclraiSaxu3/nj82vkBHVU3d3y5+SXamOr&#10;NImwu+e6uxNw7dCI2tIqfbeQ3DNgaOnWQlxHDTRoHJa2okn3vH7Kf7Kf79797979797979797979&#10;7979797979797979797979797979797979797979797979797979797979797979797979797979&#10;79797979797d6Gp1DwufUP8ANk/lR/Z/11/H+Hv6G3/CW3+c4vcG0MJ/LX+S27VftXr7Bzj4u7yz&#10;9cPu+xeusFSSVdX1HV1dVJ5Kzd/XOJp3nxABZ6vbsDw6VON1VH0Nv+Etv85xe4NoYT+Wv8lt2q/a&#10;vX2DnHxd3ln64fd9i9dYKkkq6vqOrq6qTyVm7+ucTTvPiACz1e3YHh0qcbqqPe3H3ule90r37373&#10;73737373737373737373737373737215mQR4+b6XkKRrfnlmBP8AsQgPtl3DMIcVUfS8pSFb/wBX&#10;YFrf4iNSfdDf/ClXuzHdL/ygPkrFOuOlzfb9VsDpPa0GSggqYpsjvTeGMrdwNTRTxygZGi6/wOaq&#10;aeRbSQzQLIpBS/v3tB+wx9/J79+9+9+9+9+9+9+9+9+9r7FVX3VHGxN5I/2pP66kAsx/4Otj/r+x&#10;Rwlb99j4nY3lh/Ym/qWQDS5/4OhB/wBe/v64P8gn54j57/y3+oN3bkzUeV7k6ZgXoXusSzI+Tq91&#10;bBx2Pg2/u6vS6zSyb92LU4zKT1AjSB8lNWRR38DAe9uXt393T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+LokilXUMp/B/wB7B+oPsCfkh8ZOhfl31PuPo/5IdX7Y7Z6w&#10;3RDoyW2tzUsjGmq0V1pc1gMvRTUmc2vuTGmQtSZPG1NLX0jnVFMh59gT8kPjJ0L8u+p9x9H/ACQ6&#10;v2x2z1huiHRkttbmpZGNNVorrS5rAZeimpM5tfcmNMhakyeNqaWvpHOqKZDz797aaihZLtFd0/K/&#10;2x/rW/UP959/Pg/mt/8ACVfv340tuHub4DSbo+TPRlMtRlMp1NVx01d8hevaMFDImKx+LpKKl7iw&#10;cDMxVsXTQZyGMqjUFSsctYfnwfzW/wDhKv378aW3D3N8BpN0fJnoymWoymU6mq46au+QvXtGChkT&#10;FY/F0lFS9xYOBmYq2LpoM5DGVRqCpWOWsPvbf71Ha2irMbWVeOyNJU0GQoKmeirqGtglpayirKWV&#10;4Kmkq6adI56appp42SSN1Do4IIBHvUdraKsxtZV47I0lTQZCgqZ6Kuoa2CWlrKKspZXgqaSrpp0j&#10;npqmmnjZJI3UOjgggEe/e/e43uN7979797979797979797979797979797979797979797979797&#10;9797979797979797979797979797979797979797979797979797979797979797979797979797&#10;9797979797979797979797979797979797979797979797979797977BKkMpIIIII+oI+h9qnY+9&#10;93dabz2p2JsDceX2hvnY24sPu3Z+6sDWS4/N7c3Lt+vgymFzWKroCstLX43IUscsTqbq6D2qdj73&#10;3d1pvPanYmwNx5faG+djbiw+7dn7qwNZLj83tzcu36+DKYXNYqugKy0tfjchSxyxOpuroPfvb/TT&#10;ieO/9tbBx/j/AFH+B9/W3/khfzY9o/zUfipQ7ozFRiMJ8m+o4MLtL5HbDoTFTRruCelmTDdmbaxw&#10;byQ7H7Kjx1RU00dj/D6+CsoC0i0yVE/1t/5IX82PaP8ANR+KlDujMVGIwnyb6jgwu0vkdsOhMVNG&#10;u4J6WZMN2ZtrHBvJDsfsqPHVFTTR2P8AD6+CsoC0i0yVE/vcj3dB7ug9+9+9+9+9+9+9+9+9+9+9&#10;+9+9+9pjccvFNAPyXlYf6wCJ/vbe0bu2f00dMD9Wkncf8FAjjP8AsdTe9Gr/AIWefIA0+1vhV8WM&#10;dVq4y+f7F+QG8KHyIHpzt3HUPXXXFWIgWd1rP70bqQswQKYAF16m0e9slDQTV0mmMaY1I8kpHpQH&#10;/bamP4HtN43GVGSl0RDTEpHlnYeiMHn/AA1ObcAf7wOferf/ACt/5T/yR/modyjYnUtA20uq9q1t&#10;A3cnfOexs1XszrLE1sdRUQU6U6VNDJuve2YgpJFxmFpZkmqJLSVEtLSLNVRe9rAYmhFOKcwhgLny&#10;H/PaiOX8g5uf6fT/AA9r8YPGilWkMAZRz5TxOXIsZPKLG5t9P0/4e/o94r/hPt/K4pPiDg/h5l/j&#10;vhdw7dw33GWbuOraKi+QlZv3IUNPSZfsI9r42nps5S5bJPSQs+Mj/wB+8IqeCm/h5pYI4V97Tlbh&#10;KinvJBeoiHNgP3VH+KD9QH9R/th7SWR25VUmqSl1VcA5so/fQf7VGP1gf1X/AGw96Zn8zr/hLt8u&#10;Ph//AB/tH4oHNfL74/0N62bG7fw9/kHsbH+tpTuLr3EQvHv3GUAKK2R22JqlwXmnxdFTxtJ7979g&#10;6rwVfhY2SpATk2tKLmM/65uV/wBj7621W/bV327m0dWBHY/iZbmI/wCublf9cj3A/wCEsHzrm+LH&#10;8wN/jdvbKSY3q/5k0FH1tJTV80tNS4bvDbctfXdS5B4JXCR1efqazI7ZESx+WaszNJqYLDY+9rX2&#10;Ivv6dn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uNNSxTckaX/1a8H/AGI+je6Xv5lv8iP4K/zMKXKbq33s6Tp/5Cz0jJjfkR1LSY7D7wq6qKMijXsX&#10;BPCu3O0sYjpEkhyUS5ZKWPwUmRo1N/dL38y3+RH8Ff5mFLlN1b72dJ0/8hZ6RkxvyI6lpMdh94Vd&#10;VFGRRr2LgnhXbnaWMR0iSQ5KJcslLH4KTI0am/v3tqmpJYbm2tP9UvNv+DD6j/evfz7/AOY9/wAJ&#10;8fn/APy7WzO8q/ZTfIb4+45aqsHevSmKy2bx2AxNOWY1XZ+yRDUbq61aCnCtUVU6VeCjaRY48nM9&#10;1Hz7/wCY9/wnx+f/APLtbM7yr9lN8hvj7jlqqwd69KYrLZvHYDE05ZjVdn7JENRurrVoKcK1RVTp&#10;V4KNpFjjycz3Ue9xfdGHujD37373737373737373737373737373737373737373737373737373&#10;7373737373737373737373737373737373737373737373737373737373737373737373737373&#10;73737373737373737373737373737373737373737373737373lhlaGQOv8ArMPwy/kH2ez+XH8+&#10;+3/5bPyr2B8muo55K3+CTjBdj7CnrZaLCdp9XZaqpG3bsLNuiTJD/EIKVKjH1bRT/wANy1NS1ixy&#10;NAI2PZ/Lj+ffb/8ALZ+VewPk11HPJW/wScYLsfYU9bLRYTtPq7LVVI27dhZt0SZIf4hBSpUY+raK&#10;f+G5ampaxY5GgEbe9qBHWRA6G6sLj/iQf8Qff2Efir8n+oPmX8f+svkr0TuOPc3Wfam3YM7halvF&#10;Hk8TWJJLQ53au46KGaoXGbp2lnKWox2SpdbiCsppFVnUK7fYR+Kvyf6g+Zfx/wCsvkr0TuOPc3Wf&#10;am3YM7halvFHk8TWJJLQ53au46KGaoXGbp2lnKWox2SpdbiCsppFVnUK7e98/Zg/Zg/fvfvfvfvf&#10;vfvfvfvfvaZqqGXJ5KQm6U1OEiaX/VFRrdI/wW1OQfwP949o6txs2YzEpOqOjpVjgeb/AFRUeR44&#10;r8F9chBP0X8/gHR8+dn8rvvL+d//ADsu3q+sqsx1p8JviVg+r/j7uzu6SnDzbnr9sYml7D391l1B&#10;TVizUWV31Bu/svLUlXWNHLjcH4fNViWdqehqve1DDBFTxrFCgREHAH+8kn6lj+T7VVPTQ0kKQQII&#10;40FgB9SfyzH6szfknk+9wn4zfGTpD4fdLbM+P/x42Fieuur9i0ApMRhMYjSVNdWShWyW4dxZWcyZ&#10;HcW6c7UqZ6/I1cktVVTMWdiAAPe8vvP7Hr3737373737221mLp6s+QXhqAQyzRix1DkF14D2P54P&#10;+Ptor8LSVp8oBp6oEMtREAG1A3BkXhZOfzw3+PulP+Yl/Iq+Hfz0zi9y4jH1Pxp+XWFylBujavyY&#10;6ex1Fj87Pu/C10OVw2Z7K2gj0OA7JmpMjTRSfezmlzyiGNIslHEnjPvbgurSusgvpGoj6Freoj/C&#10;/t1TXoTyFS+ldZW+kvYait+dN/p7uD2NBvCm2Vs+m7CrcLkt/U+1tvwb4yO24aim27X7wixNJHua&#10;twFPWJFV0+Fqs0s8lKkqrIkDKGAYEe/e+Xvl7VP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LLRwy3NtDf6pOP9uv0P+9+6Hfn7/wnR/lv&#10;/O45ndg64b41d1ZJq2tPbPx8o8NtIZjMVKySfeb867agl2HvFamvcT1tQtJQZusOofxKMsW90O/P&#10;3/hOj/Lf+dxzO7B1w3xq7qyTVtae2fj5R4baQzGYqVkk+835121BLsPeK1Ne4nrahaSgzdYdQ/iU&#10;ZYt797bZaGaPlR5F/qn6v9iv1v8A61/elJ86P+Eu/wDMk+JByu5+p9tY75mdU0Sz1MW4ei6GvPZt&#10;FQwqxU7g6PyElTu2TIzeNisG3J9zxqmkvMrNoGlJ86P+Eu/8yT4kHK7n6n21jvmZ1TRLPUxbh6Lo&#10;a89m0VDCrFTuDo/ISVO7ZMjN42Kwbcn3PGqaS8ys2ge9xCCDYggj6g8H3roZzB5vbOYye3tyYfK7&#10;ez+FrajG5nB5zH1eJzGJyNJI0NXj8njK+GnraCtpZlKSRSokiMCCAfeuhnMHm9s5jJ7e3Jh8rt7P&#10;4WtqMbmcHnMfV4nMYnI0kjQ1ePyeMr4aetoK2lmUpJFKiSIwIIB9+99e2v21+/e/e/e/e/e/e/e/&#10;e/e/e/e/e/e/e/e/e/e/e/e/e/e/e/e/e/e/e/e/e/e/e/e/e/e/e/e/e/e/e/e/e/e/e/e/e/e/&#10;e/e/e/e/e/e/e/e/e/e/e/e/e/e/e/e/e/e/e/e/e/e/e/e/e/e/e/e/e/e/e/e/e/e/e/e5tHUe&#10;F9Dn9tzz/tLfhv8AW/r72Wf+E4f84if+Xp8hx8f+8N1NSfDv5E7goaTcdVlalxiumO1asUmI2/2x&#10;A8rNBjdt5SCKHGbnsEU0S01c72xvjl2Wf+E4f84if+Xp8hx8f+8N1NSfDv5E7goaTcdVlalxiumO&#10;1asUmI2/2xA8rNBjdt5SCKHGbnsEU0S01c72xvjl97e/f1J/f1J/fvfvfvfvfvfvfvfvfvfrW+nH&#10;1P8At+T/ALc+/AAfQW5J4/qTcn/XJPuNSUVHQRPBQ0lNRQSVNbWvDSQRU0T1mSrJ8jkat44URGqa&#10;/IVUs80hGuWaRnYlmJPvfvfvcn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jkhilHrRW/x+jD/AFmFiPZKflp/Lm+EHzmxUuN+U3xs607WrjSfY0m8q7EPgeysRTKm&#10;iODB9n7VnwfYGHp4+CIafJRwsVGpGAt7JT8tP5c3wg+c2Klxvym+NnWna1caT7Gk3lXYh8D2ViKZ&#10;U0RwYPs/as+D7Aw9PHwRDT5KOFio1IwFvfvcGTHKeYnI/wAH5H+3FiP9sfeq58uf+EaPWOeOV3F8&#10;IflFuHr+vk8tRQdY/IfER7z2q9TNIzLRUfZ2yaLEbn27iKVSFjFVgdwVbAeuZj6jqufLn/hGj1jn&#10;jldxfCH5Rbh6/r5PLUUHWPyHxEe89qvUzSMy0VH2dsmixG59u4ilUhYxVYHcFWwHrmY+o+9wnpJ4&#10;/rGWH9U9Q/1+OR/tvesb8qP5Af8ANc+JUmUrt4fFPePZ2zcbJNbsH496e7NuVNFAsrzZebE7MSr3&#10;/t7ERRQs7z5nC4wRpYuFBHvWN+VH8gP+a58SpMpXbw+Ke8eztm42Sa3YPx7092bcqaKBZXmy82J2&#10;YlXv/b2IiihZ3nzOFxgjSxcKCPfvcb3TvkcbkcPX1uKy9BW4rKY6pmoshjcjSz0NfQVlNI0VRSVt&#10;HUxxVFLUwSqVeN1V1YEEA+6d8jjcjh6+txWXoK3FZTHVM1FkMbkaWehr6CsppGiqKSto6mOKopam&#10;CVSrxuqurAggH37373C9wvfvfvfvfvfvfvfvfvfvfvfvfvfvfvfvfvfvfvfvfvfvfvfvfvfvfvfv&#10;fvfvfvfvfvfvfvfvfvfvfvfvfvfvfvfvfvfvfvfvfvfvfvfvfvfvfvfvfvfvfvfvfvfvfNI5JDZE&#10;Zv8AWBIH+ufoPZlPjt8OPlZ8ts9Htz40/HrtzuvIGq+0qqjYGyM5m8Fh5dKMX3HumGkXbO2KVBKm&#10;qfI1lLCpdQWBZbmU+O3w4+Vny2z0e3PjT8eu3O68gar7SqqNgbIzmbwWHl0oxfce6YaRds7YpUEq&#10;ap8jWUsKl1BYFlv73Njx8jcyMEH9B6m/6NH+3PvZ0+Gv/CPj5f8AaDYjc3zL7d2H8YdrTeCprtg7&#10;Nal7k7hZEkheoxddPh8hQ9Wbakqqd2WKtp83uAwyLd6NwAG2dPhr/wAI+Pl/2g2I3N8y+3dh/GHa&#10;03gqa7YOzWpe5O4WRJIXqMXXT4fIUPVm2pKqndlirafN7gMMi3ejcABve3CKlhi5VLt/qn9Tf64/&#10;AP8ArAe9vD4N/wAiD+Wn8B5MPuHq/omi7G7Xw7U1RT9298zUfZ/Y1PkaOUTUuWwCV2NodkbEytPK&#10;PTU7ew2JqCOHd7D3t4fBv+RB/LT+A8mH3D1f0TRdjdr4dqaop+7e+ZqPs/sanyNHKJqXLYBK7G0O&#10;yNiZWnlHpqdvYbE1BHDu9h797ke7iPdxH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g8Uc&#10;n60Vv8SBf/YH6j2V/wCQvwn+IfyxoZaH5J/GrpTupnpVo4Mv2B13tnO7oxcCcJ/Ad4VGP/vXt2ZE&#10;JUS0FbTSBGZQ2lmBK/8AIX4T/EP5Y0MtD8k/jV0p3Uz0q0cGX7A672znd0YuBOE/gO8KjH/3r27M&#10;iEqJaCtppAjMobSzA+9xXoIG/TrT/grXH+2YE+6JfkB/wks/lW9s/e13VtN3j8Z8xNI9RSxda9lT&#10;bv2qtRJbWtdgO4cf2FlJaC5Zlgo8pj9DkBXEa+M0S/ID/hJZ/Kt7Z+9rurabvH4z5iaR6ili617K&#10;m3ftVaiS2ta7Adw4/sLKS0FyzLBR5TH6HICuI18Z97jNjn/sSKR/tQK/71q90r93/wDCLzv/ABL1&#10;NR8cPmf1Dv6FpNdLiu6th7y6nqIICCTBLm9kTdyQ19QhFlf7GlR78qnulfu//hF53/iXqaj44fM/&#10;qHf0LSa6XFd1bD3l1PUQQEEmCXN7Im7khr6hCLK/2NKj35VPfvcdqKoX+xqH9VYH/eLg/wC8e6me&#10;3/8AhMj/ADjupnqpqP41YftzDUjTh851B2x1ruJJhEXKPS7az249rb8qVqY4yyaMQSOFcK7KpqZ7&#10;f/4TI/zjupnqpqP41YftzDUjTh851B2x1ruJJhEXKPS7az249rb8qVqY4yyaMQSOFcK7Kp97wtDK&#10;v6o5B/iUa3+3tb3Wv2V/Lj/mA9OzVMfZ/wAJvlXsuCkbTJlM10J2dDt+UDwXei3JHtmXAZGFWqUV&#10;np6mVFdtBIbj3Wv2V/Lj/mA9OzVMfZ/wm+Vey4KRtMmUzXQnZ0O35QPBd6Lcke2ZcBkYVapRWenq&#10;ZUV20EhuPfveP2TzI43I4itnx2WoK3F5ClZUqaDI0s9FW07OiyKs9LUxxTws0bhgGUEqQfofZPMj&#10;jcjiK2fHZagrcXkKVlSpoMjSz0VbTs6LIqz0tTHFPCzRuGAZQSpB+h9+9+9wvcL3737373737373&#10;7373737373737373737373737373732AT9AT/re37bm1tz7xykWE2jtzPbpzU/j8GI25iMhnMpN5&#10;aiCki8VBjKeqq5PJV1UUS2Q3kkVRywBftubW3PvHKRYTaO3M9unNT+PwYjbmIyGcyk3lqIKSLxUG&#10;Mp6qrk8lXVRRLZDeSRVHLAH3vKsEzfSKT/kkgf7c2Hs9nVX8pn+Zr3VJSf6Ovgf8pcpRV/i+zzuZ&#10;6b3nsratSJ1LRvFu/fGL25tdo9FizfeaUDKWIDLc9nVX8pn+Zr3VJSf6Ovgf8pcpRV/i+zzuZ6b3&#10;nsratSJ1LRvFu/fGL25tdo9FizfeaUDKWIDLf3vOtBUN9Qqf8Gb/AKN1e7SulP8AhKF/Ny7Tko5N&#10;77L6W+O9BU6ZZKntzuLB5eripSvk1jF9K0nbdWtXLF+iCf7dhIQsxh9RW0rpT/hKF/Ny7Tko5N77&#10;L6W+O9BU6ZZKntzuLB5eripSvk1jF9K0nbdWtXLF+iCf7dhIQsxh9RX3uQmNH9uUn/BFt/ycb/71&#10;7uR+P/8Awi42dSy0WR+U/wA2dy5yFtH8R2d8f+t8XtWWDSxMn2XZPYuR3klV5UNl8m1IfGRc672W&#10;5H4//wDCLjZ1LLRZH5T/ADZ3LnIW0fxHZ3x/63xe1ZYNLEyfZdk9i5HeSVXlQ2XybUh8ZFzrvZfe&#10;5SUlOn0QMf6v6v8AeD6f9493yfGv/hO1/KN+Mr0OSw3xT272/uqj8WrdfyKymT7nmq3hU+GaXZu6&#10;Zn6spaiN2ZxJSbfpnLkEk6Iwl8nxr/4TtfyjfjK9DksN8U9u9v7qo/Fq3X8ispk+55qt4VPhml2b&#10;umZ+rKWojdmcSUm36Zy5BJOiMJ73IAAFgAAPwOB7ud25trbuz8Jjts7SwGF2ttvD0/2mI2/tzFUO&#10;EwmLpdbyfbY7FYyCloKGn8kjNoijVdTE2ufdzu3Ntbd2fhMdtnaWAwu1tt4en+0xG39uYqhwmExd&#10;LreT7bHYrGQUtBQ0/kkZtEUarqYm1z79779vXt6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9EA8EAj/EX/wB79pTd&#10;mw9j79olxu+tmbU3pjkWREoN2bdxG46JFmenlmVaXMUdZAqyyUkTMAtmaJCeVFkpuzYex9+0S43f&#10;WzNqb0xyLIiUG7Nu4jcdEizPTyzKtLmKOsgVZZKSJmAWzNEhPKi3vfAwwn6xRn/XRf8Ainsru6P5&#10;cf8AL13vUNV7y+CPw23XWNNXVBrNx/GLpTNVgqcm6S5GpSryOyaipSqrpY1eWRWDyOoZiSAfZXd0&#10;fy4/5eu96hqveXwR+G266xpq6oNZuP4xdKZqsFTk3SXI1KVeR2TUVKVVdLGryyKweR1DMSQD7974&#10;Gmpz/upP9gLf71b2A2a/km/yl8/FBDXfy/fjLAlPI0kZwvXWO23KzMukiefbrYqapjA+iSM6g8gA&#10;8+wGzX8k3+Uvn4oIa7+X78ZYEp5GkjOF66x225WZl0kTz7dbFTVMYH0SRnUHkAHn37319rT/APHJ&#10;f95/4r7Tv/DEv8oX/vAbof8A89Ob/wDr57Tv/DEv8oX/ALwG6H/89Ob/APr579799rT/APHJf95/&#10;4r79/wAMS/yhf+8Buh//AD05v/6+e/f8MS/yhf8AvAbof/z05v8A+vnv3vkKaAf7qj/2Kg/73f2r&#10;cB/Ja/lO7aSGPHfy+fi1UrBVitQ5/qrb+7HaZTGwSaXdMGZlqKS8QvTyFoCCQUszXVuA/ktfyndt&#10;JDHjv5fPxaqVgqxWoc/1Vt/djtMpjYJNLumDMy1FJeIXp5C0BBIKWZr+98hDEPpFGP8AWRR/xHsw&#10;e0/5f/wO2EyPsX4TfEfZbxyTyxvtP43dN7caOWqiEFTIjYfZlGVkqIFCORy6CxuPZg9p/wAv/wCB&#10;2wmR9i/Cb4j7LeOSeWN9p/G7pvbjRy1UQgqZEbD7MoyslRAoRyOXQWNx797yAAfQW/1vZoMFt3b+&#10;18emJ2zgsPt3FRNrjxuCxlFiMfG3jji1JR4+CnpkbxRKtwt9KgfQD2aDBbd2/tfHpids4LD7dxUT&#10;a48bgsZRYjHxt444tSUePgp6ZG8USrcLfSoH0A9+9+9vHt4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6xf8&#10;3n/hSnsn+U18rcd8XNwfEvdPdlfkOpdodqjeWG7exOx6SKn3bmt2YePCnC1uwNzTPNQttVpGn+5C&#10;yCYAIuklve/e/ex4/krfz4tp/wA5Pc/yB21tr427i6FfoXA9e5yrq852Zjd/puVN/wCQ3bQQ01PD&#10;QbM2ocY2MO1WZmZpxKJgAF0kt737373f57979797979797979797979797979797979797979797&#10;979797979797979797979797979797979797Av5FfJr4/wDxI6vzXdHyW7d2P0v1jgbR127N9ZqD&#10;FUlRXPDNPTYXCUf7uV3LuTIR07/aYvGwVeRrGUrBDI3Hv3v3v3vj8ZfkZ1l8uOh+tPkh01W5bJdW&#10;9t4F9z7GyWcxFRgcpksD/Eq7HUuRqMNWE1uNWvNA0scU4SdYnXypHJqRfe/e/ex29+9+9+9+9+9+&#10;9+9+9+9+9+9+9+9+9+9+9+9+9+9+9+9+9+9+9+9+9+9+9+9+9+9+9+9+9+9+9+9+9+9+9+9+9+9+&#10;9+9+9+9+9+9+9+9+9+9+9+9+9+9+9+9+9+9+9+9+9+9+9+9+9+9+9+9+9+9+9+9+9+9+9+9+9+9+&#10;9+9+9+9+9+9+9+9+9+9+9+9+9+9+9+9+9+9t+Wy2KwGKyedzuTx+FwmFx9blszmctW02OxWJxWOp&#10;pKzIZPJ5CskhpKDH0FJC8s00rpHFGhZiFBPv3v3v3smfxM/mJfEj5zb17+2b8Ve1Mf3HF8bM5s/b&#10;PY+9tq009V13UZ/elNuSqx9BsreDBcdvmnootr1H3FfjfPjGLxiCpnu+j3v3v3s7nv3v3v3v3v3v&#10;3v3v3v3v3v3v3v3v3v3v3v3v3v3v3v3v3v3v3v3v3v3v3v3v3v3vWX/mMf8ACqL+Xh8Fd57j6f6+&#10;h3V8we7dp11Zh90bf6dr8PjOsdn7gx7+Ku27unuHMfd4qfNUk58U8W38fuEUVRHLT1bU9TC8I979&#10;797oR3J/wuD72qsl5dofAHqXB4fzTt9juTu/eO68l9u1QWpov4ti9ibNpfNFS2R5PstMkg1hEB8Y&#10;979797NX8fv+Fu/Tmez9BiPk98Hd/daYCoqo4Kre3TPbGF7Xlo4p52T7qo2Nu3aHVk8dLQRMpmMG&#10;Yq5pFDtHCW0xN737373uK/E35g/G75ydN4Pvz4s9q7d7b6xzk0lAMzhGqqXIYLOU1PS1Vftfd23c&#10;rT0G4do7qxsFdC8+OyNNTVUcc0cmgxSxu3vfvfvZlvfvfvfvYP8Ae3yB6R+MPWme7j+Qvamx+nOs&#10;NsxhsxvTf+4KDb2FhnkSV6XGUktbKkuVzmSMLJR4+kSeurZQI4IpJCFPvfvfvaZ+Kfyg6k+Z/QPX&#10;/wAmeiMpls51H2jDuKs2Pms3g67beQzGL25u7P7Nmyr4PKJFlMbS5HIbdmmpo6qOGq+2eMzRRSFo&#10;k979797MN7979797979797979797979797979797979797979797979797979797979797979797&#10;979797979797979797979797979797979797ac9n8FtXCZfc2581idubb2/ja3M57cGeyNHh8JhM&#10;PjaeSryOVy+VyE1PQY3G0FJE8s080iRRRqWZgAT7979797Kp8RPnl8WvndRdt5v4p9m0Pb20emOx&#10;h1VuvfWAoq6PZuR3lHtvC7orKbaGaroKaPdeJosfnqdTkaRXx88pb7eaZBrPvfvfvZwffvfvfvfv&#10;fvfvfvfvfvfvfvfvfvfvfvfvfvfvfvfvfvfvfvfvfvfvfvfvfvfvfvfvfvfvfvfvfvfvfvfvfvfv&#10;fvfvfvfvfvfvfvfvfvevL/Oh/n/bR/k6dndLda7k+Mm5O+J+5Nh5/fNNlsJ2hjNgxYGLA7gTAPjp&#10;6Ov2Tup8hJUu/lEiyRBR6dJ+vv3v3v3v38l7+f8AbR/nF9nd09a7b+Mm5Oh5+m9h4DfNTls32hjN&#10;/RZ6LPbgfAJjoKOg2TtV8fJTOnlMjSShh6dI+vv3v3v3vYa9+9+9+9+9+9+9+9+9+9+9+9+9+9+9&#10;+9+9+9+9+9+9+9+9+9+9+9+9+9+9+9+9+9+9+9+9+9+9+9+9+9+9+9+9+9+9+9+9+9+9+9+9+9+9&#10;+9+9+9+9+9+9+9+9+9+9+9+9+9+9+9+9+9+9+9+9+9+9+9+9+9+9+9+9+9+9+9+9+9+9+9+9+9+9&#10;+9+9+9+9+9+9+9+9+9/LE/4WSf8Ab3Dbn/ioHTX/AL23b3v3v3v3s/8A/wAIdP8Aman8xL/xH/xx&#10;/wDej7f9+9+9+9/Q89+9+9+9+9+9+9+9+9+9+9+9+9+9+9+9+9+9+9+9+9+9+9+9+9+9+9+9+9+9&#10;+9+9+9+9+9+9+9+9+9+9/Dr/AJgnzX+Uvzd+RW/N/wDyh7o3l2zmsJu3deE2nj83XLT7T2LgKbN1&#10;FLBgNhbLxkdFtXZuJ8NHEZY8fSQGrmUz1BmqHeVve/e/e/rK/wAgf/tzb/L2/wDEAYj/AN3ue9+9&#10;+9+92/8Av3v3v3v3v3v3v3v3v3v3v3v3v3v3v3v3v3v3v3v3v3v3v3v3v3v3v3v3v3v3v3v3v3v3&#10;v3v3v3v3v3v3v3v3v3v3v3v3v3v3v3v3v3v3v3v3v3v3v3v3v3v3v3v3v3v3v3v3v3v3v3v3v3v3&#10;v3v3v3v3v3v3v3v3v3v3v3v3v3v3v3v3v3v3v3v3v3v3v3v3v3v3v3v5kv8Awr9+aXykq/nnk/hf&#10;H3RvLF/F3bfU3VW84umsDWRYDaed3Vuejq8pk81vWPDwUVdvqaKro4WoocxNW0uNaPVSRQPJK8nv&#10;fvfvdjv/AAh0/wCZW/zE/wDw/wD44f8AvO9w+/e/e/e973373737373737373737373737373737&#10;3737373737373737373737373rl/8Kifnlv34Nfywdxx9R5fJbb7U+TvYWF+OW3t24eaekyuyttb&#10;i27undnYm5cZXxBPsslUbP2jUYWmljkSrpp8ylVBZ6cvH7373738uL4U/Dzub58/J3qn4m9BUOHq&#10;+ze2sxXY/E1e5MhLiNrbfxWDwuS3Punde6cpT0eQqqLb+2Ns4arrakwU9TVzJD4aaCepkhhk9797&#10;973jOvf+EPnW8W0YB2v8/d712/KjHxPUt170jgcXtHEZWSBzPTQLuTfWYzO48fSVLqqTscVJUJGW&#10;MMBkCx+9+9+963n86j+Qb31/J8rdlb4ruwMT338a+zM9PtPafcOI25UbLy+C3tHj6vNQ7H7B2XUZ&#10;jccWEy2Tw2PqqnG1VJkq6lyENDUsftpI/B7979797Uf/AAml/mE79+En8zPpLYC7oroOiflzvba3&#10;x87e2dPUztgK3M76yI251Pvb7VnNFj89s3sPMUQOSZNUOGrMhAWSKodl979797+vL7979797+Jj/&#10;ADU/m78qPmd8u+6cl8ke594dlUfX3bfZu0Ou9q5CuFDsbr7bOD3flcJj8VsvZOLSj2zt7VjcbAlV&#10;UwUy1mQeMS1c08pMh979797+of8A8JvP+3JXwI/8MDsL/wB/j2j7979797u/9+9+9+9+9+9+9+9+&#10;9+9+9+9+9+9+9+9+9+9+9+9+9+9+9+9+9+9+9+9+9+9+9+9+9+9+9+9+9+9+9+9+9+9+9+9+9+9+&#10;9+9+9+9+9+9/Ll/4Vv8AzS+Um5f5jXZvwzyPdG8ofi91ltbpvcG2elcRWRYHZdTuHdfWe192ZbPb&#10;socNBQy76y0eaykz0UuZkrzjEdkoxAryB/e/e/e73f8AhEv/ANkC/K7/AMW/qP8A3zHV3v3v3v3v&#10;c99+9+9+9+9+9+9+9+9+9+9+9+9+9+9+9+9+9+9+9+9+9+9+9+9+9+9+9+9+9+9+9+9+9+9+9+9+&#10;9+9+9+9+9+9+9+9+9+9+9+9+9+9+9/OD/wCFvP8A2VP8H/8AxX/sL/34sHv3v3v3v3/CIb/sqf5w&#10;f+K/9e/+/Fn9+9+9+9/R89+9+9+9+9+9+9+9+9+9+9+9+9+9+9+9+9+9+9+9+9+9+9+9+9+9+9+9&#10;+9+9+9+9+9+9+9+9+9+9+9+9+9+9+9+9+9+9+9+9+9+9+9+9+9+9+9+9+9+9+9+9+9+9+9+9+9+9&#10;+9+9+9+9+9+9+9+9+9+9+9+9+9+9+9+9+9+9+9+9+9+9+9+9+9+9+9+9+9+9+9+9+9+9/LE/4WSf&#10;9vcNuf8AioHTX/vbdve/e/e/ez//APCHT/man8xL/wAR/wDHH/3o+3/fvfvfvds//Cvv5IfIf40f&#10;CX4zbr+OPfXdHx/3TnvlPBt7Obl6S7R3x1Tn81gD1L2Pkjg8tmdiZ3A5HI4c5GhgqPtppHh80KPp&#10;1IpHvfvfvenP/La/4UKfNb4Y9v8AZ3cXe3yF+UvzDik6C3vs7qjp7vP5Hdv9g9Vf6Ytw7k2O+194&#10;7yw+7N65WKHE7Uw2Pyc7vQxLkakH7KGelFU9VD737372Vr5J/PD+b9/MKpt6999q9m/LPsbqjEVm&#10;QqM0eucb2NgPjb1tTSgmTG0+3+v6Si6y2tT0lFTpE89Wpr6mOAPV1E8oaVve/e/ewj+Jf81r+YZ8&#10;JN5Yjd/x6+V3cG24MXUJJVbC3Bu/L746o3FTGVXqaDcnV+8KrM7LycdVHrjFR9mlfSiV3paiCUiQ&#10;e9+9+9/W/wD5Rv8AMW23/NH+DnWHysxWBo9n7sydRmNi9u7Gx9XNXUGzO2NmvT0+6MXjKmpLVT4P&#10;LUtZR5fGrM0lRHjcnTpM7yq7H3v3v3umr/hSd/Py3p/LLx+zvix8TmwP+za9rbRbfWd7AzeOoNx4&#10;7onreryVfhcFlKHbWTp6zBZzsLeWUxNb9jFkY56PHUVE1RUUk4q6S3vfvfvfz9f9NP8ANz/mQ7q3&#10;H/B99/Pv5mbjpdNdn9u7Aq+9u4qTb1NX1Jr4Ej2TsRMzhdo4eWqxZlgp6ehpKRWprxoPHx737372&#10;m9y7g/mqfAbN7dq965b5/wDwyz+TkqMhtZ94VXyH+PuRyzRtB97UYaPPNtOXKRkwRicxLIjBVD3A&#10;A9+9+9+97j//AAnL/wCFJ3d3fHeOzPgN/ME3TD2LuLsxnwfx8+RNZQ4nDbpn3hRUNXWUfWPav8Kp&#10;cdjNyNumkpPt8LmxDHk3yqpS1prnrkqaX3v3v3sx3/Cxr5TfJz4xdb/A6u+NfyN74+PVbvDe/ftJ&#10;u2s6O7e7B6mqt0UuGwPVU2IptxVGwtw4CbN0+KmyNQ9MlSZVgaeQoFLtf3v3v3v5qlXV1VfVVNdX&#10;VNRW1tbUTVdZWVc0lTVVdVUyNNUVNTUTM809RPM5d3clmYkkkn3737373Zt8Jv5hPz62N2/8W+nN&#10;k/OH5f7P6ixfb/Uu08Z1Xtb5Ld0bf64x21q3sDCQVu2qHY+J3rSbZpNv1cNXKktHHSrTSLK4ZCGN&#10;/e/e/e/oO/8ACuv5C9+/Gv8Alt9Jb6+OneHcHQO9st83+ttp5TePSnZe9Oq91ZLatd0N8lMxXbay&#10;G4di5rBZes2/WZfBUNVLRSTNTSVNHBKyF4Y2X3v3v3vRu+D38/v+YX8TO0949s79+Uvyj+TdX/oc&#10;7D2h1x1z3t8ie3OzeqKDs/dtNj8Ztbf28Nobz3tlcZlqPYSNU5KGCOAz1dVDHTCSnjnkqYfe/e/e&#10;63u1PnL8yu7uzK/uPtX5Sd8707NyGSq8qd3ZPtHd8WRxlRWGz0+3IqDK0lDtTE08IWGmoMZFSUNH&#10;TIkEEUcKIi+9+9+9/Qjxu/PnR0z/AMJIN7d/dtfJrv6q+T+7+qttdy7H7cquyt2UPcWwuuOwe9ev&#10;oOrcbhu0qDIUG/ZUyvVNRS15qJ66SrEebmpTK1OqL797979702fgv/NB/mXbu+bXw62puv8AmIfO&#10;fc+1tz/Kf4+be3LtrcPy279zWA3DgM121tHG5nB5zDZLsCpx2Ww+Wx1TJT1NNURyQzwyMjqysQfe&#10;/e/e/spe/e/e/e9Ev/hYz8vPlj8YuyfgfQ/Gv5P/ACI+PVDvDY/flXu2j6O7q7J6mpd0VWGz3VkO&#10;IqdxU+wty4CHN1GKhyNQlM9SJWgWeQIVDtf3v3v3sDv+EgvzS+Y3yX+bfyY2p8jvll8mPkBtbA/F&#10;eo3Dg9td2979pdrYDC59e2+t8aM5icNvvdWex2OzAx1dPTiphjSbwzOmrS7A+9+9+93Ef8K6/kL3&#10;78a/5bfSW+vjp3h3B0DvbLfN/rbaeU3j0p2XvTqvdWS2rXdDfJTMV22shuHYuawWXrNv1mXwVDVS&#10;0UkzU0lTRwSsheGNl9797970jv5en/Cgj51/DrvXNd1dz/Iv5V/L/FUPVG/9t7L6Y7t+TXcO9eq6&#10;3snclLQ0O09z71wm696Zimlw+03E1YwpIPv5mRaeGWl8zVUHvfvfvZcfk787v5uX8wGn3p8he4uz&#10;vlbv/qegqqibLzbDoOxNufGnrulimqZYsbR4DYtLQdW7Yhx8NOY2qKlTkKhaYPV1E8qtKfe/e/e2&#10;n4Mfzk/5hv8AL97D29vHpb5GdiZraOLrKds/0h2Xuzce/Olt54hZ4nrcRlti5zK1GPxNRWQRmJMp&#10;iTj8xSKx+3qo7sG979797uq/mof8Kmfl386cjtXo/wDl9w9qfFjq/Obf2tSbjk2XVSL8keyuxcxi&#10;6eXce2sRuzZk1Vl9r7Pw+cq2x+NgwMsGUzC0xqqmdI6oY2m9797971vN29q/OLoftObIb77I+VvT&#10;PdlO1Pmaiu3bvDt3rvtOB5Jw1LlZqnM5HD7tiaSpoAY52YEvDw1049797973rv8AhLt/Px78+VPb&#10;NR/L2+be/ajtLfdfsvNbp+OPc240jfsDc0ux6CTMbw6v37mKdVk3llItnUtVm8bl6uP+IGDF18db&#10;VVLvSCP3v3v3vdp7H7F2P1D19vftXszc2L2Z111ttPcG+d9buzcxp8RtnaW1cVVZvcGcyUqJJItH&#10;jMXRSzPpVnKpZVZiAfe/e/e/ltfzbf8AhUX8zvmX2Fuzrz4fb/3l8Svilislk8PttuucxWbX7r7V&#10;xVPU/b0279+9i4wUO6Npw5ungM0W38JPQ09JT1TU1dNknRZh737373Q9js38+cng8h8k8Tl/l9kN&#10;tUFRJLle/MdkO56vB0VXBE0EsmQ7TppZKCmqIYKVkYyV6sqRkHhePe/e/e7vf5WH/Coj51/Crfu1&#10;to/J/f8AvL5h/F2srqDF7swHZ+bqdz9ybGwks8cNTuTrPs/NzzbjyeSwtNZ0wudq63F1kERpYWxz&#10;yLWQ+9+9+9/U76m7W69706x2B3L1PujG726z7Q2jgd9bF3ZiHdsfntsblx1PlcRkYFmSKpp2mpKl&#10;fJDMkc8EgaOVEkRlHvfvfvfzrf8AhV/86Pm38dP5oWA6/wDj58xflP0TsOb4sdT7hm2T038hO2+s&#10;Noy5/I7w7TpshnJNt7J3dg8M+Yr6bH08c1SYTNKkEasxCKB737373Xt8Y/8AhTT86vi38F+0uj8P&#10;21213Z8rO0+6cpuHF/JD5Jdhbn7xqekupYtjbJxFFheucf2ZmN1LX7mzG5qPKThK5TiMWl5vtauo&#10;q9VL737373Up8iO3f5l+/IcP3l8o9/fNXN4recyVm1ey+4sz3THtjNavI1MmzM/ueWDbpoYFLLTw&#10;Yx1p4YxpiRVFh737373YJ/LA/wCFD/z6/l8dq7PO8O5Oyvkl8Y3zVFD2R0P2xu2v30zbXkZabIVP&#10;VW6d4VOTz3XO5sVSyPU0MFDWU+Gq6sAV1LMral979797+kH/ADdPkFkv+GXvlb8mPjf2furalRnP&#10;i9jO1eoO2OuNyZ3Ze6qLEbuXa+d2zuna+5cDV4vP4OqrsFl45I5YJoZlSUi4uR7979797+Ox293d&#10;3R8g95T9jd99vdod39hVOPoMTU777e3/ALr7K3lUYrFRtFjMZPujeeWzWblx+OidlghacxwqSEAB&#10;9+9+9+9rfo75efLH4xUu4qH41/J/5D/Hqi3hUY2r3bR9Hd1dk9TUu6KrDR1kOIqdxU+wty4CHN1G&#10;KhyNQlM9SJWgWeQIVDtf3v3v3v67H8h3ubefYX8mn4ed2d+9qbq35uuu627I3H2F2x25vbMbr3JX&#10;0eA7Z7Mhnzm798bwyWQy1bDh8Dio0NRWVLiCkp1XUscYA9797970qv5y/wDwqk+TfyK7N3d0r/Lu&#10;7E3N8c/jHtfJVuBp+3dnO+3e8O7JqKV6ap3XSbtS+d6u2TU1EWvD0uIkoc1NTWnr6lWn/h9H7373&#10;73rZ43cPz57Lx+b75xGc+X3YGK23JVTbj7nxuT7n3Vj8DKWnkrZc32LSz19Ni5C9ZK0rT1kZvKxb&#10;9Rv737373bT/AC1P+FLn8xP4Kb92vQdpdr72+XXxwWqpaHePUfdm6K3d+6qPAef92s6y7U3GcrvP&#10;aWexNNI4o6WeqrMFIn7UtFxDNT+9+9+9/Vb+MfyQ6l+X3QPVPyX6L3Eu6eqe49o0O8NoZUpHBWx0&#10;9Q81JksJm6KOaoGL3NtfN0dTjMrRGR3oslRzwMS0Z9+9+9+9jt7979797979797971W/+FfHxe3/&#10;AN/fysaLsbr3H1WZl+K/eW1u6t9YmjiaoqW6wq9rbx663Tm6WlhjepmbauR3njsjVuCI6bEU9bUS&#10;+iEsvvfvfvfzRPh18uO6vgp8kervlT8fM5Q4LtPqfNVGUwjZigOW27msflMZXYHcu1d0YlaijkyW&#10;2d17bylVj66KKenqRBUM9PPBUJFPH7373739AL4k/wDC1H4l73xmJwvzM+OXbHRG8DHS0uR3h1FN&#10;i+4er6moSJFrczUY7IVmz+wtr0dRPqaKgp6LccsKWVqmUjWfe/e/e7jM/wDKz+SL/PX6Zm+LWU+S&#10;PUveG1t157au6E6gyG+t19E9u1ee2xk46/EVGB2xuY9c9pSzUlUxgqHxkLo0U7RM5SYave/e/e3P&#10;qz/hOD/Jc6X7C2f2p1z8K8fht+bA3Jgd37PzeR71+Tm648JubbGYoc/gczT4fd/dWewU1ZjMvjYZ&#10;ozNTSC6aSCjMp979797qw/4WFfJv5JfGX43fDrO/G75B94fHzN7n7v33idy5jpDtjfnVGV3DiqPY&#10;cFZSYzOZDYefwFXlsfS1ZMscNQ8kaSHUoDc+/e/e/e/mSZbLZXP5XJ53O5PIZrN5rIVmWzGYy1ZU&#10;5HK5bK5GpkrMhk8nkKySarr8hX1czyzTSu8ksjlmJYk+/e/e/ez3fGr+YT8+uqsj0/1L1f8AOH5f&#10;9b9VYHd+3MTg+s9g/JbujZ/X2GxWU3ZFXZPGYnZm3t647bmOx+RrcjUTTww0yRzSzyO4LOxPvfvf&#10;vf0lP+FYHfXefx0/lfbf7A+Pnc/bHRO/JvlR1Pt6be3TXYu8OsN3S4DI7O7Uqshg5dybJzGDzMmH&#10;r6nHU8k1MZjDK8EbMpKKR737373oafBP+ff8/wD4pd8/6a+1PlX8sfk7idv9bdqYjbHT/c3yV7j3&#10;/wBX5jsXdmxsztnYGe3ptbdu9criMnhdk7lysGZkjEP3Ev2IjgkhldZ4/e/e/e68e7/nv80vkd2j&#10;ku5u6PlB3bvbsbI5Kryceequwtx42LBS1jq70Wz8Lha/G4LZOFgCKkFBiKaioqeNFSOJVUAe9+9+&#10;9/QB+Me//nP17/wk+79+R3cnyf78z3fG9esOxu3ul+zMz2RuZe3+rOsZ9zbb2t13jsB2fSVtNvxY&#10;6+g2/U52iqZslUVUFJnVgjljgSOCP3v3v3vSz+Mv80z+Zxn/AJI/HzBZ3+Yz8781hM13f1Ricxh8&#10;t8vPkDkcVlsVkd+YCjyGMyePrOwpqSvx9fSTPFNDKjxyxuVYFSR7979797+0V79797970g/+FlPy&#10;x+U/xf8A+G4/9lo+S3yA+O/9+P8AZvv76/6C+5OxepP74f3Z/wBle/u5/en+4G49v/3g/u//AHgr&#10;/sfu/N9p99UeLT5pNXvfvfvdc/8AwlA+dHzb+Rf80LP9f/IP5i/KfvbYcPxY7Y3DDsnuT5Cdt9n7&#10;Riz+O3h1ZTY/OR7b3tu7OYZMxQU2QqI4akQiaJJ5FVgHYH3v3v3v6Indfc3W3x36j7H707h3Tj9l&#10;dX9UbPzm+d8bnyb6afFbf2/Qy11Y8US3nrshUiMQ0lJCr1NZVSRwQo8siI3vfvfvfyzP5o3/AAqJ&#10;+efzS7A3Ntr4w9i74+HHxio8hkKDaG3Or80+0+5d4YWOoEdBuLsvtLb1QNzYzMZGljLyYjAV9Hiq&#10;SOdqeVsg0Yq3979797ok/v78ytzY+s7r/vn8mtwYrEVDfxDtr+8XamVx+Mq4GKv95vz7yemoqiF5&#10;rHXVqyl/8ffvfvfvdqf8uz/hRn/Ml+BvYG2Js93dvz5Q9C0+Qo4t5dFd8bxyu94MhtwVC/e0+wd/&#10;7nG4N49Z5ynpXlNDJRTyYpahw9Xj6xFEfv3v3v3vf4/mifPPF95/8J8e/Pnj8K+2uwNiU++enOvN&#10;5dbdibG3LmevOz9iZOp7r2Dtjde3pM9tHL02W2zvDbGSXJYLLpRVzxieGoiSaaBg7+9+9+9/Ji7Y&#10;7j7e763vkuzO8+1OyO5+x8zT46ky/YHbG+Nz9i73ytLh6GDF4mmyW694ZTMZ6up8XjaWKnp0lqGW&#10;CCNY0CooA979797E/pL5pfMb40YDLbU+OPyy+S/x/wBrZ7MHcOc210l3v2l1TgM1nzRUuNOcy2G2&#10;JurA47I5g46hgp/uZo3m8MKJq0ooHvfvfvf1M/j33f3Rmv8AhL3n/kBme3u0Mt3xD/Kx+TfYUPdm&#10;T3/uuv7ci39gOoO2Mngt8R9kVWWl3km8MLksdT1FJkxWitpp4I5I5FZFI979797+Zp/w7F/NN/72&#10;WfP/AP8ASyPkV/8AbG9+9+9+9/bB6xq6qv6269rq6pqK2urdj7Tq6ysq5pKmqq6qpwNBNUVNTUTM&#10;809RPM5d3clmYkkkn3737373qxf8K+/kh8h/jR8JfjNuv4499d0fH/dOe+U8G3s5uXpLtHfHVOfz&#10;WAPUvY+SODy2Z2JncDkcjhzkaGCo+2mkeHzQo+nUike9+9+966H/AAmY+f3zw76/m/dB9Z95/Nj5&#10;b9z9cZnZHe9Xl+v+2Pkh3H2LsjK1WH6c3jlMTU5Lam8N55jA11Ri8lSxVFO8tOzQTxrIhV1BHvfv&#10;fve77/P77O7J6b/lA/NjszqDsLfHVXY+1NkbFq9r9gdb7sz2xt77bqqvuPrjF1dTgN17Yr8XnsPU&#10;VWNrp6eR6eojZ4JnjJKOwPvfvfvfzFviR/O0/mCdIfJno/uDuH5u/OXuzq/rPsbbm9t79Qbj+Wfd&#10;2b2/2dgdu1i5Or2LnMVuXfGUwFXidz/bijqBWUtTTrFKzPFIBob3v3v3svfzJ/mjfOT509wZ/uDv&#10;X5CdlVdTkM9V5fa2w9tbx3LtzrPrKhaqqJcXgOvNl47KxYnAUOFpZ/BHUBJMjVBfLV1FRUPJK/vf&#10;vfve/d/wlD7L+RuJ/lr/ACS+XPzU+TXaG7fj5iN4Z1urou6d2ZzeeJ6q6n+P+zchlu2uwdvZ3Pfx&#10;fcNJs/IZHJVFFLQQ1L0dJLtSZoKaOSWRpve/e/e9Wj+al/wpp+eHzb7V3lgfjh232F8S/inQZKvx&#10;Gwdk9T5+r2N2Tu/b0LTUabn7U7H23NRbuqctuelZpZsJQ11PhKGnkSlMVXNFJXVPvfvfvdOVNtj+&#10;Yb2Ptkd20e3vmdvzZ3Eq9uU2J7w3Rtn/ACF1cSjf0VPXYv8AySRwdX3f7ZIPF/fvfvfvY+fEf+dN&#10;/M4+Fe88Nurp/wCXfcGXwuLrFqK7qvtnee4+2en9xUklSKjJY7Ldfb2yuUxND/FwWjmr8WcdmIlc&#10;tT1kEumRfe/e/e/rP/yrv5gO1P5nHwg6e+XO29u/3Kym86fN7e7D2Ca7+JjY/ZWy8vVbf3bgqbIm&#10;OJq/D1NTSJkcXM6rNLia+maZI5zJEnvfvfvekl/wt5/7Kn+D/wD4r/2F/wC/Fg9+9+9+9+/4RDf9&#10;lT/OD/xX/r3/AN+LP79797973rf5gHzr6P8A5cXxb7E+VXfmSqItp7Kp4KDA7YxT0p3T2PvzMCaL&#10;anXmzqWrliiqtwbhq4XJZiIaKihqKyoKU1NNInvfvfvfylv5g3/Cg/8AmV/P7e2frMn3vvb4+9NV&#10;NdUDa/QXQO7c71/tHEYMkpSY/d24duz4bdXaWSaELJVVGaqJqVqvVJS0dFFogj979797IXDvT+YX&#10;8cIdu9yU+7PmZ0NT7mqoq7afasOe7v6uh3BW/wCWyQVm3d8pVYNMrVempZJKaqkfiQg/q9+9+9+9&#10;7bn8iz/hVB3PSdtbE+J38zTe9P2N112DmMdtDr75R5umxWI3r1xujL1VLjsDje4cnRpi8Vufruvq&#10;pBFLnqmIZbFTS+etqKqj1vR+9+9+9/RQ9+9+9+9+9+9+9+9+9+9+9+9+9+9+9+9+9+9+9+9+9+9+&#10;9+9+9+9+9+9+9+9+9+9+9+9+9+9+9+9+9+9+9+9+9+9+9+9+9+9+9+9+9+9+9+9+9+9+9+9+9+9+&#10;9+9+9+9+9+9+9+9+9+9+9+9+9+9+9+9+9+9+9+9+9+9+9+9/LE/4WSf9vcNuf+KgdNf+9t297979&#10;797P/wD8IdP+ZqfzEv8AxH/xx/8Aej7f9+9+9+9n/wD+FtH/AGQL8Uf/ABb+n/8AfMdo+/e/e/e9&#10;Ib+S58Q9l/O3+aB8QvjB2VDJWdb767AzG4ewsWlRU0Y3BsjqfYm7e390bUmraMpWUNPvHD7DlxLz&#10;QPFPGtbqikjkCuvvfvfvf2kNpbL2fsHaeD2Hsbau3dnbI2xiabA7c2htfC47A7ZwOEooRT0mIw+C&#10;xlPS4zHY2mgGhIYYkjVeAPfvfvfvfx5f+FF3xy6/+Lv84j5hdddV4DE7U69zme2H2tt/bGEiWlxm&#10;Bq+3OsNm9gbwx9DjYaalocPjRv7PZWSioqVftaSgkgiiCKgjT3v3v3vbv/4RJbnlq/hB8vtmFqww&#10;YD5V4/c8aPUM2PWXd3UWysVM1NSFikFY6bJjE8gAMqLCpJ8Yt737373rw/8ACvTrPfmzf5wO7d8b&#10;mx2Qi2j290h0xubrfKyrVSYytw+2dsL1/uHH0NVIv2iVmM3bteskqKWNtcS1cMzqPuELe9+9+9of&#10;+Rv/AMKH9w/ygdg7+6L3F8adt959Odj9kP2bkMtgdzRdd9sbd3FWbcwO164LnZtu7kxO9Nvx43bV&#10;M9JjayKikpaiSoZKxUmMY9797972he0P5/X8gf8AnA/HTcXxJ+ZO4e6PjrtnsOo23UuO1+umocjt&#10;jeOBydJk8buHY/Z/WsXc22dqVlBVRSwJlcomOjlx088VRHGlRJCfe/e/ez/fAT+Q9/Im2fT9Y/Jv&#10;4o9fbV+RmS2lubEbx62+QX+zEbz7goqHd21slQ57C5bGLtTfMHVsO4tsZanp54yuJSro6iNC2lx7&#10;9797972Bs5tXbG50po9y7cwO4Uo2kekTOYfH5ZKV5gizNTLX09QIGlEahitiwUX+g9+9+9+9/Bi7&#10;VRI+0OyI41VETfu8EREUKiIu4ciqqqqAFVQLADgD37373739gz+Qj15sCu/k/fy+szW7H2fWZeXo&#10;jDVcuVqts4WoyUlUmezjJUyV01E9U9QjICHLagQOePfvfvfvdWP/AAtW/wC3WXQf/i//AFZ/8Dr8&#10;qvfvfvfvfzx/5fXxiT5n/N34s/Fipr6zE4jvDuzYmxt0ZfHGAZPD7KrszBUb5zGLWqIp5Mpitn0t&#10;dUUyP6ZJ40U/X37373739jE/yo/5bMnRGP8AjVU/CH411vTeL2/T7dottVvVO1anJQw0uPbHR50b&#10;zkx53x/fh4pHlfcX8RGdkq5HqWqzUO0p979797JR/wAKHdtYHZf8iX5rbO2riqPA7X2n1J1Ptrbe&#10;Dx0Xhx+GwOC7i6nxeHxVDCCfFR47H0scMS39KIB7979797+VD/L2/wCy+vg9/wCLf/Gn/wB/Psr3&#10;7373739zn373737388P/AIXF/wDM1P5dv/iP/kd/70fUHv3v3v3sv/8AwiY/7L7+V3/in9T/AO/o&#10;6t9+9+9+93f/APC1b/t1l0H/AOL/APVn/wADr8qvfvfvfvegR/Km+LW2/mr/ADGPiB8Yt7Q1VTsT&#10;tTubb9F2DRUNd/DK3I9e7chrN579xlHkllhloKrJ7Q25W08c0TeaJ5A0YaQKp979797+2Jtrr3YW&#10;zNjYrrHaOydp7X63wW34tp4XYG39vYnEbMxO14aQ0EW3MdtigpIMLR4NKEmEUscKweIldNjb3737&#10;3738Rr+Zp01s748/zEvnB0h13jqfC9e9Y/KjvLaWwsFSec023tk4zsTPptPbsL1U9TUzR7fwDU9E&#10;JJHZ5fBrPLW9+9+9+973X/CMr4S9U7a+IvaPzpzu0sLme8Oz+4t09XbL3hkaOhyGT2T1R1/gsBTV&#10;eO2tUzwy1m3K7d+8M9lRl3geNq6koqFHBSL1e9+9+9if/wALReoti7j/AJcHS3ctdgsaex+svlVs&#10;/bO292fY0zZun2h2D192X/e3ai5Fk+6iwuYy228RXSxBtLVGMhNvqffvfvfvelb/AMJ59wZDbP8A&#10;Oh/l/ZHGmMVFT3JX7fk8pmC/w/dvX+9Nq5YD7eank8hxeZmCXYprtrV01I3vfvfve85/wsQ+TG4O&#10;l/5XW3untqZOoxuR+U/fm0OvN0tTTSU01R1jsrDZ/szc1LFUQTxTj77dm2tvUs8WloqihqKiKT0t&#10;pf3v3v3v58/8ozqP4zd4fzGPi71/8yOweu+sfjHNvTL7q7f3R2vvnbfXHX8+3uvtmbm39RbP3Nu7&#10;dWWweJxuP7G3Dtqi28w+6inm/injhIkZSPe/e/e/rd4n+Zr/ACiMDtfH7Hwf8wb+XBhdlYnB0+2M&#10;VtDE/K/4yY7a+M21SUK4yk29j9v0e/YcTRYOlxqCnjpI4Vp0gAjCBRb37373738sL+fp1R8OOrP5&#10;lnb1R8Dux+kewvjj2lhdqdu7ep/j5vrZ3YPWnX+6d30tVT7/ANhYbLbEzec25iYaXeOHrMnT4iB4&#10;IsRj8pTUsMEVNFCPfvfvfve7h/wjV+Smc7Y/lr9j9D7jyTZCo+Lnf2fwm0InmDvjOte1sTRdiYnH&#10;NGzNKqp2FU7plRzZDHMqKB4zf3v3v3vWw/4WSf8Ab3Dbn/ioHTX/AL23b3v3v3v3sV/+Ec/wR6a+&#10;Tnyx+Q/yR7k2jg9/xfD/AGn1a/XG1t0Y+hzG36Hs/uPLb6bBb/nxGQhnpq/MbLw3VmRGNaVHSjra&#10;5KtAtVT00sfvfvfvf0iu9+jusPkr072R0N3PtXG706x7W2jmtl7w29k6anqI6rE5uilo5Kmiephn&#10;GPzWMeRamgrYwKihrYYqiFlljRh7373738Hzc2El2zuTcG25546qfb+cy2EmqYVZIqiXE19RQSTx&#10;I/rWOV6csoPIB59+9+9+9/Z2/kg5SLsH+Tn/AC9W3Dj6fI0h+LHW+1ajH5XTl6Wqx+zccdoUKTxV&#10;0TxyU70eBiZYWUpCto1uqA+/e/e/e/nr/wDCtrB4Xb384bemNwGHxeDx69CdGTLQYfH0mMolllwe&#10;SMsq0tFDBAJJCLs2m5/Pv3v3v3u7D/hEjtDae5+r/wCYVJuXa+3dwvR79+OqUj5zCY3LPSpNt7t5&#10;plpmr6aoMCymNSwWwYqL/Qe/e/e/e7n/APhUl8hav4rfyau4Nt7AFDtSt+Q28ti/GPG/wn7TERUW&#10;39+zZvd/YWNx9BAsMM67k652Lm8bUQxrf7avmlt6CR7373738vz4GdV9N92/M74ydV/IjsHavVnQ&#10;u8u5tj47ubfm9d3Y7YO28F1hDmafIb4++3rl67G4zas2U25R1FHS1888UdNV1ETk8e/e/e/e/sJd&#10;efzHv5O/Uux9rdZ9YfP3+W9sHr7ZGFotu7Q2ZtL5ZfGnB7c25g8dEIaPGYjFY/sGCko6WFB+lFGp&#10;iWN2JJ979797+ab/AMKXOuvgxtr+Yi3ZvwC7V+PnZHVHfvV+D7M33i/jf2H13v7YWxe5xuLc+296&#10;Y2nXrTL5jBbbk3TjsLjc9NRu8Ur1+TqphGsckd/e/e/e9mj/AIRMfJTO7y+NPzB+K2dyk1ZjujO0&#10;tgdqbFpq2reaSgwneWF3NityYfDwyyN9thcduTqn794o1WNa3NyyH1zsT737373u9+/e/e/e/e/e&#10;/e/e23M4bD7jw+V29uHFY3O4DO42uw2cweZoaXKYfM4fKUstDksVlcbXRT0WRxuRop3hngmR4pon&#10;ZHUqSPfvfvfveiZ/My/4RsYjfO7tz9t/yzu09r9axZyoqsxV/GTumpzabJxNfNOZ6qk6t7RxGP3D&#10;m8Jh5YiRSYfN0FakM5I/isNMyRU/vfvfvepB8mf5If8ANa+JE2TfuH4Q93Nt/FNK9VvjrPbyd1bB&#10;joUu0WUrN4dRVO9cLhaGpiKsv8Rlo5oywjljjlDRj3v3v3urOaGqoKqWCeKooq2iqHhmhmSSnqqS&#10;qp5CkkUsbhJYKiCVCGUgMrCxsR797979725P+E/n/CjPv74t92dY/E/5l9nbk7f+IXY2cwnX2B3b&#10;2FmKzcW9PjfmszVw4nbWexO68m1ZnMr1PT1k8NLlMLVzyxYigtV40wCmmo673v3v3v6eGc2xtrc8&#10;UEG5NvYPcMFLI01NDnMTQZaKnlddDywR19PUJDIycFlAJHHv3v3v3v4T3yrhip/lD8kYIIo4IIO+&#10;+4YYYYUWOKGKPsPcSRxRRoFSOONFAVQAABYe/e/e/e/rHf8ACcvrzYGV/ktfA7L5TY+z8llZ9ib+&#10;mnydftnC1mQmli7u7OSKWWtqKKSpkkjSNQrFiQFAH0Hv3v3v3smH/CyT/t0htr/xcDpv/wB4fuD3&#10;73737381D4g9A1/yr+Vfxv8AjRja+TE1PffeHWHUjZmIQtJg6Pfm8sPtzJZ5UqP2pP4HjshLVlCG&#10;1iGwViQD7373739l/an8pr+WxtDoLG/Gag+FHxxyHUOPwMGClw24OqdnZ3N5h4aCLHybmz28cjiZ&#10;t25ffVWkQllzstacs1TaUVCuFI979797K9/O22Bs7qj+Rd80Oreu8DR7V6/61+KFBsDYu18cZ2x+&#10;29nbOfae3ds4GhaqmqKpqPD4XHQU8RkkeQpGNTMbk+9+9+9/I1+J/wD2VN8av/E/9N/+/F257979&#10;797+7z79797970A/+Fzn/dLv/wAvZ/8AnR/fvfvfvdYH/CNv/t7huP8A8VA7l/8Ae26h9+9+9+97&#10;EX/C0L5Jbj6z+AXRfx323kazGQ/Jnvhqre/2xZYc3sDpXBJuifbVadBT7eo7B3DtvIgalYyYtQLr&#10;r9+9+9+96U38hj4SbJ+f380b43dC9qY2PNdQUmQ3L2n2xgZZ5YIty7M6t23kd2DaNUYDHUvi957k&#10;osdiK8RSwzLj66d4pEkVT7979797+ydhNm7Q21tPG7C25tXbe39jYbBwbYxGy8Jg8Zitp4rbVLRj&#10;HU23sbtygpYMPQ4Onx6iCOkihWnSEaAgXj3737373pMfM3/hHJiPkp82+5e6umvkh1z8Vvjb2Xns&#10;bu3B9U7a6eyu+czs3N1+DxR31jsHhIt3de7VxG3ctvKOvrsfTU9V4MdTVaU8cIjhSP3737373sYf&#10;yn/5Vu0f5Wfxaz/xWx3dO9PkXsrcPYGS7HlHZ229tY/E4LM5zEbfxudxW1dvUIyX8N2vkavbkOQ+&#10;yqayuEVfLPMr655C3vfvfvfzjf8AhVThsPgP50/yKxmCxWNwuNh2F8e3hx+JoaXHUMTzdJbJlmaO&#10;ko4oYEaWVizEKCzEk8+/e/e/e9mr/hFnsrZu5vgb8qavcm0ts7gqqf5cz08FTm8DisrUQ0/+hvrG&#10;XwRTV9LUSRw+SRm0ghdRJtc+/e/e/e9lj+aljsfif5Uv8yTG4qho8Zj6P+X58yIaSgx9NDR0VLEP&#10;jt2ORFT0tMkcEEYJJ0qoHPv3v3v3v4iXv3v3v3v73HU3/Mq+tP8AxH+zf/ecxvv3v3v3vUC/4W0f&#10;9kC/FH/xb+n/APfMdo+/e/e/e9YH/hKB/wBvtfjj/wCGB8iP/fHb49+9+9+97/n/AApD/wC3JXz3&#10;/wDDA69/9/j1d7979797+OticXX5zK4zC4uD7rJ5jIUeLx1N5YYPuK/IVMdJSQeaokhp4fNUTKuq&#10;R1Rb3YgXPv3v3v3v7Rvw0/k1fAX4mfFPZPxqb4t/H/smSLY+Ew/cm8+wuqdl9gZ7ubeX8MRd27m3&#10;jmd44DI5PMUeWzc9VLRUMumixlJKtNSwQQosa+9+9+9mRyvwA+JuQ+G2f+AOO6rh2f8AE/cW2dw7&#10;Qquq9ibm3ds+mo9v7q3VXb2z+OxOfwedpdzY2lye5snUVE0UdYIpEnkp3VqZ2hPvfvfveu3vf/hJ&#10;Z/J66b35sj5B7j7f7g606r623xtbd+9tgdzdrdZ1fRO7sHgM/S5qp2XuvObu2dgdzYvb+6KWlfH1&#10;7NuBpJKNyIzHJqkb3v3v3uy/uv8A4UN/yW/jHhziqv5pdUbybA0cOLwezvjnjc33VBNBj4Fp6PEY&#10;LI9T4TP7AxtHTUkASFqjJ0dCiIqLICUU+9+9+9/LV/mwfJD48/L7+YZ8nfkt8V9g7g6z6O7g3hgt&#10;17X2lurA4DbG4Y85JsTadB2PuHKYLbGb3HhMfUb37Noczm9MVZK7rkQ8oSZpI09797973+P+EWVf&#10;WVn8qvuynqqiSaDFfPPtagx0bkFaSjk6E+MeUenhsBaNshkp5Te/rlb3737373Tp/wALef8Asqf4&#10;P/8Aiv8A2F/78WD37373737/AIRDf9lT/OD/AMV/69/9+LP7979797UX/C2/5K7hyXfPw7+H9HlK&#10;qDaWz+pc78j9w4eFyKDL7m7D3fuPrTaVfXpp0S122MR1pmEpfVqiizM9xaVT7979797rG/4S5bB+&#10;As/zd3t398+u4/jf1ptv46bDxG5OlMD8ke0+tut9tbk7o3HuJaXDbpxlH2Tn8Njt3VnW2Cw1dVRQ&#10;RpP9hk6yhrT45YICfe/e/e/okdyfP7+TF8g+r979L90fPX+XB2N1f2Nt+v2xvLZu5/lz8b8jiMzi&#10;MjCYpUeKXsUvTVlM5WalqoWjqaOpjjngkjljR1979797+OX8p+uNi9PfJj5B9U9Xb6wPaHWHXHdX&#10;Z2yuteytr7kwO79vdg9e7b3nmcTsjeuH3NtisyGAzVDunbFLS1yT0szxMJ/wQVHvfvfvf2MP5I/y&#10;Sz3y2/lRfB3vPdmRqMzu3OdMUey93ZysJauz+7em9w5/pfdG4K9tEavkM9nuvqisnZVVGmmYqAtv&#10;fvfvfvdp/v3v3v3v3v3v3v3v3v3v3v3v3v3v3v3v3v3v3v3v3v3v3v3v3v3v3v3v3v3v3v3v3v3v&#10;3v3v3v3v3v3v3v3v3v3v3v3v3v3v3v3v3v3v3v3v3v3v3v3v3v3v3v3v3v3v3v3v3v3v3v3v3v3v&#10;3v3v3v3v3v3v3v3v5Yn/AAsk/wC3uG3P/FQOmv8A3tu3vfvfvfvZ/wD/AIQ6f8zU/mJf+I/+OP8A&#10;70fb/v3v3v3s/wD/AMLaP+yBfij/AOLf0/8A75jtH3737373rA/8JQP+32vxx/8ADA+RH/vjt8e/&#10;e/e/e/rd+/e/e/e/kif8Kv8A/t9r8jv/AAwPjv8A++O2P79797972Pv+EQ3/AGSz84f/ABP/AF3/&#10;AO+6qPfvfvfvezl/Md/lifEb+aJ0xD1F8qtm1lYu3Kiuy/XfaO0MhS7c7S6nzddTJTZHMbJ3RVUG&#10;UooqfI00Ea12NyVJkMNXeCGSppJJaamkh9797970Vvkr/wAIy/k3i46/d/wZ+VfR/wAm9iNUV38N&#10;wm+5anqzfOqkq6qlnwlDmcI+/uuNx5DGVNP4J6moyOBRple8ERXR797979715/lb/J2/ma/CbC5r&#10;dnyQ+HHb2y9ibca+d7JwmNxvZHWWGp2kjhgrcz2H1lk94bPwlDVSyokclbWU6tI4j/zh0+/e/e/e&#10;03/LX/mS/Iz+WP8AJHZ3e/Re8M1S4ODNYqHtjqxsjU/3H7h2ClWgzu0t2YFpRjaqqmxrzfw3IGP7&#10;zE1pSoppEdTf3v3v3v7am2Nx4jeG2tvbt2/Vx1+B3Tg8TuPCV0LpJFW4jN0FPk8bVxPE8kbx1NHV&#10;I6lWZSG4JHPv3v3v3v4MXa//ADNLsr/w/wDeP/vRZH37373739jr+QP/ANubf5e3/iAMR/7vc979&#10;79797qB/4Wrf9usug/8Axf8A6s/+B1+VXv3v3v3vTm/4TJYOLcP88j4JUE08lOlPnO8s4JIlVmaX&#10;bHxg7s3JBAQ/Ajqp8SsTn6hHJHIHv3v3v3v7C3v3v3v3ukD/AIUh/wDbkr57/wDhgde/+/x6u9+9&#10;+9+9/Jx+CWYotvfN/wCG2fyTSLj8H8q/jzmK9oYzLKtFjO3doVtU0UQIMkgggbSo+p49+9+9+9/d&#10;N9+9+9+9/Od/4XAbooqv5C/AvZcZh/iOA6Z7h3RVBauJ6gUW7t77UxVAZaEDz08Jn2RU+OVjomYO&#10;q8xP7979797CX/hEx/2X38rv/FP6n/39HVvv3v3v3u7/AP4Wrf8AbrLoP/xf/qz/AOB1+VXv3v3v&#10;3vTC/wCE3v8A2+1+BH/iQOwf/fIdoe/e/e/e/sde/e/e/e/ii/zrP+3t/wDMa/8AFwO8f/e4yvv3&#10;v3v3v6PH/CTyGKP+Sb8eHjijjeo7E+Q807oiq08q91bygEszKAZJBBAiBmudCKPoB7979797AP8A&#10;4WSf9ukNtf8Ai4HTf/vD9we/e/e/e9EP+QR/2+S/l7f+LAYf/wB0ee9+9+9+97iv/C3PA5ao+HXw&#10;x3RDSSPg8P8AJfc+ByNeP81TZbcnVuZyGGpHP/HSuo9q17r/AIU7e/e/e/e9FP8AlvfCDNfzGvmH&#10;1Z8O9s9nbT6k3P2zT73O3t4b1x+UyeBTIbK2HuTf0mJlpMQVq3rMvjtsTw0/qUGYqvLFVb3v3v3v&#10;aV/6AhvlP/3nB8f/AP0XvYv/AF/9+9+9+94Yv+ER3yfneoih+c/x5mko5lp6uOLYPYUj0tQ1PBVr&#10;BUIlQWgmalqopQrWYxyK1rMCfe/e/e9mj+QD/Je7O/k6bR+Te2+yu6dh9yT98bk6vzeJqdjYDcGB&#10;iwMWwcZvagrIMimfd3qZMg+6o2jMXCiJtX1Hv3v3v3vTe/4WSf8Ab3Dbn/ioHTX/AL23b3v3v3v3&#10;u3r/AIQ5wxL1l/MWnEUYnk338bIZJgiiWSKDb/czwxPIBraOF6iQqpNlLsR9Tf3v3v3vfB9+9+9+&#10;9/BG7X/5ml2V/wCH/vH/AN6LI+/e/e/e/sdfyB/+3Nv8vb/xAGI/93ue9+9+9+96Af8Awrx/7fJb&#10;1/8AEAdE/wDuiyfv3v3v3u77/hDp/wAyt/mJ/wDh/wDxw/8Aed7h9+9+9+9ni/4Wd7Xy2f8A5UHW&#10;OWx0SyUeyPm71HujPORMTBiavqH5BbLhlQxQyoGOd3fRJ+40aWc2YvpRve/e/e/nD/CX4xVfzQ+V&#10;/RfxVx2/tu9YZbvbfVF19hN77rpauuwGIz+Ypav+Aw11HQyw1lS2azEUFBCkTa2nqkADH0n3v3v3&#10;vbX/AOgIb5T/APecHx//APRe9i/9f/fvfvfveFP+ER3yfkmmpk+c/wAeXqKdYnqIE2D2E00CT6zA&#10;00QqC8SzCNtBYANpNvoffvfvfvewR/IH/kN91/yd+zvkPvTsX5Ddd9v4Hu7YezNr0+C2Ntrc2Clx&#10;uX2huDKZamy2RlzzvHURpR5mohjWOzAysTx79797972evfvfvfvfvfvfvfvepf8A8KHP59PzE/lE&#10;969KdY9CdH9A732Z3B0zU75o99dy47sjNTxb3wu+s3gdzbdpcVsrfuwaaXG4nbww9Rc1JnM2SJYq&#10;iKsnvfvfvZdP+E+//Cj/AOR38x35t7x+MfzL/wBBuzjvTqnM7m6EoOsdm5nZ9Nkt/bNzEGW3FtAV&#10;e497bxyuTrshsCtra+miklIFPgZTr8rfve9+9+97rfv3v3v3ugD/AIUEfy7fhN8jf5eny+737f6y&#10;632t3Z0j0J2P2x1x8hKLCYjbnY1BvTr/AGvkNw7S2nlt40FLDl90bb3vm6CDCSYmuNdHIciGpYVr&#10;RTyL7373738gb373737393L4i7k3LvL4ofGHd+80mj3hur489Lbk3XHUNrqE3LnOtttZPOpO9hrm&#10;XKVUoY/lr+/e/e/e/iGfLD/sqb5K/wDif+5P/fi7j9+9+9+9/W6/4Tef9uSvgR/4YHYX/v8AHtH3&#10;737372QD/hZJ/wBukNtf+LgdN/8AvD9we/e/e/e9FH/hPviKzN/zmf5fVFQ0q1c8PeUWXeJngjCU&#10;e39o7pz2Rqg1RJHGWosfjZZgoPkYxgIGcqp979797+zZ7979797qA/n8f9ubf5hP/iAMv/7vcD79&#10;79797+PD0DnJdsd79Kbkggjqp9vdt9cZyGmmZkiqJcTvHDV8cErp61jmenCsRyAePfvfvfvf3nff&#10;vfvfvfz5/wDhcruLGVO5f5aO04ptWZwuD+XG4q+n1RftYzc9f8bsbiJtIlMw89VtCtW7Iqnx+lmI&#10;YL737373W5/wjb/7e4bj/wDFQO5f/e26h9+9+9+929f8LjNk5Sv6y/l09jQxVhwu1d9/JPZOQnQR&#10;/YR5Tf8At/pnO4eKpJcS/eTUnWtcYNKldEcuog6Q3vfvfvdB/wDwk839t7ZP86XorGZ+shoZOx+t&#10;u9Ng4CaplWCnfcM3W2Y3bRUbzOPEJshTbRmp4EZkM1TLHEmqR0Rve/e/e/rY+/e/e/e6rPlL/Ov/&#10;AJZ/wp+Qw+Lvyj+SmP6j7eO09v7y/hmV2D2fuDAQYjcxyTYhMpu7ZmzNybb2/kKimxbz+DI1NI4g&#10;khfkTRa/e/e/ezg/Gz5i/FX5ibdyu6/iz8heoe/MJgGxce5Zer99YDdddtOfNxVk+HpN4YbG1sua&#10;2jXZSHH1DU8GSp6WaZYJCqnQ1ve/e/e/lrf8Kv8A/t9r8jv/AAwPjv8A++O2P79797972dP+EStb&#10;RyfBP5bY1KmFq+k+WsdbU0ayKaiCjyHTvXkFDUyxX1JDVTYyoWNjwzQuB+k+/e/e/e9kj+bF/wBu&#10;sv5ln/igHzI/+B17G9+9+9+9/EG9+9+9+9/ey6eqKes6k6tq6SeGqparrnZFRTVNPKk9PUU8+2cZ&#10;LDPBNEzRzQzRsGVlJVlIINvfvfvfvel9/wALfN0U9J8Zvgtstsq0NXn+9ez90QYQNMEyFPtHYGJx&#10;VVlWVVMBbDy73hhBZg4FcdIIL29797971y/+EoH/AG+1+OP/AIYHyI/98dvj3737373v+f8ACkP/&#10;ALclfPf/AMMDr3/3+PV3v3v3v3v5MPwowcu5/mX8SdtwTx0s+4fk30Lg4amZWeKnly3am1KCOeVE&#10;9bRwvUBmA5IHHv3v3v3v7rvv3v3v3uuD+bR8+sb/ACz/AIFd5/LWTCUe6t17OxeJ231dtHIPUJjt&#10;zdp76zFHtfZdJlmppKedtv4ivyByuVSOaCeXF4+pSGRZ2iv7373738g7s7vb51/zXvlFtPH9k9hd&#10;lfJj5A907+xez+utp5LMgYek3BvDKxUGL2xsPaxnxuxettqxVVUC0NFBjcVQwCSeYxossvv3v3v3&#10;vbG+Mv8AwiQ7dztBic38vPmdsnrqomhpqrJbA6H2FlOychCs+iSXGzdhb0yewsVjslSRHRK8GEyt&#10;L5gfHJLGFkf3v3v3vWM/nJfCnrP+Xb/Mg+RHw46e3DvjdfXnTtP0wmD3D2PXYLI7yylTv34/9Vdn&#10;7hny1Vtrb+18KY13LvWsSkjhoYvDRLFG7SyI80nvfvfve+B/wip/7dZd+f8Ai/8A2n/8Dr8Vffvf&#10;vfvdQH/C3n/sqf4P/wDiv/YX/vxYPfvfvfvfv+EQ3/ZU/wA4P/Ff+vf/AH4s/v3v3v3stX/Cz3aO&#10;Uwn80/qrc9RGz4nevwy6yqsZVCNlhFVgu1O7MJk8aZGOmWqpRBBO+nhY6uP839+9+9+91Zfydf5N&#10;2+/5w+7+8tj9dd79f9Mbg6T23svdc9LvrAZzO/3pw27Mnn8RVz4tMFVRVNN/d+txVKs5eN42+/j9&#10;SEAP737373fF/wBAQ3yn/wC84Pj/AP8Aovexf+v/AL979797xxf8IjPlFPGssHzl+Pc0TX0yRbA7&#10;DkjbSxVtLpUFTZgQefqPfvfvfve5/wDydfgRvL+Wd8COrfh/vzsHbvZ+4uvtxdm5mo3ftTHZXE4O&#10;sp9+dg7h3pS01HQZlnroGoYc2IpdR0tKrMOD7979797tB9+9+9+9+9+9+9+9+9+9+9+9+9+9+9+9&#10;+9+9+9+9+9+9+9+9+9+9+9+9+9+9+9+9+9+9+9+9+9+9+9+9+9+9+9+9+9+9+9+9+9+9+9+9+9+9&#10;+9+9+9+9+9+9+9+9+9+9+9+9+9+9+9+9+9+9+9+9+9+9+9+9+9+9/LE/4WSf9vcNuf8AioHTX/vb&#10;dve/e/e/ez//APCHT/man8xL/wAR/wDHH/3o+3/fvfvfvZ//APhbR/2QL8Uf/Fv6f/3zHaPv3v3v&#10;3vWB/wCEoH/b7X44/wDhgfIj/wB8dvj37373739bv37373738kT/AIVf/wDb7X5Hf+GB8d//AHx2&#10;x/fvfvfvex9/wiG/7JZ+cP8A4n/rv/33VR7979797oy/4VT/ABI+Xvxq+dG+u0t0did29hfD75QZ&#10;6t391Bkdyb+3zu7Ymw90ZUrmd/8ASklDlclVYLaDbd3XUVlfgcXFHFR/3fqqdaQM1LVx0/vfvfva&#10;a/kVf8KQ90/ypOvc98ae6Oo8x3v8Zcvuyu3ttUbRz+OwXZPUu4M4kA3Um34M5Tvgt4bX3FPRxVP8&#10;LqKvFNSV7z1MdU3nkhb3v3v3uzP+Zj/wr86l+Tfw+7x+M3xf+LPaG3dy/IHrfdPUW5N/d3ZfYMWH&#10;2fszfeMqNu70qMVs3bc2+F3dmMptSuq6GlFRWYyOhnqlq7zGnFPN737373qEfAj4T9w/zCflV1T8&#10;V+k8LVZHcnYOepRuDOJCXxPX3X9DU08m9uxty1BKw0eB2jhZHnfUwkqqgw0sCyVNRBFJ7373739x&#10;Pae2MRsnau2dmbfp/tMDtLb+G2xhKX0f5NiMDjqbFY2n/ajij/Zo6RF9KqvHAA49+9+9+9/C8+Zv&#10;WeW6Y+Xnyk6lzmNqsRletvkL3Jsmrx1Z5jPTnbfYW4cVF+7PFDLUwzQUyyRTaQJ4mWRfSw9+9+9+&#10;97K/8ur/AIVc97/DX4p/HL4Vp8a+n90UHU2QxmxKTuncu79y49KfrKv3a9Y38Y2JjxiKKp3Bt3FZ&#10;WeJa8Z2ipZo4YmmgDLLJL737373sH/8AC1b/ALdZdB/+L/8AVn/wOvyq9+9+9+96gX/CXH/t+v8A&#10;Bn/y5n/4Dz5Be/e/e/e/r9e/e/e/e69v5sHxnz/zE/lu/M344bPoWym9+yOit4Rdf4hJFhOZ7F2t&#10;BFvbr3C+d5I46dcxvTbVDSmRjpjEpZgQCD7373738Si2d2ln7MmU25ubbOYs0csdTi81gs7hq3lJ&#10;YpVhrMdlMXkKazKwSWGVLEBh797979730env+FulZg+icLi+7vhBXb++RWCwNHi8nujZXbuL2V1n&#10;2Dm6WmSGbddZiazYOdzPX7ZGYGWbHUqZeBZNRhmijdYofe/e/e9TL+Yn8tvl3/Mv7X3Z/MI+RO3a&#10;qn2ruLc2M6Q2ZX4LG5Sh6o2JFtzDV26MP0x15PmKutnq22/isjPl8miT1E4rMu1bVmOTIxCT3v3v&#10;3vYg/wCETH/Zffyu/wDFP6n/AN/R1b7979797u//AOFq3/brLoP/AMX/AOrP/gdflV79797970wv&#10;+E3v/b7X4Ef+JA7B/wDfIdoe/e/e/e/sde/e/e/e/ii/zrP+3t/8xr/xcDvH/wB7jK+/e/e/e/o+&#10;f8JP/wDtyV8cv/EgfIj/AN/fvf3737372X//AIWSf9ukNtf+LgdN/wDvD9we/e/e/e9EP+QR/wBv&#10;kv5e3/iwGH/90ee9+9+9+9/Un/nRfy+j/Mx/l494fGbCfw+DtF6PH9k9FZLJyU1NR0PcnX0k2W2p&#10;Q1WQq1eDEY/eVJJWbdra0gmkoMxPKASlj7373738dfa+4+/fhJ8k8LufFpurpX5HfGztKlyUFLla&#10;GbFbm2N2JsHOK8uOzOJrUAkWCvomgrKOoR6aspneKVZIZGVve/e/e95brz/hb9t+n6fpF7W+CGby&#10;nfdDg5KetfYPbmPw3Uu5dxwUaLBlIP4/tfNbv2Zh8nX6mkoiudmoorBampY3HvfvfvemN8ifnR8q&#10;Plx8x+zfl5lN8bv29353fvSnroz1Jmt1bdrMPF9tR7Y2VsDZH8Gyb7iXD7Y27SUeHxkBnnqnghQO&#10;8sru7+9+9+9/WF/kN/Gv5e/Gv+Xn1xjfnP3B3V2r8jOzMlW9oblwvd/Yu7extw9LbczmOxON2R03&#10;Q1+8MplMlh125tnDwVmSx4dUoM3kaymW6QIx9797970Xf+Fkn/b3Dbn/AIqB01/723b3v3v3v3u3&#10;7/hDp/zK3+Yn/wCH/wDHD/3ne4ffvfvfve977979797+CN2v/wAzS7K/8P8A3j/70WR9+9+9+9/Y&#10;6/kD/wDbm3+Xt/4gDEf+73Pe/e/e/e9FH/hZJ1jnNofzWdqb+qqGuXb/AG58WusMxhsrKgOOqclt&#10;Lcm/Nl5zFUc6xov3WLhxFFPPCWeSNa6JyQsqAe9+9+9kO/kv/wA9XtT+TdD35h9m9GbH7z2v31/c&#10;nI5LGbn3TmtmZPbu5dhQ7mpMNk8fmcVjM5HWYuqo91VCVdFLSh5GjiaKoh0yCT3v3v3v6B3W1fU/&#10;8KKP5B1dU9m43ZvWW+/lpsXtGho6XbVPkKna/Wva/Tfe27sZ1fk/t8lmM7nZMbQ7k6yxFZXXqY6m&#10;uoZ5iiUy1Cwx+9+9+9/KY7D67+Qvwf8Akhktkb7wm7ujvkd8d+xsZWmnqA+L3NsrfWz8pRbg2zuX&#10;B18ReGphWpp6TJ4jJ0ry0lbTPBVU0kkMkbt737373u3fHP8A4W2HA9LYPB/KL4aZzf8A3rt7BxY3&#10;J756q7HwO09l9lZWioikO4sntnM7Vqqjrqsy9QifewUL5ekSRpJ6aOGNo6KL3v3v3vUa+eX8yv5G&#10;/PP5mdh/NLd24sp1pvndkeNwG0cJ11uTOYel616727BFSbX2Jt7M0dRQZSajoI4jU1dQfEa/Jz1F&#10;W0cbTaF979797+mh/wAJrPjp83enPgYnZ3zy7q+QHYvaPyLzmL7B2N1v3x2dvfsHI9KdOUeHFNsX&#10;EQ47e+YzVXsvcm+fv6rN5OghkhMNLUY+nqqeCupqqNfe/e/e9h7373737373737373rs/wDClD+V&#10;Juz+Z58JcXVdKYiPN/J74xbgzHZHT+BM1NTVG/tv57HUeO7P6soaytngo6LKbrx+Hx2Qx7SMqz5T&#10;B0tKzxx1Dyp7373738mrBZ3szozszHbg2/kd5dUdu9UbyjrcdkaKTLbP3719v3Z+Wurow+wze3Nz&#10;bczdAVZWEVRTVERVgrKR79797972vejv+FnH8yPrrZdBtXtnqH409+5jFYn7Cm7CzOA3lsHeWZro&#10;4Vjp8ru2DZe66bZeRm8i6pkxuHw6y34KH1H3v3v3usn+Zt/woK/mCfzStow9UdvZ3YvVHREeSpMt&#10;XdLdGYXObZ2vu7I4uoFVha3sHL7k3Luzdu8WxFSiTw0ctfFh1rI46paFaiGGSP3v3v3sK/5MX8rb&#10;sv8Amn/MrYHU2L27no+g9n57Cbt+TfZVJBVUuG2Z1dQ1oq8lgI8+gWCl312JBRS4nA08bSVP3Mz1&#10;hialoquSL3v3v3v7PmOx9DiMfQ4rF0lPj8bjKOmx+OoKSJIKWioaKFKakpKaCMLHDT01PGqIigBV&#10;UAce/e/e/e/iAfzQ9hbi6x/mR/PTY+6sa2KzOF+XvyGZqfxSwwT4zK9qbozOAytAs8NNK+JzmByN&#10;NW0btGhkpKiN9I1W9+9+9+93f/y8/wDhVd8jP5fnwl6x+G+3PjD0/wBmL0/JuLH7H7K3Pujd2JlT&#10;a24935necuL3Ls3Bx08edymNyG4quGCsp8pjValWBZYXlSSab3v3v3vaC/4WKZCiy38oDZmVxtRH&#10;WY/J/LTpHIUFXCSYqqirNg9uVNLUREgExzwSKy3A4Pv3v3v3vSP/AOE3v/b7X4Ef+JA7B/8AfIdo&#10;e/e/e/e/sde/e/e/eybfzEfj1lPlh8EPl98btvxUs26u5fjr2zsbZSVxpVol37ltm5ZdhTVklZDN&#10;BDS0+8Y6GSSSyyRopaN43CyL7373738OjcO3s9tLP5zam6cNlNubn2zmMnt7ce3s5QVOLzWBz2Fr&#10;Z8bl8NmMZWxQ1mOymLyFNJBUQTIksMqMjKGBHv3v3v3ve3+NX/C1/L7K+Pm3dpfJL4dZjtjv7Z21&#10;8XgJOxNkdsY3aO1e1sliqCOiXde7sTltmZvIbHzmW8KzZEUH8WpaireWWCKkidKWL3v3v3vVw/mX&#10;fN35gfzU+0dyfPXvvaU2J62xeewHQOxItq4vLU/UnWCHG7l3vt7qbbmWys9TLmd1VOMp8jmstO8s&#10;lVPPUmeRKWmloqZPe/e/e7ff+Ebf/b3Dcf8A4qB3L/723UPv3v3v3ve4/no/y5Kr+Z7/AC7u0+gd&#10;prRjubaeQxfdHx/nr5qelope2thUeXgodvVlXVNFT0VPvzaedy23xUySRw0UuVSqkLRwMje9+9+9&#10;/Hvw2W7x+JHfWNzeOO8ukfkL8fOyqXIUgrsfPgd7dbdm9fZ1J446/E5el8lHlsFnMdpmpaqBo2KN&#10;HLG6Myn3v3v3vcr2H/wt4+QmG6ip9u9hfBbqvfPdtNh1ov8ASlhO5dybH2FX5aKJIos1lOoG6+3T&#10;lX85QyVNNSbso4nkY+EwJZB737373qBfJ/5K97/Oz5K9hfInuzM1m/8Auzu3dlNW5EYnHT+NqiSG&#10;iwG1Nm7QwNMauelwe3sNR0eJxFBGZpUpaeGMtLJd2979797+rT/wm+/lo7o/lsfy8MBge3MG2A+R&#10;HyE3NL3h3JhKpFGU2U2Vw+NxGxOssiwAKV2zdqY+OavgIJpc3kshEHdFVj737373pEf8K9es89sf&#10;+cVu7d+Up6hMT3L0J0hvzbVU8OmmnoMHga3quvhgnDMk0lPmeuqgyKdLp5FuulkZve/e/ey5fyZP&#10;5+Pa/wDJ12d3vsHaPQexe9Ns91Zrbe7I4ty7tzeysltTdu3MXkMKtalfisTnY83hcjj6uITUTw08&#10;qyU4aOpQO6n3v3v3v6U/wq7yzn82j+UbtLtTfdFtnZe4vmN8ee4dkbsodmwZWDbG2Mpn6nsLqHMx&#10;YeLJ5ncGYNLiqihk9UtXJM7oW0xk+JPe/e/e/jP9rdW796Q7N3/072ltvIbP7H6v3huHYe+Nr5WI&#10;xV+C3RtfKVOHzOOnHKv9vXUjhZELRypZ0LIwJ9797973SfgD/wALHcv8dPin110N8m/ipuDu/sHp&#10;rY+H2BtLtPZHZ+N2p/f3bu08ZT4TaMfYGIz+1s3UYzclHh6GCDIZilqK85KRTUNSRys4f3v3v3vX&#10;5/mr/wAyv5b/AM43s7NfKbszZEm0eiui/wCEdfbC2BtOWvy3XfSFH2TV5GuxWKym6K6moDuLsjsm&#10;XZ889dkXp6WfKJhrQ0tPRUEUFP737372bv8A4Sgf9vtfjj/4YHyI/wDfHb49+9+9+97/AJ/wpD/7&#10;clfPf/wwOvf/AH+PV3v3v3v3v5Qv8vb/ALL6+D3/AIt/8af/AH8+yvfvfvfvf3OffvfvfvevT/wq&#10;G+MnYHyc/lAd5UXWeMyGf3P0lujYvyGm23i1qJa/N7U66rK+l374KaA/5X/d3Y+4sjmniYNrTGEI&#10;rTeMe/e/e/e/lTfEf5Kb2+HXyb6M+UfXNLjchvLorsrbHYuHxOZQviM7/AchHPkNu5UorTxY3cWK&#10;M9DPLDpqIYqhniZJVRh737373v1b8/4W5/GOPpn+I9YfDHves+QtVh5V/uhvzc/X+M6ZwOfliCQT&#10;f6RtvZnLb33Zh8fO/leL+6uFmrEj8QkpjJ5o/e/e/e9Av5R999xfKvvjsn5P971UmS7J7+3RmeyM&#10;1lY8XPicLXCuydZh4qfalJM0qx7T242FbD0MaSzrTRY77cyNJC59+9+9+9/RG/4RNb+29kf5fHyn&#10;6upqyF917O+ZOT39msesoNRTbe7J6S6g27tislg06o4a7JdU5dI3JIdqdwANJv737373Vt/wt5/7&#10;Kn+D/wD4r/2F/wC/Fg9+9+9+9+/4RDf9lT/OD/xX/r3/AN+LP7979797u+/4Vgfytd7/ADj+I2yf&#10;kl0PtSs3f3v8PKjdGYyW0sHSz1m5N+dFbqpqGo39jcDjqSOSoz25Nk5TAUOZoaMAyyUIycdMslVN&#10;FDL73737387j+W9/MP73/lh/KTanyi6DmxdbmMbj67ae+dkbiWd9q9ndb5yqx9VuLYu4jSPHW0tP&#10;WVOKpaukq6dhNQ5Gjp6hRII2ik9797973BO8P+Ft1Lnuitw4joP4VZ/YvyEz+25sXh9z7+7Swu6u&#10;uevc/X0bwy7lpcdidp4jN79/gs7a6SkqEw0c8ml5n0I0Evvfvfvemx8R9xfOvs35EbP6y+HPZPyB&#10;pfkH3Zv4Q4On6e7J3vsrcee3fnKqauye48tmNr5vDnH0tDG1RkMplqqWKmoKKKeqqZY4YpHX3v3v&#10;3v7T3xH6f310D8Y+i+mu0O2N3d69mdd9a7Y272L3FvrcOe3VufsbfdPj45t37qrc7uirr9w1dLk9&#10;wT1DUaVc0k1PReGEsfH7979797MV797979797979797979797979797979797979797979797979&#10;7979797979797979797979797979797979797979797979797979797979797979797979797979&#10;79797979797979797979797979797979797oy/mK/wDCe/4HfzPe/wCj+SPyRzHf1B2FQ9e7c60h&#10;g6z7C21tfbh27tfJ7gyuNd8bltgbmqmyTVW5agSyipCMgQBFKkn3v3v3sWP5Y/8AJU+Hn8prO9vb&#10;h+LmU7myFf3ZidnYbeI7V3rgd208VHses3DXYY4WPDbM2q1FM825qnztI0wdQgAXSS3vfvfvYsfz&#10;LP5XHxq/msdU7D6d+Ttf2dj9pdddhJ2XgJerd04jamYfcSbbzm1gmQrMxtjdMFTjf4ZuCc+JYY38&#10;oRtdgVPvfvfvZI/gb/wm9/l7/wAur5LbO+VnQGa+RVb2fsfE7vw2Fp+wuyNr7j2s1JvbbGT2nmDW&#10;4nGddberJ5lxeWlMLLVIEl0sQwGk+9+9+938+/e/e/e6Bvnl/wAJvf5e/wDMV+S28flZ3/mvkVRd&#10;n74xO0MNmqfr3sja+3NrLSbJ2xjNp4c0WJyfXW4ayCZsXiYjMzVTh5dTAKDpHvfvfvZxv5Zv8p/4&#10;vfyoNjdm9ffF/IdqZDA9s7sxG8t0P2puzD7syEeXwmHfCUa4qow+1dqxUlGaNyXR45WZ+QwHHv3v&#10;3v3s7/dXR3T/AMjus90dN98db7P7Z6t3nRrQ7m2NvnCUee2/lIopUqaSZ6Osjf7fIY6siSopKuEx&#10;1VHUxpNDJHKiuPe/e/e9Xnvf/hGv/K77LzOTz3Um+fkx8dHrZK2Wk2ptXfe3d/7BxRqFneljpKHs&#10;7aW5N+S09FUOnpm3JIzwIULB28q+9+9+9hF15/wif+A+EycFZ2X8o/lbv6hp6oTnEbck6q6/pqyB&#10;BGVoq+pn2JvTIGGSRW8rU8tNK0bAI0bDWfe/e/e9lj4P/wAuL4Zfy59hV3X/AMROkNt9XUWc+zfd&#10;+5xLkNx9hb7qaATGkqN6b+3HV5PdGejo5aqZ6akkqRQUJnkFLBArlffvfvfvZ3/fvfvfvdBf8y//&#10;AITi/wAvb+Zv2VX97dgU3ZXSffuYpaCm3R2j0fncBiZd/wD8JoKPEYefsLau7dtbs23na7F4ehjp&#10;Y62khxuSlhjijnqZY4YkT3v3v3utjqP/AIRYfy8NpZyhzHbXyC+UvcFHQ1RqH2tRZXrzrbbmXiAQ&#10;JQ5uTEbMze62pbay5oMrjp2YpaRQrK/vfvfvewZ/Mb/lk/HP+aL0Fsv44fJfJdoU2wNidobc7cw1&#10;Z11u3H4DdU+7NsbL3xsTHfxXN5/b261r8fLhewK9p1MKzS1IikMo0sr+9+9+9kA+D3/CaT+XZ/L9&#10;+UXWHy66JznyQrO1epP76/3Wp9/dl7V3BtOT+/nXm7ess5/FsRjet8BW1ejbm86xoNFXF46kRudS&#10;qUb3v3v3vYO9+9+9+9+9+9+9+96/v8xb/hNf/Lc/mM9jZvu7duA7A6G703TUJW7y7K6CzuF26N/Z&#10;FSgfK742Xufbm69l5XOVMYf7jJ0lHj8pWysHq6moKqB737373X10d/wi/wD5cmwdy0G4O5u6Pkr3&#10;7QY+q87bInzm0+sNnZqD02os/Js3bz77eHhrtjs9jJbkWYWN/e/e/e7gvmV/Ix+APzT+PfRPxb3X&#10;snc3THSPxyz2X3F1hsr46ZPbnW9Bjq/OYoYnJtkUrdpbnjybVseqead0FXU1bvNPNJI7E+9+9+9s&#10;f8tP+RD8Jf5U/a2/O4/jFlu8shu3sXr1+s8/H2lvzb268Om3H3Jg90s+Po8Psba09Nkv4nt+AeVp&#10;pE8RddFyGHvfvfvZmv5k38tH46/zUejNqfHz5NV3ZFBsPZ3bGC7lxM3V+5sVtXPtu7b2z99bJoIq&#10;zIZfbe6KabDnDdh15khWnR2mWJhIAjK/vfvfvdcXw4/4TFfy4Pg38luqvlZ0vnfktVdn9PZbLZna&#10;dPvbs7aec2tJWZnbOc2nWDL4rH9aYSsrIRi9wTlFSqhKyhGJIBU+9+9+97Env3v3v3vWv+Sf/CVj&#10;+WT8qe/u4fkj2bn/AJRU/YXd/YW5+zN5wbX7V2hituRbj3Zk58tlEwmNrOrspVUONWqqG8UUlTO6&#10;JYF2+vv3v3v3u4v4G/B3pj+XT8adn/FPoCq3tW9YbHy278zhqjsLOY/ce6XrN67mye7MwK3K4zCb&#10;eo54VymWlEKrSoUiCqSxBY+9+9+9pP8AmK/y6ugf5nvQNF8bvkjW9hUPXtD2FtzsyCfrPceM2vuM&#10;7j2vjNw4nGo+Sy23tzUrY1qXc1T5Yvtg7OEIddJB979797q2+KX/AAlx/lqfDn5FdSfJ7qTPfJyp&#10;7I6X3ZT7y2fBu/tLaWZ2zLl6alqqSNczi6HrHD1dbR+Kse6R1MLE29Xv3v3v3vY69+9+9+91LfzE&#10;P5I/8vD+ZzULub5IdPzY7tuChpcZR98dUZZdg9vR42hh+3ocflc5FQ5PBbzoaCntHSxbgxuWjo0G&#10;mnEQJv737373QjlP+ESHwnmz6VOF+Yfylx+1xMrSYfKYjqbMZ9qcTyM8SbkpNpYPHJM1MUQSHFMo&#10;dS+ghgi+9+9+93Efy9f+E7P8s3+XJuvEdodada7k7h7u2/UR1u3O5/kNm8Xv3du0q+PWUr9k4TEb&#10;f2p19tLKU7ufBkaPDJl4U9IrCC2r3v3v3u8/3737373Rl/MV/wCE9/wO/me9/wBH8kfkjmO/qDsK&#10;h69251pDB1n2Ftra+3Dt3a+T3Blca743LbA3NVNkmqty1AllFSEZAgCKVJPvfvfvZhP5Y/8AKG+K&#10;f8pnB9v7e+LmR7ayFB3ZltnZneTdq7vwu7aiKr2PR7hosKMLJhtpbVWhhaHc1T51kWYyMEIK6SD7&#10;37373aT79797971V89/wjz/lN7jzma3DkNyfLpa/O5bI5mtWn7h2THTirylZNW1IgjfqORo4RNO2&#10;lSzELYXP19+9+9+97EnxS+NHXXw4+OvUnxg6kn3JU9b9L7Tp9m7Pn3fk6XM7mlxFNVVVXG2ZylDj&#10;cPSVtYZax7vHTQqRb08e/e/e/ey6fzF/5W/w8/mk9X4TrL5X7EyGXl2dWZPJdcdj7Ny42v2h1nkc&#10;1DR0+bqNn7majyVItHm4cdTCtx2Qo8hiqx6WnkmpXlpqeSL3v3v3vXDoP+ESnwYj3NJV5P5c/LGr&#10;2aWgMWBoKbp/HbmRFkpDUrJu2o2FlMVK0sSThCMIgjaSMkOI2WX3v3v3vaM+Cnwg6Q/l3fG3ZnxX&#10;+PK7wHWOyKzP5PGy773K+6ty1mV3TlqjO7gyOQyYo8bRJJksvVy1DQ0lLS0kTyN4oUU29+9+9+9g&#10;b/ME/lCfAf8Ama4zGj5VdKUOc3vgKGTG7X7h2XkarYvbu3aFyzJj4d5YTRJuDC0skjyQYzNQ5TFw&#10;TSvLHTLI7Ofe/e/e9d3cH/CJH4RVObjqNq/MD5U4XbYmDS4rcGN6k3Nm3p/uGZoo9wY3Zu0qCOY0&#10;lkEhxjqJAX0EHxj3v3v3u0n4F/8ACZr+V18C967d7Ywmwd6fIbuLadZSZfa/YPySz+G3rFtHP0kl&#10;LV0+b2lsLbu2toddY/KYvJ0iVONrqvF1+Wxkqq8FYsq+Q+9+9+97BXv3v3v3v3v3v3v3v3v3v3v3&#10;v3v3v3v3un75+fyJv5an8x7M1O9+++iodv8Ab9Yums7w6ayh6y7QytqdaWOTdWQxlJVbc39VU8EU&#10;SQVG4cZlaimihSKF44gyN737373RDuT/AIRHfDKqy1RNtD5k/J3BYJmc0mO3Jt/qrdeWgQzStGtR&#10;msXt3ZtHVMtOUVitBCGdWYABgi+9+9+9jl0j/wAIyv5ZHX+Wx2a7d7P+UHfzUckb1W1svvPafXOx&#10;ssq38sNdS7A2djt+wxyG1jS7kp3Uf2ieR737373s6/HH4wfHv4h9X4jpf4zdQ7H6W6ywsj1NLtXY&#10;2GhxlNV5GaGCnqs5na9jNl9z7kr4aWJanJ5Koq8hVeNfLM5UW979797Hj3737373Rd/M3/4T0/y/&#10;f5o+9o+4O18X2F1J30aGhxmW7j6Qz+GwOe3njcTRw4/C0G/sBurbu7tpblXD0MKwwViUVJlhAkcD&#10;VjQRRRJ737373VP1f/win/l97cysGR7U+Sfyr7Oo6aoaZcDhK3rHrnFV0Y+18VJlpoti7szktP6Z&#10;/IaOtoZX8kel08beX3v3v3vYa+df8sb42/zC/izs/wCH/e1X2Zjuo9jbk2LujAybB3hTYreC1/Xe&#10;3Mztbb0VfuPcmD3a+Rp/4VnJvuWmiaoqJQrtLfVq979797rq+HH/AAmK/lwfBv5LdVfKzpfO/Jaq&#10;7P6ey2WzO06fe3Z2085taSszO2c5tOsGXxWP60wlZWQjF7gnKKlVCVlCMSQCp9797972JPfvfvfv&#10;fvfvfvfvdDv8x7/hOd/Lh/mU74yvcXYm1d8dL98537d9ydwdB53D7WzO9Z6KlWjo59+7Z3Jt3duy&#10;NzViQRxpLXjHU2Yniijjet0IgX3v3v3us7pv/hFt/Ls2XuWlzvbve/yd7sxdDXNUpsxMvsfrXbWW&#10;pB4PHjtxVW29q128KiH0y+STG5bFTNqTSyaG8nvfvfvdyHyt/kY/y+vlh8VOm/hdlOv9wdI/H3on&#10;fCdhbA2h8esthdhzR7l/u1mdrVNdn8lmdtbuqdyVmToM7PNXVtZ5clX1lp6iplk1Fve/e/ew1/l1&#10;f8J7/gd/LC7/AKz5I/G7Md/V/YVd17uPrSaDszsLbW6NuDbu6Mnt/K5J0xuJ2BtmqXJLVbapxFKa&#10;koqFwUYsCPe/e/e7zffvfvfvdR38w7+R7/Lp/ma1y7s+RfTk2J7dhoY8ZTd79R5k9edsmghjhhp6&#10;XOZWmo8jtzfUNDBTpHSDceLzH2EQKUvhV3De9+9+90N1P/CJH4StuEVNJ8wflPBtT9y+FqcV1LVb&#10;hN4phDbc0Wz6PGjRM0bN/uIOpVZRpLBk979797uQ/l9f8J4v5ZX8uXdmG7Q6r6t3F2r3dt2b7nbv&#10;dXyC3DR9gbz2vVFHQV20cPi8HtXrraeWhEjCLI0GDgysaMUFVpJB979797vF9+9+9+91sfzIv5Tn&#10;wy/mpdf7f2R8qtkZipzOyJMlL1z2t1/mYdqdq9dvmjR/xuHbe4KnG5rE1eLzAx8P3OPyuPyWNkki&#10;jl+380ccie9+9+967eI/4RKfBiHcMlTnvlz8scltQtEYcLiKbp/CbhRAYfOsm56zYWfxsrSKsgQj&#10;EIELKSG0kP737373tTfCz4e9OfAf40da/E7oCDc1N1L1TDuWPa0O8M/JufcJl3hu/P783JV5HMSU&#10;9IKibJ7r3RXVZWOKKCEz+OKOOJURfe/e/e6+f5lX8gn+Xj/NDzz9jd1bH3R1x3s1HSUE3fXR2bxu&#10;zuwM5Q42jShxlBvWjzGD3PsrfNPQ01PBBFUZLFTZSnpIEp6asghGn3737373UL1r/wAIqv5fO2t3&#10;fxrsn5G/Kfs3a9LkBV0Gy6Su632JBWUaTs6Yvc+exuystmMjTyU9klkxrYadiCyPFcKPe/e/e7qO&#10;7/5Gf8vHuX4Sba/l84vq/LdGfG3a/ZWD7bpcL0ZmqTbW68vvvBYfM4KLP7u3nurD72zW88tkMbmm&#10;jq67KvV5GdKenjNQIoEQe9+9+9gH8Df+E3v8vf8Al1fJbZ3ys6AzXyKrez9j4nd+GwtP2F2Rtfce&#10;1mpN7bYye08wa3E4zrrb1ZPMuLy0phZapAkuliGA0n3v3v3u1/5j/E/q75yfGntX4p90VG6qXrDu&#10;HE4jDbsqNk5ajwW6Y6TC7nwe7KM4jLZDFZujo5jlNvwB2elmDRF1ABIYe9+9+90O9Sf8JJv5WXS/&#10;a3WXcWz9w/K6XdvU3YWy+y9rxZntvZtbh5NxbE3Jjd04RMrRwdUUc9XjXyeKiE8STRPJFqUOpOoe&#10;9+9+97Pnv3v3v3vi6JIjRyKro6sjo6hkdGBVlZWBDKwNiDwR79797971gfmj/wAJL/5X/wArd9Z3&#10;tDYEfaXxJ3luOasr8zieh8rtleqMlm6zzySZhust4baz9Jt5jUvGWo9v1uDxpRGtTrLI0o979797&#10;CH44/wDCNz+Wb1JufFbr7m398hPk3JiqhKj+5W7Ny7e6+62ybxVUk8QzGJ68wOL3xVxrEsSNEm44&#10;oJdMnkjZJAie9+9+92S/PX/hPt/Ln/mEz9Gv2hszeXVNJ8eeva3qrrfDfHTK7R6twND19PlVzeN2&#10;tVYVtjbgxwxO28nLVzY6KljpUgfI1RYOZQV979797WH8s3+SH8Rf5T29+z97fFnePyCqH7f2rhtq&#10;752x2dv/AGzuraeSXbWXly+2s9HjsTsHbFbDuLb5r6+npZjUtEtNk6pWiZnR4/e/e/e+P8zL+R18&#10;MP5r++esuwvlBle7Mfnup9p5fZu106r3xgNp4+TEZrMLm6xsrT5jZO6pKusFYgCOkkSqnBUnn373&#10;73737+Wb/I6+GH8qDfPZvYXxfyvdmQz3bG08Rs3dCdqb4wG7MfHiMLmGzdG2Kp8PsnaslJWGsch3&#10;eSVWTgKDz7979797uL9+9+9+96+vzv8A+EzH8rT53bw3J2nl+ut4fHfuHdtZV5fc3Yfxt3Djdkxb&#10;pz1UzTy5jc3X24cBu/rKryGQr3eoyNZRYjH5TJyzSSVFW8zCVfe/e/e6tMJ/wiR+EsGfkqdx/MH5&#10;T5XaxqHaLDYTFdS4DPpSmtikSGTctfs/cuOlqFxweIyjEorTMsvjCqYW9797972JP5e/8ob4Ffyx&#10;sTko/ir0zS4Xe+4cbDid29x71yVRvjt/dOPieKV8fV7wyy/7gcLV1EEU1Ri8JT4rEzzwxyvSmSNG&#10;HvfvfvdmP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uLXV1FjKKsyWSrKXH47H0tRXV9fXVEVJRUNFS&#10;RPUVVZWVVQ8cFNS00EbPJI7KiIpJIA9+9+9+96u/zR/4Vu/yxfi7uzKdedTjsj5ibvw1RJSZTMdJ&#10;UmBoeoqGup3ljqaFO0t3ZXGw7lkUqjR1W38dmsXKjm1XrUp7979797r22t/wuB6Aq81Swb2+A/cO&#10;3tuuyitym1u59lbxzVOhljDtS4HLbN2NQ1jLCXYB8lACyhbgMWX3v3v3vZe/lzfzgvgl/NIwOXqv&#10;i12nNPvra9CmT3l0n2JjI9ldybTxbzU9P/GKzactdkKPcG3Y6msghlyuDrctiqeoqI4JalJ3WI+9&#10;+9+92e+/e/e/e6yv5j/83b4Q/wArDaOGz3ym7Frot37spZq7YnS/XmMpd3dxb4oaaoalqcphtrTZ&#10;PDY7F4GCojkjOUzNfi8W88TwJUNOPEfe/e/e9ZfJ/wDC4LoOLcDU2G+Avb9ftUVkKJmcn3TszEbg&#10;bHtIoqKlts0uy83jlrIoiWSAZYo7AKZkB1D3v3v3u+r+WT/P5/l+fzScwvXfUG7tydW9+Lj6rJDo&#10;Lu3H4na2+c7R46GaoydbsHI4nNZ7aPYNPQ0tNLVS0+OyD5anoYmqamhp4Udl979797uz9+9+9+9+&#10;9+9+9+96uP8ANd/4VD9CfyyPlZX/ABNxfx93B8ld47T2ft3O9mZva/auF2Pithbo3MtTkqDr+rgq&#10;9nbsnyO4KXazUGTqmDQxwR5OGL1SrMsfvfvfvdk/8m7+apgP5vnxj318lNu9MZjoyi2R3xufo6Xa&#10;Wa3tRb8qsjVba6+6v36+4o8vQ7b2vDTU9XD2WlMKY07sjUjP5CJAqe9+9+92z+/e/e/e/e/e/e/e&#10;9Xf+a7/wqH+O/wDLL+UFV8U8J0TuL5N782ntnE5btfJbW7LxGxMJ1zuTPx/xHE7CqJq3aG7Jc3ua&#10;PbktNka4RiGGijrqeEvJUfcRU/vfvfvZ5f5L3843bf8AOL6x7p7K230PnOh4Om9+bf2PU4nN7+oN&#10;/S56XPbfkz6ZGCsoNq7VTHx0yR+IxtHKWJ1ah9Pfvfvfvd0fv3v3v3v3v3v3v3v3v3v3v3v3v3v3&#10;v3umr+Y//Pj/AJdn8sLKT7G707My2+O74qGnyB6A6TxVFvrs/H0tbSw1uPn3atVl8Ds/r9chR1UF&#10;RTxZ3LY+sqqSZKimgniOr3737373r35X/hcJ0bDmZ4MJ/L/7XyG3lqIlpsple89oYfMzUpWPzTT4&#10;Gk2BnKGnqI2LhYlyMquFBMi6iF979797tr/l+f8ACof+Wj87974DqHIZrfHxb7k3RWUmI2xtT5AU&#10;WBxe0t5Z+sCLBhNodn7czmc2o+QqqlxT0kGbOCq8hUssNLDNK6I3vfvfvex17979797BH5E/JHor&#10;4l9R7r74+SHaG1eoepdlUq1O4d57trHp6KGSYlKLF4yhpIavMbi3FlpwIaDF46nq8lkKhlhpoJZW&#10;VD737373qMd2/wDC2L4b7Q3ZXYTon4md7907boKyopF3pu3dW0em6PMpA7xrk8DhPsexc4+LrNIe&#10;H+IxYys8bDy08T3Qe9+9+9mV+Fn/AAr5/lzfJbe2E637z2r2V8ONx7iqqPH4ndfZFRg949NfxKsK&#10;Qw0GY7E2y9LlNrrJWOE++ymEo8TDH+7U1dOoa3vfvfve11T1FPWU8FXSTw1VLVQxVFNU08qT09RT&#10;zossM8E0TNHNDNGwZWUlWUgg29+9+9+9su692bV2HtrO703xubb+zNnbXxdZnNzbs3Xmcdt3bW3c&#10;LjoWqchmM7ncvU0eLxGLoadGkmqKiWOKJAWZgBf3737373ql/LT/AIWI/wAtvojdGZ2V0PsvuL5c&#10;5XDNU08m79k0WI696jrchTqY/s8XvDe86brysK1alGrKXbk1BJGBLTT1KMpPvfvfvZStif8AC334&#10;05DPUtP2d8Fe89obXeSMVuY2J2lsHsbPU8R1eV6Xbe4MN1Zj6uRLDSr5WANc3Zbc+9+9+97SXwF/&#10;mafDP+Zf11kOxfiT25j97f3cko6ffWwsvST7Y7Q66rMgJjQQ702NlNGVx9HkjTTLR5GD7nE1708y&#10;0tVM0MoT3v3v3s+/v3v3v3unz+Zp/PH+BX8qv+Hbc+QG9Nwbw7lzuLTNYPoPp7GYzdvaEmFqPLHR&#10;bg3DTZPN7e23snb9dURFaefL5GkmrVWRqOGq8MoT3v3v3vXhi/4XB9EHOrTz/ALtuPbP3BVsvF3d&#10;s6bOil0ErMu3X2LBj2qDJYGL+KBQvPkJ9Pv3v3v3vY4/lnfzrPgl/NWx2WovjjvrNbf7W21jTmd1&#10;dB9sYzH7S7bw+ESWmpptx0OKx+Yz+393bZgrKuOKauwuRyEdHJNCtWKZ54Uf3v3v3u2n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pPf8ACyf+YjvXpPon&#10;pf4EdU7krNuZP5PU+4d/975DEVslFl5+ldoV9Hhtu7CkliHmG3+zd5TVkmR8TxPNTbbajkMlLW1M&#10;T+9+9+96Qn8rr+WR3z/Na+TdF8cOjazA7YTG7drd99mdmbvTIvtPrbr/ABeQxuMrs3XQYunnrsxm&#10;q/I5ano8VjIfHJXVkyh5aaljqaun9797972PPml/wjL7u+P3x33z3R8e/l7g/kjvHrPZ+b3puPqT&#10;N9IV/U+X3TiNs46vzWbi67zeP7P7Qiyu6Gx1LoocRWUtItbMhVaxXkjh9+9+9+96knxd+TXcfw67&#10;86y+SfQm7a7ZnaXVO5qLcm3crSSyClrUhbx5Tbmfo0dIsztXdGKkmx+UoJtUFbQ1EsMgKuffvfvf&#10;vf2sdufNnqvK/ALB/wAw3LGbEdP1/wAUcf8ALLLUiVNJV5PE7Qm6si7SyW39fkhp59xY2jL0BgJR&#10;jXoYiA/pHvfvfvfxePmt8vu3vnh8ne2/lP3fmajJ747U3RW5hcca2orMVs3bMcjU+1NgbYFTZqXa&#10;+ysDHBj6KMKpaOHySapZJHb3v3v3vab6J/4Rk/Jvtn4hYHuzd/yk2T1R8id7bFxm+9p/HPOdYZnK&#10;YLE/xrEfxfEbM7J7Wg3lRV21d1Tw1lPHXmi21lqfE1MckN6u/li9797971HC3cnxT74qY4KvcnUn&#10;fnx47UraF6mgqmxu6+uu1Ort0zUNYkVTTu322Y2zujCvG1iy+SEg6luD7373739nT+V58+tt/O7+&#10;XN8fvmjufKbZ2pXbo69qE7ollrabBba2j2Z17X1+z+1HlfJ1Kx7f26+6MBVV9CtVMTHiaqndpHVh&#10;I3vfvfvdAX85f/hVt0D8bdt7y6A/l1bk2/8AIP5IVtHX4Ct71w5o890N0vVzpPSz5bb2XdanFdzb&#10;4xg0y0UVAKjbEMzpLU1lWYJsZL73737381He29t39k7x3T2F2DubOb031vfcGX3XvDd25slV5ncO&#10;5ty5+unyeazuby1dLNWZHKZTIVMk080rs8kjkk3Pv3v3v3v6af8Awip/7dZd+f8Ai/8A2n/8Dr8V&#10;ffvfvfve377979797po/nj/zWto/yoPhjuDs+mnx+U+Q3aX8X68+MmyKtYKkZTsF8aJa7fGax8hZ&#10;p9j9XUNXFkcmShiqamSixzPE+QikX3v3v3v44m9N57r7G3hursDfe4ctu3e2+NxZndu79056smyO&#10;b3HubcWRqMvnc5l6+oZ563JZXJ1cs88rks8jkn6+/e/e/e/oq/8ACIb/ALJZ+cP/AIn/AK7/APfd&#10;VHv3v3v3vd99+9+9+9+9+9+9+9+9+9+9+91sfzevm7N/Lv8A5dnyZ+VOHNG2+9lbLh2/1PTV0EFZ&#10;TT9tdhZfHbE69qajHVKvDlcfgNxbghytdTMLTY+gnUkC5HvfvfvfxhYI+4vlB3dRUjVW7O4e+u/e&#10;zMfi6efK5KfO717K7S7K3JBjqCOqyuWqTPktwbp3Pl44/LPMNc0w1MBz79797973Uev/APhEH3Lm&#10;en6DPdj/ADy2HsXvGuw9PkKnrbAdGZffHX+Dyz0c0sm3K3tCTtLa2XyFquWKOXIU22zFT+KTxw1a&#10;ujr737373p2fMH4ndx/Bv5Jdr/FfvvDUuF7R6h3EMHnVxtTJXYPM0NdQUec21uvbeQmp6Sav2zu7&#10;bOUpMnj5ZIYJmpKpPLFFKHiT3v3v3v6h/wDwlm/mEdg/Or+W/FtzuTMV25u2/ihvpuistvDKTzVm&#10;X3tsKLbuI3F1juPO10oBqs9RYXIT4OokYyT1S4RKud3nqZGPvfvfveoR/wAKyv5je6/lP/MDz/xK&#10;2vuWoPx++F1RDsyDAY+u1Ybc3fNbioKrtLeeVp4SoqMxtKfI/wB06aOfyHHnF1rQeP7+pD+9+9+9&#10;gn/JW/4Tl9yfzduud9d8Zfu7F/GfoXau6KvYO3N31fXVX2funsPfGMocfks7Sbe2l/fHr2ip9r7d&#10;pctTx1WVmyZD1shpoIJWiqXp/e/e/e67v5rv8r/ub+U38qK/429s53E77xWW2zj+wOqu1tu42sxG&#10;C7J69y1fksVS5f8Ag1bUV1RtvcWLy+GqqLKYqSpqmoqmHVHPU0s1NVT+9+9+97xv/CPD+ZJu/wCQ&#10;3x07R+CXbu567cm8fihS4Hc/TGUzVVJW5ir6B3TW1OKl2g1bU1VRXVtD1Pu6OKmpDIFSjxWaoKGC&#10;0FJHHH737372Rv8A4WdfzE96Rb16d/lqdd7hqsTshdm4jv35DJiq2aA7uzWYzmWx3VPX+cWEwM+J&#10;2rS7cqNw1FJIZqarqsli5yFloUPv3v3v3vWe/k+/ydO/f5wfdW7+vertzYHq3rPqjC4jP9yd1bpx&#10;dfn8Vs2Dc1VX0W0tvYXbOMqcfU7q3tuuXEV81FQyVmNpTR4ysllrImjijn979797uF/mb/8ACR/u&#10;z4M/GHsD5TdJ/KHB/J7bPTW15t7dt7IyvUtX1DvLEbHwOPjn3lvPaUlN2F2Zh9z0e3Y458pWUVTL&#10;i5aTEQytHNWTQhZ/e/e/e9eX+XN86u1/5cvy86h+UvVOYzFK+y9yY2n7E2njq56ag7Q6or8jRf3+&#10;62z9K0iUNfj9yYWFhTmoVxQ5KKlrotFTSwyJ7373739jn5ufNjYnw/8AgZ3j845pMfuTavW/S83Z&#10;OyqaWpeDF723BuajoKDqTbzVsB8lPR773puPEY8TJdo0rdagkAH3v3v3v4pnaPZvdHy3763Z2h2J&#10;mtxdrd6d8dhS5bM5CRZslnd1703flI6agxWJoIQ/ihNRUQ0GMx1Mi09JTJDS00aRRxxr737373t1&#10;7m/4RZfKvB/E+s7Sx3yh6/3D8p8bs+fdlV8Zcd17kP7qV2RpsacjP15gu8DvV/4jvA+Nqannk21B&#10;iqnIMsX3EVP/AJafe/e/e9R7479/9w/ELvvrj5A9LbiyGxO3um94Um5dtZLxzxtTZPGSyU+Rwedx&#10;xenavweaoXnx2VoJiI6uiqJqeUaXYe/e/e/e/t3/AA2+TG0/mT8VPj78ptkxLR7f716p2f2JHiRO&#10;9VJtvK5zEwS7k2jU1TwU33Vds/cqVeLqJFQJJPSOyXUgn3v3v3sy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unL+Y3/Iq+A380js3bfcnyhwPaR7M2l1rRdTYLdHX&#10;fZeS2kaTZuM3HuvdmMpWwdRR5rbM9dQ57euRmWpeiaWUTLHKZI4olT3v3v3vN/K3/kifED+UbuPv&#10;TdHxm3J3hunJ9+UexsZuE90br2RupNq4nYdZu2uoMVsmXaPW+wa2jo8vU7tZq/8AiM2TlmNBSeN4&#10;ikvm979797P38ufk11x8NfjR3X8oO2MrR4rY3S/X+f3pkhV1kVE+ayFBSMm3do4uSa4m3BvTcc1J&#10;icbAoZ6iurIo1BZgPfvfvfvfwk/fvfvfvf1Bv5qFPvL4X/8ACTnZnS25JKjB9mTfGD4U9Cbjpf3a&#10;ebF7iz2a6pq+ztsuqRs00cGBxebxjFzCJEu7AE+Jve/e/e/nOfB3rej7j+avw/6iyND/ABTH9qfK&#10;P4/9b12M8lPF/EaPfHbG0tsVND5at46WL7uHKNHqlZY11XYgXPv3v3v3v7qvv3v3v3v47v8Awpa6&#10;5x3WX87f5zYfD4+SgxW4t0dXdjU5aF4o67I9l9FdYb53VkKcsziaOo3nnckGcGxlVxYWIHvfvfvd&#10;lX8uHtPIbm/4Su/zmOnKms++HWXcnW+6cPSGoWerx+M7T3P0HTLQxUiytPT4+fN9f1s8P7apJUT1&#10;BUswcL737372S7+Vz/wmk+fH8wrOYHePYu0M98R/jJM2PyOS7b7g2tlMTuzd2CqhHUKvT/V+UXFb&#10;g3hNkKORZKfKVhxu3zC5kStnkUU0nvfvfvdf384b4sdV/CX+ZD8mvit0nBnIesemMx19tnbL7my8&#10;ud3FX/c9Q9f5zM5nN5SSOCOoymd3BlqutnWCKnpIpJzHTwwwJHEnvfvfve+b/wAIqf8At1l35/4v&#10;/wBp/wDwOvxV9+9+9+97X/anaOwOkutt9dv9q7qxOyOtutNq5veu+N25yoWlxW39tbeoJsllclVy&#10;m7FYKWnbTGgaWVyqIrOyqfe/e/e/jY/zav5jXb/84P53ZvtSkxO6qnZ9RmqXqT4qdLUVNNlMtt/Y&#10;Uucai2nh6TA4lak5HsbsXM1or8r4PuZ58lWLRwySU1LRpH737372i/5p/wDLq3B/LF7d6K+PW/cw&#10;2V7b3J8Vus+5+5aeGekqcPtnsnsLdPYi5LZG356Myw1eN2VhcJQYyWqE06V9fS1FXEyQzxQxe9+9&#10;+97of/CIb/sln5w/+J/67/8AfdVHv3v3v3vd99+9+9+9+9+9+9+9+9+9+9+9k4+dPwQ+PP8AMX6I&#10;qvjj8ncNujO9Y1W6MJvJqHaW8s9sjJruLbkGShwtY+SwNTTvXU9C+UklFLVLPSPOkcjxM0SEe9+9&#10;+908fHX/AISu/wAtD4tfKHpr5W9R7l+UGP3p0bvyj7E2js7P9kdfbn66rc7jHeXER57H5nqGp3XU&#10;0eJqGEtOabMUlSkyI5mLKCPe/e/e9k737373738dr/hSH8oet/lj/N5+Te+upa3E5vYux32X0rj9&#10;2YbTJSbwy/VG1cdtnd+djrI2eDKUsW8Ya+go6uJmhqsfRU8kbMjKx97979723P8AhE909ntr/CX5&#10;Wd15ShqKLFdu/IvD7T21LUfcxjLY/qTYdFJXZWhhkIpZMeM12HU0YniF3qaKeNyfCAPe/e/e/nU9&#10;+do5PvDvXunurN1E1Vme3+2exu0cvVVCCKoqcn2BvDM7sr6ieNXkWOaaqyzsyhmAYkXP19+9+9+9&#10;/Xg/4Tf7BxvXX8lP4I4nHR04bPbA3pv7IVEMQSSsyXYnbnYO9J5KuTQslRUUsebSlDPqKxU6Ip0I&#10;oHvfvfvevr/wuG64xtT15/L57cjp6OLL4XeffnXFZVqAmQr8bubB9a7mxlPMVpWaqo8TVbSq2i1z&#10;oIHrZNCP5nZPe/e/e6M/+EkXadb19/Og6m2lS1U0EHenTXfvVmSiiaVUraLEbAq+7Y6WoEcbo8KZ&#10;Hp2nmAkKJ5IVN9QVW9797973xvnx/wAJ3/5cn8xvvDcvyO7+wncmO7h3bh9r4PN7q667VrdvxTUO&#10;z8VjcFhBBt7NYrc22qOSLDYxKeQxUaiQM8hHmPlHvfvfvZiP5XH8o34xfyj9g9rde/GjcPcG6sd3&#10;DvjG753VmO5tybQ3Ln6epw2FGDw+CxFTszYXX1BBt/GQPPLGk9NU1ZmqpS9Q66ET3v3v3vH/ADrP&#10;k11x8Uf5XPzR7F7IytHRR7m6H7G6d2NiJ6uKmrt3dmdxbRzXX+yNs4iFtVRW1EuUzf3lWII5ZKbF&#10;0dXVMvip5GX3v3v3v4uG1tsZ/e259ubM2piqrO7p3dnsRtjbWEoVV63MZ/P5CnxWGxVGjsiNVZDI&#10;1ccMYJALuLke/e/e/e/pmf8ACsDcGU+PX8j/AKC+P65SOqyG7u6Pjf0puEwTSwLlMJ1f1Zvbetfk&#10;FhWy1FGm6utMUdD8K80bAXUEe9+9+96OP8jHrei7X/m9/wAvbaORoFylFT/JbYu+KihdIpIZk6tl&#10;qezwaiKeSOKalhbZ4klRtQeNWXS99De9+9+9/ac9+9+9+9/Eh/m/dc0PU/8ANN/mD7FxWP8A4Th8&#10;Z8vO98jhMWsKQQ47Bbn7Bzm6sJRUcSM4XH0uJzcKU1zqMCoTyT7979797+jF/wAJEO1a7sX+Ths3&#10;a9bXLWr0f393h1VRJ9zHUS0NDX5TC9wxUM6rLJJTNHL207pHIEYQyIQuhkJ9797972fP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YV92939SfG7qvevd/e&#10;3YG2+rup+u8PJnd5b43XXChw2Gx6SxU0IZlWWprchkK2oipaOjpo5qyurJoqenilnljjb3v3v3v5&#10;Pn8+j+fB2T/Ni7R/0b9cHOdd/CHq/ck1b1j13Vt9nneytwUSVeOg7e7Uhp5ZInzlTRVUy4jEh5Kb&#10;BUdQ6AyVU1TUSe9+9+9jx/wmS/kx7p+enyc218sO6Np1lJ8OPjPvDF7nkqczjpRi+8u4dtVtLl9r&#10;9ZYUVSJSZna+3cjDDkt1SAVEH20cOMkQnItJT+9+9+97cP8Awry/7c270/8AFgOif/d5lPfvfvfv&#10;fzhP5Tv/AG9N/lp/+L//AA3/APgiuuffvfvfvf2+ffvfvfvfyRP+FX//AG+1+R3/AIYHx3/98dsf&#10;3737373fx/wh7p6eq6p/mIxVMENRGvYvxoqFjniSZFqKPC9uVdJOqSKyialqoEljb9SSIrKQQD79&#10;797973w/fvfvfvfxxf8AhSF/2+1+e/8A4kDr7/3yHV/v3v3v3vc9/wCEVP8A26y78/8AF/8AtP8A&#10;+B1+Kvv3v3v3uqD/AIVy/wA4z/SXvKo/lZfHzcmvYPW+cxmc+W26MNkPJTbw7KxEsOU2z0oklHJ4&#10;J8H1nWrFks7G7S+TcqU1MyU82Hl8/vfvfvbl/wAJGP5OT773ZT/zUPkNtiGXZOxsllsD8QtsZqkM&#10;ybk7Ax01Rh91d5TUlQopXxOwJ1nxW3nYTF8993WKKebFUcs3vfvfvZDv+Fkn/b3Dbn/ioHTX/vbd&#10;ve/e/e/e7vv+EQ3/AGSz84f/ABP/AF3/AO+6qPfvfvfve7779797971gf+gvL+Tb/wA9p8gP/RE5&#10;z/66e/e/e/e/f9BeX8m3/ntPkB/6InOf/XT3737373fl8SvlL1P81vjt1l8oujavOV/VPbeLyuX2&#10;dV7kws23c3NR4fceZ2rWtkMNUSTTUMi5bA1AVWY6owrfRvfvfvfvZjPfvfvfvehR/wAKQP8AhSRF&#10;t1Oxf5ef8vjeyzbilhyOy/kj8m9o5WRDtaUVCUuf6k6azmNnVZdxNDHNQ7hz8LlceJJKOhb7wTVF&#10;J737373pZ/y/fgZ3x/Mh+T+wfi78fsG1buTdVVHkN2brrIZG2v1b13Q11DT7r7M3pVI0f223dsU9&#10;ch8at9zX1ksFFSrLV1MET+9+9+9/ZL6R+KnV/wAIPgdg/ip03RyUvX/S/Re5Nq4uqqY4Y8luDJtg&#10;czlN0bwzYpwsDbg3punIVuWr2jCxmrrJNAVNKj3v3v3v4b/v3v3v3v7V/wDJGSiT+UV/LoWgWlSA&#10;/Erp15BRrEsRrZNrUcmSZxCAn3T5FpWnJ9ZnLl/Vf3737373rl/8Lef+yWfg9/4n/sT/AN91T+/e&#10;/e/e9Vb/AITS/wAX/wCHv/gb/BPvPvP72dueb7HX5v4R/suvcH94Nfj9X2f8B+5+4/s/b69XF/fv&#10;fvfvf2JvfvfvfvZcflf8tPj/APCPo7ePyJ+S/YuF606u2XSl6zK5SUPkc5l5YKibF7S2hhYiclur&#10;eWfaldKHGUcctTUMrMFEaSOnvfvfvfyNf5z/APOc7y/m697jP5xcl158aeuclk4Og+iI69ZabAUN&#10;Rell31vuSkc0W4e0ty0SL91UAvTYynb7KiPjE09V737373dt/wAJO/5Mm6+5+7Nr/wAzT5B7RqsV&#10;0T0nlqmv+NWHz9BNTN233RjJZKOk7GxsFVCDV7F6grUlmpa2PSlVuqGnEEjjG1sR979797tl/wCF&#10;tH/ZAvxR/wDFv6f/AN8x2j79797971Av+E3v/b7X4Ef+JA7B/wDfIdoe/e/e/e/sde/e/e/e/jC/&#10;z9/+3yX8wn/xYDMf+6PA+/e/e/e933/hFT/26y78/wDF/wDtP/4HX4q+/e/e/e9v3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2H/a3anXfRvWu+u4e293YfYXWXWm1&#10;8xvPfO8c/O0GJ27trA0ctfk8lVtFHNUTeGnhIjhhjlqKiUrFEjyOiN7373738kL+er/PM7a/mz9x&#10;TbT2pNmuu/hb1huKtk6c6mNRJTVm8a+lNTj4e4O1ooHEOS3tmKGV/sKEmSk25QztS05kqJa6trfe&#10;/e/exW/kL/8ACfbs/wDmm7xo+7O7oN2dUfBXaWUljy2+KWlbFbn72zWKrpqOv2F0/V5Gllpji8fX&#10;0ctPndxiKopcdLG9HAstcJRR+9+9+9/Vf6g6g6w6A6w2R0v0vsjb/W/VnW+36La+ydk7XoloMLgM&#10;LQKfFT08V3mqKiomd56mpneWqrKqWSeeSSaSSRve/e/e6L/+FTPWFT2V/JQ+U9Vj6VqzJdZ5rpTs&#10;+kgTz6xTYPuPZWG3DVL4p4Y9OP2nuLIVD+VZU8cTWUPodPe/e/e/lkfBXsag6e+bvw47cylcuMxn&#10;Vnyp+PXY2RyTpTSJj6DZHbe0NzVdc0dbJFRyLSU+MaQiVliIWzELc+/e/e/e/un+/e/e/e/js/8A&#10;ClfsSg7M/nb/ADpzOJr5K7GYDdnWHXcCmrmqoaGv6z6K6v2FuagpRKkQpY4t3bfyDSRIoRah5Ddy&#10;S7e9+9+97c//AAie6qqtvfBP5Udw1VItOOzvlDBs/HTvEqT1+L6s6y2rWLVLLoDy0MeW7HrII7sQ&#10;s0MwABuW9797973P/fvfvfvfxxf+FIX/AG+1+e//AIkDr7/3yHV/v3v3v3vcJ/4R45CtxP8AJu+X&#10;OVxtRJR5DGfMvvzIUFXCQJaWto/iz8ZKmlqIiQQJIJ41Zbg8j373737380zN5vMblzWX3HuLK5DO&#10;bg3BlMhm87m8tVz5DK5jMZWrlr8nlcnX1Ty1NbkMhWzvNNNIzSSSOWYkkn3737373bl1n/P4/m8d&#10;N9ebJ6n6t+Zu6NjdcdcbXwmy9j7PwHWvR9Jhtt7X27QQYvDYfHwf6MXZaeioaZEDOzyOQWdmclj7&#10;37372RL5YfMf5LfOTtCn7o+VnauW7h7Ppdq4nZNPu3M4nbOGrI9rYKsytficQKPaeEwGLMNHWZuq&#10;dXMBlYzEMxAUD3v3v3sYvh7/ADRfnr8A9t7x2h8QfkXuTpPbnYGcoNybwxeD23sDORZvN4ygbGUN&#10;fPLvHaW46mCSnoGMYWF40I5Kk8+/e/e/e/sCfysO2uxO+v5cHwi7o7c3PVb07P7Q+NXVG9t+btra&#10;XHUNZuLdO4NqY+vzGXqaPEUeOxdNNXVkzOyU8EMSk2VQOPfvfvfvfyPv+GU/5t//AHrl+YH/AKI7&#10;fH/1q9+9+9+9+/4ZT/m3/wDeuX5gf+iO3x/9avfvfvfvf1Qf5C3UPaPQv8o74X9R90bB3V1f2fsv&#10;ZW+KLdmwt7Yas2/unbtXXdv9iZijpsvh8hHDWUM1Ti8jBUIrqC0UyMOCPfvfvfvesb/wpz/4ULZP&#10;A5He/wDLX+Ce/wCbHZShbJ7T+XHem0K0JV0U7RQwZHobrbc+OrS9JXU/knpt5V9OFmp5QcRFKkiZ&#10;OMe9+9+96bv8vH+XZ8k/5mnyJwHx0+Nm2I6/L1Ma5jfG+84Kyk6/6o2TFURwZHe2/s3SUlY+PxdO&#10;8gipqeKOWtyNW6U1LFLM4X37373739dD+Vh/Ki+M/wDKi6Doup+ksNDnewtw0OJqe7e9s1jaen33&#10;3DumgSpkFZkWSWq/gO0cPUZCojwuCp5npcbTOS71NZLVVlT737373Z77979797+Ch3N1xk+ne4O1&#10;uo81HNDmerOyd9dcZaKoINRFk9j7oym2a+OcrFApmSqxjhiEQagfSPp7979797+vx/wnI35huw/5&#10;K/wPyuGmp5FwXXG6dh5OCGoaeSjzPX3aO+tm5GGrWSnpZqaonlwv3AjZLCKdGR5YmSV/e/e/e9e/&#10;/hcP2JQUvXP8vfqaOallymc3r392JVU6jXW0VBtXBdZbax80pFUv29Lk6jeNSseqF/M9I+l08TK/&#10;vfvfvdFP/CSjq+v3/wDzpem910dNNPT9IdRfIDtDKyxNZKOgy3W2V6Wjqagal1QtlO3qaECx/clU&#10;24uPe/e/e/qP/KL5O9LfDbobsj5J/IPeFLsfqfq3AyZ3cuamjaprKhmlio8VgcDjIj9zmtzbjy1R&#10;DQ46ihBlqqyeONbXJHvfvfvfx/8A+cJ/OE7/AP5uHf8AJvvfclZsbonY1Zk6HoPoOhyclVgNgYCq&#10;kEcmez0kYhp9y9mblp4Y3y2WeMfRaamWGkhiiHvfvfvdsn/Cez/hOPuD5/1m3vl/8x8Vntl/C/DZ&#10;aCt2Nskiqwu6PlDX4muH3dPRVatT5Hb/AEzTVNM1NkMvTlKvKyCSkxskbLPW0vvfvfvf0/NrbW2z&#10;sbbO39l7L2/hdp7Q2nhcZtva+19t4yiwu39ubfwtFDjsPg8Hh8dDT4/F4nF4+njgp6eCNIoYkVEU&#10;KAPfvfvfveqZ/wALLer6rev8qXZG+aCjkll6b+XHVu7MvWRwSTCk2zubZHafXFTHOy1EUVJT1W59&#10;34f91klPkRIwB5Cw9797970PP5E/YtJ1b/OB/l67qrq9cbS1fyS2ZsWWrcUhjT/SoK3q+OKVq0GC&#10;KGqk3gInk4eNXLIQ4Uj3v3v3v7Snv3v3v3v4kP8AN+7Bo+0f5p38wreuMrpMnisj8wO+8dh8i85q&#10;FrsNtnsXPbWw9XSykK38PnxmFiamUgFKcopAt7979797+i1/wkJ6srOvf5OW1d1VVKtNH3h8hu8e&#10;06JxStTvV0eMr8B0yKqWRlX7xjU9RyRrKLjxxql/R79797972hP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z9v+Fnf8xbc9Jm+nP5aHXOfqMbtqr23i/kD8jBjakx&#10;ncVTW5fJ4zqDr7KSQSpL/D8KcFW7hrqGZXhqZqnD1As9Kvv3v3v3vQQ9+9+9+97HvVP/AAqe/mod&#10;H9a7F6f6nqvjRsXrXrXa+H2bsjaOA+P+36PE4DbmBo4qHG4+khTJ3bxwRAySOWlmlLSSMzszH3v3&#10;v3sQP+gvH+cl/wA9r0B/6InBf/XP37373739DT41/f8A8z/+T91VD8lJ8fV5X5t/CjG0HbmQ27iY&#10;cVRwZLuPrV6HO5rbuJjmEWMqMXV5c1dCqSAwTxRlWBUEe9+9+9/Hb+W/xX7h+E/yM7X+L/e+3Ztu&#10;dl9R7qrduZiLxVSY3OUA01W3947aqKuCllyW0d54Copspiqvxp9xQVUTlVJKj3v3v3vbT+Pn/Czz&#10;vnqL4g7U6c358UNt9v8AyP2DsfG7E2/3zlu1sphdq7pGCxUOHwW8+x+uoNn1+ay+6EpaSKTLJQ7g&#10;oIcxVmSaNseH8Q9797971BMpXd0fLXv7LZeSk3N278gPkZ2tlMzVUmHx02X3Z2J2n2huioyVatBi&#10;8fE0tXltxblzLlIoktrlsAAOPe/e/e/s8fylfg/F/Ls/l7/Gz4pVT0dTvLY2y2zfamRoZFqKXIdt&#10;79ydbvfsc0larv8AxHF4nc+dnx2PnOkyY6ipzpT9I979797sb9+9+9+9/HF/4Uhf9vtfnv8A+JA6&#10;+/8AfIdX+/e/e/e9y/8A4Re42hzP8qD5G4fJ061eNyvzx7exuQpXaREqaGu+NvxZpaunZ4nSVVmg&#10;lZSVYMAeCD7979797tM/6BvP5JX/AHgRsD/0YXeP/wBtH37373737/oG8/klf94EbA/9GF3j/wDb&#10;R9+9+9+9/Pp/4U6fDj40/Bv+Y/g+l/in1VienusKr41dYb2qNpYbL7nzVJJunO7q7KoMtlzWbszm&#10;4MoJqyjwlKjIJxEohBVASxPvfvfvdrv/AAlJ/lc/An5+/H35Ybv+X/x0253ZuTr/ALj2VtvZ+Uze&#10;5d/4KXCYTJ7JmyldQQRbO3btymnjqK9RIWmSSQHgMBx7979797+hl1D1J130L1dsHpfqPbFLsvrD&#10;q/auH2TsPaVFVZKupNu7W2/Rx0GHxFNWZityOUqYaKjhVFeonmlYC7OTz7979797Eb3737373737&#10;37373SJ/woP/AJh2b/lvfy1O1O0uvcv/AAbvHtbKYvoLovJQzNFW4HfG/wChy9Tlt6ULRapochsP&#10;YOCzGWoZSrRLlaakST0yWPvfvfvfxyKioqKuonq6ueaqqqqaWoqamoleaoqKiZ2kmnnmkZpJZpZG&#10;LMzEszEkm/v3v3v3u37+Xz/PC+bX8sTq/c/VHxMg6O2tht77qO8d6bg3L1Ji91723ZmIqNMdi483&#10;ujIZBK2oxO36BGix9EgjpaQzzyJGJqmokl979797Pz/0F4/zkv8AntegP/RE4L/65+/e/e/e9un/&#10;AITH/wA2H5e/zT9jfL3PfLPM7DzGQ6Z3X07iNktsfZFDsqKCj3riOwq3OLkYqKpqRkJJJ9t0vjZr&#10;eMBgP1e/e/e/e9Rr/hVT/Li3r8Rv5ie/Pk1gdrVg+O3zRzk/Z+291UNFJJhsJ3RX0MFT3FsbO18U&#10;awUu5M1umKr3PSLKI/vKHLOITM9FWNH737372k/5In/CjTsv+Ub13vnoDd/ScfyN6A3Zuyr7A25g&#10;YN/Sdf7w613pksZRY7PT4DMVW2N44zK7X3LHh6RqjFyU1L9vWLJVwz65Z4p/e/e/e66v5tX80zuH&#10;+bZ8pJfkT2ftnE9c7f29tWh6+6n6mwGWqs9iuvNi4/IZLMCiqdw1VDiJd07my+ZzFTVZLKtRUX3L&#10;ukccEFPBBDH737373u0/8I4f5c+6Oi/jz2189+1NuTYPcvynhwmyekKTKUa0+Wh6I2hX1OVzG8YS&#10;9quDE9qb3eA08cqp56PbdLWx64KuF2979797qK/4WKfzF9x9wfLnbP8AL32Rnqim6j+LmH2/vDtL&#10;G0U7pS7v797B27TbhoTk2gqpqTJ4/rjrXOY+ChGiKSlyeYy0coYpEY/e/e/e9NvE164vK4zJvQY/&#10;KpjshR174vLRS1GKyS0dTHUNQZOCCelnmx9YI/HMiSxu0bEBlPI9797972V8B/wrT/m77VwWF2xt&#10;nPfG7b+29uYnHYHb+Bw3x821jcPhMJh6OHH4rEYrHUlfFSUGNxtBTxwwQxIscUSKqgAAe/e/e/e3&#10;b/oLx/nJf89r0B/6InBf/XP37373739Er5SfG0fzO/5VO7uhN+VWJptz/J34u7MzFFnKilenwmC7&#10;gqds7a7H2HuiWjpUnmhxO3+0sZj66SGIF/toWjXk+/e/e/e/jK9hdf8AcfxZ7u3H15v7B7m6l7x6&#10;P39Li81iasyYvcuy987OyqTU9VSVdNIQJqOvpY6qiraaR4Z4zFUU8jxOjt737373uO5v/haz8h8j&#10;8UZ+vsf8UNm4j5bVm0W2rP8AIGDsGeTrmizM2LehqOzcV042zhWQ7iSob7mnxMudlxkNXaR2lp1N&#10;E/vfvfvenp0N0d3H8u+/OvOiOocBmOxe5+7t8Ue2tt40PV1tblM7nKmSpyWdz2SdamWkw+JpFqMn&#10;mMnUHw0OPp6irqHWKKRx7373739u34X/ABi2n8L/AIn/AB8+Kuyaj+Ibf6J6r2n18maalSim3NmM&#10;RjYv7z7wq6OJnipchvLc81ZlamNDoWescLxb3737372Zz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ri/Pf/hMN8Ev5i3yq7M+X3evdnzLwvZPaUezafL4DrjsPpfE&#10;bCwdHsbYu29gYag2tiN0/H3eebxtHJitsRVFQk2SqfLXzzzAr5NK+9+9+9k8/wCgKn+Vl/z/AM+f&#10;/wD6NP46/wD3Kvv3v3v3v3/QFT/Ky/5/58//AP0afx1/+5V9+9+9+9+/6Aqf5WX/AD/z5/8A/o0/&#10;jr/9yr79797972hfi98edl/Ev469K/GXrnJ7ozWw+iet9q9X7Ry29q3E5Hd2RwG0MXBiMbWbjr8F&#10;hNt4arzE9NTq08lLQUcLOSUiQeke9+9+9k2/mS/yffg9/NR2ni8R8n+u66PfW16Gpx+xO8euMlT7&#10;Q7i2RSVTtLJQY/ccmOy2K3DgRPI8q4rO0GWxcU8jzRU6Tt5ffvfvfvesPl/+EOvU825PusD/ADEO&#10;w8btHyVRGDy/x123m9yeJ2jNEn96qLtvb+MMlOgcSt/BrTFgVWLSQ3vfvfvd9X8sH/hPh8A/5XGd&#10;HZvXGC3R3P8AII0c1FB3l3XU4bN7h2tTVaeKvpettu4bEYfa+xI62K8clXFT1GaeB5IHr2p5HiPv&#10;fvfvd5/v3v3v3v3v3v3v3vWp+bP/AAlk/l9/PL5Sdu/Lft7uH5j7c7H7nzGHze6MJ1v2D0nh9kUF&#10;VhNq4HaFJHgMbuf49bwz1LTyY3b0DyCoyVUxnZ2DKhVF979797s3/lf/AMr/AKC/lNdBbv8Ajp8d&#10;N39wb02TvTuDP915TKd15/Ze491U+6tx7L6/2LXY/H12xev+uMRFt+LEdcUMkUUlDLUrUyzs07I0&#10;ccXvfvfvdj/v3v3v3v3v3v3v3ugn+Zb/AMJz/hJ/NQ+RVF8mvkH2j8p9nb8oOt9s9Xw4npve3Um3&#10;totgNq5TceXx9ZJQb26Q7DzJzE1TueoWaQV4hZEjCxIQzP737372af8AlZfyifjb/KL2D2p118bt&#10;7d4b2wnb28MNvXctV3fuTYe5MrQ5XB4V8FSU+Dn2H1r1rSU2PkpHLSJUQVMhk5WRV9Pv3v3v3u0/&#10;37373737373737373737373VR/NQ/lB/HP8Am7bL6k2D8kOxO/Ni7c6c3RuPd+36fo3c3Xm2pczm&#10;9x4qhwsk25pN/dW9mLVx4qhpHWkWlWjKGqmMhlugj979797pZ/6Aqf5WX/P/AD5//wDo0/jr/wDc&#10;q+/e/e/e/f8AQFT/ACsv+f8Anz//APRp/HX/AO5V9+9+9+9+/wCgKn+Vl/z/AM+f/wD6NP46/wD3&#10;Kvv3v3v3u5b+VX/Ju+Mf8oPAdz7d+Ne+u+N70XeeY2Tmt2y947n6+3LVY6q2HRbkocRHt19hdX9a&#10;Q0lPUw7oqDUipSrZ2SPQ0YDB/e/e/ez6/I741dFfLnp/dvQnyQ6z2z211NvelSnz+0N0Ury0zTU7&#10;+bH5bFV9LLS5bb+4sPUgT0OSoJ6avoZ1EkE0bgN79797971AO8v+ESXxX3ZuXJ5X4+fM3ufpfb9f&#10;US1NHtXsLrnaveMGF800EpoMdmMduXp/KT4ulj80cC1jVVWEaMy1Ezxu03vfvfvZlfhh/wAI9P5e&#10;/wAdd84fsb5BdgdlfMfLbdroshiNj71xWB6/6YqammqWqKWbdOw8DLnM9u5aZkiBo6zPHEVQEiVV&#10;FURSeNPe/e/e9tDHY7H4jH0OJxNDR4vF4ujpsdjcbjqaGix+Ox9FClNR0NDR0yRU9JR0lPEscUUa&#10;qkaKFUAAD3737373rE/KX/hJt/Ly+XnyM7p+T3avfHzjp+w+9OxNy9kbrodsdl9FUm2MVk9yZCWt&#10;OE2xR5z427hzFFtvBwMlJQQ1VfWTw0kEaPNIylz737372An/AEBU/wArL/n/AJ8//wD0afx1/wDu&#10;Vffvfvfvfv8AoCp/lZf8/wDPn/8A+jT+Ov8A9yr79797979/0BU/ysv+f+fP/wD9Gn8df/uVffvf&#10;vfve2b15snFda7A2P1zgqjIVeE2Bs/bOycNVZaWmnytTitq4WiwWPqMnPR0lBSTZCakoEaZ4oIY2&#10;kJKxotlHvfvfvdUH8zr+Rd8C/wCar9runvbZ+4Ni94YfDpg8D8guoMlj9sdkR4ql1SY/B7pjyeKz&#10;m1t/bfopyBFDlsfUVdJC0kdDVUflkY+9+9+966Kf8IdOrRuQVUn8xPf77P8A274JPjht2PchtXtJ&#10;Lbdbdwy4sa8WRCv+4Y6agGY6kPgHvfvfvex9/LI/kffA/wDlU0uQzXQOy85vHuXP48YvcfyA7eyG&#10;O3V2jU4p40+6wG3ZsdiMHtvYu26qo1vNTYfH0k9apRa6es8EBj979797t/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//ZUEsDBAoAAAAAAAAAIQAnlq849BAQAPQQEAAVAAAAZHJzL21lZGlh&#10;L2ltYWdlMS5qcGVn/9j/7QAsUGhvdG9zaG9wIDMuMAA4QklNA+0AAAAAABABLAAAAAEAAQEsAAAA&#10;AQAB/+GpV2h0dHA6Ly9ucy5hZG9iZS5jb20veGFwLzEuMC8APD94cGFja2V0IGJlZ2luPSLvu78i&#10;IGlkPSJXNU0wTXBDZWhpSHpyZVN6TlRjemtjOWQiPz4KPHg6eG1wbWV0YSB4bWxuczp4PSJhZG9i&#10;ZTpuczptZXRhLyIgeDp4bXB0az0iQWRvYmUgWE1QIENvcmUgNS4wLWMwNjAgNjEuMTM0Nzc3LCAy&#10;MDEwLzAyLzEyLTE3OjMyOjAwICAgICAgICAiPgogICA8cmRmOlJERiB4bWxuczpyZGY9Imh0dHA6&#10;Ly93d3cudzMub3JnLzE5OTkvMDIvMjItcmRmLXN5bnRheC1ucyMiPgogICAgICA8cmRmOkRlc2Ny&#10;aXB0aW9uIHJkZjphYm91dD0iIgogICAgICAgICAgICB4bWxuczpkYz0iaHR0cDovL3B1cmwub3Jn&#10;L2RjL2VsZW1lbnRzLzEuMS8iPgogICAgICAgICA8ZGM6Zm9ybWF0PmltYWdlL2pwZWc8L2RjOmZv&#10;cm1hdD4KICAgICAgICAgPGRjOnRpdGxlPgogICAgICAgICAgICA8cmRmOkFsdD4KICAgICAgICAg&#10;ICAgICAgPHJkZjpsaSB4bWw6bGFuZz0ieC1kZWZhdWx0Ij5sb2dvIEdSPC9yZGY6bGk+CiAgICAg&#10;ICAgICAgIDwvcmRmOkFsdD4KICAgICAgICAgPC9kYzp0aXRsZT4KICAgICAgPC9yZGY6RGVzY3Jp&#10;cHRpb24+CiAgICAgIDxyZGY6RGVzY3JpcHRpb24gcmRmOmFib3V0PSIiCiAgICAgICAgICAgIHht&#10;bG5zOnhtcD0iaHR0cDovL25zLmFkb2JlLmNvbS94YXAvMS4wLyIKICAgICAgICAgICAgeG1sbnM6&#10;eG1wR0ltZz0iaHR0cDovL25zLmFkb2JlLmNvbS94YXAvMS4wL2cvaW1nLyI+CiAgICAgICAgIDx4&#10;bXA6TWV0YWRhdGFEYXRlPjIwMTYtMDMtMDJUMTc6MDk6NTIrMDI6MDA8L3htcDpNZXRhZGF0YURh&#10;dGU+CiAgICAgICAgIDx4bXA6TW9kaWZ5RGF0ZT4yMDE2LTAzLTAyVDE1OjA5OjUzWjwveG1wOk1v&#10;ZGlmeURhdGU+CiAgICAgICAgIDx4bXA6Q3JlYXRlRGF0ZT4yMDE2LTAzLTAyVDE3OjA5OjUyKzAy&#10;OjAwPC94bXA6Q3JlYXRlRGF0ZT4KICAgICAgICAgPHhtcDpDcmVhdG9yVG9vbD5BZG9iZSBJbGx1&#10;c3RyYXRvciBDUzU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I0ODwveG1wR0ltZzpo&#10;ZWlnaHQ+CiAgICAgICAgICAgICAgICAgIDx4bXBHSW1nOmZvcm1hdD5KUEVHPC94bXBHSW1nOmZv&#10;cm1hdD4KICAgICAgICAgICAgICAgICAgPHhtcEdJbWc6aW1hZ2U+LzlqLzRBQVFTa1pKUmdBQkFn&#10;RUJMQUVzQUFELzdRQXNVR2h2ZEc5emFHOXdJRE11TUFBNFFrbE5BKzBBQUFBQUFCQUJMQUFBQUFF&#10;QSYjeEE7QVFFc0FBQUFBUUFCLys0QURrRmtiMkpsQUdUQUFBQUFBZi9iQUlRQUJnUUVCQVVFQmdV&#10;RkJna0dCUVlKQ3dnR0JnZ0xEQW9LQ3dvSyYjeEE7REJBTURBd01EQXdRREE0UEVBOE9EQk1URkJR&#10;VEV4d2JHeHNjSHg4Zkh4OGZIeDhmSHdFSEJ3Y05EQTBZRUJBWUdoVVJGUm9mSHg4ZiYjeEE7SHg4&#10;Zkh4OGZIeDhmSHg4Zkh4OGZIeDhmSHg4Zkh4OGZIeDhmSHg4Zkh4OGZIeDhmSHg4Zkh4OGZIeDhm&#10;LzhBQUVRZ0ErQUVBQXdFUiYjeEE7QUFJUkFRTVJBZi9FQWFJQUFBQUhBUUVCQVFFQUFBQUFBQUFB&#10;QUFRRkF3SUdBUUFIQ0FrS0N3RUFBZ0lEQVFFQkFRRUFBQUFBQUFBQSYjeEE7QVFBQ0F3UUZCZ2NJ&#10;Q1FvTEVBQUNBUU1EQWdRQ0JnY0RCQUlHQW5NQkFnTVJCQUFGSVJJeFFWRUdFMkVpY1lFVU1wR2hC&#10;eFd4UWlQQiYjeEE7VXRIaE14Wmk4Q1J5Z3ZFbFF6UlRrcUt5WTNQQ05VUW5rNk96TmhkVVpIVEQw&#10;dUlJSm9NSkNoZ1poSlJGUnFTMFZ0TlZLQnJ5NC9QRSYjeEE7MU9UMFpYV0ZsYVcxeGRYbDlXWjJo&#10;cGFtdHNiVzV2WTNSMWRuZDRlWHA3ZkgxK2YzT0VoWWFIaUltS2k0eU5qbytDazVTVmxwZVltWiYj&#10;eEE7cWJuSjJlbjVLanBLV21wNmlwcXF1c3JhNnZvUkFBSUNBUUlEQlFVRUJRWUVDQU1EYlFFQUFo&#10;RURCQ0VTTVVFRlVSTmhJZ1p4Z1pFeSYjeEE7b2JId0ZNSFI0U05DRlZKaWN2RXpKRFJEZ2hhU1V5&#10;V2lZN0xDQjNQU05lSkVneGRVa3dnSkNoZ1pKalpGR2lka2RGVTM4cU96d3lncCYjeEE7MCtQemhK&#10;U2t0TVRVNVBSbGRZV1ZwYlhGMWVYMVJsWm1kb2FXcHJiRzF1YjJSMWRuZDRlWHA3ZkgxK2YzT0Vo&#10;WWFIaUltS2k0eU5qbyYjeEE7K0RsSldXbDVpWm1wdWNuWjZma3FPa3BhYW5xS21xcTZ5dHJxK3Yv&#10;YUFBd0RBUUFDRVFNUkFEOEE5VTRxN0ZYWXE3RlhZcTdGWFlxNyYjeEE7RlhZcTdGWFlxN0ZYWXE3&#10;RlhZcTdGWFlxN0ZYWXE3RlhZcTdGWFlxN0ZYWXE3RlhZcTdGWFlxN0ZYWXE3RlhZcTdGWFlxN0ZY&#10;WXE3RiYjeEE7WFlxN0ZYWXE3RlhZcTdGWFlxN0ZYWXE3RlhZcTdGWFlxN0ZYWXE3RlhZcTdGWFlx&#10;N0ZYWXE3RlhZcTdGWFlxN0ZYWXE3RlhZcTdGWCYjeEE7WXE3RlhZcTdGWFlxN0ZYWXE3RlVuMXp6&#10;aDVWMEVIOU1hcmEyTEFjdlNsbFVTRUgrV092TnZvR1c0OE01L1NDV3VlV01mcUlEQzduLyYjeEE7&#10;QUp5QzhrR1pyZlI3ZlVkY25BK0ZiQzFZZ24vbm9ZMnA3OGN5aDJkazV5cVB2TGpIWFEvaHVYdUNr&#10;ZnpWL01HNkJHbS9senFCcUR3ZSYjeEE7OGwrclUrYVBGL3h0aC9LWWh6eUQ0TCtaeUg2Y1orT3k0&#10;ZWF2ejVrY2xQSlZsREhTcWlTK2hZL2VzdjhBREh3ZE4vUFB5VVpjNS9nSCYjeEE7emFielIrZmFN&#10;djhBenBkakt0ZmlDWDBTbW56YVlmcXg4TFRmeno4bE9YT1A0Qjgxbi9LMHZ6S3RCVFV2eTV2V3B1&#10;ejJjL3I3VjdJayYjeEE7VCtIODJIOHBpUExJUGl2NW5LT2VNL0EydWgvNXlFOHBReXJCcnVuYXBv&#10;VTVOSEY1YkhpcC93QmlTNS80REFlelpuNlRHWHVLL240RCYjeEE7NmhLUHZETWRCL01IeVRyN0tt&#10;azZ6YTNNekdpd2N3a3hKOElwT0wvaG1OazAyU0gxQXVSRFBDZjBrRmtHVU5yc1ZkaXJzVmRpcnNW&#10;ZCYjeEE7aXJzVmRpcnNWZGlyc1ZkaXJzVmRpcnNWZGlyc1ZkaXJzVmRpcTJTU09LTjVaWENSb0N6&#10;dXhBVlZBcVNTZWdHSUN2T2RZL092U212WCYjeEE7MG55ZHA5eDVxMWhkaXRtQ0xWTjZjbm5vUlFI&#10;dUJ4L3lobWZEUXlyaXlIZ2o1ODNEbnJCZFFISEx5NWZOSU5icy9QOEFlMnB2UFA4QSYjeEE7NXd0&#10;dkoya3lWSzZYcHJxc3pMMEtHWGx5WTA3S3pqMnk3SExFRFdLQm5MdkxYT09RaThraENQY1Axc0lm&#10;emgrUkhscHlkRzh2eitaNyYjeEE7OVdKTjlxVGZ1M1BacVNoaC93QWtCbVdNR3B5ZlZMZ0hsK1Aw&#10;dUljK25oOU1lSStmN2YxSUsrLzV5UTg1K2tMZlJiTFQ5R3RWcndTQyYjeEE7SG13ci9ybjAvdVRK&#10;eDdNeDg1RXlMWEx0T2Y4QUNBRWhQNW4vQUp3YTNMKzQxZlVKNUNhY2JKUFQzOE9OdWk1ZCtVd1E1&#10;Z2ZIOXJVTiYjeEE7Vm5seUpQdUNXNjdydjVtNmZjUjIrdTZqck5yY3RHSllvYjJlNlNUMDJKWGtG&#10;a1lHaEtrZlJsbVBIaGtMaUluM1UxWk1tYUpxUmtQaSYjeEE7WGFEcS93Q1oycFhFcWFEZjZ6ZDNN&#10;VVplVkxLZTVlUVIxQXFSR3hhbGFZTWtNTVI2aEVlK2s0NTVwZlNaSDRsTWYrVmpmbkRvY2crcyYj&#10;eEE7YXJxbHU2SDdONnJQdUtkVnVGYjhjaCtXd1Q1Q1B3L1kySFU2aUhNbjRoTzdEL25JL3dBK3h4&#10;R0RWSXJIV0xkd0JJbHpBRkxDdGY4QSYjeEE7ZFJqVDcxT1V5N014OUxpMlI3VHlEbUFVYVBQbjVJ&#10;K1pLTDVpOHB2b2QwOUI5ZDB0aHdWdTdsWS9SLzVOdGtmeStveC9SUGlIbTJmbSYjeEE7TlBrK3VQ&#10;Q2ZMOWpNTkEwbnpMRkQ5Wi9LL3dBK1I2NVpSQXQrZ3RWYjFHVkFhaEtNT2FWLzFZL25tTGtuQTda&#10;c2ZDZThmajlibFFoSyYjeEE7cnhUNGgzRlByRDg3cGRLdkUwejh3ZEV1UEx0Nng0cmVxclRXY2hI&#10;VXF5OGpUL1ZMajN5bVdnNGhlS1hFUHRiQnJPRTFrSENmc2VtYSYjeEE7ZnFPbjZqYVIzbW4zTVYz&#10;YVNpc2M4THJJakQyWlNSbUJLSmlhSW91YkdRSXNJaklwZGlyc1ZkaXJzVmRpcnNWZGlyc1ZkaXJz&#10;VmRpciYjeEE7c1ZkaXJzVmRpcnNWWWo1NS9NM1FmS1lqdHBBK29hNWMwRmxvMXI4ZHhJemZaNUFW&#10;NEtUM0kzN0E1azZmU3l5YjhvOTdSbTFFY2UzTyYjeEE7WGQxZWQrWU5QMWJWYk5kZC9OeldSb1dn&#10;TWVkbjVWc25JZVRqdUJKeDVPNzc3Z1ZJcit4MHpPeHlqRThPQWNVdjV4Y1RKRXlIRm1QRCYjeEE7&#10;SCthR0ZhOStmTFdWazJpL2w5cGNQbDdTaFVDNTRLYmwrM0ttNnFTT3BQSnY4ck12SDJmWjRzcDRq&#10;OWpoNU8wS0hEakhDR1BlVXZ5NiYjeEE7OCtmbVBlUzZpc3BsZzlReDNXcjMwcFlCd0F4WGZsSXpV&#10;Ym9CVDVaZm0xT1BBSyt3Tk9MVFpNNTRyMjd5a3ZuM3k1cGZsdnpMY2FMcCYjeEE7K29OcVFzd0k3&#10;cTRhTXhVdUZxSlVDa25aVDNybHVueW5KRGlJcTJyVTRvNDU4SU4wOUYvNXg2OHdhUlBybHY1V3Y5&#10;QzA2NGFaWjVZZCYjeEE7VWtnUnJybXErcHdaMkRWWGlyVUcyWVBhV09RanhpUjkzUnp1emNvSjRD&#10;QjcwdjhBTW41Ny9taFo2dGU2WkRkVytuQ3hubHR2U2d0WSYjeEE7Z0Y5SnlsS1NpVWo3T1R4ZG40&#10;VEVHcnZ6YTgzYUdVU01SUW9zYy9NN3ovSDUydmRLMUJyZG9iMjBzSTdTK2tialNTVlN6czZCZWls&#10;biYjeEE7YWd5L1NhYndnUmV4TFJxOVFNcEJyY0RkZitUTjlxOXYrWStpUTZkZFNXNHVybEk3dEky&#10;SVdXQUhrNk92Umh4VTlmMTQ2Nk1UaWxZNSYjeEE7Qk9oa1JsQUI1czY4OS9ucjUwMFg4d3RYc0xP&#10;V0M0MFcwdVBxNDA2ZUdNb1ZqUUpLcGRRSlBpWU1kMi9EYk1QVDluNDU0Z1Q5UjZ1WCYjeEE7cU5m&#10;T0dVZ2J4U3ovQUp5Rjh1NkJZM2VnYTFwTm9tbnZybHM4dDFaUmdJRlpCR3l1VUZBcFlTME5Cdng4&#10;YTVaMmJsa1JLTWpmQ1d2dCYjeEE7UEhFR01nS3Q1Rm16ZFl5M1FmeS84NjN2bDhlYXZMNkc1UzJt&#10;WkhTeWxyZXdsS0VQNmFIbUsxMjQvRjNwVGZNWEpxY1lsd1MrM2s1VyYjeEE7UFRaREhqaDluTmt2&#10;bHo4K3RhanRmMFQ1d3M0dk0raVNVV1JMbFYrc0tPbFE1QlZ5T3Z4aXYrVU1veTluUnZpeG5nazM0&#10;dTBaVlV4eCYjeEE7Ulpwb0doMjAvcWVZZnlYMTB3VGo0Nzd5bmV2OEI3RUZKRzI4QVNTUEJ4bUpr&#10;eUVlblVSL3poK1B4M09YamdENnNFdjgwOG1kK1IveiYjeEE7ZzA3Vzc0NkRyMXMyZ2VhWWlJMzAr&#10;NXFxU3Y4QThVczFOejJVNytITE1QVWFJd0hGRThVTzl5c09yRWp3eUhEUHUvVTlDekNjdDJLdSYj&#10;eEE7eFYyS3V4VjJLdXhWMkt1eFYyS3V4VjJLdXhWMkt1eFY1cjV4L01mVnIzV204bStRSTB2Zk1P&#10;NjZocVRDdHRZTFdqTTdVS3M2MTl3RCYjeEE7dFJtK0hNL0Jwb2lQaVpkbzlCMUxoNXM1SjRNZTh2&#10;c0RBZFo4eitVL3l0YTRpMDZRZVp2ekZ1ZVg2UzFtNVBOWUpHKzBDYWtnL3dERiYjeEE7YW12OHpk&#10;Qm1iREZQVVZmb3hkQTRtVE5EVDh2VmtQTS9qN25rTjFyR3BlYmZNc00vbUxWaXIza3F4elg5d0Mw&#10;Y0NNMUtoRm9GUmEvWiYjeEE7V2d6WmlBeFFxQTVkSFdHWnl6OVo1L1k5a2ovSy93QWlMK1hlcTN2&#10;azJPTHpqcmF4TkU5eEpJd2FJc1BpYUdCS1VrVWZFaXQ4UjdFOSYjeEE7RHFqcThuaWdaUFJGMmcw&#10;dVB3eVlldVR5UDh2ZGF1ZEs4NTZGS1pwRXRZdFF0Mm5pREVMeGFSVWM4U1FLOENjMmVweGlXT1hm&#10;VHJkTCYjeEE7a01ja2U2MHkvT3pUL3FINW82OUYrekxNbHdwOGZYaVNVK0hkemxlZ2xlR0xQWHhy&#10;TVVMK1Vtb25UL3pLOHUzQVBIbGVKYmsrMXpXQSYjeEE7L2hKa3RaSGl4U0hreDBVcXl4OTcwbjh5&#10;UE12NVorV2ZPdXJXazNraGRUMWN5K3ZjM2R6Y3VJcEpMbEZtNWlNaVZhZnZPZ0F6QTB1TCYjeEE7&#10;Tmt4ZzhkUjkzYzUrcHpZc2N5REM1UEU5VnU0TDNVN3U4Z3RrczRMbWFTYUswait4RXJ1V0VhYkQ0&#10;VUJvTTI4STBBQ2JkUk9RTWlRSyYjeEE7ZWgvODQ2V0xYUDVvV2N3RlJaVzl6T3g4QTBSaHIveVd6&#10;QjdUbFdFK1pEbTlteHZMN2c5Q3NMVDhyL045bHIvbTNUUExQMXp6SnBFMCYjeEE7dHplNlpOZFRx&#10;azdsbWNTZnRvUTRWbVZlQStJY1NLYjVneU9iRVl3TXFoTHJUbmlPTEp4VEVibkhvOFQ4K2VlOWE4&#10;NmEyZFUxVGdoUiYjeEE7QkZiVzBRSWppakJKNHJVa2trbXBKemI2ZlR4eFJvT28xR29sbGxaWTVs&#10;N1ErclB5VzBTeThtYUpwV21YeEk4eGVhUFV2cExmdkhERCYjeEE7SHlVTU8zRldGZS9KaU8yYzVy&#10;c2h5eUpIMHcyZWowV0lZb2lKK3FXNzVsZXl0Vzh4dFkzVndMUzFONFlaN3RsWmhGSDZ2RnBDaTFZ&#10;OCYjeEE7UnZRWnZ4SThGZ1dhZEZLSThRZ21oYk5mTkg1VitmZklWeW11NlpLOXpwOEg3MjMxbXdM&#10;SzBhSG8wcUQ0bzZqcjFYM3pFeGF2SG1IQyYjeEE7ZWZjWEp5NlRKaFBGSGwzaGsraitmdktQNWxX&#10;VVdnK2YwU3cxOUJ3MHp6SkNGaitNOUEvUUpWdXgrQS81SnBtUFBUendIaXhieDZ4YyYjeEE7bkhx&#10;SVp4dzVOcGRDelBRUFBmbWZ5RnEwSGxiOHcyTStuVEhocEhtY1ZLTUFRQWs3SHc3ay9FdmVvUExN&#10;WEpwNFpvOGVMbjFpNU1NMCYjeEE7c1I0TW5McEw5YjJDT1NPU05aSTJEeHVBeU9wQkJCRlFRUjFC&#10;elZrT3dYWXE3RlhZcTdGWFlxN0ZYWXE3RlhZcTdGWFlxN0ZYbVBubiYjeEE7enByZXRhNjNrSHlP&#10;NEdxc3YrNXJXQWYzZGpEMGNLUi91M2VtMjQ2RDR2czdEVDRJd2o0dVRsMEhlNGViTktVdkRoejZu&#10;dS9hODA4NSYjeEE7K2Z0SDhpYVRMNUc4Z3NSZUt4WFc5ZjI5VjV1amhIL25ydHk2TDBYZmZNL0Jw&#10;cFpwZUpsNWRBNEdmVXh3anc4ZlBxZngxU3Y4bHZ5biYjeEE7dC9OTjJtdDY5S2k2SEhNWW9yWXVC&#10;SmVYQ0RrMGZYa0ZBM2J1ZTNjaXpYYXc0eHd4K3I3bXZRNlB4UFhMbDk3QmZPK2tUNlQ1czFTeCYj&#10;eEE7bXNHMHdSM01oaHNpU3dTSm1KajRzZnRMeHBSdStabW5tSlFCdTluRTFNT0hJUlZLdmtmenhy&#10;Zms3VzQ5VTB1VGJaYnExWW4wNTQ2NyYjeEE7bzQvVWVvT0RVYWVPV05GZFBxSllwV0hwWG5QeWRv&#10;Zm5uU1pQUHY1ZnJTL2lJazF2UkZGSlVscHlNaUlQMis1cHMvVWIxQndNR2VXRyYjeEE7WGhaZVhR&#10;dXd6WVk1UjR1TG4xSDQ2cEovemtJcXorYjlOMWlOYVI2enBOcmVENW5rdE9wNktxNWIyYnRBeC9t&#10;eUlhZTB4NndlK0xEZiYjeEE7SW1oYXpyZm12VHJMUmtWNzlabG5UbXlvcWlFaDJjbGlQc2dWb04v&#10;RE1yVVpJd2dUTGs0dW14eWxrQWk5cS9PRDhzdE0xN3puTHJNdiYjeEE7bWpTdEh0M2dqanVFdTVs&#10;V2IxSXFvZmdxb1B3aFIxclhiTlZvdFVZWStIaGxKMnVzMGduUGlNaEhaanV0ZjhxeTBEOHFkWDhy&#10;YWY1bSYjeEE7ajFyVjdtNWp2SUpJN2QxVXlJOGFsVktpUlZIcG9lc21YdzhhZVlUTWVHTlUwejhL&#10;R0V3RXJKM1JQNUdhbitXWGxxR1hWci96SjZHdiYjeEE7MzlzMXJKYXlReUlsc3BrNUdraFJrY3Q2&#10;YU5XdEIweVBhRWMyUThJajZRZm1uUVN3d0ZtWHFLUWZsL3JWaitYZjVvd3dwcTl0cWVpWCYjeEE7&#10;YXJiWGwvYk1URDZjNERJNTYwTVQ4UzNodU11MU9NNThQSWlRNk5Xbm1NT2F1SzRsRGZuRitWK28r&#10;VnRadXRXdFlVUGxpL241V0U4YiYjeEE7cFJHbUJrOURoWG44Tkc0bWxDbzY5Y2xvdFdNa1JFL1dP&#10;YkRXNlV3a1pENlN0L0pieUlOZTgxQysxV0l4NkRvaWk5MUNTVWNZenhITyYjeEE7S05pd3BScWNt&#10;L3lRY2RkcU9DRlIrcVd3WFE2WXluY2g2WXNxOG5lZTV2TnYvT1ExbHFaSitwTUxxMTA2TWtnSmJ4&#10;MjBwUTBQZHlPUiYjeEE7SGljeDgrbjhQU2tkZHIrYmtZZFQ0bXB2cHVBbEhsZjh2azh4Zm5Qcmxy&#10;ZHFmMExwR28zZHpxTHliSzBVZHcvcHhzZHY3MGovQUlHcCYjeEE7eTNOcWVEVHhJK3FRRmZKcnc2&#10;Zmp6eXY2WWsvZWxQNW8vbXRyZm1YekJxTVZoZnp3K1hHLzBXM3NZM1pJWklZeVAzanhnOFNYWWN0&#10;eCYjeEE7VURiTE5KbzQ0NGl4Nm1yVjZ5VTVFQStua2wvbDc4czlWOHhlVE5ROHc2UktMcTcwMmYw&#10;N25TbFJ2VjlIZ0c5Ukc2TWY4Z2IwSGp0bCYjeEE7bVhWQ0dRUmxzRDFZWXRJWjR6S1BNZEdWZmwx&#10;K1oybVgrbWp5TitZQUY1NWZuQWpzcjZYKzh0SDNDVmY3UVVWK0YrcWRQczlNYlU2USYjeEE7eFBp&#10;WXRwZmU1T20xWWtQRHk3eFozNWExL1Z2eXQxK0R5bjVsdVRkK1Q3NDEwRFcycVJDQ2RvblliQmQ5&#10;eCt6MUh3bmJEeTQ0NmlQSCYjeEE7QVZNY3c1ZU9jc0V1Q1c4RHlQNkh0Z0lJcU53ZWh6VXV5ZGly&#10;c1ZkaXJzVmRpcnNWZGlyc1ZkaXJzVllCK2FmbmpVTkxqdGZMWGx4ZiYjeEE7WDgzYTZmU3NZMXAr&#10;NGpPelhEK0ZOK0pPMnhQN09adWt3Q1Z6bjlFZnhUaTZuTVkxR1AxeTVmcmVXZWVQTWxqK1d2bHMr&#10;U1BMZHg2MyYjeEE7bVcrSHJlWTlhVW4xUThncVZWL3RCeUR0L0t1LzJtcm14MCtJNTUrSlA2QjlJ&#10;Y0RVWlJnaDRjZnFQTXNiOGsva3pmYXI1WTFQelRyaSYjeEE7M0ZycGR0WnpYRmhCQ28rc1hMcEdY&#10;VjFWdjkxN2ZOdTNqbCtmWENNeENQTzkvSm8wK2hNb21jN3F0dTk1dEJkWE1Fa2NrRXJ4U1F1SiYj&#10;eEE7SVhSaXBSeFFobEk2SFliNW5rQTgzWGlSSEo3ZHBPcWFUK2NlZ0RRZGFhT3o4K2FkRVRwZXBt&#10;aXJkSXU1UjZkZjhwUjArMnY3UXpVVCYjeEE7aExTeTRvNzR6ekhjN2VFNDZtSERMYklPUmVOYXpv&#10;MnA2THFseHBlcHdOYlgxcS9DYUYrb1BVRUViRUVHb0kySXphNDVpWXNjaTZySiYjeEE7ak1KY0o1&#10;cGg1TTg1NjM1UjF1TFZ0Smw0eUw4TThEVk1jMFpOV2prVWRRZnZCM0dRejRJNVk4TW1lRFBMRkt3&#10;eW44NXZ6RzBMenZkYSYjeEE7UGRhWGF6V3NsbmJOSGRyTng0aG5Lc0VqNGsxQ0hsOFZCWHd6RzBP&#10;bWxpQkJQTXVUcnRUSExYRDBTTHl4K1dubjd6Q0ZtMGZTWjJnZiYjeEE7WVhiMGdoSXB2U1NRb3Jm&#10;N0d1WFpkVmloOVJhc09seXozaVAwTTRpLzV4eDFDempTWHpMNW0welJZM0ZmaWN1Ui93QWpEYnI5&#10;elppSCYjeEE7dE1INkl5bCtQaTVRN01JSHFrQitQZzAvNVhmazdhc0V1dnpEaWxZRWhqQkdqQTA2&#10;MEtOS1BwcmorYnpubGpUK1V3RG5QN212K1ZaLyYjeEE7a3hjU01scitZS3hFL1k5ZU5RQjBHN01Z&#10;Z2NmeldvSFBHdjVUVC96L0FMbFIvd0RuSFlYNEo4c2VidEwxZ2dWNDhnaDZWNnd2YzQveSYjeEE7&#10;blgxd2xIOGZCSDhtWDlNZ1dKZVovd0FxL3dBemREZ0ExTFRibWV3Z0JLVFc3ZldvVVVkVFNNdDZZ&#10;LzFnTXljV3J3ek94Ri9KeDh1ayYjeEE7elJHNEpIelpWb2Y1L1hOeDVkdlBMWG5LMGUrc0xtMmt0&#10;UmVXUlNDNVZXVGlGSzA5TStGUUJUdUd6R3lkbkFTRThabzMxY2pIMmpjVCYjeEE7SElOdkpoLzVR&#10;VGlEOHpmTHppZ0J1MWpISS83OFVwN2IvRm1WclJlR1h1Y2JSSDk5RjYvK2N1cDZmNUY4dTZwcFds&#10;U2Y3blBPZDNQZCYjeEE7MzgzUjB0blk4Z0tIWUVmdTE4YXVjMWVoZ2MwZ1pmVEFmYTdQVzVCaWdR&#10;UHFtWGozNWNmbHZySG5iVnZxOXRXMzB5M0liVU5TWWZ1NCYjeEE7azYwSFFNNUgyVitrN1p0TlZx&#10;bzRvMmVmUU9yMHVsbGxQOUhxV2ZlYWZ6ZTAvd0FtaUR5dCtXYVJRMkdudlcrMUoxV2I2MU1Obm9X&#10;SCYjeEE7eEEwK0orL1JhS0JYQ3c2STVmWG01bnAzT2JtMWd4ZWpGeUR6YzZaNW04NjMrdWE3WjJD&#10;U3ZBR3Z0Uml0VldOSTFkdC9UanJ5UGM3ViYjeEE7T3hKM3pQNDRZaEdKUGtIQTRKNWpLUUhtV2Y4&#10;QTVXK2N0TDh5Nk1meTA4NU42bGpjMFRRNzlpUFVnbUZmVGpESHZVL3V6L3NOd1FNdyYjeEE7dFhn&#10;T09YalkrZlVPYnBNNHlSOExKOFB4OXowVDhyUE5HcmVYdGNsL0xUelpKVytzd1RvVjgzMmJpM0Fx&#10;c1lKL3lSVlBwWHFvekMxZSYjeEE7S000K05Ea2VmazV1bXl5aEx3cDh4eVBlSHJtYXh6M1lxN0ZY&#10;WXE3RlhZcTdGWFlxN0ZVdDh5K1lOUDhBTHVoWHV0YWczRzFzb3pJNCYjeEE7SFZqMFZGL3luWWhS&#10;N25MTVdNemtJam1XR1RJSVJNanlEeEszMXk0OHJlVzlRL05EekVxdjV4OHoxaTBDemZjUVc3QWVu&#10;UlQwVUtBeCYjeEE7L3dBbmlLZ3NjMnh4akpNWVkvUkRtNjN4UERnY3N2cmx5ZUFYbDVkWHQzTmQz&#10;Y3JUWE53N1NUVE9hc3p1YXN4UHVjM1VZZ0NnNlNVaiYjeEE7STJlYk0vSzM1eGVlZEMxV3l1bjFP&#10;NHZyRzFSWUcwMmVSbWdhQmR1SVd0QXdIUit2MGJaaVp0RmpuRWlxSjZ1WGkxMlNNZ1NiREtmeiYj&#10;eEE7SC9ML0FFTFh0RFA1aGVRaDZtbXkxZlZ0S1JhUGJ5ZFpHQ0xYanhyVjE2RDdTL0QweDlMcVpR&#10;bDRXWG4wTGs2clRSbkh4Y2Z4RHlmVCYjeEE7RzFGZFJ0bTAweURVQktodERCWDFmVkIrRGh4M3JY&#10;cG15blZHK1RyY2ZGeERoNXZUZitjaDVDL21MUlByZ2pHdWpTTGY5TWlLbEJPUyYjeEE7eElQSHYx&#10;LzJOTTEvWnYweXI2ZUxaeiswL3FqZjFWdXhqeUQrVnZtbnpwT1RwOFFnMDZOcVhHcHoxV0ZLZFF2&#10;ZDJwK3l2MDB6STFHciYjeEE7aGlHL1B1Y2ZUNlNlWGxzTzk2QkpxSDVNZmxyV0d4dHg1eDh6UmJQ&#10;Y3lGVGJSdjBvRDhjYTAveVF6ZUxETUlSMUdmbjZJT2NaWU5QeSYjeEE7OWMySWVhUHowL01YWG5a&#10;UnFCMHUwUDJiYlQ2d1VIdklDWlQ3L0ZUMnpLeGRuNG9kTFBtNG1YdERMUHJROG1RK1RmeWl1dFQ4&#10;dTZyciYjeEE7R3NmVXRRbXY5TUZ6bzl3OTY2dkJQSUJSNTZQR0J4RDFQUGtLajc2TStzRVpDTWJG&#10;UzMyY2pEb2pLSmxLaVNOdC92ZWFlYVBMVjk1YiYjeEE7MWlUU3I2U0dXNGpWSE1scy9xUkVTS0dI&#10;RjZDdlhmTS9GbEdTUEVIWDVzSnh5NFNsT1d0VGFPOGJoMFlvNm1xc3BvUWZZakFRa0d1VCYjeEE7&#10;TmZMUDV6Zm1INWVaRnQ5Vmt1N1ZQK1BTOS8waU1nZGdYUHFLUDlWaG1MbDBPS2ZNVWZKeXNXdXl3&#10;NjM3MmNKNXovS1Q4eFNMZnpicCYjeEE7bzh1YTlMc3VzMnBBaWR6M2tlbmMvd0MvVmIvV3pEOERQ&#10;ZzNnZUtQYzVnejRjKzB4d3k3L0FNZnBZdDV1L0s3emg1QXZiZlg5Tm1GLyYjeEE7cGtEcGNXT3RX&#10;cWhsaklJYU5wVVBNTDIzM1ErT1pHSFY0OHc0VHNlNXg4Mmt5WVR4UjNIZXhUeko1bTFyemRyMzZT&#10;MWVZU1hzNGpoNSYjeEE7S3ZGRlZRRkFWUnNQRTA3azVrNHNVY1VhanljYkpsbGxuY3ViMXI4NzlZ&#10;bDhsNk5wWDVkK1hsK3A2YkpaaTR2N2hOcExqbTdSbFdZZiYjeEE7ek5HV2Z4cUIwMk90MEVQRmtj&#10;c3R6ZTNrN0xYWlBDaU1jZGhYNC9hOFJzN083dmJ1SzBzNFh1THFkaEhEQkdwWjNaalFLcWpjbk50&#10;SyYjeEE7UUFzOG5VeGlaR2h6ZTdhSEhvMzVJNkgra3RXQTFEenZxOFFWTktqazRwQkJ5REVPd0Ri&#10;Y2wrSnFia2NWMkJiTlBrTXRYS283WTQ5WCYjeEE7Y1FFZExHenZNOUhrWG5YWE5EMW56REpxdWlh&#10;WWRIZ25WWkpiUVNCMUZ4MWthT2lyd1Vub1BwMnJRYlBCamxHUERJOFRyTlJsaktmRiYjeEE7RWNQ&#10;NjNyTmhlemZtbjVCU1dHUXArWW5sSGpOYTNLR2sxeEdtNmtFYmxtNC9SSUIwRFpyWlIvTDVmOXFu&#10;OW40KzUyY0pmbU1kais4aCYjeEE7K1B0ZXVmbGI1N2k4NWVWSU5RYWlhbEFmcStwd0Riak9nRldD&#10;OWxjZkVQdTdacmRYcC9DblhUbzUrbXorSkMrdlZsK1lya094VjJLdSYjeEE7eFYyS3V4VjJLdXhW&#10;NUg1N1krZVB6SDAveU1oLzNCYUtGMVB6RzRORlpnS3hRay9KaC93UlA3T2JQVC91c1J5ZnhTMmk0&#10;R2I5N2tHUCYjeEE7K0dPOHYwQjR2K1pubW05L01Iejh0dHBLbWF6amtYVDlEdGsyQlhseDVnZEI2&#10;amZGWHN0QWVtYlhTNGhoeFhMbnpMcTlWbE9iTFVlWCYjeEE7SU0xMWI4cC95bDBqU1AwRHF2bWFP&#10;eDg1UVJmV2JpN1ppWXFsZVFpTVJvdkdnK0VWRWg2OXd1WWtOWm5sTGlqRzRmajhkemxUMGVHTSYj&#10;eEE7ZUV5cWJ5RHk1NVkxbnpIcVRhZG84SDFtNVdLU2RnV1ZGRWNRcXpNekVLT3czUFVqTm5seXhn&#10;TGs2ekZobGtOUlRQOEFMLzhBTVRYZiYjeEE7Sk9yL0FGN1RtRXR2S0F0NVl5RWlLWlIwclRveS9z&#10;c09ueXFNcjFPbWpsalIrYlpwdFRMRWJITHVlaHQrZVhrWFRUTHFubHp5VkJaKyYjeEE7WXBnMyts&#10;U0NNUnhzdzNaZlRBWTE3aGVGZkhNTCtUOGt0cHp1TG5IWDQ0N3hoNmtCNUs4aFMrYVpMMzh3dnpD&#10;dkd0L0x5c2JpYWFVOCYjeEE7SHUyQnB4U2xDc1g3STQ3bjdLZTA4K284T3NXSWVyN21HRFRuSmVY&#10;TDlQNCt4THZ6Qy9PUy93QmNnL3cvNWFpL1EzbFNFZWpCYVFBUiYjeEE7eVRJTmg2bkQ3S24vQUgy&#10;dTNqWEo2YlFpSHFuNnB0ZXAxcGw2WWJSWXBCK1h2bnU0dFJkUStYdFJrdHlLckl0ck1RUjRqNGQv&#10;b3pKTyYjeEE7cHhnMXhENXVNTkxsSXZoS1JUUXpRU3RGTkcwVXFHanh1Q3JBK0JCM0dYQTIwa0VH&#10;aTltL0lHdzhublNQTWQzcTA1bnU1TGFXRzYwdyYjeEE7dkhGSDlRUXd1MGp5U3RFaTg1SDRqazZq&#10;WTVxdTBaVDRvaVBLK2ZudTdYczZNT0dSUDREM2J5eFkrWDVJNHJ6UTlPVFI3ZU5tNXcyOCYjeEE7&#10;Rm9rVndyS1FENmtBbFZsVTdneHlkZXZobW55eWx5a2VMNXUzeHhqL0FBaWt2L01yOHNORDg2YVJQ&#10;SEpESEJyS29UWmFrRkFrVndQaCYjeEE7V1JodXlHbENEMDdiNVpwZFhMRkwrajNOV3AwMGNzYVBQ&#10;dmZIR29XRnhwOTlQWlhCUXoyN21PVDBwRWxUa3BvYVBHV1Z2b09kUkdRayYjeEE7TER6TTRHSm9y&#10;TFN6dTd5NGp0clNDUzV1WlR4aWdpVm5kaWV5cW9KSnd5a0FMS0l4Sk5EZGxEL2xOK1pTMi8xZytY&#10;TDNoNENJbCtsZiYjeEE7N3NWZjhNeC96bUs2NGc1UDVMTFY4S1orUXZ6Vjh6K1I3bDlMdlludk5G&#10;Sk1kN290MkNDZ2I3WHBoeFdNME82MDRudU8rVjZqUnd6QyYjeEE7eHRMdmJOUHE1NGp3eStudVQv&#10;ejkrV1doYXhvYmVlZnk3YjZ4cEQxZlVkSlFmdkxaZ0t1VVRxQXRmaVQ5a2JyVmVsR24xY295OFBM&#10;OSYjeEE7WFE5N2RxTkpHY2ZFeGN1NzhmY3VpODRlUy96RDh0V1dqZWRyMDZMNWkwdGZUc2RmRVpr&#10;amxqb0JTWUFqYzBxUVNCWGNFVkl4T0RKZyYjeEE7bVpZeHhSUFJJelk4OEJISWVHUTZvalR0Yi9M&#10;YjhyOU9tdWRCdms4MCtjN2hESERlQ01yYld3WWJrYmtkOStMRm02ZkNEa1pZOHVvTiYjeEE7U0hC&#10;RDcweG5pMDhmU2VPWmVRNnJxMm82dHFNK282bGNQZFh0eXhlYWFRMUpKL1VCMkEyR2JPRUJFVU9U&#10;ckp6TWpaNXBuNUY4cnY1byYjeEE7ODFhZm9nTXNjZDNKeG1taGo5Um80d0NXY2lxaWdwdVNkc2hx&#10;TXZod011NXMwMkh4SmlLZDJGM3JINVYvbWE0Yms1MDJjdzNDRDRSYyYjeEE7V2NsRC93QVBHUXkr&#10;RFU4TXBrSTZqRDcvQUxDM1JKMCtiM2ZjOVlrdTdYeUorYWxocjloSVA4R2VlMFZwV1hhS09lU2pM&#10;SjdEbElIMyYjeEE7L1pkdkROYUFjMkV4UDk1amRpU01XWVNIMFpQdmU1WnFIWnV4VjJLdXhWMkt1&#10;eFYyS3BmNWkxdTAwTFFyL1dMcy93Q2oyRUR6dXRhYyYjeEE7dUFxRUI4V05GSHZrOGVNemtJanF4&#10;bk1SaVNlajU5dWRWdS9MSDVQWCt1M1VoL3hQK1lOeTd0SnVHVzJma1NSL2srbXpVOFBVSGhtNyYj&#10;eEE7RUJremlJK2pHUHgrUEoxRXBuSGdNajllVDhmY3huL25IeUdKdlBzbHo2WW12TExUN3E0MDZB&#10;LzdzdUFvVlVCN1ZWMjN5L3RJL3U2NiYjeEE7RWkzSDdOSDd6M0I1NXFWNWUzdW9YTjNmdTBsN2NT&#10;dkpjdkpYa1pHWWxxMTcxek9oRUFBRGs0TTVFeUpQTjZGK1YzNW82SjVDMGEvbCYjeEE7aTB5Uy93&#10;RE1ON1BHcFoyV09GYlJGSm9yam0vTG4xSEdoMjhNd2RYcEpacERlb2o3M08wdXJqaGlkcmtVZitZ&#10;K2orUTlUOGhXZm56eSYjeEE7OXAwMmkzTjlmZlU1ZFBKSG9zd1Yya2FOUlVVQlNnSzhSL2sxeU9s&#10;bmtqa09PUjRxRjJ6MVVNY3NZeVJIRFpTbjhvUHk1aDh6YWhQcSYjeEE7MnNzSVBLMmpEMXRTbmM4&#10;VmtLam42UWJiYmlLdVIwSHpHV2EzVStHT0dQMXk1TldpMDNHZUtYMEJTL05mODBMbnpmcUsyVmdE&#10;YWVXTCYjeEE7QWhOTnNVSEJXQ0RpSlhVVUZhZlpYOWtiZUpKMGVrR0lXZDVubWpXYXM1RFErZ1Bh&#10;L3dBanZ5bjB2UTlEdE5mMVMyV2ZYNzVGdUltbCYjeEE7QWI2dEc0NVJxZ1AyWEswTE4xSFQ1Nm5Y&#10;Nnd6a1lnK2tmYTdYUmFRUWlKRWVvdldzMXJudk9QenIvTGpTdk0zbGU5MUpJVWoxM1RZWCYjeEE7&#10;dUxhN1VVZVJJVkxOQzVIMmd5ZzhhOUQ3VnJuYUhWU3h6QS9oTGg2elRESkEvd0E0UEIveW5zcmk1&#10;MGp6MllWNWNOQW5CK2ZKWHA5MCYjeEE7WnpjNnlRRW9mMTNVNktKTWNuOVY3Ti96amJvV3M2YjVI&#10;bHVyOXl0cnFjLzFqVDdZbXZHTUtGTW50NmhIVHdBUGZOVjJwa2pMSlE1aiYjeEE7bTdMczJFbzQ5&#10;K3ZKNnptdGRnK0hmekVTSlBQdm1GWW8yaFQ5STNKOUZ3QVVZeXNXWDRhclFOV2xPMmRkcHY3dVB1&#10;RHl1cUE4V1ZkNyYjeEE7NkwvNXg2OGo2ZHBQazYzMTU0VmZWdFhEU21kbCtLT0RrVmpqUW5vQ0J5&#10;Tk90ZllabyswczVsa01mNFl1NzdQd0NHTVM2eWVyNXJYUCYjeEE7WVQrWi93Q1dHamVkdElrVjRr&#10;aDF1RkNiRFVBQUhEQVZXT1FqZG8yUFVIcDFHWmVrMWNzVXY2UFVPTnFkTkhMR2p6NkY4eGZsL3dD&#10;ZiYjeEE7ZGM4Z2VaR21qVm10K1poMVhUV05Ga1ZDVkk4QklocnhiK0JPZEJxZFBITkQ3aTZIVDZp&#10;V0dmbDFESmZ6aDhpYVNscmJlZS9LWUQrVyYjeEE7ZFlvODBTRGEzbmYvQUNmMlZacWluN0xiZUF6&#10;SDBXb2xaeHordVAydVJyZE9LOFNIMGxoM2xuOHZ2TXZtZlM5UXY5RWhTN09tdEVzOSYjeEE7b2pm&#10;NlEzcTE0c2tkTndPSnJ2bVZsMU1NWkFsdGJpNHROUEpFbVBSbldrL2tocCtpMmNlc2ZtVHJFT2ky&#10;UitKZE5pY1BjeVUvWnF2TCYjeEE7ZjJqREg1Wmh6MTVtZUhFT0k5L1J6TWVnRVJ4WlRRN2xUVlB6&#10;eTB2UXJOOUkvTFhSb3RIdE9qYWxPaXZjU1U2TnhiblUrOGpOdDJHTSYjeEE7TkFabml5bmlQY21l&#10;dmpBY09JVjVzRDg4K2ZOUTg1WFZqZTZsYlF4NmhhMnd0cDdxRUZXdU9MRWgzWDdJTy83SS9DZ0da&#10;cDlPTVFJQiYjeEE7MkpjTFVhZzVhSkc0ZWgrUlcveDErVUdzK1RwdjNtcitYLzhBVDlHcWZpS0Rr&#10;M0Jkdkhtbit6R1lPby9jNXhrL2hsc1hPMC83N0FZSCYjeEE7Nm84dng5ajJYOG5mTnJlWi9JT24z&#10;c3o4NzIyQnM3NG5xWm9BQnlQdTZGWFB6elY2M0Q0ZVFqcHpkbHBNM2lZd2VyTmN4SEpkaXJzViYj&#10;eEE7ZGlyc1ZkaXJ5Nzg5cnFlK3NkQzhtV3JGYmp6TnFFY1VwSGEzaFpXa0orVHNqZlFjMkhaNG95&#10;eUgrQU9GclRZRUIvRWZzNnZIZitjaCYjeEE7TmNodXZPY09oV2RGMDd5N2JSMmNFU21xaHlvWjZm&#10;SWNFUDhBcTV0T3pjZFkrSTg1RzNXZHBaTG53amxGZ2ZsanpIcVhsdlhyUFc5TiYjeEE7WUxkMmI4&#10;MERicXlrRlhSZ0tmQ3lrZzVtNWNReVJNVHlMaFljcHh5RWc5cHUvTG41YmZtN0grazlDdlUwRHpm&#10;SUExNXAwbE9Nc2xQaSYjeEE7SlQ0ZWRmOEFma2YreVd1YW1PWExwdHBEaWgzdTJsaXhhbmVKNFpz&#10;ZnRmOEFuR1h6NjJwQ0M2dUxLQ3lCL2VYeXlzNDRqcVZqNHE1UCYjeEE7c2FmUEx6MnJqcXhkdEE3&#10;THlYdVJTaitabC9wK3NhbDVlL0xqeWFSZGFkbzVGcEhNcCtHZThtYmpJL0liRUExSlliVkxkc09s&#10;aVlpVyYjeEE7WEp6bDl5NnFRa1k0WWNoOTZZL25KclZqNVU4dTZkK1dHZ1NmdXJhTkp0Y25YNFds&#10;bGI0MVY2ZnpIOTR3OE9JN1pYb1lISkk1cGZCbiYjeEE7cmNneHdHS1B4ZVQrWHJBYWhyK21hZVFX&#10;RjVkd1FGUUtrK3JJcVVwMzY1c3NzdUdKUGNIVzRZM01EekQ3cTFDL3NkTTArYTl1M0VGbiYjeEE7&#10;YW9YbGVoSVZGL3lWQlAzRE9RakV5TkRtOVlTQUxRM21lOXVMRHkzcTE5Yk1GdWJXenVKNFdJQkFl&#10;T0ptVTBPeDNHU3hSQm1BZXBSTSYjeEE7MUVsVHY0YnpWUEtseERDeWk4dnJCMGpadGtFczBKQUpw&#10;MjVOakVpTS9JRlRaaStMYk8zODFhWnJNbWdRUzNPbTM5eE10cmMyeXlQQSYjeEE7R2Nrb0JKUXFD&#10;UGpPNTJvZmZPcmtZU2p4YkVQTHhqa2pMZ0ZnbDl3YWJZdzZmcDFyWVFDa0ZwREhCRVA4aUpRaS9n&#10;TTVLVXVJazk3MSYjeEE7SUZDa1JrVXZpbjh4TkgxYy9tWnJlbkdOcnZVSjcrVXhMRXZKNWZWYm5H&#10;UXFWM0tzS2dkRG5WNmFjZkJpZVFwNWpWUWtjeEhNMit0UCYjeEE7eTcwVFVORDhrYU5wV29rRzl0&#10;TFpVbkFOUXJHcmNLMU5lRmVPM2huTjZuSUo1REljaVhvc0VER0FCNWdJcnlscXQxcXVpSmUzWEVU&#10;UCYjeEE7UGRSa0lLTHhodXBJazJKUDdLREk1b0NNcUhsOXpLRXJGcGpaMzlwZXBJOXJJSlZobGtn&#10;a0lxT01zTEZKRjMvbFlVeUVva2MyUU52aiYjeEE7Yjg1YkFXUDVuK1lZUXZFUGMrdlRiL2o0aldh&#10;dTNqNmxjNmpReXZESDNQTmE0Vm1reWI4aS9OMW0xeGRlUXRmcE5vSG1FR0tGSDZSMyYjeEE7TGln&#10;QytIcWJBZURCVDQ1ajlvWVRReXgrcVAzT1IyZm1HK09YMHlRL2xDL3ZmeXAvTnlUVHRSa0lzUFYr&#10;cDNzaEZGZTFtSWFLZW0vMiYjeEE7ZmhmN3hrczBScU1Gam56K1BjeHdrNmZOd25sK0tLVi9tNTVZ&#10;ODAyWG5yVkZ2V3U5VGkrSzV0cjZRUExXMEk1S1MxS0JZaDhMZGhUTCYjeEE7TkZsZ2NZcWgrdGhy&#10;Y1V4a04yUitoZ1dacmd1eFZtLzVNZVptOHY4QTVpYVZjTS9HMnZKUHFOM1UwSHAzQkNBdDdLL0Z2&#10;b3pEMTJMaiYjeEE7eEVkMjdsNkhMd1pSNTdQWmZ5ekgrRlB6ZjgxK1RtSVN5MUgvQUhJNmF2Yi9B&#10;SDRFVC9ubktRZjlUTlhxdjNtQ0dUcU5pN1hUK2pOSyYjeEE7SFE3aDdQbXFkaTdGWFlxN0ZYWXE3&#10;RlhrdHhQRnFuL09RRTF4Y01Gc3ZLR2tHUjJPNEVreThtUHo0WEgvQUF1YklEaDAxRG5PVGduMSYj&#10;eEE7YWp5aEg3VCt4OHg2M3FrK3JhemZhcE9TWnI2NGx1SksrTXJsNmZqblFZNGNNUUIwZWZ5VDRw&#10;R1hlVUZrMkRhc3lzR1VsV1UxVmhzUSYjeEE7UjNHS2dwck41dTgxejJYMUNmV3IrV3hwVDZvOXpN&#10;MFZQK01aYmorR1ZEREFHK0VYN20wNTVrVnhINXZTZitjZjlNczdCdGQ4K2FrdCYjeEE7Ykx5OWF1&#10;TGV1M0tkMEpiaWY1aEdPUDhBc3htQjJqTW5oeGpuSXVmMmRBRGl5SGxGNVpyT3JYbXI2dGVhcGV0&#10;enVyMlo1NW03Y25ZcyYjeEE7UVBZZEJteGhBUmlJamtIWFpKbWNqSTlVVDVVMVMyMG56UnBHcTNR&#10;ZHJmVDcyM3VwbGpBTGxZSlZrSVVFcUtualRya2MwREtCaU9vSyYjeEE7Y01oR1lKNkY5bGZtUi95&#10;Z210Lzh3cjV5MmwvdkkrOTZuTjlCUmZuYi9sRE5lLzdaMTMveVlmSTRQN3lQdkNjbjBuM0lHMHUv&#10;TUU5MyYjeEE7SHAyblhOcGF3V3VtMlZ3elhGdEpjT3ozQm1RZ0ZMaTNDaFJianNldVRrSWdXYjVu&#10;cjd2STk3RUUzUTdrTFphaHFtb2xMeVBVOVBEaCYjeEE7cG9rbW4wZTdpWWZWMzlPVDRwYnRlSzht&#10;MlBldTJTbEVSMm8vNllmcVFDVDFIeVA2MFhhWGZtYTd2cjJ4aDFiVHpjNmV5TGNxZE51SyYjeEE7&#10;QXlwelNqZlhlSitIdFdvNzlzZ1l3QUJvNytZLzRsa0RJbXJIeS9hd0syL1BINnpkM3R0QmRCanA2&#10;U1NYa3Y2SllSeHh4TnhaaXgxTCYjeEE7b1dJVmU1SkFHNXpOT2dvQWtjLzZYL0hYRkdzQkpBUExu&#10;dCsxRVNmbWpxRU1obm10NUlibHJWcnRQVTBSMGxrdGtGWkdUbHFRTGNGKyYjeEE7SmxHNEc5S1pI&#10;OG9EdGZXdnEvNDZ5OGMvWmYwL3RURHlMK2Fjdm1xL3R4WjNFVTlvYm9XbDBqV0wyc2dMMnR4Y0l5&#10;UDljdWdkN2FoQiYjeEE7WHZrTlJwUERHL091KytvSGNPOU9EVWpKeU8zdS9heWY4dS8rVVZpLzVp&#10;ci9BUDZqcDh4OVQ5ZndIM0J2eGZUOC92ZDVGLzNqMWIvdCYjeEE7c2FsLzFGUGpxT1kvcWo3bHhj&#10;ajd5K1R2emExK3kxLzh3dFgxV3lEcmJ6TkNnV1FCV0RRUVJ3dUNBU1B0eG5PazBlTXd4Q0ovRzd6&#10;bSYjeEE7dG1KWlpFTVRpbGxobFNhSmlrc2JCNDNVMEtzcHFDRDdITWtpM0dCbzJIczM1dkxGNXUv&#10;TDd5MytZVUNqNjRxRFQ5WTQwcnpCSUJJSCYjeEE7UUxLclU5bkdhclJmdXNzc1I1Y3c3WFdnWk1V&#10;Y28rUDQ5N0dyejg4dk9rL2syMThyeFBIQkRGYm0xdXIybk9lZUxkUWhMVkNqMHlGTiYjeEE7QlUw&#10;clhmTWlQWitNWkROeHoyaGs0QkVmTjU1bWM0THNWYlIyUmc2a3F5a0ZTT29Jd0tEVDZHODI2MkU4&#10;MS9saitZS01BTlRoanRiOSYjeEE7MUZPUE9na0IrWDFtUWY3SE5KaHgrakxpN3VYNCtEdmNzL1hq&#10;eWQrM3plK1pwbmFPeFYyS3V4VjJLdXhWOCsyV3FjTkcvT0h6TWg1RyYjeEE7NXVIMCsybE81Q1Zl&#10;QmFkeDhNeTV1cFE5V0dIeGRWR1cyV2Z3K1Q1K3pkdWpkaXJzVmRpcjJYWG5IbHYvQUp4MjBiVFVK&#10;Uzc4elhSdSYjeEE7cmhlbktJTVpBZjhBZ1k0YzFXUDk1cWlla0IrUDB1MnlmdTlLQi9PL3RlTlp0&#10;WFV0b3JPd1JSVm1JQ2p4SndKQXQ5bmZtanIybFcvbCYjeEE7dlU5SW5uQ1gxM1l5eVFSa0VCZ3Bw&#10;VGw5bmsyL0ZhMU5ENFp5dWt4a3pFdWdMMVdhUTRTUEpPL08zL0tHYTkvMnpydi9BSk1QbFdEKyYj&#10;eEE7OGo3d3p5ZlNmY3dyem5xVjlwdmxyekxlMk16VzkzRjVkMHYwcGtOR1V0TmRxU3A3R2piSE12&#10;QkVTbkVIbHh5L1E0K2FSakdSSFBoLyYjeEE7VzhDMWp6djVybi9MNngwTFdMUDE3UzRsYWZUZFl1&#10;L1VrblpFZjR4RTBoYllNQXZKYVVGVjduTnpEQkFaVEtKMzZoMDJUUFB3aEdRNSYjeEE7OGl5elNm&#10;ekk4N2ExK1lma3FlNFdmU3RPbE52YVEyOGNrb3Q3cUwxVEhMS1ZZOFhMVjRrK3c3ak1hZWx4d3hU&#10;cmMvYzVVZFRrbmxnVCYjeEE7NlFmdFZQeXEwL3laZGF0NWswL1g5V2hRNi9LK21SNlNGbFc0WjJ1&#10;UThickxUZ1BpQXAxMzYwcHVOWkxJSXhNUjlPOS9CbHBZd01waSYjeEE7UitvMVh4ZW82dDVKOG0r&#10;VllsMXpWdGJ1bGtnczMwblRMclVuV2FHM0UwVElvV09PT092dzEyTzJhK0dmSms5TVlqblpycTUw&#10;c2NJZSYjeEE7b25rSzNlZmZrSGEyMXByRnhiVzEybDlCRHJFS1IzY1NzcVNBYVpxUHhLSEN0VDVq&#10;TTN0RWt4c2l2VC92b3VIb0lnV0FiOVg2QzluLyYjeEE7QUM3L0FPVVZpLzVpci84QTZqcDgxV3Ar&#10;djREN2c3TEY5UHorOTNrWC9lUFZ2KzJ4cVgvVVUrT281aitxUHVYRnlQdkw0dDF3RWEzcSYjeEE7&#10;QVBYNnpOL3ljT2RYaitrZTU1Yk45Wjk1UVdUYTNzMzVQUDhBcDc4dHZPL2srVWxtRUgxK3lUcis4&#10;QzErNFNReC9mbXExdm95d3lmQiYjeEE7MjJoOWVLY0hqT2JWMUxzVmRpcnNWZXdhaEsycGY4NDM2&#10;Vk9QNzdRdFZNWWs3aFdhUWovayt2M1pxNGpoMVJIODZMdFpIaTBvUFdKZiYjeEE7UytpMy93Q2tO&#10;SHNML3dENWJMZUtmYnArOVFQL0FCelFUand5STduZHhOaTBaa1V1eFYyS3V4VjJLdmw2SzdkUCtj&#10;ZE5ibTNCMWJYTyYjeEE7VDlOL2loZmZ3M2g3WjBCSCtGUkg4MlA2M1NFLzROSS96cGZwZU81dFhV&#10;cGhvZmwvV3RldjFzTkhzNUwyOFlGdlNpRlNGSFZtUFJSNyYjeEE7bks4bVNNQmNqUWJNZUtVelVS&#10;WmIxN3k1cnZsKysrbzZ6WlMyTjF4RGlPVVU1S2VqS1JVTU51b09PUExHWXVKc0xreFNnYWtLUzdM&#10;RyYjeEE7dDdGL3prTXpXa0hrM1F2c3g2ZHBTa0pTbEN3U0xwVC9BSW96VjltN21jdStUdGUwOWhD&#10;UGNIanViUjFTSTArNGl0cisydVpvdldpZyYjeEE7bFNTU0d2SG1xTUdLMW8xS2dVNlpHUXNFTW9T&#10;cVFQYyt1OWMwdUh6SEpiaTRSRVBtYlFtampEVkt4M1Z1eVhOdlEreG5kLzhBWVp6TyYjeEE7T2ZC&#10;eS9obDluSXZVVGp4ZkVKeHJPcUpxdjVhYWxxS3J3K3RhUmNTUEVlcU9iZHVhSDNScXFjcWhEaHln&#10;ZjBoOTdLUnVCUGtrbXRXTyYjeEE7amFsYTZwcG1zYWhIcGxqZjZOcEVNbDFLNlJnZnZydHlxbVFx&#10;dkloVFRMb1NsRWd4RmtTbCtoaE9Ja0NEeUlINldGZm1yb1drWG5sTyYjeEE7eXMvS1Y1b3NqMmtr&#10;ZHVWVzZ0MGtqczFibEZFa2tzdkducS9ISVNlVEhmcHRtVnBNa2hNbVlsdjVIbitPVGk2ckhjQUlW&#10;dDl5ZnplWCYjeEE7Znk2bXVkRHYwMXJSN0srMGE1aHZZMXRidUpZZlVhUlh1NDFRdC9kdXdMSnND&#10;RDdHZ3BHWEtCSVZJaVFybDhtNDQ4WklOaTQvZ3ZNSCYjeEE7MFFKb0xOYWVTZGNmeld1cG04dDlk&#10;Z3RwM2dNSXVQVlNTTTBJYXNmd3F2RGorMVh0bXc4VDFiemp3Y05WZms2K1VRQnRDWEh4WGRlZiYj&#10;eEE7Nm1jL21YcmplYWI3eXhESjVVOHczV2lXbHo5YTFpMGJUN2lPdkplQ3AwQlowcWE4VFFnMEJ6&#10;RDB1UHd4TDF3RWlOdHc1V295Q1ppTyYjeEE7R1JqZSt4Yi9BQ3owZDdEemJkU3c2VGM2VHBWMXJN&#10;TGFiRmRXazFsV05kTHZ3d1dPWnBEOEpPNTVlKzFhQjFVK0tBM0JQRHZ2ZjhVVyYjeEE7V21qVWpR&#10;b2NXMjFmd2w2QjVPMUt6MDN5VWwzZHZ4aVc3dmxBVUZuZDJ2NWdxSW9xek96R2lxTnljd3M4VExK&#10;UTdoOXdjdkdhajgvdiYjeEE7UXZsS1h6RHBldGZvL1ZvWW9iWFhKTlExS3ppUUZwb0hNNnllak5L&#10;SGFObWFPWXQ4S2dEaWQyeVdZUmxHNDg0MEdPUGlCbzliTDVDMSYjeEE7M1VrMVRXcjdVbGdGc0wy&#10;ZVM0K3JodVFReXNYS2drRFlFN1owK09QREVEdWVZeVQ0cEU4clFPVFlQVmYrY2F0UWEyL01nVzRQ&#10;dzMxbCYjeEE7UEN3LzFlTXcvd0NUV2EzdFNONHI3aTdIc3VWWks4bm0ydFdZc3RZdjdNZExhNGxo&#10;SGZhTnl2OEFETS9HYmlENU9EbGpVeVBOZG91aCYjeEE7NnZybW9SNmRwTnBKZTNzbFNzTVFxYURx&#10;VDJBSGNuYkhKa2pBWEkwRng0NVROUkZsVjh3ZVdOZjh1M2kyZXQyTXRqY3N2TkVsSDJsTyYjeEE7&#10;M0pXRlZZVjhEZ3g1WXpGeE5weTRaUU5TRkpabGpXOWQ4bVNmV2Y4QW5IenpyWkg0dnE5NURjQUFi&#10;aXJXNXJYdy9jNXJNKzJxZ2ZMOSYjeEE7YnROT0wwMHg1L3FlKy9sWmRHNi9Mank1S1NDVnNJSXFq&#10;L2lwQkgveHBtbDFZckxMM3UyMHh2SEgzQmxPWTdlN0ZYWXE3RlZHOWFaYiYjeEE7T2RvQVRPc2Jt&#10;SUFWUE1LZU8zend4NTdvTDViYm4vMExZbkdsUDAzOGRmQ2g2ZlRUT2gvNUYvNXJvLzhBa0o4ZjB2&#10;SnMyYnEzcW41QSYjeEE7L21ENWQ4bzZ6cUthNDNvVytwUlJySGZCR2YwMmlMSGl3U3JjWDU5UUR1&#10;Qm11N1IwMHNrUnc5SFk5bmFpT01rUzZxdi9BRGtCK1lmbCYjeEE7dnpicU9sMitoTjlaaDA1SlRM&#10;ZjhHVG0wM0Q5Mm9jSzFFNGR4MU8yUjdPMDA4WUpsMTZKN1IxRU1oQWp2VHliTm02MTdIL3psSnov&#10;eCYjeEE7NXAxYStuK2k0dVBoWDZ4UFgrR2F2c24rN1A4QVcvUUhaOXEzNGc5enh6Tm82eDJLdnRH&#10;NWI2dDVPOHRhc0RUOUZuVDUzUFlSU3hpMSYjeEE7bkovMVliaDIrak9VRzg1Ujc3L1graDZ3L1NE&#10;M1VvNmdCYWVXL1BHamttbHRCZVhkc3BGUDNGL0E4MVI3ZldQV1VmTERIZWNKZTRmTCYjeEE7OWxN&#10;WmJSa1B4dXdmODNmVytwMkhvVzhOM09XOHVpSzF1cWVoSy9QVU9LUzhpcThHT3pWSUZNek5IelBU&#10;Ni84QWV1TnErWEsvcCs4cyYjeEE7cjhwK1d2TFY4NzNOOHNSK3RJWjI4b1BKYjNGcGFTcWVNa2tN&#10;RUg3cHcyeFZ5aE5HNjc1alpzc3hzUDhBVGIyVy9IakI1L0xvSGxObiYjeEE7by9sRFcvTWxyRHBs&#10;bGFRK1hMalVidU16TVBUa2lHblhDM2t0eDZ6aEg5S1N6bUVYcHRzaHAzb2MyTXB6aEEyVHhVUHRG&#10;Vjg5M0FqaiYjeEE7eHlsNlFPRy91Ti9LdHZKNlIrWnZtdTYwclF6b2VpMmFheGVhanFEMjVzRWpN&#10;L3FXcjhwYmhlS0U4U0hMUmUxRDBwbURwY0lsTGlrZSYjeEE7RUFjL1BwK3R6TlRsTVkxRWNSSi90&#10;WUpmL216NTYxVFdOUjAvVHZMVjdKZXdDMG4wN1RKNFdsZXdtdHBDN3lQSEhGRTVWMWJnT1h0diYj&#10;eEE7bVpIUjQ0eEJNaFc5bnZjU1dzeVNrUkdKdmFnZWoxblN2TXNmbVhUL0FDZHE2eG1DV2Ura1c2&#10;dG1CVm9wMDArOFdWQ0R2czROSzlxWiYjeEE7clo0dkRNNCtYNlE3Q0dUakVUK09SUVhrd3h0YytY&#10;NHBmaVFMcjgwS3NmaEU2YWlpS3dYK2NSeXlBSHNDM2prcy9LWCtiOXlNZk1mNSYjeEE7MzNzajFh&#10;U083OHg2UlpXdzUzZW5TdGZYVDBxc1VEd1MyNERIK2FWcFBoWC9BQ1MzN09VUUZRSlBJN05zdHlI&#10;dzNuWHZJdXhWNlA4QSYjeEE7ODQ5ZitUVjB2L2pIZGY4QVVPK1lIYVg5eWZoOTduOW0vd0I3OEdM&#10;ZWZ6R2ZQbm1ReGtHTTZwZWxDdE9QSDZ3OUtVN1prNmIrN2ovViYjeEE7SDNPTnFQN3lYOVkvZXkv&#10;OGhmUG5sL3lqNWt2SDFzbUcxdjRCQ3Q2RVovU1pYRFVZTFZ1TGQ2QTdnWmk5bzZlV1NBNGVqbGRu&#10;NmlPTyYjeEE7UjR1cVovOEFPUVg1aitXUE5jdWxXV2hTZlcwc1BWa212dURJcE1vVUNOT1lWalRq&#10;VnR2REsremRMUEhabHRiWjJqcVlUb1IzcDQvbSYjeEE7MGRXOWIvTG4vd0FrdCtZSC9QRE5acXY4&#10;WXh1MTB2OEFpOC94MGU2L2sxLzVMRHk5L3dBd3gvNU9ObW4xMzk5TDN1MDBuOTFIM016eiYjeEE7&#10;RmNoMkt1eFYyS3V4Vjh1MjFxOHYvT09Pc3hHcE9rNjNSOXVKKzFDbTRQOEF4bnpvU2Y4QUNoNXgv&#10;VzZTdjhGa1A1c3YwdkhzMmpxWCYjeEE7WXE3RlhZcTlpLzV5RVJydTE4bDY4TjQ5UjBwUUg2N3FF&#10;bDhUL3Y4QXpWOW03R2NlNlR0ZTB0eENYZUhqdWJSMVRzVmZZV3RLOG41RyYjeEE7RlExSGZRb0FI&#10;OENiZE44NWZIL2pIK2M5Uk1YaC93QTFCNjNxTXMzbDJMVnBxK3RxK2dYK202aFRZZlhiV0I1Z3BI&#10;K1FZN29aS0VhbCYjeEE7dy96WkFqM0g4QlpuMDMzZy9qNzAzRnJvMDE5Y3o2dGFwZDIrbjZScFY4&#10;a2JxSEt2YnZlc0hWVCswdmJLN2tCVVRWeWtQOXl6b0U3OSYjeEE7dy9TbGZrL3pONUQxdnlkcVBu&#10;S3owSmJPTFNibTV2cm1MMDQvVitzMjhBa2FSR1dnTE5FNEhid3l6UGl5UXlER1pYWUErRFRoelk1&#10;dyYjeEE7TXdPVmxqK3IrWS9MUG1meWxvMGVoNlE5cHJQbVM0dVk3R3pRQ0tqRng5YWxuZU1velFj&#10;bFdSeXYyK1BFOTh1aGluam1lSTNHSUg3UCYjeEE7aXdPV000RGhHOHVYNmZoOTdIUHpCMHVTUHpE&#10;cTF2ZnkzME0xaHFINlptRnJJUXMraDNNaWlkNEZKVStyQ2RtcDhQd2s5YWszNmFmcCYjeEE7QkZi&#10;aXY4N28wNmdibXlSUnYzeDYvSlJpL0xteEZ5THIwZFdVemNKR2xGMG5xdGJhaktZZExBYmxVdHlY&#10;OTVYOE1KMUpxdlQ4dTc2ayYjeEE7alRSdS9WOCsva3luOHRiTzMwL1hyV3dqYTdNMXRmd3dYLzF5&#10;VDFRYjZEVGIvd0N0ZlYycWF4QVN4ZjhBQkQyekgxVWpLSk8zTGF1NyYjeEE7aWpWL2EzWUJScmZZ&#10;OWUraW0zbHpVSUxBTHF6STB3MFRUZFptbWlydHl1ZFVZd0xINFBMOVVrWDMyeXZMRy9UL0FEakgv&#10;Yy90YkltdCYjeEE7KzRINy93QmpJZnkrbHY3Ynk1cTkzcVJTYlUxMUhVSHZYanFGZVNLVmw0cXhG&#10;ZUtxZ1JhajdJR1Vha0F5QUhLZzJZYkVUZk95K0w4NiYjeEE7dDVSMkt2VnYrY2FyQTNINWpHNTI0&#10;V05sUE16SHR5S3hmOHpNMXZha3F4VjNsMlhaY2J5RStUelRXTHo2N3ExN2VWcjladUpacS84QSYj&#10;eEE7R1J5MzhjejRScUlEZ1paWEluelFtVFlPeFYyS3ZYZktDQzEvNXg1ODVYakVLYnEraHRrM296&#10;Y1d0K25pUDNwL0hOWm0zMVVCM0Q5YiYjeEE7dE1CclRUUG4rcDc3K1ZscjlXL0xqeTNIUURscDhF&#10;dTIvd0RmSUpQK044MHVyTjVaZTkyMmxIN3FQdURLY3gyOTJLdXhWMkt1eFY4OSYjeEE7YVJwdkx5&#10;LytiL2xkZHZxZHhMZTI2SFlsVmFTVmFVOW9GKy9OM09mcXd6NzluVXdqNmNzUE1uNXZBYzNUcEhZ&#10;cTdGWFlxOW0xcFA4QSYjeEE7RXY4QXpqcnBPb0lDOTE1WXV6YlhCNjBpTGNLZjhETENmb3pWUS9k&#10;Nm9qcE1majlMdHNuN3pTZy96WGpPYlYxTHNWZll1cC8rU1JULyYjeEE7QUxZbHYveVlUT1doL2pI&#10;K2NYcWovZGZCTGZQTmpjLzRTODU2ZGIxTnpwa3JhdlpBL3dETFBkb1pKNmY2emZXbHl6VHlISEFu&#10;cnQ4diYjeEE7d0dHYXhDVmROL3g5cWpxL21uUVc4NGFSb05yZlBwM21wYkNDTzJ1VEY5WXM3Z1hB&#10;NWZVcnVKU0dJb0ZkV3FPUExxT2hNTVV1QXlJdSYjeEE7Ri9IM2hqUExIakVicVZmRDNGa0s2N3JX&#10;a1JTMnV1ZVZDMWxMVVRYZWloYjIzazVEaXhrdHVNZHdvNDdINEg4SzVUNGNaYnhudi9TMiYjeEE7&#10;KzNrMjhaanpqOHQvMnNPdVBLMFBtcnozcGZtZnlwNWswKzFuMFlwQW1sUnd2SExIYXE3TS9PRjJE&#10;cTdpWjFLK21vektHYnc4WmhPSiYjeEE7UEYxODNHbGg0OGduR1gwOUV4MS95WFBGK1p5K2M5Wjh4&#10;V1VObkVuMWZUdEt1azU4NEpJakRMRHc1eDhxK3E3RGlHcXgzeXZIbkJ3KyYjeEE7SEdKdnFXYzhC&#10;OFh4RExib0dOUi9raXQ1cnR4YzZmTnFVMmt0SUdzNGJ4M3NJWTFYNGxWbmYxTHFRSXhQRUNGTnYy&#10;eDF6SS9QMUVBOCYjeEE7UEY1Yi9zKzM0Tlg1TzVFM0t2bCsxT1BLSG1IeWxwSDVreGVWWE1seHJV&#10;VVUxb3QwOFp0YlMyY1VrTUZwQzVaaVplTldsZGl6a0Q0bSYjeEE7QnlyTmpuTEZ4L3cvTW56UDZt&#10;ekhsZ012Qi9GK09TSjhuMkZ3K21KQmNnYzljOHdUTEVHMy93QkEweTRsdXFGZkJwb1hIL1BUSTU1&#10;QyYjeEE7OXY0WWZhUlg0OXpQRUNSdjFsOWdMSy9MWUo4dmVZZ092NlIxYi9rL0ptTmwrcVB1aTNR&#10;NUgzbDhWWjFqeWJzVmV5L2xJbzh2ZmxmNSYjeEE7MTgzeS9BODBYNk9zSHJSaElWNDFIdDZrNmY4&#10;QUE1cXRaNjgwTWZ4THR0RjZNTTV2R3MycnFYWXE3RlhZcTlmMVpEcGYvT09XaldvMiYjeEE7dWRk&#10;MVJwakZ2VW9wa0FQL0FDU2orL05YRDFhb24rYkYyc3h3NlVEckl2cGpSTEQ5SGFOWWFmMStwMjBW&#10;dlVkUDNTQk8vd0FzME9TWCYjeEE7Rkludkx1NGloU015Q1hZcTdGWFlxN0ZYajVoaTBuL25JYTd0&#10;YmhGTmw1dTBxbkRvcGVOS01OdTVGczMvQUFXYk8rTFNnam5DWDQrOSYjeEE7d1BwMUI3cHgrNTgx&#10;YTlwTTJqNjNmNlZQL2UyRnhMYnY3bUp5dGZwcG0veHo0b2lYZTZITERna1k5eFFPVGEzQUVrQUNw&#10;UFFZcTlnLyYjeEE7TFg4ajlUMTNRdGJ1ZGIwMld6bGx0UitnSnAyYUUvV0RWZ3hpMkpRMFVWWVVv&#10;ZHE5UnE5VnJ4Q1VSRTN2dTdUUzZBeWpMaUZkemY1QyYjeEE7MzBENmpyMzVmNjBwanR0ZWdraUVU&#10;Z2NrdVlWWlhVQTlHNEVuNW9NZTBZbW81WS93cjJmTGVXS1hYOEY1WnJ1ajNtaTZ6ZTZUZXJ4dSYj&#10;eEE7ckdaNEpmQWxEVGtQWnVvOXMyT09ZbkVTSFYxMlRHWVNNVDBRT1RZUHNmVjQyai9KYjAyKzBt&#10;aXdLYWVJaFFaeTBQNy9BUHpucXBEOSYjeEE7MzhFZk5lNlJmK2M0N2UwbWoxQ0s3c0xpeTFpR0Jo&#10;S3NmcHVydyt1VXFJOW5tV2pHcDVaQVJrTWRuYWlDUHg4bVZneSs5NVQrWGVoYSYjeEE7bDVjL01D&#10;N2oxS0N6MVh6WEs3UjJWeE5mbDVvNE5vMmtNTnZEY0NPa1cvN3hrK0g0UjF6WTZuSUo0aFZpSHUv&#10;V1E0R254bUdRM1JuNyYjeEE7OTY5MVBUL3pDL01XeDh1K1ZkVzFDd2RiblViU2NhYkJFQnlBdnBZ&#10;MWtWRDQ4RWtEc1BhblhNRFRhWXptQWVSMytEbVo4NGhBa2JrYiYjeEE7ZkZNYmJ5cFphcG9HbXgr&#10;YWJXSFV0V2p0b1JkWGtrYUxNSndvTGxIUUswZnhWK3lSbFp6R01qd0dvMnpHTzRqaTNLb1BKdWtX&#10;V21YcyYjeEE7R2h3SnAyb1hVTWtjZXByVjdsWkhVaFhhZCtjcmNXTmZpWTRQSGtTRExjZHlmREFC&#10;cllzSC9LajgwSGw4c1g5cDV1bk1PcStXN2lLeSYjeEE7djdtWS9FeXp6ZWhFOGhQZFpQZ2R2cFBY&#10;TXpXYVNwZ3crbVFzZmU0dWwxTnhJbjlVVFJZUitmR25lYjczemZCQmIrWG81Wk9VYjZaciYjeEE7&#10;OWhGY2ZXQ25LaXh5dWpzbktOKzdMVWRSU3VaZlo4b0NGbVh2QnB4ZGZDY3BnQ1B1a0xlazZkcS9s&#10;elJQUFdrZVU3dStSTHZUTkdFViYjeEE7cTBwcDZ0eGN5TDZ0V2JiMVdXM1ZoM1BNNWdTaE9lTXpB&#10;Mk12eDk3bkNjWXpFQ2R4SDhmY3lIeUwvdkhxMy9iWTFML3FLZktOUnpIOSYjeEE7VWZjM1l1Ujk1&#10;ZkVMcXlNVVlVWlNRdzhDTTYxNU1pbDBFRTF4UEhCQWhrbW1aWTRvMUZTek1hS0FQRW5FbWhhZ0Vt&#10;ZzlrL09PV0h5cCYjeEE7NUc4dGZsM2JPRGN4UmkvMWNyVGVSdVZBYUhjTkl6bmZzcTVxOUVQRXlT&#10;eW4zQjJ1dEl4NDQ0aDhmeDcxK3Fma05xY241WjZGZjZOWSYjeEE7QzQ4eHlBM1dxTDZwV1F3ektY&#10;alJFZGxqckd0QVI5cXZTdUNIYUE4YVFrZlQwV2ZaNThJY0k5ZlY0L3FXbDZscGQyOW5xVnJMWjNT&#10;ZiYjeEE7YmduUm8zSCt4WUE1dEl6RWhZTmgxYzRTaWFJcEM1Sml1amplU1JZNDFMTzVDb282a2sw&#10;QUdBbElGbW4wRjUwMGhKdk8zNWJmbDlHQSYjeEE7OGVrd3d6WHFKdlVMeE10ZjloYXMzK3l6UzRK&#10;MWp5WmUvd0RINlhkNW8vdk1lTWRQeCtoNy9tbGRxN0ZYWXE3RlhZcTdGWGt2NSsyMCYjeEE7K21w&#10;NWM4N1dhY3JqeTlmcDY0QSsxQktRYU1mRGxHRi8yV2JMczRpWEZqUDhRY0RYRGg0Y2cvaFAyUEtQ&#10;K2NodERpdC9PRUhtQ3pvMiYjeEE7bStZN2FPN2dsVVVVdWlLcjArYThIUDhBclpzdXpjbHc0VHpp&#10;WFhkcFk2bUpEbEpNZEwvNXg4ZzFYU3RNMSswOHlXOFhsMjZ0VXVMeSYjeEE7N3VVS1N4UFdraUJL&#10;K25SVDhKTFNDaHl1ZmFSaVRFeDlRTFpIczBTQWtKZW1tYy9sdllmbFJhNmpmYVY1SmdHcytaZFBz&#10;NUxtUFdMMSYjeEE7T2NKbVFxaUtybmp4cTdqZU5PbGZpekUxVXN4QU9UMHdKNUJ5OU5IQ0NSajNr&#10;T3Y0L1E4azFEODFQek0xVHpmWlMzVnpMOWVzYnhQUSYjeEE7MGVCVEZFSmtmajZSaUgyaVRWZmpx&#10;YzJVZEpoakEwTmlPYnJqcTgwc2d2bUR5VGI4OWJOdkt2NXRSNnRwVGVoYzNNY0dyUmxlaXorbyYj&#10;eEE7eU1mOWs4UEkvUEsreno0bURobDdtZXYvQUhlYmlqejVwbitibWsyZm5QeXBwLzVuYUdnTCtt&#10;dHZyOXN1N1J1bEZERWY1RGZDYS9zbCYjeEE7VDB5dlJUT0tad3krRFpySURMQVpZL0g4ZVR4ZU9O&#10;cEpGalRkbklWUjAzSm9NMnBMcWdMTlBwRDgwL3pjOG9hZjVSbDhvYVRNdXJYViYjeEE7eFpmVTNu&#10;dFhEUVFBSUVCTW54Qnp0MFUvTTVvdEpvNXlueHkyRjI3M1Y2eUVZR0EzSkhSaXYvT1Ayb2E1NWc4&#10;OHhRNmhxZHhKWTZQWiYjeEE7UFBiV0lrZElBUXlSTFNLTXBHS2VwWHB2VE1qdEdNWVk5aHZJdVAy&#10;ZmtsUEp1ZGdIMEo1czF1MzBEeTVxZXR5OFFiQzJra1F0KzA0SCYjeEE7N3RQOW0vRVpwY09Nem1J&#10;OTVkeGttSXhNdTU4MmZram9XdWVjUE5qVGFqTEpQb1ZsZUxyR3BDVGRKYjRjdlJyVUdyTVhKYnhV&#10;R3ZiTiYjeEE7N3I4a2NVTnZxSW9lNTBtaGhMSk96OUlOL0Y5Vlp6cnZuWXErYmY4QW5JenlIZWFa&#10;cU1ubWpUQXk2WHF4Uk5YaVFrS3R5djJIZFIreiYjeEE7SlQvZ3Y5WVp2dXpOUUpEZ1BPUEwzT2w3&#10;U3dFZXNjanplb2ZrWjV3VHpINUNzMG11VFBxbW1ENnJmaHZ0amlUNkxIdWVVUUh4ZHlEbSYjeEE7&#10;dTdRdzhHUTl4NU9mb3MzSGpIZU9iemIvQUp5b3NMQ0xWTkMxQ0ZvazFDYU9hTzVWYUNaa2pLR0p6&#10;VGNnRXNBVG1mMlJJa1NIUndlMSYjeEE7WWk0bnFsdjVZZjhBT1FVMmdRalMvTU5xMTNaU1N5elNh&#10;akNhM1BxVE56Wm5WanhmNGp2U2grZVdhdnMzajNnYVBkMFlhYnRIaDJuOCYjeEE7M2srdW14Ylc3&#10;OXRQbDlheGE0bGExbDRsQzBUT1NsVllBZzhlb3paWTc0UmZOMTJVZ3pOY3JlbmZrYjVWc2JiNjUr&#10;WWZtQWVub2VnSyYjeEE7ejJwYW43eTVVZFZCKzF3clJmRnlLZERtdjErWW1zVWZxbDl6bjZEQ0Jl&#10;V1gweFlSclY1NWw4OGVaTlgxNkd6bHVwaHl2SjQ0bE1vZyYjeEE7dGtJVkFkdnN4cnhINDVsd2pE&#10;REFSSnJvNHN6UE5NeUF0ZlArYUhuK2JXZjB5MnVYS2FoeFJPY2JjRUtvQUFERW9FWkJwVWpqdWQ4&#10;QSYjeEE7MG1JUjRlRVVwMW1YaTR1TGRuV20vbi9EcWxxbW0vbUJvTnRydGwwK3RSb3FUTFhxd1J2&#10;ZzVmNmhUTVNYWjNDYnhTTVM1Y08wUklWayYjeEE7allaQjVmOEF5MC9JL3dBeXl5K1l0SDFDNVhT&#10;Tk1VM0dyYU5NV0FqUUtYb3pOU1ZWQVUxSWRxMDJiS01tcTFHUDBTQTRqeUxmajB1biYjeEE7bjZv&#10;blljdzgvd0R5Zjh1MjNtVDgwclQ2dmJtUFNyT1o5UmFGdjNucHd3dHloUmkxZVh4bEVOY3pkYmxN&#10;TUp2bWRuQzBXTVR6YmZTTiYjeEE7L3dCVDFMOHF6L2kzODN2TlBuUmh6c3JML1E5T2VsQjhYN3BH&#10;WC9uakNhLzYrYTdWL3U4RWNmVTdsMk9tL2VacFQ2RFlQYjgxTHNuWSYjeEE7cTdGWFlxN0ZYWXFs&#10;UG16eS9iK1l2TFdwYUpQUUpmUVBFckg5bDZWamYvWU9BMzBaWmh5R0V4SWRHR1dBbkV4UFY0RkZZ&#10;WFBtL3dESiYjeEE7clVOQXVrcDVuOGhUdlNGaCs4TUVmSU1tNXI5aFhXZzdvdWJveUdMT0pENk1u&#10;NC9IdmRUd25MZ01EOWVQOUR6cTA4LzMwWDVlWDNrcSYjeEE7U0V6V3R6Y3gzTnRQNmhVdzhXRFNK&#10;d0ErTU95Z2dFN0dwNjlNNDZjZUtNbms0RWRTZkNPTjZlc1NmbEorVkRTbHZSODdlWndBaEcwdCYj&#10;eEE7dkhTdEs3MDlKRzMvQU10dmJOZmY1bk4vdGNIWVYrV3cvd0JPWDQreEo5TC9BT2NpQmFxYjY2&#10;OHA2ZGMrWlN2RnRiUUpESTVwVGxJRiYjeEE7aVp5VDNwSUI4c3RuMmJld21lRHVhbzlwVnVZamk3&#10;M21ubXZ6VnJIbWpXNTlaMWFRU1hjOUJSUnhSRVhaVVJleXIvdDc1bjRjTWNjZSYjeEE7R1BKd00y&#10;YVdTWEZKbEg1UmZtUVBLV3JTMmVwcjlZOHRhcVBSMVMyWWMxVU1PUHFoTjYwQm93cDhTL1JtUHJk&#10;TDRrYkgxams1R2kxWCYjeEE7aG1qOUpWUHpaL0srVHlyZUxxdWtuNjM1VTFFaVN3dkl6Nml4K29P&#10;U3hPd3IyK3czN1E5NjROSHEvRUhETGFZNXAxbWs4TThVZm9MeiYjeEE7ek01d1Vib3V0YXJvbXB3&#10;YW5wVnk5cGYyNUpoblNsUnlCVTdFRUVFRWdnNUNlT014VWhZWjQ4a29HNG1peTN6QitiSG12empi&#10;MldqKyYjeEE7Wk5RV0RTQk1qWGN0dkFBeEFOREk2S1Y1OEFhaFJRVnpHeDZPR0ltVUI2bkt5YXlX&#10;V296TlJmVkhrRFNmS3VtZVZiSzM4cnVrMmtNdiYjeEE7cVIzS01ITXpOczBrakRxNUkrTHc2VUZL&#10;Wnp1b25PVXlaL1U3L0JDTVlBUjVNaHlodGRpcUUxYXcwM1VOTXViTFU0a20wK2VOa3VvNSYjeEE7&#10;ZnNGS2IxTzFLZGE5dXVTaEl4SUk1b2xFRVVlVDQ2MWpWdjhBQlBuTFVrOGg2OUxKWVY5Tkx1S2xH&#10;WDdSakpJS1NCRzJEZ1VQVVoxRSYjeEE7SWVMakhpUjNlYnlUOEhJZkNsc3hyV2RlMXJXcnI2M3E5&#10;OVBmM0ZLQ1M0a2FRZ2RlSzhqOEk5aG1SREhHQXFJcHhzbVdVemNqYUJ5YiYjeEE7Qm1QNVpmbHZx&#10;Zm5mV3hiUmNvTkt0eUgxSy9wOE1hZnlyWFl1OVBoSDA5Qm1McXRVTVViNjlBNVdsMHB5eS9vOVdU&#10;L21uNXl0OWR1ZCYjeEE7Ty9ML0FNa3c4dEEwNTB0N2VPQUUvVzdtdkVVL21WV0pvZjJtSmJ3ekgw&#10;bUF3Qnk1UHFQMk9UcTgvR1JpeDhoOXFlYWo1bmcvSnJSciYjeEE7VHkzb1MyOTc1c3VTbDE1Z3Vw&#10;QVhqVGFxUURpVlBRN2I5UGk2dHRUSEVkVkl6bHREbzJ6eWpTeEVJN3o2dklmTStydnJtczNldGl3&#10;aSYjeEE7MCtLOGxKRUZzaFdGV0Npb1gvS1AybTl6WE5uaWh3UkVidW5XWnA4Y2pLcUJTbkxXcE05&#10;Szh5NjFwV25hbnAxaGNlamFheEdrT29SaCYjeEE7VkpkSTJMS09SQlplcEJvZHdjcm5paklnbm5I&#10;azJRelNpQ0J5bHplcCtVa0hrWDhtZFc4enlqMDlaODBINmpwVmFjbGhQSmVZM3FQMiYjeEE7MzZk&#10;bHpYWnYzMmNRL2hodVhaWWYzT0F6L2lseS9IMnZZL3lXOHBIeTE1QXNMZVpPRjlmQTMxNkQxRHpB&#10;RlZQK3BHRlUrOWMxZXV6ZSYjeEE7SmxKNkRaMk9qdytIakE2czZ6RGNwMkt1eFYyS3V4VjJLdXhW&#10;NHQ1N1J2eSsvTkxUL08wS0ZkQTE3L1FkZVZSOEt5RUQ0eUJ0dUZFbiYjeEE7aVNyZU9iWFQvdnNK&#10;eC94UjNEcnMvd0M2eWpKL0RMWXZMdnpJOHFRK1Evekh0TlJodGhjZVg1N2lMVXRPUWJ4UEVraXlT&#10;VzRiZjdQMiYjeEE7ZXYyU0Qzelk2WE40MklpL1ZWSDlicjlWaThIS0pmdzNhQi9PZnpocC9tenps&#10;K2s5TXU1TG5UdnEwS1c2U0kwWmhJV3NrZkZ1L01rayYjeEE7amJmSjZIQWNlT2lON1lhN01Nazdp&#10;YkZNTzB2UzlRMVhVYmZUdE9nYTV2YnB4SEJDbTVaai9uVW50bVZPWWlMUElPSkNCa2FITXZaYiYj&#10;eEE7ajh0UHl6L0w3U1licnovZFNhdHJkd3BhUFJyTjJSZm80R09TZ1A3Yk1vOEJtcUdxelpwVmlG&#10;Ujd5N1U2WERoamVUZVhjbGVrYUgrVSYjeEE7Zm41MjByUTdlNDhwZVltREd3aW5uZTZ0YmhnS2hD&#10;MGhad3g5cWUzTHBsazhtZkQ2cGV1UFhvV3VHUEJtOU1iaEpiNU84OVgza2k2diYjeEE7dklQbnl5&#10;TjM1ZWRqQmRXa254dGJjelhuRlQ3VWJWNTBYL1dYZnE1OU9Nb0dYR2FsOTY0ZFFjUk9QSVBUK1Bz&#10;VVB6QS9KaWF3dFA4QSYjeEE7RW5rNmI5TitWcmdHVkdoUHFUUUozNUFmYlJmNWh1UDJnS1Z5V20x&#10;MW5neWVtYkhVNkdoeFkvVkY1Ym14ZGM3Rlh0LzVCL212cTl0cSYjeEE7R24rU3A3U0s0MCtkMlMx&#10;bVVwQkpDV3E3Rmpzc282N0g0dmM5TTFIYU9qaVFjZ083dCt6OVdiR01qWjlLWm9YZE94VjRyK2Vu&#10;NXczdiYjeEE7bCtXZnlwcHRpcHVicTMvMG05dVFza1hvenFWS3h4YmhpUlVFdnQva25ybTE3UDBR&#10;bjZ5ZVRyZGRyRGo5QUc1RDVtem9IUU94VjZIKyYjeEE7WFA1T2F6NW9BMVRVbi9SSGxpRUdTNDFL&#10;ZWlGNDEzYjBROUJTblZ6OEk5K21ZT3Exc2NldzlVKzV6dE5vWlpONWJSVGp6OSthV2xXKyYjeEE7&#10;ai80SC9MMkw2bm9DRDA3dStRRlpiczlIb2Z0RlhwOFRING02YkwxcTAra0psNG1YZVgzTjJvMVlB&#10;OFBGeVk5K1Zubm55NTVMdXJ6VyYjeEE7YjNTNWRUMXRWV1BTMURySENpdlVUTXprT3l2eG9BUXAy&#10;cU5xNWZxOVBQS0JFR285WEgwbWVHSzVFWExvei9WdkkzbEQ4MlZmekY1TSYjeEE7dlYwL3pCSXdm&#10;V05LdTJQVmlBMGxCeUkvMWxxcmY1SnJtRkRVVDAzb3lDNDlDNXM4R1BVK3FCcVhWamY1d2F4cG1p&#10;V05wK1d1Z3g4ZCYjeEE7UDBkbGwxTzZkT0wzRjR5MUxiaXRBRzYvUjBVWmZvb0daT1dYT1hMM05P&#10;dHlDQUdLUEljMWI4b1BLdmxIelA1VDh3VzNtQ3dOcEhwOSYjeEE7THIvRXlPVmFJY2Y3cWhxcENo&#10;UzFLYjE4ZUp3YTNOUEhPSmliditGT2l3d3lZNUNRNWZ4TU44aStTbjgyK2RJTkVzWGVTd01yUGNY&#10;WiYjeEE7WGd5MmtiZkZJVnE0Vm1XZ0FxZmlJR1pXb3orSGo0anovUzRtbndlSms0UnkvUTlidWJl&#10;Mi9NWDgyN0hRckJSL2czeVlpbzZvYXhONiYjeEE7SkNsVjMzRHVpeGpmN0Nrak5hQ2NHQXlQMXpk&#10;bVI0MllSSDBRZS81cFhhdXhWMkt1eFYyS3V4VjJLdXhWSnZPSGxldzgwZVhMM1JMNCYjeEE7VWl1&#10;MG9rZ0ZXamtYZU9SZmRXQVA0WmJoeW5ITVNIUnJ5NHhPSmllcnhQUk5ObTgxK1c5Ui9LbnpNVnQv&#10;Tm5sd3RKb2QzSiszSEdQZyYjeEE7VldPNVhpYWY2aEJwOE9iYkpMdzVqTkQ2SmMveCtOM1d3ajRr&#10;VGhuOWNlVHduVU5Qdk5PdnJpd3ZZbWd1N1dSb3A0WDJLdWhvUWMzRSYjeEE7WkNRc2NuVFRnWW1q&#10;ekQybjhqYlhUdkxma256SitZdDNDczl6Wmg3V3hSdW9Lb3JFRCtYMVpKVVN2V2dQanZxdGVUa3lS&#10;eERxN1hRUiYjeEE7RU1jc2hlT2E1cmVwNjVxdHpxdXB6dGNYMTI1ZVdSdmZvRkhaVkd5Z2JBWnRN&#10;ZU1RaUlqa0hWNU1obkxpUE5WOHNRYWpQNWswdUhUTyYjeEE7WDZRZTdoRnFVKzBKUFVIRWdqcFE3&#10;MXdaU0JBM3lwbGdCTXhYTzNwdi9PVC9BTlQvQU1lMmZvOGZySDZPait0Y2V0ZlZrNDh2ZmpUNiYj&#10;eEE7S1pyK3liOE0rOXp1MWE0eDMwd3J5UDhBbUw1czhsWEszR2x6RTJVeDVUV013TFc4MU5pYWJV&#10;Yi9BQ2xOY3k5UnBvWlJSNXVOZzFNOCYjeEE7VzQ1UFJKSnZ5WC9NdHVjNy93Q0RmTTh2MjNQQVdz&#10;cm51YThJbStuZ3hQam1EV293Y3ZYRDdmeDgzT3ZCcVA2RS93QWZqdll4NWsvSSYjeEE7RDh3ZElC&#10;bXM3Wk5hc2lBeVhGZzNOaXA2ZnVqU1QvZ1F3OTh5TVhhT0tYUDBuemNiTDJka2p5OVFlZjNkanFH&#10;bjNIcFhkdkxhWENINyYjeEE7RXFORzRJOW1BT1pva0pEYmR3cFJsRTdpbnFmNWYvOEFPUS9tWFFC&#10;Rlk2OEcxclNsb29rWnFYY2Evd0NUSWRwS2VENy9BT1VNMTJwNyYjeEE7TmhQZVBwUDJPdzAvYVVv&#10;N1M5USsxRitlUCtjbFBNR3FySlorV29UbzltMnh1MkllN1lleEh3Ui9SVStEWkhUOWx4anZQMUg3&#10;R1dmdCYjeEE7T1IyaHQ5N3lFblVOU3ZHYyt0ZTNzN0ZuWThwWlhZOVNUdXpITm50RWR3ZGI2cEh2&#10;TE4vTFA1R2ZtTnJySzM2Tk9tMnJVcmM2Z1RBQSYjeEE7RHZ0R1FaVDlDWmlaZTBNVU90bnljdkYy&#10;ZmxuMG9lYk1ZOUQvQUNYL0FDNEhyYTFlRHpiNWtpM1d4aEFhM2prRzRES0NZeFE5ZlVaaiYjeEE7&#10;MzRaaW5KcU0vd0JJNEl1V01lREI5UjRwZmo4YnNGOC8vbTM1bzg1TjlYdUhGam95RUdEU3Jja1JB&#10;TDlreU5zWkNQZmJ3QXpNMDJqaCYjeEE7aTNHOHU5d3RScko1ZHVVZTU2YitTVm4rVjlxa1VHbjZv&#10;bDE1NnY3Um5obHVZV0MyMGpJYXhRaDFNWlpQMnZpSllkTnRzMSt2bG1PNSYjeEE7Rll3Zm03RFF4&#10;d2pZRzVrUERmTU9pNnJvbXRYZWw2ckQ2Ti9iU0ZaazdFbmNNdEtBcXdOVkk3WnQ4V1NNNGd4NU9v&#10;eTQ1UWtSTG1vNiYjeEE7VHErcDZScUVPbzZaY3lXbDdBZVVVOFI0c1BFZTRQUWc3SERPQWtLSXNJ&#10;aE9VVGNUUmU1YUJydmxiODVyWk5BOHpXdjFEemhid3NiTCYjeEE7V0xWUlNSVUZUVWZpMGJiZFNw&#10;VW5OUmt4ejBwNG9HNGR6dDhlU0dxSERJVk1kV01mbWo1azA3U3RNdC95ejhwTVgwMndZRFZycU1m&#10;SCYjeEE7ZVhsUnlCNC9hbzNYM29PaWpNalNZakluTlBtZVhrR2pWNVJFREREa09mbW56UXQrVkg1&#10;ZXJZd0RsNS84MktGS3g3eTIwTGZDRldtLyYjeEE7SmVWQlRySWUvSEtiL001YlA5M0Q3Zng5emRY&#10;NWZGUS92Si9qOGViMW44b3ZJQ2VUUEtjVnJNb09yWGxMalZKQlEvdkNQaGpCSDdNWSYjeEE7Mitk&#10;VDN6VzZ6VWVMTy80UnljL1NZUENoWFhxemJNUnlYWXE3RlhZcTdGWFlxN0ZYWXE3RlhtWDV3ZVFk&#10;UjFFV3ZtL3l4V0h6Wm9kSiYjeEE7WWpIOXE0aFQ0akhUOXBsMzRqOW9FcnZVWnNORnFCRzRUK2lU&#10;aGF2QVpWT0gxeGVlZWJORXNQelg4cmY0eDh2UUxGNXQwNUJGcnVrcCYjeEE7WG5LRkhWRjZzMUJW&#10;UDVsK0g3UzB6Tnc1RHBwK0hMNkR5TGg1c1kxRU9PUDFqbUVrL0ovelhvYjZOclA1ZStaWmhaNmRy&#10;bkkybDYreSYjeEE7dzNMS0YrT3RLYm9qTFUwcXREMXk3VzRaY1F5dzNNZnVhdEZtanduRlBiaVk5&#10;cS81TWZtTnArc25USTlHbnZnemNZTDIxUXZiU0tUOCYjeEE7TCtyOWxBZjhzaW1YUTEyS1VidW1p&#10;ZWh5aVZBVzlOOHZlV2ZMUDVONlNmTWZtaWFLOTgzVHhrYWRwc1RWTWZJVUtwdDM2UExTZzZMWCYj&#10;eEE7OXJBeTVaNnFYQkRhSFUvajduUHhZb2FhUEZQZWJ3M3pKNWcxTHpEcmw1ck9wUDZsNWVQemNq&#10;b29Bb3FML2txb0NqMnpiNHNZaEVSSCYjeEE7SU9veTVUT1JrZXI2RS9JYlRrMUw4dmswN3pURGJY&#10;ZWtYdHpLbWcyTnhDak1RZ1o3aDFOSzA1OHFOMUJCMzZacE8wSmNPVzRXSkFiLyYjeEE7QUtIZDZD&#10;TjRxbHVPajU3OHp3VzF2NWwxYTN0b2hCYlEzdHhIQkNwSkNJc3JCVkJZazBBRk56bTd4RW1BSjdn&#10;NlRNQUprRHZLZStUOSYjeEE7Zi9NL1NyR2Uvd0RMTStvRFRMSmxGejZLdFBheGx0eHpqWVBHUHV5&#10;blBqd3lOVHF6ODIvQmt6UkZ3dWd5MjAvNXlUODF2YmkyMXZTOSYjeEE7TzFpM3FDd2xpWkdOUEdo&#10;YVAvaE14ajJYQzdpVEZ5STlxVC9pQUtmK1Z2Ty9sYnpycUs2YlovbGhwOHQyRk1zODZ2REhGR2lq&#10;ZVNXUSYjeEE7VzZsVjdVTmZwT1Vac0U4UXM1VFg0ODIvRG5obU5lR0wrSDZsL21uelg1UzhsWHlR&#10;YWgrVjloem5RUzJseUpZSnJlVk5qeWlrTnU0MiYjeEE7K1Zmdnh3NFo1UnRsUDQrS2MrV0dJNzR4&#10;OWlRVGY4NUk2NWJRdkI1ZjBEVE5IaWVuMkkyY2luVDdIb3BYNXJsdzdMaWZxbEtUUWUxSiYjeEE7&#10;Znd4QVkzcjNtbjgzdk5Hano2bnFFdW9UYUZIVDE1SVkyaHN3RHQ4WHBLaU1QblhMOGVIQmpsUXJp&#10;KzFweVpjK1NQRWI0V00rVjVQTCYjeEE7TVdzd3Y1bGh1WjlJVU9ab3JObFdWbUNuZ0t0UVVMVUIz&#10;RzJaR1VUNGZSWEY1dU5oTUJMMTN3dllQemFqOHR3ZmxWbzE3NU0waTJ0diYjeEE7TCtyemY2VmNt&#10;SUc2VjAzalJwQ1hhdktOMVlsajBwWE5abytNNWlNaFBGSDVPMDFuQ01JTUFPR1R3KzB1N216dW9i&#10;dTFsYUc1dDNXUyYjeEE7R1pEUmxkVFZXQjhRYzI4b2dpaTZlTWpFMk9iM1BVSWJMODV2SlA2U3RV&#10;U0x6L29VWVc2dDFvdjFxTHI4SThHNnIvSzFWNkd1YWVKTyYjeEE7bHlVZjd1WDJPNGtCcXNkais4&#10;aThJZEhqZG81RktPaEt1akNoQkd4QkJ6Y09tSXBNdkwzbWJYUEx0N0pmYU5kTlozY2tMMjdTb0ZK&#10;OSYjeEE7T1FmRUJ5Qm9kZ1FSdURrTXVLTXhVaFliTVdhV00zSG05VS9MWHlucG5rL1Evd0RsWm5u&#10;Sk5rK0xRTk5mKzhtbVlFcExSdjJqU3FWNiYjeEE7RDQrd3pYYXJNY3N2QngvRS9qOGRIWmFiQ01V&#10;ZkZ5ZkFNdjhBeWo4cDZ0NXA4d3pmbWI1cldzMDdFNkphTUR4UlJzc3FnOUVRZkRINCYjeEE7N3Q0&#10;SE1YV1pvNDQrREQ0dVRwTVJuTHhaL0I3Ym1wZGs3RlhZcTdGWFlxN0ZYWXE3RlhZcTdGWFlxOGMv&#10;TVB5UnJubGJYMi9NVHlLbCYjeEE7YmxkOWEwaFZMSlBHeEhxT3FMdWE5WEhYOW9iNXROTm5qa2o0&#10;V1Q0RjErZkRLRXZFeDgrbzcySCtiL0ptaGZtWG83K2RmSWlLbXRLTyYjeEE7V3VhQ0NCSVpLVkxx&#10;b3A4Wm9lbTBuYjQ2ZzVXSFBMQkx3OG4wOUQrUHdIR3pZSTU0K0pqK3JxSG1GaDU4ODlhUGJuVDdQ&#10;VzcrMGdpcSYjeEE7Z3RsbWtWWTZIZFZVbjROL0ROaExUNDVHekVGMThkVGxoc0NVa3ZMNjl2cmw3&#10;bTl1SkxxNWtOWko1bmFSMlB1ekVrNWJHSUFvTk1wRyYjeEE7UnNtMFo1YjBLODEvWHJIUnJNVnVM&#10;NlpZVk5LOFFUOFRuMlJhc2ZZWkhMa0VJbVI2TXNXTXprSWpxK2lmTEdyYWZMK2RObjVYMHZiUiYj&#10;eEE7dktPbVQyVnNvT3h1QndXZDI2VmF2d3Q3Z252bWp5d1A1Y3pQMVRsYnZNZVFlUHdENllSL1U4&#10;SzBQeXJxbm5IenBKcFdscCs4dWJpVyYjeEE7U1NWaDhFTVhNbHBIcDJVSDZUdG00eVpoaXg4Ujdu&#10;VXh3bkxsSUhlWDBaWStaZkwza3I4dDlhbDh0eFJ6YWQ1ZVAxTzN1cER0ZWFnZSYjeEE7S3lPM0do&#10;ZGZVa1VFZzcwSUZBQWMwVXNVc3VXUEh6bHY3ZzdzVGppeEhoNVIrMHZtYnpiNXF2UE0rcm5WYnky&#10;dHJhNGVOWTVGczRoQyYjeEE7akZhMWRoVWt1eE5TU2Z3emY0Y0l4eDRRVDhYUVo4eHlTNGlHYy9r&#10;UzE1ZDZqcU9uWGN4VHlsYlc4bXBhOWJoVkN6TEFoUkk1SHB6SyYjeEE7VmZrVTVjVFE1aWRvVUFD&#10;UHI1QnpPemlTU0Q5SE1waCtmc0Z4cDBlajIra1NjZkptcVFwZTZkWnFxK2xGTWlCVzlJa0ZrVm81&#10;RmZpRCYjeEE7U3JISWRuRVNzeS92QnNXZmFOeEFBK2d2SFFTQ0NOaU53YzJqcW4wMytTSDVzYTM1&#10;c2JWZEcxejBiclVJWVByRmdnUklWa2pId1BFMyYjeEE7RWNhQWxmMmVoUGhuUDYvUnh4MUtQTHE3&#10;L1E2czViRXViRlBNUDVYK1Z2UE5sYzYvK1hicmE2bkNUK2t2TFUxSW1TUUg0bFJTYVJtdiYjeEE7&#10;UWZZUFlqcG1UaTFjOEpFY3ZMcEpveTZTR1VHV1BhWFVOZmxaYVhPditTZk5mNVk2cEMwR3FXNnRl&#10;YWRETXZDU09WU0txUTFPUEdaVSYjeEE7cjdPY2RYSVF5UXpEbHlLNlNKbmpsaGx6SDQrOTRpNlBH&#10;N1J1cFYwSlZsT3hCR3hCemJCMUJGTW8vSy9WOVIwcnozbzl4WVhrZGs4bCYjeEE7d2tNOHM3Y0lX&#10;aGtZQ1JKU2R1TEwrTkQxekgxY0JMR1FSYmthT1pqbEZHbWJmblg1NThnYWhQZTZiNWEwaTBudkxt&#10;WlpkUjh3QktNMCYjeEE7a1pKL2NNdE9YS3A1T2RtOERzd3hOQnA4c1FETW11Z2N2WGFqR2JqRUFu&#10;cVYza0g4dE5KMERTbDg5Zm1JUHEybFEwZlR0SWtGWmJpUSYjeEE7N29Yak5LZzBxcWQrclVVYnVw&#10;MVVweThQRno2bE9tMG9nUEV5OHU1a25senkvcm41ditaazgwK1pJbXRQSnRreFhUTkxxUUpRcHB4&#10;VyYjeEE7bEtna2Z2Wk8vd0JsZW53NCtYSkhUUTRJYjVEelA0K3h2eDQ1YWlYSEw2QnlEM3lPT09P&#10;Tlk0MUNSb0FxSW9BQUFGQUFCMEF6VEV1MSYjeEE7WFlxN0ZYWXE3RlhZcTdGWFlxN0ZYWXE3RlhZ&#10;cTdGWGtIbmo4cmRiMGZXWDg2L2x6SWJYVmxKZS8waGRvcmxUdS9CTmxQS2xUR2VwMyYjeEE7V2pk&#10;ZG5wOVhHVWZEeTd4Nkh1ZGZtMDBveThURnRMcU85aVYzcDNrcjgzWTVHdHdubHI4eElRUmMyY29L&#10;eFhMcDlxb05DeHFPb0hOZiYjeEE7Mmd3RmN5WXl5YWJuNjhYM09QS09QVS8wY2p4N3pMNVYxL3l6&#10;cVQ2ZHJWbTlwY3JVcHkzUjEvbWpjZkM2KzR6YVlzMGNndUp0MWVYRCYjeEE7TEdha0h0SDVLNkg1&#10;SnM3VzQxZlFkY2l2L09rdW52Rlo2YmRCYmYwYnQ0NmtJc204ZzVnTHpYOW12am1xMTJUSVR3eWpX&#10;TytmazdiUSYjeEE7NDhZRnhOenBMUDhBbkd5MnZZdnpMMXNYaDVYTU5oY1IzVGNnOVpmclVQSThs&#10;SkRicWR3Y3M3VUk4S05kL3dDZ3RQWnNUNHNyNTErbCYjeEE7RCtaZFN0dnl3OHJ5ZVZOTGxXWHpu&#10;ckNDVHpIcVVacWJlTnhVVzhiRG9hTjl4TGR4UTRvSFVUNHovZHgra2ZwVGxtTlBEZ0g5NUxtViYj&#10;eEE7MzVzZ2VXUHl4OG4rU2tIQzZtVDlKYW1sS01KQ0NhTjQvdkpuSCt3eDBmN3pOUEowNUJHcy9k&#10;NFk0L24rUGU4YXphdXFleStWdEExdiYjeEE7VHZ5TTFTODBuVHJxOTFielpjcmFxdHBESk02MlVK&#10;WU16TEdHSVZpc2kxUDh3elZaY2taYWdDUkFqQWZhN1hGamxIVGtnWEtmM0pwZSYjeEE7ZVh0YzF6&#10;L25INDIycmFiZFdXc2VWSldsdDF1NEpZWGUyVGRpdnFCYXFzVWhHMzhtVnh5UmhxYmlRWXorOXNP&#10;T1U5TlVnUktQNlAyUCYjeEE7QnMzTHBtUmZsNzVvazhyK2N0TDFvRWlHM21DM1FIN1VFbndTaWgv&#10;eUdOUGZLTlRpOFRHWXVScGN2aDVCSm12NXcydXFlU1B6UE92KyYjeEE7WDdwclJkVlVhaGFYRUpI&#10;RXRJYVRxZjJYVm5ISWcxQkRETVRSRVpjUERJWFd6bGEwU3haZUtPMS9ncysvTGo4MWZKL20zWE5P&#10;dWRmZyYjeEE7ajBuem5hQm9vTDZNK25GZG82bERHV1BqV29SKy93Qms5c3d0Vm81NDRrUjN4bjdI&#10;TjAycmhrSTR0cC9lOHQvUGp5dkhvUDVpWHBnQSYjeEE7RnJxZ0YvRXEvc3RLVDZxbW5UOTRyR25n&#10;Um14N1B5OGVJWHpHenJ1ME1YQmt2b2QyRTZOb21yYTFxRVduYVRheVhsN04vZHdSQ3BvTyYjeEE7&#10;cFBZS081T3d6TG5rakFYSTBIRXg0NVROUkZsN0xwdmxIeVQrVk5yRHJYbk9TUFYvTlRLSk5QMEtF&#10;aGtpYjlsbXI0SDl0aHhIN0lZaiYjeEE7TlZMTmsxSjRjZnBoMUx0WVljZW5IRlBlZmQrUHZUbnkx&#10;NUM4MmZtWHJNUG16ei95dHRFVDR0TjBSZVVmT090UjhQMmtqYnV4K04vWSYjeEE7VU9WWmRSREJI&#10;Z3hmVjFMYmp3VHpTNDhuMDlJdmRMYTJ0N2EzanRyYU5ZYmVGUkhGRkdBcUtpaWlxcWpZQUROUVNT&#10;Ykxzd0tWTUNYWSYjeEE7cTdGWFlxN0ZYWXE3RlhZcTdGWFlxN0ZYWXE3RlhZcXdIOHcveWYwRHpj&#10;MzZRZ1k2VjVoaW8wR3FXNG9XWmZzK3NvNDg2ZG1yeUhqMiYjeEE7ek4wMnRsaTI1eDduRjFHa2pr&#10;MzVTNzNuV3BlWi9NWGw2QWVXZnplMFA5TzZDemNMWFhZaHpmd0RDWDRTV3A3cEo0MXpOamlqTThl&#10;QyYjeEE7WERMdS9IOWpoeXl5Z09ITU9LUGV4N1ZQeVFzTmF0WDFqOHRkWmgxbXpCNU5wMHJpTzVp&#10;cjBYazNIZjJrQ0g1NWZEWG1CNGNvNFQzOSYjeEE7R2llZ0VoeFlqWVlmNWY4QU1Qblg4dE5ldVpV&#10;c3paYWpOQzF2TERmUXR1akVNR0FKWG9RQ0NEVDVqTXJKang1NGpleDVPTmp5Wk5QSSYjeEE7N2Ju&#10;dlIzNWVTZmw5cVd1eTMzbjNVcjJLK2U1UzVpbkFEUVN0VXU0dUg0eVNmRzlPZ0czZndocVJsakdz&#10;WUZWK0taNlk0NVN2SVR4VyYjeEE7bS84QXprUUh2UE45dnJzRi9iYWhwR29XeVI2WTl0TXN2QklB&#10;UFVWZ3BOUDNraFlmUHhybFhadTBERWdpUU83WjJrTG1KWFlJMmVlYSYjeEE7QjVkMXJYOVJqMC9T&#10;TE9XOHVYSTVMRWpPRVVzRjV1UVBoUUU3c2RzenNtV01CY2pUZzRzVXBtb2g3TitjMnQrZFBKYzJp&#10;Nk41ZWx2TiYjeEE7TTh2NmRZdzJ5WHNTbElaNS9pNVZjQXJ5NHBYald2VTVxdERqeDVlS1VxTWlY&#10;YTYzTGt4VUliUkFYL2tUNXc4K2VZZk1kelo2Mjk1ciYjeEE7SGwrNnRwWUxtYVpXZUNHVGlHQVo2&#10;Y1FYV3E4ZXByajJoaHh3Z0RHb3l0ZEJueVRrUkxlTHlqejM1SjFqeWxydHhZM3R0TEZhR2FWZCYj&#10;eEE7UHVwRklTZUtOdG5SdWpmQ3k4cWRLNXN0UG5qa2pZTy9WMTJwd0hIS2p5Nk1kUUtXQVk4VkpB&#10;TGRhRHgyeTVvRDM3emI1Mi9LS0h5bCYjeEE7by9sL1dDL25MVWRHdHhERFBhdEpCR0hDQkQrL0RM&#10;OE5GSFRuMEZjMDJIQm5NektQb0VuZFpzK0FRRVplc2g0UlphZmU2aGRwYWFmYiYjeEE7UzNWekth&#10;Ulc4S3RKSWZZS29xZnV6Y1NrSWl5WFRSZ1pHb2kzcWVpL2tYcUt3ZnB6OHdOVWo4djZWczBvbGtW&#10;N3VUYXZIZmtxc1IwKyYjeEE7MDMrVG11bjJnUHB4RGlQMk94aG9EOVdVMFB0VDZ5ODlSUmN2S2Y1&#10;TGFBeG1rb3R6cnNzZFpHN2VveGsreVA4QUtsSUE3S01wbHAvNCYjeEE7OVJMNGZqOURmSFAvQUFZ&#10;SS9IOGZwWnI1Qi9JeXoweTlIbUR6YmNmcDd6SkkzcXNaUzBrRVVsYThoeitLVngvTTJ3N0RhdVlt&#10;bzE1ayYjeEE7T0dIcGk1T0RSQ0o0cG5pbTlWelhPYzdGWFlxN0ZYWXE3RlhZcTdGWFlxN0ZYWXE3&#10;RlhZcTdGWFlxN0ZYWXFwWGRuYVhsdEphM2NFZCYjeEE7emJTampMQktxdWpEd1pXQkJ3aVJCc0lJ&#10;QjV2S1BNSC9BRGo3WUplZnBieVJxYy9selZGSlpVUjNNQlBXZ0lJa2pCNzdzUDhBSnpaWSYjeEE7&#10;KzBqWERrSEVIQW5vQmZGalBBV1A2cDVuL05MUWJVNmYrWVhsU0R6WG9xMXJmUlJxKzFPUE12R3Jv&#10;dnR5alJ2ZkxvWXNNemVLZkJMdSYjeEE7YTVaYzBCV1NQSEh5L0g2bU5OcGYvT1BQbWlyV1dvM2Zs&#10;TzllbElMZ0Y0S25ydTNxclN2L0FCYXZ5ekk0OVZqNWdURGo4R2x5Y2p3RiYjeEE7UnVQK2NkTll1&#10;bzN1UExHdjZacnRzdjJXamw0T2YrQTlhUDczd2p0T0kybkdVV0o3TUozaklGQTJQNVkvbmg1VHVa&#10;THJTYkc1dHBaVSYjeEE7OUo1N0dhR1JtVGtEeElSMmFsYWRzbkxWYWZJS2tmbXhocGRSalBwSDNK&#10;ZnIraS9uZnExc3R0clZqcnVvV3lTaVJZWllyaWRCSUF5aCYjeEE7Z29ERG94RmZmSjQ1NmVKdUpp&#10;UGt3eXcxRWhVaEloVDBIUlB6cjBpQ1dEUmRQMTNUNFpHRHl4d3czTUNzMUtjaU9LMU5CaHlaTlBM&#10;ZSYjeEE7Umlma2pGRFVSRlJFZ21ONytYZjU1K2FXZ0dxMlYvZWkzNWVnMm9Ub29qNThlZkgxblds&#10;ZUlyVHd5dU9wMCtQNlNCN21jOU5xTWxjUSYjeEE7KzVIMm4vT04vbTFJUHJXdWFucDJpMm9OSGVh&#10;WXV5L2NCSC93K1FQYWtMcUlNbWNleTUveEVCRS80VC9JTHl3UzJ0ZVlwL010M0dSVyYjeEE7MDA4&#10;VWllblVWaUpYL2t1TWo0MnB5ZlRIaEhuK1AwTXZCMDJQNnBjUi9IZCt0T3RGL01EelBxRUIwMzhx&#10;UEpFZW1XakhnMnB2R3JIWSYjeEE7MURQSTNDSU4vd0FaSGZLcDZhRWQ4MDdQYzNRMUU1Q3NNS0hl&#10;bldsL2tKcld1M3E2citZK3V6YW5ja1ZGamJ1M0JLNzhmVVlBS3Y4QSYjeEE7a3hvQjRIS3A5b3hn&#10;T0hGR21jZEFabThzdUx5ZXU2Sm9HaTZGWXBZNlJaUldOb25TS0ZRdFQwNU1lck43dHZtc3laSlRO&#10;eU5sMk1JQyYjeEE7SW9DZ2o4Z3lkaXJzVmRpcnNWZGlyc1ZkaXJzVmRpcnNWZGlyc1ZkaXJzVmRp&#10;cnNWZGlyc1ZkaXJzVlkzci81YmVSTmZabjFYUkxhZSYjeEE7VmlTODZMNk14SjhaWVRHNSsvTDhl&#10;cXlRK21SYWNtbmhQNmdHQmFqL0FNNHkrVUhrOWJTTlN2OEFTNTYxV2pyS2kvS29SLzhBaDh6WSYj&#10;eEE7OXF6L0FJZ0M0cDdOaGR4SmloVCtUUDVxYWNBbWpmbUJjdkN2OTNGY05jUnFPdTNFU1RyMzhN&#10;bCtld3krckdQc1lqUjVZOHNoWEo1SCYjeEE7L3dDY2pvWFgwZk9OaTZwVGlaU3pWb1AyZzFvNFAw&#10;MXdmbU5LZjREK1BpZzRkVjBtUHg4RzV2Sm4vT1NrejgzODM2Y0RTbndWUWZjbCYjeEE7bW94R2ZT&#10;RCtBL2o0cjRPcS9uajhmQlMvNVZKK2M5NmVHcGVmcElZbTJiNnRMY21xL3dDcURBRDFPSDg1Z0hM&#10;SDl5VHBjeDU1RlcwLyYjeEE7NXhrMGFXYjF0ZDh3WCtweWR5Z1dHcDcxTWh1Ry9IQWUxWmZ3eEEv&#10;SHdVZG14UDFTTW1hNkQrVG41YjZJVmUxMFNHZWRmOTMzZGJscSYjeEE7K05KU3lxZjlWUm1KazF1&#10;V2ZPWHkyY25IcE1VT1VXWklpSWlvaWhVVUFLb0ZBQU5nQUJtSzVMZUt1eFYyS3V4VjJLdXhWMkt1&#10;eFYySyYjeEE7dXhWMkt1eFYyS3V4VjJLdXhWMkt1eFYyS3V4VjJLdXhWMkt1eFYyS3V4VjJLdXhW&#10;Mkt1eFYyS3V4VjJLdXhWMkt1eFYyS3V4VjJLdSYjeEE7eFYyS3V4VjJLdXhWMkt1eFYyS3V4VjJL&#10;dXhWMkt1eFYyS3V4VjJLdXhWMkt1eFYyS3V4VjJLdXhWMkt1eFYyS3V4VjJLdXhWMkt1eCYjeEE7&#10;VjJLdXhWMkt1eFYyS3Y4QS85az08L3htcEdJbWc6aW1hZ2U+CiAgICAgICAgICAgICAgIDwvcmRm&#10;OmxpPgogICAgICAgICAgICA8L3JkZjpBbHQ+CiAgICAgICAgIDwveG1wOlRodW1ibmFpbHM+CiAg&#10;ICAgIDwvcmRmOkRlc2NyaXB0aW9uPgogICAgICA8cmRmOkRlc2NyaXB0aW9uIHJkZjphYm91dD0i&#10;IgogICAgICAgICAgICB4bWxuczp4bXBNTT0iaHR0cDovL25zLmFkb2JlLmNvbS94YXAvMS4wL21t&#10;LyIKICAgICAgICAgICAgeG1sbnM6c3RSZWY9Imh0dHA6Ly9ucy5hZG9iZS5jb20veGFwLzEuMC9z&#10;VHlwZS9SZXNvdXJjZVJlZiMiCiAgICAgICAgICAgIHhtbG5zOnN0RXZ0PSJodHRwOi8vbnMuYWRv&#10;YmUuY29tL3hhcC8xLjAvc1R5cGUvUmVzb3VyY2VFdmVudCMiPgogICAgICAgICA8eG1wTU06SW5z&#10;dGFuY2VJRD54bXAuaWlkOjA4ODAxMTc0MDcyMDY4MTE4MjJBRjMxOEMzRjYxOTM4PC94bXBNTTpJ&#10;bnN0YW5jZUlEPgogICAgICAgICA8eG1wTU06RG9jdW1lbnRJRD54bXAuZGlkOjA4ODAxMTc0MDcy&#10;MDY4MTE4MjJBRjMxOEMzRjYxOTM4PC94bXBNTTpEb2N1bWVudElEPgogICAgICAgICA8eG1wTU06&#10;T3JpZ2luYWxEb2N1bWVudElEPnV1aWQ6NUQyMDg5MjQ5M0JGREIxMTkxNEE4NTkwRDMxNTA4Qzg8&#10;L3htcE1NOk9yaWdpbmFsRG9jdW1lbnRJRD4KICAgICAgICAgPHhtcE1NOlJlbmRpdGlvbkNsYXNz&#10;PnByb29mOnBkZjwveG1wTU06UmVuZGl0aW9uQ2xhc3M+CiAgICAgICAgIDx4bXBNTTpEZXJpdmVk&#10;RnJvbSByZGY6cGFyc2VUeXBlPSJSZXNvdXJjZSI+CiAgICAgICAgICAgIDxzdFJlZjppbnN0YW5j&#10;ZUlEPnV1aWQ6MTg5MDVhMDEtODcwZi1mMjQ5LWJjYTgtZjIwMjdkYTZmNGVhPC9zdFJlZjppbnN0&#10;YW5jZUlEPgogICAgICAgICAgICA8c3RSZWY6ZG9jdW1lbnRJRD54bXAuZGlkOkMzNzlCOENEMEIy&#10;MDY4MTE4MjJBQjYzRkE4M0JFNTg0PC9zdFJlZjpkb2N1bWVudElEPgogICAgICAgICAgICA8c3RS&#10;ZWY6b3JpZ2luYWxEb2N1bWVudElEPnV1aWQ6NUQyMDg5MjQ5M0JGREIxMTkxNEE4NTkwRDMxNTA4&#10;Qzg8L3N0UmVmOm9yaWdpbmFsRG9jdW1lbnRJRD4KICAgICAgICAgICAgPHN0UmVmOnJlbmRpdGlv&#10;bkNsYXNzPnByb29mOnBkZjwvc3RSZWY6cmVuZGl0aW9uQ2xhc3M+CiAgICAgICAgIDwveG1wTU06&#10;RGVyaXZlZEZyb20+CiAgICAgICAgIDx4bXBNTTpIaXN0b3J5PgogICAgICAgICAgICA8cmRmOlNl&#10;cT4KICAgICAgICAgICAgICAgPHJkZjpsaSByZGY6cGFyc2VUeXBlPSJSZXNvdXJjZSI+CiAgICAg&#10;ICAgICAgICAgICAgIDxzdEV2dDphY3Rpb24+c2F2ZWQ8L3N0RXZ0OmFjdGlvbj4KICAgICAgICAg&#10;ICAgICAgICAgPHN0RXZ0Omluc3RhbmNlSUQ+eG1wLmlpZDpGNzdGMTE3NDA3MjA2ODExODIyQUI2&#10;M0ZBODNCRTU4NDwvc3RFdnQ6aW5zdGFuY2VJRD4KICAgICAgICAgICAgICAgICAgPHN0RXZ0Ondo&#10;ZW4+MjAxNS0wOS0yMVQxMjo0NjoxNCswMzowMDwvc3RFdnQ6d2hlbj4KICAgICAgICAgICAgICAg&#10;ICAgPHN0RXZ0OnNvZnR3YXJlQWdlbnQ+QWRvYmUgSWxsdXN0cmF0b3IgQ1M1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GQTdGMTE3NDA3MjA2ODExODIyQUI2M0ZBODNCRTU4NDwvc3RFdnQ6aW5zdGFuY2VJRD4K&#10;ICAgICAgICAgICAgICAgICAgPHN0RXZ0OndoZW4+MjAxNS0wOS0yMVQxMzowMTowOCswMz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DMzc5QjhDRDBCMjA2ODExODIyQUI2M0ZB&#10;ODNCRTU4NDwvc3RFdnQ6aW5zdGFuY2VJRD4KICAgICAgICAgICAgICAgICAgPHN0RXZ0OndoZW4+&#10;MjAxNS0wOS0yMVQxMzoyMDoyMy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ODgwMTE3NDA3MjA2ODExODIyQUYzMThDM0Y2MTkzODwvc3RFdnQ6aW5zdGFuY2VJRD4KICAg&#10;ICAgICAgICAgICAgICAgPHN0RXZ0OndoZW4+MjAxNi0wMy0wMlQxNzowOTo1Mi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4QL5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sufc/wAwfib8cYp5fkD8nPj/ANIinj8jw9r9w9fbAq2BXUkcFFuncGLrKqomuBFFEjyS&#10;sQqKzEAg12X8i/j/ANMxyydu94dR9YCFNbR7/wCxtobSqG9OpUips7l6Gpnml+iRojPIxAUEkD37&#10;2zZPce38KCcvnMRi7C5GQyNHSN9L2CzzRszH8AAk/j3U329/wpw/kqdQPVUc/wAw6HsfNUrFf4P1&#10;D1j2zv8ASoAp3n10u6cdsqLYMylgsY/3Lg+SQcaVkZK/uxP54f8ALL67eeml+RtLvPJwMR/Duu9j&#10;9gbuSYCFpdUGeotsx7SkUsFT/i4g63HFg5X3sP8AI949ZY4sp3GlbKp/zeOochVg+m91nSlFIfwP&#10;859T/r2rQ7N/4Wrfy7NvGam6s+Ofy57KrIWKirz+E6o6529VApSvG9FXHs3eGfKjyyrJ58VTlZIh&#10;pDo+tSSb3/4U0fDnDmSHYfTXyG3rUxMR9xlsZsDZuHqAVgZGpqo733Flyo1yK/loISHjGkMrah72&#10;iK75NbNhutBhtxVrD+1NFj6OFv0kaX++qZvyb3jHI/N7+yCb/wD+Fxm6JzNB1b/LowOKCLMtPlN/&#10;/JXIbgM7ulMYJZsBt3pfbX2iwOJleNclOZgyMHj0srFK3b/wqPzkpki2J8NcTQBVkEVfu3uysy5l&#10;ZlgMTyYnD9aYT7dYmEgZRWy+QFSGSxB97SNX8pJzcUGzYY/raSrzbzX/AE6SYocZBpsb3Gs345Hs&#10;ne8v+FrX8yDKPVRbG+OHwt2jSVC5GKGTObW7r3jmKGOoJXHTU9ZB3ZtbFSV2Oia7NNQSwTygMYVS&#10;8ZLluT/hTX80K5qhNrdMfGjb1PMKxInymB7N3HkaVJiRRSQ1MXZ2BoHqqNDdmkpHilkAJjVbofe0&#10;5U/JvekmoUuF2zTqdYBlp8nUyID+ghhlIIy6D+qEE/i3HsuW4v8AhX9/OKzUkz43P/HDaCy0bUyR&#10;bd6Np6mOnmKygZGE7s3NueVqxTICFkZ6e6LeIjUGBnMf8KKf5jmTeRqLLdMbeD0xgWPD9WwzpDKQ&#10;4FZGdwZzOOalS4IDs8N1F0te/vbNN8iux5b6JsLT3XSBDilax59Y+4nnOoX/ADccfT2EOS/4Vafz&#10;va6hqKSl+UOzsNPMqiPJ4345/HyWupCsiOXp48v1vlcazOqlT5aeQaWNgGsQHdb/AD8/5oNVSy08&#10;Heu3MbLIAEraLprqCSqpyHVi0SZHZVfRMWA0nyQuLE2ANiPe25+/e0GUqudpoyfo6YbDll5+oElF&#10;In+3B9o7/oKO/nr/APec3/ss3w8/+599pz/h9j+ap/3lN/7BD45f/ah9+9xv9O3av/PU/wDrD25/&#10;9aPbhi/+FTX88/H18FXV/NDH5ynh8vkxeU+NXxQhoKryQyRJ55ML0fh8mvgdxIviqY7ugDak1K0u&#10;h/nwfzTqSqiqKj5LUmUhj166Gu6T6BjpZ9cbovlfGdXY6uHiZg66Jk9Si91up975x98dqI4ZtzJK&#10;Be8cmE2+Ea4I5MWLjfgm/BHPsR8J/wAK0v51GKqpKiu7t6o3LC9O8K0Ob+P3V0FLFI0kTirjfbmD&#10;wFcaiNYygDzNFpka6FtLKtMX/wAKCf5mVBUPNV9n7AzcbQtEtJlOotiRU8bs8bCoRsLi8RVGZFQq&#10;A0rR6XN1J0lfe5sXyC7NjYs+Ux84K20S4igCg3B1AwRQvqFrfW3P09jltb/hZX/Nq2+IBltnfDbf&#10;JhpWp5G3T072HSGqlZ1YV0/9ye6tnhapApUCIRwWJvGTYgUsF/wpK/mC4gRDIbb+N26fHA0LnO9c&#10;bxpzPIWBFVL/AHZ7N24BOoFgE0RWPKE2I97dIPkl2DDbyU226qy2PnxtYuo/6s/a5Om9Q/wsP8PZ&#10;qdkf8LdvlvQGP/SR8KPjnusC/l/uRvTszr4v/kyqvjOequzPHasBkN9d4yE4YeQj1tf/AIU//ISk&#10;0f30+MnTWfAvr/uvube+0NX7AUaP4tPvfRapu/Oq6HR9RrPvb/S/KDcKf8DdsYao/r9rU11H/Z/5&#10;utXW9XP+tx/j7O71z/wuF6VyTxL23/L97R2bHqCzzdc967T7MfQDYyxU25uveplLMOfGZrD6az9f&#10;ZoNmf8Kiusq1o17C+Iu+9tpcCWXZnam397tpvYvHBm9odfi5HOgycfTUfr797VFF8osY9v4htGvp&#10;h+TRZWnrv9iFno8f/tr+7D+qP+Fg/wDKA7Beli3nW/JboppmhjqZ+zOlY87RUjOZlmlMnTG7e2K2&#10;elgMIOpafyskqER6taocPYP/AAow/l17vaCPctT3Z1W0hiSeXe/WSZWlpyxlEkhfrXcO/wCqlgiM&#10;YN1h8jLItkvrVPe1hj/kZ11WaRUtm8VewY12MEqre9zfGVGQYqLf6m9iOPra0npv+eF/KN74+1Xr&#10;3+YJ8bIqmtjSSjxvYu+oel8zUl76YIcJ3LT7By8lZYE+AQeYDkrb2e3rf+aL/L07X8C7Q+XfSsc9&#10;UivT0W8t1R9aZKcte0UWL7Jh2lkXqeP80IvIB/Z9+9rzG9o9eZbT9nu/CBmF1SsqhjJG/wABFklp&#10;JC3+Fr+7Ndtbq2xvPD0m4dn7jwO7Nv1666HObazGPzuHrEsDqpMni6iqoqhbMOUcjn2d/CZ7B7lx&#10;1PmNuZnE5/EVQ1UuUwmRo8rjqlbA6qeuoZp6aYWI5Vj797XEE8FTGs1NNFUQvyssEiSxt/wV4yyn&#10;/YH2/e3b373l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lD+Tfz8+FHwzozVfKT5R9J9JVTUYyFJtze+/cHRb4y1ExsKjb/X9NU1e+Nxx/8AUBj6mw5+&#10;nsvHeHy2+MnxspjP3t3r1j1hOaYVlPhtz7sxdNujIUxNhNiNoQz1G6cyn/UJRzce/e07nN27Y20u&#10;rPZ3GYttOtYaqriWqkX+sNGrNVTD/giN71wvlB/wsw/lydUtk8V8bese9PlfnaXyfw7NR4in6N6v&#10;ymiRkT/fx9g01Z2XQ+ULrGvZhsjC9muoph7z/wCFJvwz2Ca2g6W2N2p39lYNf2WTTHw9W7Fr9Lsi&#10;/wC5nd8NTval8gGoa9tGykXs11HvYMZ35J7Mx+uPC0OV3BKt9EojGKoZObf56sVq1b/403vXs+SP&#10;/Cy3+ZZ2j9/jfj9138f/AIu4Sfyfw/K0G2a7uPseg13CeXcHYtRJ17XeFbFb7Rju9y11IUVAd0/8&#10;KSvmxvr7ui6i2d1H0Vi5df2dfSYSq7H3nSarhfJl95TPtCq8YsR/v3ku1ybghR72D+a+Se9q/WmI&#10;o8RgojfRIkD5KtS/9Zq0mja3/UOPdIvbn803+a7808ydq9gfMX5WdqVG5pJoR1nsbeW6du7Yzksq&#10;zNJFD1N1Om3dpV0ixSyKqpi2McTMq2Qke6wOw/nh8/Pkxkjgd3fI7vzfs2beSMbI2tuTPYfB5SRx&#10;IXSPr/YC4bb1U6xu4ULQEpGSospI9+9hfkd+b/3NL4Kzcefr2nJH2NLUzwwSk3uBj8f4adzYn6R8&#10;D/D2u+lv5FP84L5FyR1mw/gL8haeLIsKpMz21t+k6Lx1alTKpNfFl+9Mr17S18MzS6/LHJJ5FuwL&#10;C59qrrP+VX/MX7kdKjanxL7ghjrCJ1yXYOIp+q6OpWZ1vVpkO06/Z8FXHIZNWtHfWLsLi59+9y8Z&#10;1V2NmSGpNpZgB/V5chCuKRtR/WJMrJRq4JN7gm/192z9Pf8ACNb+ajv00lV2ZvT4s9F452i+/o9y&#10;dk7o3tuqnjkTU5o8X1xsTcm2K2aBvSyyZunUn9LsOfdgfXP/AAm3+ee7DTz733N0P1XRs0f3dNmt&#10;6Z3c+ehR1Bb7ah2ZtTNYOqkiPDK+UhUn6MRz797EHHfG3ftXpauqsDik41rNWz1VQAf9THRUk0DE&#10;f4yj3Zl1f/wh2oVjpavuj+YdVTSssJrcB1f8eIaaOF/FG1QtLu/dfbFW1QvmZ0Qvg4jpUORdiiHd&#10;2N/wlypVSCo7L+Yc8khWP7nE7G6djhSNvGhmEG4s/v8AqGmXyllUti4/SoYi7FV97W9D8XEsrZPe&#10;LE8aoaHDhQDYatNRUZBtXPA/aH9f8PZ/ev8A/hF5/K/22tPPvnuL5j9kV6eP7mnn7A6s2nt6fRLD&#10;K3ix+A6cXPU/mWNo2vlZP25Dp0uFcG32j/wmk+DGFWGXdPY/yQ3pVro88Mu7th4DDy6JI3Pjo8T1&#10;uMtD5AjI18g/oc2swDD3tXUfxo2LBY1WS3JWvxcGsoKeE2IPCQ40Si9rf5w8H+vPs4m0v+EpP8kT&#10;bkKxZj4w7z3+607Qmo3b8i/kBRzPI0/lFWy7E7G2VTioSP8AaAWMRaOShf1+zG7e/kFfyv8ACxrH&#10;kujdy7tYQtEZtw9yduU0juZfIKhhtXeW2YRMqegAII9P1Ut6vfvajp+gur4RaTBVNWbW1VGZy6km&#10;99X+SVtKtwOPpa34v7Mngv8AhPF/Jc2791/D/wCX/wBP1H3ng838dynY26NH2/m8f2v95t75f7HV&#10;521+Dx+Wy69WhNI1Yr+Tz/LQw3n+0+I3XU33Pi8n8Vr9553T4fJo8H8b3RkPtb+U6vFo12Gq+lbe&#10;9vcXT3WcOrRtHGnVa/lesn+l7afPVSafrza1/wA+xYpP5JX8ouipaajh/lz/ABHeGkp4aaJ6vpna&#10;VfVPHBGsSNU11dQ1NdW1DKgLzTSSSyNdnZmJJECn/lify86Wngpo/hr8emjp4YoI2qOtdvVdQyRI&#10;satPV1dJNVVUxVfVJK7yO1yzEkn3724L1h14qqo2Zt0hVCgtjKZ2sBYandGdm/qSST+fcj/hlP8A&#10;lIf965fh/wD+iO2P/wDWr3m/4bL/AJe3/eGfx0/9Fbtb/wCoPfvff+jLr3/njNuf+eqk/wCvfv3/&#10;AAyn/KQ/71y/D/8A9Edsf/61e/f8Nl/y9v8AvDP46f8Aordrf/UHv3v3+jLr3/njNuf+eqk/69+0&#10;Lnf5B/8AJw3E+RkyH8vX4807ZSGSCpGC29lNrJEktP8AbM2Oi2zmcRHh5hHyslIIJEk/cVg/q9pX&#10;K/ymf5b+Zeses+H/AE9Ca+N4pxisRX4JEWSHwMaOPB5LHJjpAnKvTiJ1f1ghuffvcSXqbreYuX2f&#10;hx5AQ3ihkgABGn0CCSMRm35Wxvz9fYB7t/4TB/yPN3JI0vwmpdv1ppYqSHIbS70+SW33pUiqHqPL&#10;HjaPt/8AgFRVP5GRpaijmkaMhb+hNIS7g/kafyutwq5f4xQYipMCU8dXt/tTunENAqTNNrSip+xf&#10;4TLO+tlaSWmkcoQL+ldPvbTUdG9XVF77YWFtIUPT5XNQ6QCTcImR8JY3tcqTb/Yeyob8/wCEeH8o&#10;Hd/3H93x8perPM0zRjYfdmLyP2glmilRKf8A0ndf9jllp0jMaeXyko7Fyz6WUAd1/wDCcr+XXuLz&#10;fwgd77D8rSFBtTs6grPtw8kbqsP9+do7zLLCqFF8mslWOos2lh72n6v45ddVGrw/x6gve32mTjfT&#10;cggL99SVv0AsL34P9fZFuyf+EQXxtyn3H+iD5294bG1avtf9JPVWwu1vDe+j7j+7Gd6a+50/nT4r&#10;/wCHsq+9f+EvXStf5v8AR18q+0dratXg/vrsHae/vH/qfN/Asr1t57fnT47/AOHv3tK1vxewsl/4&#10;duvKUv8AqfvaCkr7f6/glxur/ePdcHbX/CJj5u7fSpn6T+Wvxk7Pig1PHTdgYvs3qHKVkSwI5jpo&#10;MPt7tvGLWPUakRJq2KEqAzSrcqpMOwf+ExXyfxCzS9Y/IPo/fMcV2SHd1BvfruuqUWJWKQxY3D9h&#10;UK1LTalVZKmOMgBjItyB72jMh8Yt0Q6ji9w4OuA+i1kddjpGFvoBHDkUDauACwH+Puqjun/hMX/O&#10;m6XjrK6T4jVHaWDo4zIc10t2T1n2DJUaWUFKPaVLuqi7EqZPWCAuG5F7XsbEI7L/AJHP8zDrRKmq&#10;f49S78xdMhc5PrTeuyN3vNYqCtNt6DPU28Z39Q4GN5F7Xsbe9oHJ9HdmYwM528a+JRfy4ytoqwn/&#10;AAWnWdaxjz/xy91mZjYXz8+Au6Tk83tD5d/DLeIkjiXL1uF7i+PuelZZSIDT5Z6fadZUxtIl4njl&#10;ZHsChPB9khyO0/lt8S88a7J7d+Q/xr3IHRBkanGdj9Q5aQrJ+0Ycg0O36mdGkS8bI7K1rqT9ffva&#10;HkpN27Sn1y0+4ttVN7eRosliJTzxpktTswuOCDY+7G/jx/wpW/nLfHX7Oix/y+3B3Btym8Hm258h&#10;9t7Y7k+/+30LH95vXc2MftNdUasr+DPw+XWWfVIFdTmdPfzsP5kvTf21NR/InL9i4aDxeTDdw4XB&#10;9kfd+HSE+53NnKFt+C6Aq3iy8evUWa7BWHvazw/dnZOG0qm4psjCtrwZiGDJa7fTVUzp9+OPraYX&#10;/PPu+743f8Ld9/UX2GM+Xnwj2nuNW8a5Levxz7Ay2z5adVsJZKXrTsmDekWRklBuA26qNVItyD6b&#10;ZOlv+FQG7aX7Sh+Q/wAYNv5oNoWt3N01u7IbdkhC2DvBsnesW5o6x5BzY56nCkW5B497FnC/KCrX&#10;RHuLa9PN9NdVhqySmKj8laGtFSHJ/wCohfexN8XP+FPX8nX5Pfw+gk+R9R8dN15Hx6dp/KPbFR1X&#10;9nr1X/iHYNLWbn6YpPGVs2rc/wCQRcXIuN6K/nlfy4+8vs6R+55ums/WaLYDvXBzbC+31agfvN3w&#10;VOc61p9BHN85+Ra4vb3sZMF3l1xndCHNNhqh7f5PnYDQab3/AF1itPjVtb/jv7ve2bvfZfY23cfu&#10;/r7d+1997Sy8ZmxO6Nm5/E7n27k4gdJlx+bwlXXY2tjDcFo5WF/drO290bZ3lhqPcW0NxYLde38g&#10;hkx+d23l8fnMNXRg2L0eTxdRVUVSgPF0dh797FamqqathSpo6mCrp5BeOemmjnhcf1SWJnRh/rH2&#10;qPb7797z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y1/Jf5jfFb4bbPG+/lL3/1X0VtqaOpfGT9h7vxWEym4pKNVepotobbk&#10;nfcu88pCjhjSYmjrKrTz47An2CndvyP6F+N23BuvvftzYfVeFkSZqGXeG4qDGV+ZenCtPTbdwryt&#10;m9y10asCafH09TPbnRYH372yZvcmB23Tfd57L0GKgIYoayojikmK/qWngJM9TIB/ZjVm/wAPep18&#10;1v8AhaH8U+uGy+1vg30Vvj5Jbhh8tNRdndnvV9O9TCXyDw5PFbcqKOv7T3TRmNTqpq6i2tMCwIk4&#10;IOv/APJr/hS30Hsw5HA/FvqrdHdOXj1w0u+N8tUdcdfh9Y8ddQYaamq9+Z6mKA3hqqXBSXI9fBB9&#10;7L/ub5L4Ci8kG1sVVZqYXVK6uLY3H3vxJHCyvXzrb+y6wH/H3qe/ML/hST/Nx+Y38VxOZ+SmQ6E2&#10;BlPuo265+L1FP03ioqSsulTQT70xuQyPb2Yx9RTWhkp8huSrpnj1Ax/uSa6A/kZ/Om/mFfI/7/H5&#10;Luus6m2lX/cIdm9F00vW9AlPU3Wakl3NRVlZ2JkqOWC0bw1eaqIXS4Ket9XvYAbj7q7D3J5I5M2+&#10;JpJNQ+ywSnGxhW4KGqR3yMiFeCrzMpH45PsF/jB/JF/mz/Ouri3b1j8Su3arAbmqpcnU9t90iPqb&#10;aOXWrZaiq3BT7s7Zrtu1O9YZpZ7vNiUyk0smsAMyvpDPoz+WB/MD+VVQm4Nj/H3sOfE5yeSum7C7&#10;MCdf7eyIqCJZ8vDn+wKrDT7mjkklu0mPWukkfVYMytb3tswXWHYO6mFRQ7eyLQzsXORydsfTyavU&#10;ZlqMg0LVQJP1j8hJ/wBj72SvjF/wiO7MyYx+W+Y/zP2btCPSkuQ2N8ctmZbfFdKruG+3XsjsZdlU&#10;OLqoYeHK7ayMXkJCsyqHe6fo7/hMHvauFJkPkh8ldt7dSyvV7W6Z21kN0VThmB8I3pvJds0tDPHH&#10;wxXC1kes2VmUBm97GrB/GCufRJuTctNTj6vS4WmkqnNz9Pva0UqxsB9f2HF/ew58bv8AhLX/ACbf&#10;jt9hXV/x73B8idz47x+LdHyR7Bzu+fPosZPv9ibaGx+osj53VS3n24+m1k0qzK1wvS38iP8Alu9O&#10;faVVX0/l+485R6PHne6d35XdPl02L/d7Uwg2t15WeVlBby4Z7WsulSwPvYxYXojrbDaHfDzZmdLW&#10;nzVZLVXt9ddJB9rjnuR+YT/h7vC6k6A6I6Bwx250R0p1J0pt4xpEcD1J1vs7rjDGKJmaKI4vZ2Gw&#10;1CY42YlV8dgSbe7RevepOqepMacN1T1l171lhyiRnE9e7L23szGmOMlo0NDtzG42l0IzEgaLAn37&#10;2KOPxGJxEXhxWMx2MhsB4sfRU1FFYfQeOmiiWw/1vZf+9P5lH8vv4zS1NF3z80PjR1jmaSSWKba2&#10;4+49jpvXyU7BKlYdj0eZq931P2rkLKY6JxEzKGsWFwj7U+a3xD6Rknpu1/kt0lsfJU7yRy4HM9j7&#10;XXc+uFtEwj2tTZKo3FN4HIEmilbQSA1iRf3toyu9doYQsuW3NhKGRSQYJslSiquP1WpVkapbSTzZ&#10;Tb3UL3H/AMKzv5MXVn3Ee2O4e1++q2l8yy0XTnR294rzQ6wYKfJ9vU/UuBrfIyWSWCrkp21A+S1y&#10;K7ux/wDhQN/LV2H5UwfY2/8Atipg8iyU3XHV26E/dj1ftRV3YkPX2JqdZWyyRVDxG4Ou1yPew6yX&#10;yB60oLiDJZDLMtwVxuLqhyL8CTIjHwtf8EMR/j7q87U/4XAfHzEy1CdI/AzuTf0AkkWlqO1O39k9&#10;RSvFqgEM1RR7R2v3akchRpWaJZ2AKKokOstGRbfv/CobqHHyTL1h8UOyN2xB3Wnm372JtjryRo9U&#10;QjkmptvYLs9UcqzlkWVgCqgP6iU97Qtf8osPGW/he08lVi50mvyNLjiRxYstPBlLH68X/H154r47&#10;D/4W3/NXJtN/on+Hfxc2Uraftx2Hme2Oz2itJSl/M2291dRCfVEkwGkR2aRDyI2WQoO8P+FPXyar&#10;TL/cD449E7ZU6fCN4ZLsDfJj9cBbynC57rwS3RZQLBLF1POgh/e0hWfJ/cz3/h+28FS/TT95LkK6&#10;3K3v4J8dq4v/AE+o/pyTDev/AAr8/nF7qNQcFuP459beaONIxsroyjrxSMla1U01P/pF3Fv4tJNA&#10;wpmEplQQqCqrLeUlq3N/won/AJjueMxxWa6a2V5ERUG2erKarFOy1LTtJD/fLM7tLPJEfC3k1r4g&#10;CAJLyH3tM1PyK7Hnv4psNRXAA+2xSvps2q4+8mq+SPTzcW/x59ln3N/wp8/njbo+4jm+b1ZhqOas&#10;+8iots9DfGXAfZ28gjpafJ0HTUeeko41kI0TVc2uwLliAQCWb/nl/wA0jO+ZJPlBUY2mkqfuI6bC&#10;dUdIYn7a2sJBDXUvWyZV6ZA9tMtRJqsCxYgH372yT959pT6gd0NEpbUFgxODi0/Wyq643ylRf6Fj&#10;/j7CDMf8KEP5zucrWr63+YH3XBO0ccRTDxbI29RaYwQpXHYDaOMx6yG/qcRB3/tE+w6yP833+ZVl&#10;Kk1dT8u+zYpWREKY5Nr4em0oLAiixG3qGjVz+WEYZvyT797bpO3+y5W1tu/Jg2AtGKWFeP8AaIad&#10;Ev8A429tf/D/AB/OS/72E9//APn3wX/1h9wP+Ha/5kX/AHl/25/58cV/9affveP/AEt9k/8APYZf&#10;/qZF/wBevfv+H+P5yX/ewnv/AP8APvgv/rD79/w7X/Mi/wC8v+3P/Pjiv/rT7979/pb7J/57DL/9&#10;TIv+vXsRsF/wpK/ncbdfHSY/5675qGxcMcFMM71r0PuhJUip/tlbIx7m6qy8eYmMfLSVYnkeT9xm&#10;L+r2s8V/On/mfYZqNqT5Y7pmNBEkUAyuyeqM6rrHD4FNYmb2DkEyMpTlnqBK7P6yS3Pv3ubF3V2h&#10;Do0bsqj4wAvlocTPcAafWJ8fJ5Db8tck8/X2Pe0f+FYP87PbYhGZ+RXXu/zEtQrtu748dJURqDM5&#10;aN5v7h7K2SFakB0x+MRggesOefYsbe/n+/zOsKIxku5Nn7u8azBjuHp3rCmMxlYsjSf3U2ztgBqc&#10;GyaNAIHrDHn3727U/f8A2dDbyZmjq7XuajD4tdV/pf7Smpf0/i1v8b+zb7F/4WjfzP8Ab/ip96dM&#10;fDLsGjVmaaql6+7a2vn5D4aeJY0rsJ3WMFFCHiaQg4tnLysAwQIimF2r/wAKXfnNiPHDuXrX417v&#10;pwS0k8m0OwcFln/aijVFqsX2aMVHHqjZz/kLMWkPqChVHvahpfkvvqGwqcZtqsX8saPIQSngAeqL&#10;J+IC4v8Aovc+z39a/wDC4rORPT0vcH8u7E16OwFXnOtfkZWYl6dAZizU+1t0dRZoVjODGAGzEAUq&#10;xu2oKprdlf8ACo7KRtDB2N8OsfVqxH3GU2V3LUY9olBkJMOBzvXmTFQWBQWbJRWsTc3AX3tV0Xyj&#10;lGlcjs6N/wDVS0WZaO31/TTz46XVfj/dg92S9R/8LOf5YO9WoqHs/q35X9LZCa33uRyGxNi782fR&#10;ftajoymzexardtXaVSnGATgqfywQ6fXv/ClP4Nbmampd87D7/wCs6yS33NZV7V2ruvblN+3qOmu2&#10;3vKfcNRaQFeMSvBU/khfe1rjvkrsaq0rXUG4MY5/U70lLV0y8fiSmrWqG5/5sj3bH0l/woC/k4d/&#10;S0lLsn589J4Cvq40ZaDuKp3J0DLHO7CM0TVPd+3+v8dNWCb0KsM8olPMRdSrGwDrD+bn/Lf7bkp4&#10;NsfLTrHE1dQilaTsebNdSSJKzBDSmbtDEbRo5KkSnSFjlkEh5QspBPvYgYvt3rfLlVpd24uJ2A9G&#10;SafEEEm2nVlIaNC1+LAm/wCL+7Tdtbv6v7n2k2V2dujYXa+xM3C9O2S21m9vb62ll6dwPJA1Zi6n&#10;KYavhYfVdTqfyPZ8MJuLYvZW3jX7czu09/7UykbQtW4TJ4fdW3sjC364jU0E9fjauNvyupgffva8&#10;gqKDJ0/kpp6TIUkotrglhq6eQf01RtJG491xfIj+Rz/KY+UX31R2v8E+h4s1kY5BV7p6x23N0fu2&#10;pqWsUyFfuTpit2HlsvkISq6ZK2SpuiCNg0Xo9kx7i/lb/wAvzvX7qbf/AMVeqEydYjioz2x8LL1d&#10;uGeZraayrzXWtTtTIZGsiKrZ6p5rqoRgU9Pv3tGZjq3r7O6jkNqYkSuDqnoYTi6hm/DvPjGpJJHH&#10;9WLccfTj3QD8nf8AhFN8QN7R12V+J/yf7o6FzU3lqINt9o4fb3eOxEkBDQ4/HPQnrPeuIo5FBRp6&#10;vJ5mZC2vS4HjNR/eX/CZT467nSqr+gO8+y+p8nJ5JYsLvrHYftLaiuCDHR0b0p2RufHUzqCplqK7&#10;JSKTq0tbQfewjznxk25VB5Nv53J4mU3Ihr44cpSA/hE0fY1Ua24uzykfXn6e9cP5Xf8ACTj+bd8c&#10;hX5jr3YXXvyy2dSNLMMr0FvWBt1U9AHZYHyHXPY1LsXddXkpRp10uEjzmgtxIyhmFMffv/Cf7+YR&#10;0yKvI7Q2ns/5A7cpzJIK/qTc0TZ6GkDERNWbM3lBtXP1Fa4tqgxaZTQT+tlBYe9gvn/j/wBhYbXJ&#10;R0lHuCmW58mIqR9wE/BeirFpahnP+piEtv6+6ZNqdj/Pf+W72nU02190fKL4V9t0MzHLYEVHZHSO&#10;5apaacQS0249rZBcC+cxpmpvHLT11LUUsujS6MBb3WtgN5/LP4Xb8ngwWd71+M3YNLITkMSJt6dY&#10;ZucQSiKSDM4GrGJbKURlg0SQ1UEsEmnSykC3v3sNaet3bsuvZYJ87tnIIf3Ir1uLnbSbFZoH8XlS&#10;4sQ6lT72Kfh9/wALIf5iHSxxeB+U2weqfmHtGmaNK3N1NDB0j2/LAiLEiRbt2Fh6rryZYkGomo2j&#10;LUzuPXUAkt7uP+On/CkL5idZmhxXfG0tg/I3b0BRanJz0sXWHYrxKojVI9w7Tx0+z5FjUXJm29JP&#10;Kw9U1yT797GTbnyQ3jjPHFnqSg3HTrYNKyjF5EqOLCopI2ozYf1pyxP1Pvba+FH/AAqL/lQ/MB8X&#10;t7cnbOS+JnZOQaKn/uf8nKTHbK29PWMQkhxnbeNyWZ6t+xMzBYWymTxNZMCD9spuBsH/ABk/nrfA&#10;P5FNQYfNdgVvx+3rVmOH+7veNPR7Zw8tQSFc0PYVFW5LYn2pkIEZrq7H1EgP+YBuB72YTbHeuwNx&#10;+OGbIPt+tchfts4qU0JY8Hx5BHloNF/p5HjY/wCp97DGEzmF3LiMbuDbmYxe4MDmaODI4jN4TIUm&#10;VxGVx9Uglpq7G5Kgmno66jqI2DRyxOyOpuCR7uDxmUxmbx1Fl8NkaHL4nJU0VZjsnjKunr8dX0k6&#10;h4KqiraWSWmqqaZCCjozKwNwffvYwRSxTxpNDJHNFIoeOWJ1kjkRhdWR0JVlI+hBt7dPc7373k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1AfzBf56X8t7+W7BmML3f3lj939w4&#10;2nqmp/j70wlL2N27UV9M/iOMzeNx9dTba67qHcEq26MnhUkVG8RkYaDXX8vf5qHwu+F0WRxnaHaV&#10;HuHsaihnMPUPWqQbz7Dmq4G0GhylFSVUOE2dMzXKnO12MV1VvGXYaT72HW7+1Nl7LEkWUyiVGSRW&#10;th8YFrciXXjRKiMsFGx/5vyRX/F/ejx8+P8AhYP87vkHJmtm/Drau2fhn1nUtPSU+6acUPZffeWo&#10;TLNEZp93bgxi7L2auQotDeHFYVsjQTFvFlpLK41dPln/AMKMPlZ28+T238ccDg/jZsiZpaeHPQil&#10;3t2zkKUySRmSXcOXohtnba1lNpPioMYaykk1ePIP6WHvZXN2/IzdeYMtNtuCDbVC11E40VuWkS5F&#10;zUTR/bU2tbcRxa0P0kPujroD4O/zP/5tXZuT3j1f1d8gflRuzPZIxbv737DzOZyG1YK0SSvMN598&#10;dpZal2tBXQjyyLSVGWaumCOIIZHGn3Vv1H8XPnN/MG3xXbj2LsTt3vncGWrTHuLtbeGSyVXgYqoP&#10;I0g3L2vvvIQYKKqjHkdaeXINVSBWEUTsNPv3sLcRtbfXYNc9TQ0GXz1RM9qjLVkkr04a5v8Ac5av&#10;kWAMOTpMmo2Ngfe2L8Jv+EUNTKmJ3X/MG+Ui0mpYKqr6b+L1Gs1QmoU9StLme5+wsJ9vHNH66asp&#10;cftaZNV2p8kQFc7AHxj/AOEyM8i4/P8Ay972FPqWKeo636LpllmXUIZ1gyXZW8MWYUkT1Q1MFJgZ&#10;Fvdoa0izH3swG2PjIx8dRu/PafozY3BLc/2W0y5OsisCOVZUgI/o/vbS+H38nH+Wl8FBi6/45/Ej&#10;q3b+88UsbU/ae78ZN2d20lUrLLNWUfY/YtRubdOCarqFEjwYyooaMMqhIUREVdgn46fy4PhN8VRQ&#10;1fTXx72JiNy0CoYd+bioZN89grOGEklRT7z3lNm87imqJlDtFQzUtOCFCxqqoq+9mC251vsnavjf&#10;DbeoIamO2mvqUNdkA31LLW1hnni1HkhCq/0HA9mP+S/ze+IPw3wabg+UnyR6d6Mo6iEz42i7B3xh&#10;MNuPOoC4K7Z2i1VJuvdMwETkx46iqpAqMdNlYgZ+7flB8dvjdi1y/e/dPXPVlNNH5aKm3funGY3M&#10;5VbuCMHt4zvn87IPGx0UdNO9lY2spI97es3ujbu24hNns1jcUpF0Wsqoo5pRz/mKfUaic8fRFY+9&#10;av5U/wDCy3+XR1HJlMN8aOsu7PltuCj8ooM3Fjoui+qsmyLIqKN0b+oMh2TS65lW7HZbII21AsRo&#10;NKPfX/Ckv4bdePXY3pLY/Z3yEy9N5PtMnHRx9WbBrmUOFUZ3dtJWb1g1SAcnbTKEOoEkaT72Cmf+&#10;SezccZI8JQ5PcMy30ShBiqB7fT9+rR61bn/pm+nvXQ+Sn/Cxv+aF2y+Sx3RG2uhfirgJmmGMr9sb&#10;KftbsWjhlLBEr9y9rT53Y+QmhjsFkh2rR+q5I5AWmzuv/hR986OwWraPqnCdT9C4iVpBQ1eD2y2/&#10;t5U0UhIVarN7+lyu16uSNLWePA03Nzb6Ae9g1m/kfvrIa0xUGJwEJvoeCm+/rFBvbXPXmWlcgfkU&#10;6+6DPkL/ADKv5gPyuNfF8h/mP8iu0sPkWmap2hnu091QdfIalDHUii64xGQxuwsatREdEgpsdEHQ&#10;BSCAAKl+4Pmx8uu/jVR9w/JDuPfeOrGkabbuW35nodoKZlKTfbbMx1ZRbTohMh0uIaKMMoANwAPf&#10;vYS5je27twaxmNyZmvjcktTS19QKMX4OmijdKRLj66UHHskXsr/v3tL+/e/e/e/e/e/e/e/e/e/e&#10;/e/e/e/e/e/e/e/e/e/e/e/e/e/e/e/e/e/e/e/e/e/e/e/e/e/e/e/e/e/e/e/e/e/e/e/e/e/e&#10;/e/e/e/e/e/e/e/exA647Z7U6dz0e6uo+y+wOrN0RaPFuTrjeW49j56Px6zH48xtnJYzIJ4/I2m0&#10;gtqNvqfau2Z2BvzrjLJnuvd7bu2HnY9PjzWzNyZna+WTRq0aMjg62hrF0azaz8XP9ffvcyiyFfjZ&#10;hUY6urKCcWtPRVM1LMLXtaSB43Fr/wBfd0Xxz/4UtfzlPjjJQ0tF8uM53Rtqk8Pm2t8jNubd7hjy&#10;XgVUj++3tn6GPthf2wQ/2+4oPKWLPqcKy2XdNfzs/wCZJ0y9LBTfIXKdl4Wn8flwXcuFw3YyVviC&#10;qn3W58tSp2AvoBDeHMRayxZtTAMPexLw3dvZOFKqu4ZcnAtrwZmGHJB7WtqqpVGQ+n9Jhf8APPvY&#10;S+MP/C3aqX+G4r5n/Cinlv8AbDL78+MO9ZKfT9FrHxvUva1TU678vEsu9VtbQzG+sW/9G/8ACn+c&#10;fZUHyV+MkMn+YGR3X0buZ4bfQVLUXX2/p59V/wBSK+5hb9JJ/V797GDBfKBvRHuXbAP08lXgqor/&#10;AMG0Y+vZv9heq/4r72Tvib/wok/lF/L9sTitnfLLafVW98t9vGvXvyMp6jpDPwV1VEJIMVFnt4Gn&#10;64zuUkkvEkOJzuRMkwCJqLx67qfj/wDzi/5efyKbH0G2/kDt/YW6Mh4UXZ/csMvV+Xiqp49cVAmW&#10;3GYdmZWud7xrHj8rWF5bKtyyavexq2/3H15uLxx024KegqpLD7PMg4uYMwuIxLU6aKWQngCOV7ng&#10;fj3an2v0l0F8ndhx7R7s6q6n7763zNPFkqTBdj7N2p2RtKshrqUNS5fG0u4Mfl8b5JqWVXgq6cBw&#10;pV43HB9n03/1h1L3jtRNvdnbC2B2zsvJQx1tPit57bwG9Nv1MdVAGgyFFBl6TI0WuSCQNFURWYAh&#10;kb6H372vchi8TnKQU+ToMflqKQB1iraanradgy+mRFmSRLlTww5/ofes380P+Efv8tr5BJl9w/Gv&#10;N9jfC7f1asklJT7QrZ+0+nDWyhmlqsj1rvzLLuWFXl06IMPujD0UK6gkFioWkb5Lf8J1PhZ28uRz&#10;HSmT3l8aN21Ku9PDt2ql351wapwzPPWbJ3XkBmolaS2mLHZ3HU0S3CxWtp97BHc3x02VmBJNhJa3&#10;bNW3KinY1+N1H6s9FVyecXP4jnjUf096hXzl/wCEtf8ANR+HQyu5tl9a435gdWULVE0e7/jW2S3P&#10;vKkoEeY0v94Ol8jRUHZUeSlpoTLMuEpNwUFMLK1aSVvru/KX+RF88/jiK/N7Z2VRfIvYdK00ibi6&#10;UNbnNyU9KrSGD+L9aVlNSb1SteCIvIuMp8vSQcBqkki/vZdt09Eb9235J6aiTcdAmoipwmuepVBf&#10;T5sY6pWhyoufEsyL/qvdaHxC/mYfzC/5bW7Z6X42/IHtLp6PDZqoXc/T+deTN9a1uUp6mWPLUO7O&#10;nN80mU2kmWd2mhmqTj4MrTF3MM8MtnBJPjt82/mB8K9wywdLdu7765XG5OVc51zlWfJ7Jqq6Gd0r&#10;6XcHXG6aeu28uQZjJFJN9pFXwFmMcsUlmHvaJ27vfeGyqgrhcvX44Rynz46W8tE0gYiRajG1SyU4&#10;kPILaBIt+CDz73NvgB/wtF663PJt/YX8x3oqo6zyk0lNQ1nyB+P8GU3PsIFxofK7u6eytRkd9bco&#10;6ZYtc82EyO5Jp5JbQ46FFsdlL4j/APClzZucfEbT+Z3VU2yK6R4aWo7d6jir85tO7DS1fuHrmvmr&#10;N1YamhCapZMXWZqWV3tHRxKtj72ZTaPyXo5/DSbzxTUUhKo2XxAeek/p5KjHSM9VCq2uTE8xJPCA&#10;e9y/41/LP40/MTr6m7S+L3d/XPeGxp1pRUZjYG5KLMT4SqrIWngxW68IHiz+zs94kJfHZaloq6Kx&#10;1xKQfeyZ0p8gek/kdtCDfnRfaGze0dqyrB5sltLNUuRlxk9TGZYqDP4wMmW23lvGpLUeQgpqpLHV&#10;GLe/ezJ4TcGE3JRrX4LKUWUpTpvJSTLIYmYXEdRFxNTTW+qSKrj8j2Yb2MHv3t4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03fzJ/57P8vn+WJQ5PB9w9nL2L3nTwj7D449NzYjd/awqaimNRRSbxp3ylDgetcTKrxyGfOV&#10;lHUS07+Sjpqth4zW981f5qvxC+DlLW4vsbfI3l2nDGPtOmOtpMduLfwmlh8tM+44WrqXE7Jx8gZH&#10;MuVqKeaSFtdPDUEaD72G+9e1dn7GV4slXfeZVR6MLjTHU1+ordfuRrWGijNwbyspIN1Vvp7+fr/M&#10;i/4VKfzEvnN/Hth9SZ3/AGS3oHJ/c0f9yOls/kP9J+48RNqT7ffneX2+I3TV+aCR4p6bb9PtzHVN&#10;PIYqqnqQNZ1FPmj/AD3fmN8pv4ttTr3K/wCy0dSV3mpv7r9Z5as/vzmcfJdfDuvtLw47PVHkid45&#10;YcRFhqOeFzHPDPbUfeyi70733juny0mOl/uziH1L9rjJn+/mjPFqvKaY52uCQVhEKMDZg319l4/l&#10;3/8ACeL+ZZ/Me/ge+9tdYSdI9FbhqIK2Tv8A+QH8S2fgM1i6y9VJmdibXmpZ9/dmR1kIf7asx1A2&#10;HmqbRzZCC7OoPfDv+Tz82fmd/C914TYz9YdVZeaKpftztz73bmIyVDUXnfJbVwckEu7d7pUxhvDU&#10;0dIcdJN6JKyK5Ye9s2zund7b08VXBQnF4qZgxy+X100Usbeoy0sBU1dcGF7MieMtwXHvef8A5fv/&#10;AAlA/lt/EJcBvHvfE5L5udyY6GGeqy3cmOpKDpjH5dQyyz7b6Kx9RW4OtoWjbT4d0126AHHlj8Ta&#10;Qm078Rf5Anwt+O64jcnauPrfk/2RRxxyz5Dsijp6TrWkyCgh5cL1XRzVWLqaVkNvHnqrOgMNaeNt&#10;IX3s0+0OgNl7dENTlo33RkkALSZJFTGpJ+TBikZomS34nafnkW/GxRvPfnRfxg6u/vFv7d3Vfx/6&#10;Z2Fi6XHJlt0ZravWHXG0cRQ0zJQYumqclUYXbmGo6ekpilPTRmNQiaY14t7uO3Luvqvo3Yn8Y3bu&#10;HYfUfWu06CCiTIZ3J4DY2zNvY6lgK0lDBNWzYzDY2mhp4CsMKFAFWyLxb372MdTV4rBUHmq6igxG&#10;MpI1QSTy09DRU8arZI1LmKGJQq2Ci30496vvzi/4WD/y9vjzLltp/Fjau+Pmpv6i8tPHmdvvN1T0&#10;lT1sbRxSxzdhbtwldurN/bs7Mj4nbdbj6sRkR1qqyye6MPlH/wAKL/iB0/JkMB0Ngd0fJndtL5IU&#10;yWIaTYPWENSjJHIku79w4yqz+T8LMWVsfhamkqAhCVShlf372Bm6fkZs/DmSnwNPVbmq1uBLCTj8&#10;WGFgQayoieolt/WOBka3Dfn3qFfMv/hUX/Nq+W8mUw23u5sf8UOu6+OemXZnxfxtVsXMtTODFDPW&#10;ds5Svz/bkeUWnJEr43NYukkkYutNHZAmu78k/wCer/MF+Qj12Nw/ZVH0Ds6rSWBdtdGUU+1ckYWB&#10;jjlqewK6ry/YSVwiJDtRZKhp3diwgWyhfey7bl717B3CZI4ckm36NwV+2wSNSSafoC2QkebIiS31&#10;KSxqT/ZHHvX33Rurc+99wZXdm9Nx57d26c7VNXZvcu6MxkM/uDMVrqqNWZXM5Woq8jkKpkRQZJpH&#10;cgAX491EZzPZzc+Xr8/uXM5bcOeys5qsnm85kazLZfJVLKqtUV+Sr5qisrJyqgF5HZrAc+/ewhnn&#10;nqppKipmlqJ5W1yzzyPNNIx+rSSSFnduPqST7YfbT797xe/e/e/e/e/e/e/e/e/e/e/e/e/e/e/e&#10;/ezRdSfCD5n9+ilfo74lfJbt+nrFp5Ket616N7M3rjjBVvIkFXJktu7ZyFBT0LmJyZ5JFhVUZiwV&#10;WIHXr34vfJXtoQN1d8fO7OxYakQvFU7J6t3vuajMVQzrFUPW4fB1lJDSsY2/dd1jAViWAUke9vuP&#10;2vuXLaf4Xt7N5ENpIaixVdUpZr6WLwwOgQ2PJNuPdmvUv/Caj+dV3AtHU4z4T7n2PiqqOGWTK9tb&#10;+6p6waijnjMkZrNu7u3xjt6CSws8ceMklibiRV9ne6+/kn/zM+xRTz0Pxjzu16CdI5Hr+wd27B2M&#10;aZJU1oajD7h3RR7lD/hkSheSM8Oq+/e1xj+k+zcjpZNsT0sbAEyZCrx9DpBFxqhqKpKm/wDgEJH5&#10;92ddS/8ACLP+Y5us0dX23318UOosbP4TU0eM3B2R2VuyhD0xllEuKx3X23trTSQTskVos66swkYN&#10;pVDKeTr7/hM98zc/9vUdg9sdAdeUUvjM1NRZfem9dwUoaAySCSgotoYfBSPFKyx2TKMGIcg6Qpf3&#10;tc4/4z7zqNLZDLbfxyG2pY5q2tqEutzeNKOGAkHjiU/n/C4Ufzef+Eyo/lT/AAYj+Vsvy1rO+91U&#10;vbmwdiZ/atF03RdbbYxGB3nj9yRzZOnyVZ2jvLMZWsodwY+igjZYIvJFUMzQIFLoH/8AMQ/kgj4D&#10;/FhO/X+QdT2znoOwtpbUy+Bput6bZWDx+J3LR5pJK6GtqN9bkyNfU0uXo6WJCIo9cczExKAWX3tv&#10;7E6P/uDtUZ87hbLVC5GkpJqdcatFBHFUpMC6u1fUySMkyKBwLg/QfX3qi+6CPfvYA+/e/e/e/e/e&#10;/e/e/e9sv+TB/wAJpNsfzYfg5nvlBuL5Q7u+Pu7f9OW+Otto4+i6qx/ZG1MjtPaO1dl1K7graKu3&#10;Z1/k58lPu/P19M4psi1MIKBV1CZ5BDsCfy0/5JmD+f8A8XMt3nmO9Nw9Q7g/0pbp2Vt6jpdg0e9M&#10;BW7f29gdtTrl6mmqtwbRrZa2XcWXq4WEFYYBFSBbiVn8fvZgetOkoOwNrS52bO1GIqP4pVUVOiUC&#10;VtO9PTwUzeZ1eoo3LmoldTpfTZP6k2M92j/wiL+YGJecdK/NH42dgRrIRSt2jtPtDqB5ovPEoeeP&#10;aeL7wWmkNKXfSrSjyKqarMXUct9f8JgfkXj2lHWfyX6V3cge0Db62/vnrppI/Kg1Spt+h7REL+As&#10;2kNINYC3sSy+9vtf8YNxxk/wzc2Eqxf0/f09djiRcfUU8eU0nTc/nnj/AB91xdn/APCTb+dP1753&#10;270Z1j3LT06tJJUdYd9dY094khaaSSCi7SzfWWUqmTToEUUDzSPYIjXHsmO+f+E/v8zHaHlbDdWb&#10;H7JhhBd5tjdsbHhvGsZkd4qbfeT2PXTlbaQiRNK7cKrX9+9ouu+P3ZlHfw4qhyQHJahy1CvFrkha&#10;+Whka39ALk/Qe64u2P5NH81rpNa6bsH+X18q6WgxnmORze1uoN1dj7coYqeWSGSpq9zdcUO7Nv09&#10;H5I/TO9SIXBUqxDqSTLf/wDLa+fPWIqpd3/EPvyCkofKazJ4LrvPbzwtKkMjxPNUZzZlLuDEQ02t&#10;OJWnEbAqVYhlJ97RmQ613/jNZrNoZ9US+uWDHVFbCgUkFmnolqIQtx9dVj7rkzWDzW2stX4HceHy&#10;mAzmKqHpMnhs1j6vFZbHVUdtdNX46uhgrKOoS4ukiKwv9PZMsni8nhMhV4nM46vxGUoJmp67G5Ok&#10;qKDIUVQltUFXR1UcVRTzLflXUMP6e/e0ZLFLBI8U0ckMsZ0vFKjRyIw+qujgMp/wI9tfuD797x+/&#10;e/e/e/e/e/e/e/e/e/e/e/e/e/e/e/ez0/Er+Zp8+fgvW00/xW+Vfb3U2Jpqpa1tj0G423F1dXVK&#10;ytN58t1PvCHcPW2WmLu4MlTipZNMjgMA7XNR8ffm98tPixUwS9C999idf4+Gdaltr0mZbMbEqp1k&#10;MnlyGwNxx5jZWQkLM3qmoHezsAfUb+9qrb2+N27VZTgM/kcfGravtUm81A7XveTH1ImopDz9WjJ5&#10;97X3wp/4WsdtbYOJ2t8/PjNge0cNEsFNWdt/HOqi2Tv6OCFJPNX5Xq7eGSqdj7sy1Y5W/wBjmdq0&#10;kQBKwtewv7+Mv/CmrsHBnH4H5a9I4rfWNjEUNT2F01PHtjdiRRq/kq6/Ym462fa24MhUsVv9rksD&#10;TxgG0ZvYe9j/ALY+TWQg8cG7cHFXxgBWyGGYUtXYXu8lBUu1LUSMf9RJAo/p73C/g7/Oc/lu/wAw&#10;z+H4n43fJfZ+Q7GrqdZn6Y399x1r3BBN6PuKWj2Tu9MbVbs+yaVBNU4GTLUKM6jzkn3sZfFz+ZT8&#10;LvmF9nj+lu7duVe8qqFZG603b5tldjRSenzQU22NxLRT7g+1LqJZsS+QpVLAeU39+9mM2t2VsveG&#10;iPC5umetdbnGVd6LIg8alWlqAjVGi/LRGRB/X2uvm5/Ko+An8w/D1VJ8qfjhsXfO6HoWocb2riqN&#10;9ndx4BUpftaJsV2dtZ8XuuWlxoVHioKyoq8WzRqJaWVBpKp+T/wH+JXzDx09P310xtXdOdelNLRb&#10;+oKZtudj4kLB4KZqDfGCahz8kFEFVo6SpmqKBmRRJA6jT797l7o2DtLeMbLn8LS1U5XSlfGv22Sh&#10;9OlfHXQeOoKpxZGLR8cqfekt/MK/4Rk939dxZ7sD+XP2/S98bZpVqq+Donueswmye4IadZJGgxm1&#10;exIIcT1lviu8TL/xc4tpqFU6Xmcqp1ivmB/wmu7Q2dHlt3fDXsWDtfCQCeqi6p7KqcZtjsWOEO5i&#10;ocDvGKOg2Puiq8ZX/gcm3wAps0jEKfeyw7w+NeUoxLWbMyK5aBdTjFZJoqXIgXNkp6wCOhqmt/qx&#10;T/T6k+9U2iyPzx/lZ/Ix2o5+/vhd8kNlMEnhZdydcbonxT1OoRVdJOtPjt67Fzj0t9EqV+EysAva&#10;eFuaDaWs+V3wQ7lZqeXtv40d0bZIWWMjNbLzstA0+oR1FPKsNHufauUaC+l1q8XXxD6Sxnn3sA0f&#10;dmw8ydJy+2c1TcEfvUU5j1fRlNkqqWUr9CHikH9R729P5aP/AAss3jgZsB1f/M+64XemE0wY5fk5&#10;0ngaHF7xo29ESZHsrqCnkoNt7hheWQyVVdtp8VLTwR2hxFZK3OxF8Jf+FJW48TLiNi/OXZg3Ni7R&#10;UY7x6xxVLQ7jpj6Y1rd69dwvSYXMRs7F56rCNQSQxJaPHVEh597MRsj5JVMRhod80X3MXCfxzGRK&#10;lSv4D1uOUpDMLm7PB4yAOI2Pvep+MXy3+NXzP6yx/cXxa7o2L3Z13kGSFs7szKipqcPXvEJ/4Luv&#10;b1bFRbm2XuKKBleTG5ejoa+JGVnhUMCdqTo75CdJ/JXY9H2P0R2XtXs7Z1YVjOV21X+abHVbIJf4&#10;bn8PUpTZvbWZSJgz0WRpqWrRWBaMAi/vZqcHuHCbloUyOBydJlKN7Ay00mponIv4qiFgs9NMByUk&#10;VXA/HsxXsY/fvbz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Jl82f5gvxE/l49XVHbPyz7m2z1jhJIaz+7G3Zpmy3YXYWTpEQnB9ebCxYqdy7syTSzRJK9PB9nQr&#10;KJqyempw8ylr+Tvy8+PHw82LN2B8geysJsfFvHUfwPDSSHIbv3hW06rfF7P2nQibN7grTJKiyNDF&#10;9vShxJUywwhpF97TW5937d2dQnIbgycFDEQ3ghJ8lZWOo/zVHSR6p6h7kAkDSt7sVHPv53H80v8A&#10;4Vp/Lv5ZSbi6p+EtLmPhz0JUyVmOl3lQZCnqfklv/EyLNTiXJbxoGmx3U9HWRMkn2e23bKU8ilTm&#10;p4XaL3p0/O//AIUFfIf5APmNg/GGDI/HDqad6mjfclJWQzd07tx7iSEPW7jpGko9gU1RGVf7bCs1&#10;dC4IOTljYx+/eydb8+QW4twGbH7YWTbeJYshqUcNmquM3F3qUJTHqwsdMP7in/dpBt7rS/lvfyIP&#10;5if81TLR7/2Nsyo666UzeUnyGf8Ak93u2dwuzc7LU1jy5it2aJaOt3X23nJ5zPqlxkE9D96pjra+&#10;lZiwJN8L/wCVN8xvnrkE3btbbU2zusspXS1eW7y7WbK4zbeVknqXkyNTtsSU1Tn+wspLN5dT0MUt&#10;L9yClTVQMdXv3tEbL6p3lv2QVdLTNR4yVy8ucyvlippSzEyNTXVqjISk35jBTVwzr7+hJ/Ld/wCE&#10;z38uP+X5/Ad8Z/Zn+zZ/IPFfbVn+l7vjDYvKYLAZiDS/33W3UF8hsnZvgqoknpKqt/jmeoZlvDk1&#10;B0jb8+Fv8kf4ZfET+E7oy+2v9mB7foPBUf6RO18bQV2KxOSi0t91srrq9ZtjbfinRZaeeq/imVpZ&#10;BeOuANvfvZwNl9I7M2h4qqWm/vBmI9LfxHLRxyRRSDnVRY710tNZgCrN5ZVP0f3bZ8uPnR8Rvghs&#10;A9mfLbvrYPSe15lqP4RFubIzVW6t1z0io9TQ7G2FgqbLb531kqdJA0lNh8dWzRRnW6qgLCwf5C/K&#10;j49fFLaJ3v8AIPtjaXWOCkE38OTN1kk+ez8tOFael2ttPFQ5DdO6q2FXDPDjqOplRDqZQoJHvYg7&#10;h3Vt3alJ99uHLUmMgOrxidy1RUFf1JS0kSyVVU4B5EaMQOTx70j/AOYV/wALQ9zZKXPde/y1ukKX&#10;beODVWPh+RfyFo4stuCpjaOSn/imxel8VWHB4SaCoVZ6Os3Dksss8LBanDQuCvvWE+YH/ClrOVr5&#10;baHwp6vgwtGDUUkfcncFNHkMvMhR4fvtq9aUFScXi5YplEtNU5ityCyxkLNjYmuPfvZYN4fJedzL&#10;R7Kxawp6kGZzCiSZhYjyUuMjbxREHlWmeS4/VGPemN8pPml8rvmvvh+xflZ372V3julZquXHS733&#10;DUVWD22lfL5qqi2ZtCjFFtDY+Jll5+yw9BQ0i/2Yx71rO9vkx398nN0NvLvztrevaWeElRJRvufL&#10;zT4vCrVyeWopdtbdphTbd2vj5JOftsdSUtOPwg9+9lqzu5s/ueqNZn8tW5Se7FDVTM0UOs3ZaanX&#10;TT0sZP8AZjRV/wAPZYfYG+/e2P373737373737373737373737373737373sef8ACbL+WL8Pf5pn&#10;yW736f8AlfWdrA9bdPYrtfY2G613xhtm0uapaPfGH2lvCLdP3m0s/nK+lhk3TihTvQVmONOZJBIZ&#10;TLEYbnf5K3wc+Ofzw7s7W667+qd/A7K65oN/7Wxuyd0Y3bcGTgpt0Y7b+4o879xt7LZSrgifPUAh&#10;akqaIxF31+Quhj97GfpXY23N+ZvK47PtkP8AIsbHkKWOiqoqZZVWqjp6kT6qeaV1BnjsUZLXN73F&#10;t+rqX/hNb/JV6f8AtJ8V8I9p72ytN4Wny3bW++1u0/4hJT1JqYpKvb+8985XZkfNkdKfGQRSxrpk&#10;R7tq20+vv5Kf8szrn7eWg+MG39z18HjMuQ7B3Xv7fn3jwzeaN6jEbl3TX7aTmyssNDFHIgs6tdr+&#10;9m1x/SnWWO0mPa9PVSLa8mQq6+v1lW1AtDU1UlMP6EBACPqPdiu0/jH8DPiFg/727K+P/wASvjNt&#10;7AzUUj7s291d1B0/jcXVtVKlDUVO5KHCbfhp66aumGiWScSyTvfUXa5ORt/o74n/AB3xf94Ns9R/&#10;HzpDD4mSmdtwYfYvXXXVFQVDTqtLNNmqXF4iOGqlqpBpkeUSPK17ljz72sqfB7T27F9xS4jb2Dhi&#10;K3qIaHHY5I21egtOsUIDFzwSbkn+vsvHav8AOx/lKdMedN8fzCvizJU0rCOrx2xe0sF2zl6SYzTU&#10;7U9VhuqJd65WmqopYG8kTwrJENLOqqykg7v7+Zx/L5608q7p+YHQ7zQMEqKPau+8V2BkaeQySRGG&#10;oxuwJNzV8E8bxHXG0YdBYsAGUn3tnr+zuvsZcVW8MCWU2ZKWviyEim5Fmix5qZFYEcgi4/Pusbtb&#10;/hXj/Jt678390N69/wDe/jvo/wBFPROdw/3Ftf8Amf8AThk+mtN9I/zmj9Q/xsR3f3/CiD+W7s7y&#10;f3d3P252tovp/uD1Vlcd5f1f5v8A0o13W1r6R+vT+of4297Q1f8AIjrajv8Ab1WXytvp9hipY7/X&#10;6fxR8b/vNvZcvjt/wsW+JXyD+VfSvx6g+LfdXXuyu5+wtqdY0nbm8N4bGaba25N8Zal25tutz+x8&#10;MMjANs/3hyNNHXVkebMlHSPJUCCXx+JgZ6c/4UdfHzt7vzrPp+LonszaG2eyt4YDY9P2HuPce1jJ&#10;gc1unIQYbC1OW2vjRWQjCfxishSqqUyhemp2eYRSaNDe9s2G+R23sxn8ZhxgcnR0uSrKehXI1NTS&#10;3gmqpFhhaWli1jweZ1DMJbqpJsbW92Qf8Kbuu27H/kkfNWlp6fz5LaOL6j7Exz/uH7Vdk969Z5nO&#10;1GhGUP8A79OHIx+q6r5NVrqPZ0f54OzjvP8AlhfJqCGHy1u3qDrzeNE3rPgG2O1dkZLKzaVZdX+/&#10;fjrE5uF16rce/e1p3hR/e9YbnUC708eOrEPPp+1ytDLKbD/pnDj/AGPv4+Pv50Hv3uuf37373737&#10;373737373b3/AC+v55/8x3+WlgMd1/8AHHt/D1PTFDmMjnpejey9k7f3r1vW5PL1JrMpUq/2+L31&#10;gZMhVMZJ2xGbxrTN+stYWsS+If8ANO+ZvwmxNHtHpnsXGz9a0uRrcrJ1bvfbGI3NsuprsjMaiunV&#10;vFQbqxL1k5LynHZSiaQ/qJsLe9iJtDtTeeyYUo8LkY2xqSPKcXW0sNTRM8japG+kdVEXbk+OVL/n&#10;39az+XV8ndz/ADQ+DXxd+VG9No43Ym7e8+odsb93HtXCvkJMHjMxk4HjrmwJyzS5NcDkJ6c1VCk8&#10;s8qUs8atNMR5X+gv8N+8c58lvi10V31ubb1FtXcHafXeD3ZmcDjGrGxdDka2J0qmxJyDSVq4mslh&#10;M9KsryyLTyoDJIR5G97sG2bnJ9y7WwWeqadKSoyuOgq5qeIuYkkcEN4vJd/E5GpbkkKRyfqag/nJ&#10;/wAKf/hD/L3+afanwu736j+SGc3F1TH18M1v7qbA9d7p22KrsHYOzOxKOCqx26uxNg5eCPE4LeUZ&#10;qnpUr21x6Y0eRmSKu35S/wA834v/ABB+TG/fjR2t173RlMxsFNoDJbs6/wATs7PYXz7v2ltreNNF&#10;UUee3jtLIxJj8VuRPO0C1Z1JpRWcsqe9h3unvPa+z9zV+2crj81LNQCj8tXj4aOeDVWUlNWKGSor&#10;KSQCOKpGrSH5HFzwBZ+On/Cmv+TX8jMxjNs0fyoh6a3Rl5qaCjxHyF2ZujqjGLLUlVtXdhZSgq+q&#10;MUsMrhHaqz8K35UsgLAQem/53/8ALc7lyNDhKbvmLrbO5CWCGmx/cG2s7sCiDzkKBVbvrqSo2DQL&#10;HIwVjPlox+QSoLD3tww3eHW2ZkjgXPDGzyFQseYpp8egLf6usdGx8djwdUw92Y/I/wCFnwk+fuwa&#10;LHfI3obpj5F7PzeHpqjbW6szhcVls1S4evj+6o8n192jgJaXeG2Y62nqC0VbhMrSPJFK2mQo7XO3&#10;3P8AGf4w/LbaVNR9zdUdady7dyeOhmwmeyWMoMhk4MdVp56au2hvrEPBuLCJUwzFkqcXX07PHIbO&#10;VY397W+a2ztfd1IqZnE4zM00sYMFRJFHJKsbjUr0dfCVqYAwPDRSLcH68+/m7f8ACgP/AITnZb+W&#10;Lj/9mp+MGb3N2R8Mc5uLH4Lc2L3NoyW/fjzuLcFSlHt+h3RmaKCCDdHXO48rItFjM3JBTT0ldPT4&#10;6tEtRNS1dbpdfzdP5NWQ+DlJ/p66Myec3p8aspmKPFZyhzemt3Z09mMvMtNiKXO5KmiiizuzMzkH&#10;FNRZRooJaeqlho6oPLJBUVXvZLe3empNjJ/HsFLPW7almSKdJ7PV4eaZtMKTyKAJ6KaQ6UlIUq5C&#10;NclWbVT90I+/ewE9+9+9+9+9+9+9+9+9+9+9+9+9+9+9+9+9+9+9+9+95IZpaeWKeCWSCeCRJoZo&#10;XaOWGWNg8csUiFXjkjdQVYEEEXHvnHJJDIksTvFLE6yRyRsySRyIwZHR1IZHRgCCDcH3732CQQQS&#10;CCCCDYgjkEEcgg+9gz4Bf8KZf5oPwXfC7XyXaa/KnpfGtTU79W/JGoym8shj8XGaaGSn2b2slZD2&#10;Ztmanx9OIKGCor8nhKK+oY2TkG3r4k/zuvnR8V2xmCrd+L311pRGGFtid0y1+5KujoEMEbw7b38t&#10;TFvfCSQ0cPipYpquuxdNfUKJ+Qfexe2j3fvravjgev8A4/jE0g0GaaSpdIxpBFNXhhWwEILKC8kS&#10;/wCoPvef/l4/8Kjv5a/zilwGyOw91VHw27yzMiUcewO+Mtj6fYOXybtGkdLs7vKGDG7HyP3Mk6Q0&#10;0OaTbuSrKkmOno5fSW2nfh5/PY+FXyjkxO194Z6b43dp5J1pk2l2tkKSHaWRrmKqkG3O0o4qLa9Z&#10;53lSOGPJrhq2omOiGmfgn3s0+zu9tlbpMNLWVDbbykh0iky0iCkkc2stNlAEpX1EgKJRC7NwFPu6&#10;T5UfDD4ofOnrVusvlP0h173lseohmmxA3PjElzG3pa+FFkzOxN64qah3ZsnLVFOFH32Gr6OpaP0+&#10;QoSDZf3z8augflRsptkd89X7Q7S2vNHJLjxnKFZMlh5KuNVfJbV3NQSUu4Ns5CWIAfdY2rppmTjW&#10;VJB97EzPba2/uqi+xz2Lo8rSsCY/OgMkJcC8lJVRlaimkI/txurW/PvRZ/mZ/wDCNnsDZkWd7T/l&#10;jdh1HaOCi+8yVT8aO5MzicR2HRQqrT/Zda9pvFidp7v/AHH8cFBn48NUQ08Y1ZKunYKdV35vf8Ju&#10;t3bajyu/Pg7vGbfWKj+4rZukuyMlj8dvCmiCtL9rsnfjJj9v7i9baIqTLJjZY4U5raqU2PvZV97/&#10;ABurKYS1+xqw18Q1O2EyUscdYo+umiryI6eo54CTCIgD9bH3qR9cdsfOn+Vt8jq7I7Hz/d3w/wDk&#10;ZsOqjx25dv5HH5rZGeemWRKuPB762NuSiTF7u2rkLJOtFlaGtxlYmiVUcaH969+zN/8Ayo+CXc1V&#10;WbWy3Z/x07l2pOlHm8RW0mT2vlmgDrUJi91bWzVMtDuHA1lllFNX0tTQ1C6ZArDS3v3svdFkN1bE&#10;zTPSy5TbmZpGCTwuktLKVuGEVVSzKI6infg6ZFZGFjY8e96r+VV/wsG6o7Yl2701/M125h+jd+1H&#10;hxmO+S+w6DJz9M7jq2YQUh7F2bH/ABfcPV+QqjoEuSo5Mlg3md5ZkxFKnG1L8Cf+FF+wOwJMN1t8&#10;38Ljurd2TeOio+7dp0ldL1rmahmEVP8A3x22n8QzGxquf0iStp3rcW0jNJIuOgXj3s1OwvkZj8gY&#10;cbviCPFVbWRM3SK5xszfRfvKYeSahduLupeIkkkRqPe63tLd+09/7Zwe9dibo27vXZu58bTZnbW7&#10;dpZvG7k2zuHD1sYlo8rg89hqmtxWWxtXEQ0U9PLJFIpurEe9mzb24tv7tweL3NtTO4bc+285RQZL&#10;Cbg29k6LNYPMY6pQSU1fi8tjZ6mgyFFUIdSSwyPG45BPv3szdPU09ZBFVUk8NVTTossFRTypPBNG&#10;wuskU0TNHIjD6EEg+1F7ePfveb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Frq6ixlFWZLJVlLj8dj6W&#10;orq+vrqiKkoqGipInqKqsrKqoeOCmpaaCNnkkdlREUkkAe8FVVU1DTVNbW1MFHR0cE1VV1dVNHT0&#10;1LTU8bSz1NTPKyRQQQRIWd2IVVBJIA9+98WZUVndlREUs7sQqqqi7MzGwVVAuSfp70vv5vX/AAre&#10;6a+Pkm6Ohf5bcG2fkN3FTLW4fN/IrJscl0F17kUlNLKdh01O0b92Z6kCSNHVwzU+2InMEsdRl4zN&#10;TJrS/wAxH/hQl1t1C+d6n+FkWE7h7HhWpx2U7krSa3qXaFYshgk/upBCUfs7LU4VylRHJDg42MUi&#10;TZBDJAvvZaexPkJjcOZ8TsoQZjJLrjlzL+vE0bg6T9ooscnKtjZgRAOCDILqNIHr7qj+Zd/O5+VO&#10;VqsHS9ufLvvzc0lNU7x33uWvvtjYO3Zqx46ep3LuavON2H1T1/iZJ3ShoIvsKCIWpsfStI0cDavW&#10;0NgfNr+Z931X1GKp+wvkP21m3hn3HuvN1f8AuD2lh5KlkhnzWcqzRbU2DtHHvKy0tJH9pSx8Q0kB&#10;cpEfeyvUeP3v2hnpGiXI7iy05DVNXO/7FJCWsGmnfRSUFJGTZEGhB+lFvYe9+X+VV/wky+JnxIj2&#10;12383ptv/MT5BUkdLkU2TX46WT4zdf5ZGSXx43Z2YpKav7crKRw8f3m5YExcyMGXCwTRrMdtD4E/&#10;8J+vj98e0wnYXygkxHyN7ep0grF2xV0cj9IbRyClJNFFtzJU8NV2HU07Bk+5zcS0MqsCuNikRZff&#10;vZtNg/H7b+3hBkd0GHceYUK/2roTg6STg2SmkUPkGX6apx4z/wAcgRf3sv8AyI+Tnxr+F3U1Z2v8&#10;j+2eveh+qNtwxY6DNbtydLhaKaamopZaLbO0sFSpLltzZ6Whon+zxGIpKuvnSIrBA+mwu27i7w6U&#10;+NHX9Rv/ALn7A2h1TsDCxpRRZPcNdBjKWSWGmkkpcJt/FQK+QzeWkpaVvtsdjqeoq5VjIiia1vfv&#10;Y25jOYTbWPbIZrIUeJx8ICCWokWJSVUlYKeJQZJ5Sq+mONWc24HvRF/mbf8ACyTfG6f7x9U/yw9g&#10;SdeYUyT47/Zou3cNjMtvbIQjVE1f1v1HkqbJba2xG7prp67cTZWolgk9eLo5lBGqf84P+FIu6c7/&#10;ABnYPwb2k+zsZrlo/wDTr2HjaHIbnq4hdGq9l9eVsFbhMGjMuqGqzJr5ZIn9VDTSi497Knvj5I1U&#10;/mx+xqQ0cVyn8dyMaSVTj6a6LHurwQA/hpvISDyin3pNdz95dyfIzsLN9sd9do787h7K3HIHzO9+&#10;xt0Zfdu46yNHkemohkszVVc9Ni6ASlKWjhMdLSRWjhjRAFGsX2V2l2R3LvDKdgdsb73X2NvbMuGy&#10;W6N553I7hzNQiM7Q0wrclUVEsFBSCQrBTxlIKeOyRoqAAe9liyWUyWZrJchlq+ryNbMby1VbPJUT&#10;MATZdcrMVjS9lUWVRwAB7Cv2g/fvcD373737372qNlbI3p2TuvA7D662hujf2+N05CLE7Y2ZsrAZ&#10;bdW69x5WcMYMZgdu4Kkr8vl8hMFOiGnhkkaxsPb7tna+5t65/FbU2bt3O7t3TnqyPH4PbW2cRkM9&#10;n8zXy38VDisPiqeryORrJdJ0xQxu7W4Hv3vPTUtTW1EVJR089XVTuI4KamhknqJpD9EihiV5JHP9&#10;ACfe3H/Lq/4R9fMr5CPt3sH5xbsofh91TWrT5Gbr+h/h29fkZnMfIUlSlkwlNLUbI60avpG4mytb&#10;X5Shl9FRh9QZRsLfDf8A4To/JLt9sNu/5R5+l+OmwapYayTaNL9nufuXKUblZFgfFwyTbY2Q1XTt&#10;/nK+pq66kf0zY3UCB72YbZvx03JmPDWbpqF25j2s5o00VOZlQ2IUxAmloda/mRnkQ8NH7Np/wpA/&#10;kTfA34E/y5+m+3fidQYHqzfXT/Z1NtreR7A7FfJ9nfJXbnZKYvC11dE24MlHLu3e2wdwY+gyCYzB&#10;UFJRUGDrMvVCnhhgPswP86D+VV8UPib8Net+w/j/AEmJ2HurrrfEGE3Kd3byeu3x3Xht6LQYyqqo&#10;2y9cj7g3PtPL0lLWLQ4qkp6WkxdRkJxDFHEffvag7o6q2ntPZmNyO30hoKrHVywVP3dYZK7Nw1vj&#10;idgZnBqKqkmRHCRIqpE0jWAHvRA96pfv3sqXv3v3v3v3tYbJ7D3/ANa5WozvXO+N4bAzdXj5cTVZ&#10;nZO5s1tXK1OKnqaSsnxlRkMFW0FXNj5quggleFnMbSQxsRqRSFFtjeG7dlV82V2bunce0spUUcmP&#10;nyW2M3k8DXz0Es1PUy0M1ZiqqkqJKOSopIpGiZiheNGIuoI97k0tZV0UhloqqppJWQxtJSzy08jR&#10;llYoXiZGKFkBte1wP6e9qT/hJx82+9cV/Nm230nvPufsbdex/k51j2xt7PbW3lvTcm58Llt6bD2P&#10;V9o7b3OaLNZKtpYt1YrE9eVlFBXECoFFVTUwbRLpN9H/AAn++T3alB/MDwvWO5eyt5Z/a/eOx9/4&#10;fLYLcm5c1nMbkNy7U2vUb6wmcNNk62pgTPUGP2fU00VVbyilqJYQ2mTT797Hr4/7oysfYMOLqcnW&#10;VFLnKHIQywVNTPPFJU0lK1fBPpldlFRHHRsof66WK/n3ukf8KXOpB2//ACVPmrjoKVZ8vsXbvXvb&#10;eHnNO9U+PPWfbGxt0biqoo0kjKNLsiiytM0hJEUc7OQwWx2X/wCdp18Oxf5Zfyao4oFlyG1cNs/s&#10;HHSmFp2pDsjsDa2dzM8aK6FWk2xTV8Je9o0lZiCBY+9mX7tx/wDEestzIFvJSw0eQjOnUU+xyFLP&#10;MwFxa9Ksgv8AgG/v48fv5y3v3uuX3737373726YPNZbbWaw+48DX1GKzmAymPzWGydI/jqsdlsVV&#10;w12Or6Z7HRUUdZAkiGxsyj3OxeTyGEyeOzOJq5qDKYivpMnja6nbRUUWQoKiOqo6uBrHTNT1ESup&#10;/DAe/e8kUskEsc0TmOWGRJYnXhkkjYOjqf6qwBHvfF+f3/Ct/wCJvyx+DPePxa218T+/K3eff3x3&#10;3Z1fuDcu8sr1ts7amzewN2bHOOj3NhqLEZ3srJ7k2/tje05q6eKVcbVVVLSx+qmmlJg2uflv/wAK&#10;Evj/AN//ABZ7R6IwnQHbNTuXtvp3cGxcvm9yV+ytuYDbe7twbX+zTOY2lx2V3rXZrEYPc8pqIkkF&#10;FPPBAnMEjnxe9mu3d8hdv7g2tlMDBt/LNU5fDVFBNPUyUVNT01ZUUugTxLHLWvPDBVHUAdDMqj9J&#10;PGhN71OPfvZTffvfvfvfvfvfvfvfvfvfvfvfvf3P/gB1d/oR+Cfwx6eanWmqOsPit8f9iV8Yjhjk&#10;kym1+qdqYfLVVSKemo4pK6uydJLNUSCKMyzyO5UFj7+p38R9i/6MPir8auuTCIJtjdC9RbUq00Ro&#10;71+C2DgMdkJ5xDDTI9VVV1PJJM/jQySuzEAk+/e7T9o0H8L2rtrG6dJocBiKRxYA+SCgp45GayqC&#10;7OpJNhcm/v5Bf87rtJO4/wCbh/ML3rDUx1lNB8o+zth0NZC8EtPV43qXMN1RjaqlmpWeCoo6ig2V&#10;G8MqkiWIq17n387P+Z/vtex/5hXzB3NHOlTBF3tvjadLUxtFJDUUXX2RbYFFPBLAzRTU0tJtlGjc&#10;E60Ib8+/e67O0K/+Jdh7wqQwZRna6kVhYhkx8n8PRlKkgqUpRY/ke6tPZEPfvaD97mf/AAkO/me9&#10;x9b/ADBwX8t/fW8ctuj49d/YHsLJdU7YztdJWUvU3b+zdsZrsyrqNo1VbM38C2zvzbW28vDX4uK1&#10;PU5uSkqYljnkqjVbJ/8Awng+cvY+y/kXivhhurcmQzvT/beJ3fW7AweVqnqYOv8AsTbeDye96iXb&#10;s9TI38Kwe68LhcjHV0EdoZ8m9PNGqSvOZ/ezKfHffOSotxxbLqqmSfD5eGsfHwSsWXH5GmglrmNM&#10;zH9qCrggkDxjhpSrCxLavoPfOLpLafyR+G/yi6J3xQ0dftvtLojs/aVWtbTpUpj6zIbRyv8ABc9T&#10;K6SeHKbazkdNkaKZR5KespYpUIdFI2+flH1ht/un4396dU7opaarwu++qd87eqBVQrMlJU1m3q/+&#10;GZaFWV/HXYTKJDWU0qjXDUQJItmUH372b7dOLp81tvO4mqRXgr8VXU7axqCM9PJ4pl+tpIJQrqfq&#10;GUEcj38K738rf373Vb797979797979797979797979797979797Nl8Wvgt8uPmyvbR+KfQ++u8pu&#10;j9ix9i9lUWxqKmr8lhtt1GUhw9DHjsbNV01func2Wq5JGocHio63NV8FJVzU1LLFSVLRGA6I+K/y&#10;F+Ti9gnoPqndXaUnV21U3lvWm2tTQVdbjcLNXxY6lSjopaiGqzucyFQ7mlxdAlTk6uKnqJIYJEp5&#10;mT3tQYHau4dzjIfwDE1WUOLpRWVq0qq7xQNII0CIWV555GJ0RRhpXCsVUhWsV/M4bMbdy2SwO4MV&#10;ksFncNXVWMzGFzNDVYzLYrJUMz09bj8ljq2KCsoa6jqI2jlilRJI3UqwBBHsDMljcjhshW4nL0Fb&#10;isrjaqehyOMyVLPQ5CgraWRoamjraOqjiqaWqp5kKPHIqujAggEe/e2KSKSGR4po3ilidkkikRkk&#10;jdTZkdGAZHUixBFwfbb7he/e+Hv3v3v3v3u6P+XF/Pw/mL/y0pcLtnqvtiTtHojGyQxTfHXu5slv&#10;frWlxysBJS7HqHyFJuzq+RI3keJMDkKLHtUv5aqjq7aDZd8Mf5s3zK+E0mMwewt/vvrqmieNJOm+&#10;0Grd0bJgolNng2vK1ZT7g2K6oztGuJrKajadvJPT1FtJ97EvZnbO8tkmKCgyBrsUhAOGymuqoVT8&#10;rSkutRQm17eJ1TUbsrfT39DT+WH/AMKWf5fv8xeTB9ebh3B/sqHyTyf29JH053NncbDgN2ZWUKGp&#10;equ2fDitrbzkknkWKCgrYsLnqqQt4MdLGjS+9wn4N/zsfiL8yXxezsxl/wDQD3VXeGnTrfsrK0Ue&#10;J3BXyBQYNhdgeOgwO5XeV1SKkqkxmWncnxUciKX9+9nD2N3ZtHeRio5pv4Bm3soxuSlQRVEh/s0G&#10;QtHBUkk2CMIpWP0QgX92WfPH+WZ8Lf5k3Xv9wfll0xgd81GPoaqk2d2PjVXbvbfXElS4qDU7D7Ex&#10;saZ3Dw/eok82Pleow9fJGoraOpjBQnZ+V3wi+NHzU2h/dL5A9aYndMtJSz0+3N50QGG7C2Y87CXz&#10;7U3jRIuVx0f3SrLJRu02OqnRRU08yXU+9rbdmyNs71o/tNwY2KqKIy01an7OQoixvqpKxB5YxqAJ&#10;Q6o3I9SsOPfzmv5r3/CV/wCY3wX/AL0du/F9c58xfjFjPvctU1W18H/xnnrTAxfvu2/uuMQJ33di&#10;8RTMRPnNuJPGYoJausx+LgFl00/n5/Ia+R/xY/jvYfRYynyO6OofuchNPgsX/wAZX2TiY/3WO7Nm&#10;Y8StuGhx0LES5TCrKhjikqKikoIhYe9k03/0NuTavnyOCEu48EmqRmgi/wBy1DEOT93RR3NQka/W&#10;WEEWBZkjHutP+WJ/Ou+cf8qzdMA6M35/fDpPIZQV28/jb2XUZLO9S7hFTKDk8jgqCOshr+u94VUf&#10;qGXwstLLNNHF99FXU8f2zEm+Dn8zf5SfAvPRf6LN2f3j6xq677rcvS29pa3K9fZgTODXVmKpEqI6&#10;vZ24p05GQxkkDySJH90lVCnhb3tE7G7O3TsKcfwqr+5xjya6nC1peXHzXPreJAwejqWH+7IipJA1&#10;hwNPv6bv8qf+e38J/wCa5hKbAdbZ+bqX5IUOJbI7s+M3ZOSx8O94Uo6dpstluvMxCKbF9q7RoPFI&#10;7VmOSKvpadVlyFBQeRFO8F8Bv5q/xj+feMgxOystJ193RS481mf6R3rW0ce6I1p4WkyGQ2dkY/BQ&#10;7+29SeN2apo0jq4IQslXSUmtVPvZ4Ng9rbY3/EsNFKcfmlj11GDrXQVQ0i8klHINMdfTpYnUgDqO&#10;XRLj3dT7sz9+9ib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p84/n98Vf5dPTGQ7y+VvZ+L2DthPu6Ta+Ai0ZPf3ZO4qam+&#10;5TaXW+z4Zo8luncE4ZNYTx0lFG4nrZ6amV50LZ8pPlv0L8NutaztLvzfNDtLBr9xT4LER6a7dm9c&#10;xBD5l29svbkciVuey8oZdWnRT0qN5amWCAPKvvaa3Tu7AbNxj5XP10dJB6lghFnq62ZV1CnoqYEP&#10;PMf8LKoN2Krc+/l8/wA4X/hRb8tf5o2SzfU+yZct8dPh5JVNSUHSW08vK25uzaSOoJo8l3huugMM&#10;26pqhtMiYGk8OApWEWqGsqYFrn0YP5jP85L5B/OutyewNsSZDpv45vUNT0nWG38hIc3venSUmmre&#10;0c/SGOXPyzGzriafx4iAhNUdTPEtU3vZF+xu5Nw77eXH0pkw23C2lMXTyHz1yg+l8pUJY1BJ5ES2&#10;hXjhmGonR/k6/wDCUzv75iw7T+QHzsl3V8YvjRkVp81gOuEpExvyG7fxLFHpJ4sVmKSeHqLZuUUl&#10;0yGWppsvWQIDS45Kepp8kplv5cX8gztv5HRbf7c+VT57o7pKsWHJ4nZi060XcPYmPYq1PKlBkaeW&#10;PrzbdepLLWZCCXI1MSgwUawzw1o97U3XHQWX3IKfL7qNRg8I9pYaIKEzGRj4KkRyKwx1NJ9dcimR&#10;gPSlmD+/o3/G34t/GX4OdM0HUPxw6t2L0V1DtKlnydTjsDAlDDPLTUaDJbr3rujK1FTm90Z6Sio1&#10;NZmMzW1dbLHEPLOVQW3M+luiekPi31tSdd9MbE2r1X13t+CWumo8TEtLHK8NOv3uf3Nna+abJ53L&#10;PTUwNTkclU1FU6RjySkKLe9nNwuBwe1samOwtBS4rHU6l2SIBASq+uoqp5C0s8pVfVJIzMQOT71e&#10;v5sn/Ctr45fF99z9Kfy/6Dbvyq71o1rMTke3auqqZPjf13lUJiL43IYyelyXdmWo2Ukx4ioosEC6&#10;OMrUtHNSe6Lv5gP/AAoP6Z6MbOdZfEakw3fXalMKjH1nYdRPM/S+zq9SYy1FWUMsFb2dkKYqfRj5&#10;qbFAsrCvmZJKf372BfYHyEw2C8+M2ikOfyq6o3yLMxwtHIOPQ6FXyci/0jZYuR+41ivv54fy4+a/&#10;ym+dvadb3H8ru6N5dxb3narjxkm4q5Ytu7RxtZOtRLgdhbPxsdFtXYu3fMit9jiqOkp2kHkdWkLO&#10;dPH5C/Jvvj5V78qeyO/uy9ydj7nlNQlC+YqhHh9vUVTKJpMTtPblElNgdq4fyKG+1oKenhZxrZWc&#10;lj72TvcO589uuvbJZ/J1OSqjqCGZ7Q06MbmGkpkC09LDf+zGqi/J559lZ9gP797Yffvfvfvfvfvf&#10;vfvfvZtvgb1f0D3b8yfjf078o967u656G7R7W2xsDsLfGxpcHTbk2zRbsqjhMPk6ev3JQ5PB4nGx&#10;7kraJcjXVFLUpQ45p6gQytEI2MH8UNjdSdnfJHpfrnvbc+4dmdT7739g9pbw3TtZ8XDmsJTbgnOL&#10;x1bFV5qlrsXj6JM1U0wrKqaCdaWjMswjkKBD72odp0OIym5MLjc7VVFFia+vgpKyqpTEs0C1DeKN&#10;w86vFGgnZdbsrBEubG1vf12uk/i1/KN/km9Z0Vdt2j+NPxEx2TpRgMh3T3RvnaGA7O7FnUR1NRjc&#10;t212Vlod27napqYzULh6SqFBTyMftaOFLKPoc9Y9Efy9P5Y2yKaqw1P0n8eKOugGIrOzOy907dxO&#10;+d5SqEmmosh2DvXIRbgzhmnTzLjqecUkTk+CmjX0j3uw7F4HrzrGhV4Vwm3UdfC+TydVTQ11YeCU&#10;kyFbIKifUwv41bQD+lR7tWw2ZxG4sRitwbfyuNzuAzuNoczhM3hq6lyeIzOIydLFW43K4rJUUs9F&#10;kcbkaKdJoJ4XeKaJ1dGKkH2ffG5LHZnHUGXxFfRZXE5Wipcli8pjaqCux2Sx1dBHVUVfQVtLJLTV&#10;lFWU0qyRSxsySIwZSQQffva+iljmjjmhkSWGVElilidZI5I5FDJJG6kq6OpBBBIIPv4rX85P5L/I&#10;b5L/AMyH5e5X5D763NujMdbfIru7qXZm18xXZA4DqvY/X/Zu5drYLrzZe36paen21hcHR4hElRKe&#10;GorawS1daZa2eomk+Zp/Mj7t7h7t+aHyJr+4t1ZvO5LZXcfZ/X22sFkaqrOI2FtfaG+M3gcVs/bO&#10;IqFhhwuMxdNjlWRVhjmqqkSVFSZKmWWR/e6zOyc3mM3vTcUmYqp55KLM5TH00EjP4aClo66enio6&#10;aFgohiiWMXAAZmuzXYkmr72Rf372hffvfvfvfvfvfvfvfvdnv8lftV+l/wCbN/L130J1pac/Knqf&#10;ZOTqnBMdLg+1dx03VmfqZbTQFYafCbzqHc3OlVJ0PbQx5f5Zu/W60/mBfD/dQlEEJ766/wBsVs7A&#10;lIMXv3Mw7Dy00lpIiIosZuWZmNzZQTpf9J97XPWVf/DOwdn1d9I/j2PpXb8LFXzCglY8jgRVJv8A&#10;8T9Pf2Gvm91Ie/fhj8tejkpWrKjt/wCNXeXWlFTx06VU7ZHe3We5tu42SkgeSIPXQV+QjkgIdGWZ&#10;VKspAYfRn+UHXp7a+NfyC6tSA1M3YvSfaWyaaJIVnlNZufZGbw1E9PEzxhqqKrrEeKzKRIqkMpAI&#10;97sa3Rj/AOLba3Diwuo5HCZWhUAajrqqGeFCoJHqDuCORz7+FR7+Vn797qs9+9+9+9+9+9+9+9+9&#10;+9+9+9+9+9+9+9+9+9+9+9+9+9+9+9+9jJ8dOsJe7fkH0T0xAkks/bvcnWHWEMcIZpZJd/b2we1I&#10;0iVKikdpHfLAKBLESfo6/UCR03saTs/t7qrrWJHkl7D7I2NsaJIwxkeTdu58XgERAs1OxdmyAAtI&#10;hv8A2l+o97csNQnKZjFY0Ak5HJUNCAPqTV1UVOAOV5Pk/qPf3hMhX4/B4uuylfLHQ4rD4+pr62fQ&#10;xio8fj6d6ipl8cKO5jp6aFjpRSbCwB+nv6ttZV0mLoKquq5EpaDHUk9XUy6GMdPSUcLTTSaIlZtE&#10;MMZNlBNhwPfvdrbukUbO5CxxozsbcKiAkmwH0Cj38FntzsDI9s9rdndqZczNluy+wt6dgZRqiWSe&#10;oOR3luTJbjrTPPLLPLNManJNqdndma5LE8+/k9dhburOwN/b437kTIchvfeG5d3VxmkeWY1m5M1W&#10;5mqMsskkskshnrW1MzMWPJJPPv3up7I1j5DIV1fJfyV1ZU1kmoktrqZnma5JJJ1P9b+w99o/373D&#10;97J3/CTro3J9vfzmuld3wUUlXgvjx1v3T3PudtMoggpp9g5PqPb8ks0ekJJFvPtXGzRqWGswkEMo&#10;YG6r/hP/ANW13Yn8yjrPcUVM9Riuntl9mdlZxtMniigl2lXdeYhpJEtpdNy79opEBI1GOxBXUPfv&#10;Y1/H/FSZHsrGVIUtFh6LJ5Kc82Cmkkx0JJH5FTXoR/W3v6gPzm7mwfx2+GHyt7z3FNSxYrqn49dv&#10;b3eOsJEVfW4LYmcq8ThkQTUzzVWcyyQUcESyI8s86IrBmB97znym7KxfTnxq797TzEkEdBsHp/sT&#10;dDJUm0dXU4rauUqMfjVUSwNLPlcgsVNFGrq0ksqqCCR797PPunJxYbbWfysxUR4/D5Gqs30doqWV&#10;o4/qCWlkAUC4JJt7+Fh7+Vz797qt9+9+9+9+9+9+9+9+9+9+9+9+9+9+9+9+97lf/CXL+dh8O/5f&#10;9DvP4j/JjYNL1QvfHZ1DuiD5c0FTVZLFz5Vsbj9u7Y2V3RjKlpKja+zduf5U+OzWPaSho5cnM1bS&#10;QI1TkTslfyKP5m/xx+I9LuT49d3bSg2AO198Uudi+QtJPPW0MteaKkw+D2x2XQzl5sFtvC/5Q1Hk&#10;qMvS00ldKamniVp60+9mT6J7O25tFKnbubpFx/8AFq5ZxuFGZ4zJoSGClyaNdoKaH1aJUuilzqUD&#10;U/vdV/mS/wAkD4AfzQMXXZPvTquHaPdZoRS4X5H9Tpjtodw0L09ItJjYdxZZMfVYvsbC4+KJI4qH&#10;cNLkY6aHUtI1K7mQbM/zT/le/Ef5z0NXW9qbDi292aaXwY3ufYC0W3exqVoadaeijzGQWknoN54y&#10;jjjVI6XMQViQx6hTmBm1+/ezM716u2jvpHkytAKfJ6NMWax+imyKELpQTSBGjrY0AACzK4Ufp0/X&#10;38wz+cx/Jy7X/k794bL663r2VtXuLrvt7C7h3P1B2Lt/FZLbOWy2H2xkMdjM7jt6bOr5clBtjc2L&#10;qctTM0NHk8tSS09RFItQHaSGLRs/mT/y4N//AMuTtHbOztzb2wPY2zuxMZmM513vLEUFbg8hkMdg&#10;qyjosrR7l25VyVsWDzdBPkIS0dPXZCnkhlR1mDFo4/eyN9ldb5DrjKU1HU1sGSo8jFNPjq2GN4JJ&#10;I4HRJUqaZy4gnjaReFeRSCDf6gU5e64ffvYb+/e/e/e/e/e/e/e/e9mb+VV/wp/+b/8AL+k211b3&#10;XXZD5f8Axcx8lLj/AO5HYWenHa/X2FVUpr9W9q10WRyZo8ZTohhwWcXI4vxQCmo2xnlepW7v4E/z&#10;zflD8RXwmxOzaqs+RXRNG8FH/dfd+WlG/wDaGMVVgvsTf1UlZXfbUMKqY8VlBWUHjiENOaHW0w97&#10;G/YPee6NoeCgybPuLBIVT7WslP8AEKOLhf8AIK9g76UUC0UuuOwsui5Pv6RX8vr+aL8L/wCZr1uv&#10;YHxV7Zxu48rjaGlqd9dTbi8G3e4us6moSnD0u9dh1FTLXwUKVdR9vFlqF67BVs6OtJWzlH07o3xD&#10;+dXxp+b+yxu7oXsCizNfRUsE+6uv8x4sN2PsiaZYQ0G59qTTSVcVKlRN4UyFK1ViqqVWWnqpdLW9&#10;7OjtDfe2t8UX3eAyCTSIitV4+a0OSoWYC61NIxLhAxsJE1RMQdLG3uqT+bt/wmV+IP8AMYTdHcPS&#10;0eJ+Kfy5r4azItvraeFiTqrtTOMFmRe4tgYyKBBkslNGySbjw322VSSoaprIssY46f2QX+Yd/JB+&#10;O3zKXO9jdZpj+g/kNVR1NYd1bfxka7C35lSFkUdj7SoY4l+9rZEKvmcb4a9XmaapjyGhIffvaB7E&#10;6Q27vPz5LGCPAbicM/3VPEBQV8v1/wByVJGB63IsZo7SAnUwksF9/NZ+XPwo+bH8q75D0WyO9dob&#10;46P7R2pmBuHrHtHZ+Wy1Dgdzrha1HxnYHTXaOCagGSp4JxFKk9JNT5LGzMIquGkqkeFNKX5C/GT5&#10;OfAvuGm2v2pt3dHV2+sBkRmNj7725kMhS4nOLjKlWod3dbb7xRpBWwxShJFlp5Iq2ikIjqI6edWj&#10;X3slG4dsbn2FmFpcrT1WLrqeTzUNfTSSJFP4n9FZja+LRrANiCpDoeGCtx73BP5MX/Ct+ojl2j8a&#10;/wCatkPPBJ9jt3ZvzLxWLRZqd9RgoKf5D7bxECJLTlCkB3ViabyKVjkylI+qryqbFv8ALV/4UJTJ&#10;Jt7pT57Vnlif7XD7b+SVBQKskTXMVJD3DhcdEqyQ6SsX8ex8OtSEeup21VFevvZi+tfkIQafCb+e&#10;4OmGm3LHGLg3si5iCMAFbWH3Ea3+hkU+qT3v07Z3Ptreu3cJu7Zu4cHu3ae5sXRZzbm59s5agz23&#10;dwYXJU6VeOzGEzWKqKrG5XF5CllWWCoglkiljYMrEEH3tpYTOYXc2Hxe4tt5jF7g2/m6ClymFzuE&#10;yFJlsPl8ZWwpUUWRxeToJqiir6CrgkV4poneORCCpIN/fvZtYJ4KqGKoppoqinnjWWGeCRJYZonA&#10;ZJIpYyySRupuCCQR7fPbp797y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9fP+dD/wAKCvjV/Kk2/ketdu/wnvX5m5jC/dbX6PxWUBw2wRkaUTYfdfeWZx03&#10;3G1sLJFNHU02HiZc3l4GQxLTUswr46hP5lv83npP4C4is2Thv4f2r8lMjjfPgurqCuBxu0hWU4kx&#10;2f7SyVHJ5cDjXSRJ4MbGy5TIxFSgggkFWnvYQdl9vYTYML0UPjyu5ZItUGLjk/apNa3jqMrIhvBE&#10;QQyxC0sgtbSp1j5oW899/wAxj+eP80KRsgOwPlF8kOx6iak2ttDBxfb7S652bDWiQ4vbmKlqKfaH&#10;U3U+1Grg9TVTy0lDE8jVVfUy1U81RLpKbl3V8yv5pHyWgNWN3d690bzmkp8Ft3Fx+Hb+zNtxVIc0&#10;OGoHmh271/sDAGqDTzyvT0sbO09VM9RLJNJ72SWpq95dpbmXX95nc1WsVgp4hanoqYPfxwxkinx+&#10;Pp9d2YlVF9TsWJJ+hV/Jd/4TGfHb+XvDtfvz5Tx7V+S/zGhho8nQS1mPXLdKdF5VNNRGvWGAzmPg&#10;l3RvLH1NiN05amjqIJIo2xtHjnWWap3Av5aP8jvpz4gxYLtnvhMD3b8j4o6aupJKmjGQ6y6rr1tM&#10;q7GxOUpIpM7uSjnsRnshCk0Txo1FT0bB5JvezgdZ9HYfZ4gy2eFPm9yALIhZPJjMVIOR9jFKgM9S&#10;jf7vkUEEDQqG5a5v+YX/ADPfh5/LE6p/0o/KjsqHBVWVhrV2B1btmKn3B252nk6KIySYzYuzBWUc&#10;lTDHIUjqMnXTUOEoJJYxV1sBlj1WUfMH5y/HL4ObB/v13zvWPFT18dUNpbEwkcWX7C35XUsZd6Ha&#10;u2hUU7zRo5VJq6qkpcZSPIgqKmLWmr3sSt4b525sbH/f56tETSB/tKCACbIV8iC5jpabUpIBsC7l&#10;IkJGphce/mG/zcP+FEPzN/miV+4euKHKVnx3+IlRWePG/H3YmamNTvGgpZ3ko63uve1NT43J9h1k&#10;r6JjiwlLt2mlihdKF6mEVkmjd/MK/nE/JT51VeY2ZS11T078eJqjRRdRbUyUhm3HSQSs9NU9m7nh&#10;ho67eFTI2mQ0IWDDwvHGy0rTxfcP72RvsLuLcu+3moldsNt0t6MRSSnVUopurZOqVUesYnnx2WFS&#10;AQpYajr++6jPfvYRe/e/e/e/exe6P6A7w+S+/wDGdV/HzqXsLujsbLq8tDs3rXamZ3dnnpYWRanI&#10;1FFhqSregxNEJA1RWT+Klp09UsiLc+xE6u6j7R7t3dQ7C6g6+3h2XvLIq0lLtvZWAyW4cq0EZUT1&#10;k1Ljaeoalx9KGBmqJdEEK+p3Uc+/e3HF4jKZurSgw+PrMnWyXKU1FTy1EpUW1OViVika35Y2UD6n&#10;3uc/y5f+EZ3bG/YcL2N/Mp7Wbpbb8601avx66TyWB3T2pURNpkaj3v2hNBnOvdmTIyFZKbD0+5Wm&#10;hk4rKSVSvvZT+Gf/AAmx7A3ZFjN5/Nbf56zxEohqh0/1jW4nO78mQ6Xam3RvqSLKbP21IpWzQ42H&#10;NmWN/wDgTTyKR797Mrsz42ZCrEVbvav/AIZCbN/B8Y8U9ew+umqriJaOmPHKxickH9Sn3r2/z0v5&#10;cFD/ACv/AOYZ2d0Ds37qTpTdWNxPcPQE1fkpMvk6Xqze9RkoabbGXrp5Z62XJbE3ThsphBJVSPWV&#10;lHQU9bKb1QJqB/mofDCl+DHzC3z1Jtvzv1ln6LH9jdRy1da2QrYNh7omrYocHkKqWSapkrdq57G1&#10;2MD1DtU1NPSQ1UhvUC/vYP8Aamy12LvCuxFNqOMnSPI4gu5kdaCqLhYJHJLF6SeN4rsSzKgY/q90&#10;9e65vfvYc+1x2H2d2T29uer3v2x2Fvjs/eeQjihr93dh7sz29dz1sUJcwxVef3LX5PK1McRkYqry&#10;sFLG31PtUbx3xvXsPOVG5+wN37o3zuWrRI6rcO8dwZbc2cqY4yxjSoy2aq62vmSMu2kNIQLm319+&#10;9yqyurcjO1VkKyqrqlwA9RWVEtVO4F7Bpp3eRgL/AJPv7Fn/AAnx7ifvH+TT8Bt3z17ZCs2/0yeo&#10;qx5ZjNU0z9Fbt3L0zSUlTrCyxNFjNiwGMMLmBo2BZGVm+jr/ACg+x27S/ltfEvcUtW1ZU4jrU9eV&#10;DSSGSeFuq9w5vranp5tQEiNHRbViKBhzEUYEqQx97sd6gyRynW20qgvraHGfw5iTdh/CqifGKrXs&#10;QQlILf4W9/Mk/wCFAnV8fUP85j+YNtSKmWkXLd61PaBiWGKAPJ3ftXbPdE1SUhjiRmrZt/tMXILS&#10;GQuxZmLHR9/m6bFTrv8AmTfL3ARwLTrkO1Z99GNY0iDP2hgcH2XJPpjRFLVMm7TIWtqcvqYkkk+9&#10;kf7doRjuyt304XT5Mq1dawHOUp4MmWsAP1Grvf8AN7+6dvdcnv3sOPfvfvfvfvfvfvfvfvao2Ru3&#10;LbA3ptDfeBaNM5srdGA3bhnmXXEmW23lqTM45pU/txrWUSFh+R7fdr7hr9pbm27uvFMi5TbGdxG4&#10;ca0i6o1r8LkKfJUbOv8AaQVFMtx+R797z0tRJSVNNVxW8tLPDUR3+nkhkWRL/wCGpR7+9Zs7dWI3&#10;1tDau99vySTYHeW28HurCTSqiSy4jcOMpcvjZJVikmjWSSjrELBXdQTwSOff1idt5/Hbq27gd0Yh&#10;3lxO5MLi8/i5JAqySY7MUMGRondUeRFd6aoUkBmAP0J+vv3u2OmqI6qngqoSTFUwxVERNrmOZFkQ&#10;mxIuVYe/ml1n/CNX+Yrvvt/sutoexvir1L1FN2NvSbYsm5t7b0y26pdhzbkyr7Snj2psTrXM4Giq&#10;mwP2xlpJMpTLTltCk6SPek1U/wDCbb5kbr7E3tU0u8uhevuvJN57mk2q+b3PuXIZ6Takuar229Km&#10;A2psrJ4qmnOK8JenevhEJbSCdNvfvZJW+Nu8qvI1zLW4DH441tUaUz1NTJUGkM8hpyKekopIUYxa&#10;bqZF0/T2fDqX/hDzhIjR1ne38wbKV4PhNftzqXoSkxJj/wAmJqEo96bx7KzXm/yxwEZ8BH+3Hcrq&#10;ktEa7r7/AIS6YyP7ep7V+XtfVA+M1eG6+6mp8fo/YJmWn3NuPeuS8n+UtZWbEp6EuRd7R+9qzH/F&#10;yIaWyu75H+muHH4lY7en1BamprZb+o8Ewjgf48HE7J/4R+fy2eqPjP37nNqbj+TfaXdGG6M7ZyvW&#10;2Z7C7L29Bhcd2bQ9e56o2Vk1211v1zs9q3H47dcNNUCiqZK4TBfFL5kYoTG71/4Tp/CvYHSPbWV2&#10;/me8N99l43qzsCv2Vkd4b2w8WMo98Uuz8tNtiuGE2XszbjVVJR5+OCYU0z1QlC6H8ikqfe1HW/HT&#10;ZWPwmWlp5s5X5OLFZCSikrK2ERJXLRymlfwUVFTa0SoCnSS1/objj38yv3pB+/eyQe/e/e/e/e/e&#10;/e/e/e/e/e/e/e7e/wCQZ1Ye4v5yH8vXaS0/3JxHyDwXafjtI2kdGYfN92tUWjp6lv8AJF6+Mtyo&#10;UaLs6Ld1sR/lL7DPY/8AMh+H+3hF5jju38VvzRZzpHVmOynZxl9EM5/ycbQ8n6QBp5ZBdh72IvUt&#10;B/EuyNn09tXjzEVfbn/l1Ry5S/Ab9P2d/wDYfj6+/sTd87Bz3avRvc/V21dx0+zt0dkdUdi7B23u&#10;6rx38Xpdq57eG0Mxt7D7jqcT5qf+KU+DyGRjqnp/InnWIpqGq4+jh2vtLLb+6t7K2Lgc1DtzOb02&#10;BvHaWF3DUUf8RgwOW3Ht3I4fHZqbH+SH76HF1lYk7Q618ojK3F7+/e7G8tSS1+LyVDBMKaetx9ZS&#10;Q1DJ5FglqaeSGOZo7rrETuGIuL2t7+cH2j/win/mF7dWep6n+SPxM7NpILlaPceU7T613BVqZYo0&#10;FHRDrveuA8gR2kkE+VgVVQhWdiFOmHvr/hMr8wcOJZ9gd0/H3e9PFcrTZmu35srL1AMiIop6YbO3&#10;NidYVizCWviAVTYsxAPvZMK74y7whu2PzW365R/Zmevopm5AGlfs6qK/NzeQfT8+yubW/wCEhn84&#10;3Pb0pts5vZ3Qeydvy1FHHUdi57vHA5Da1LBUeA1NT/DNp0G499T/AGCysHRcOC7RME1AozATgf8A&#10;hO9/Mey25YMJk9t9TbYxDzUyTbyy3aWJrMDBFN4jNN9jt+lzO6pftBI2pRjrsyHTcFSfe2Kn+O/Y&#10;8tSsEtNiaWElQ1ZLlIngUG2o6KdJqo6b/Tx82975n8lr+S/0v/J66O3BgMNuKPtP5A9qfwvI9594&#10;VeK/gcGWTBitlwWyNk4WasyEu2+v9qHIzsvknkrMpWSyVlUyL9rSUW19/LP/AJafWn8ubq7L4nG5&#10;lN+du79+wrO0+0aig/hcWQXFipfFbX2xjJamrfC7RwBrJWXXK9RX1LvUTlR4Kem97Nf1n1pjOucX&#10;NDHMK/L1/jfK5Ro/EJBFqMVLTRFnMNHT6z9SWkYlm/squrJ/wqs/npdb93barv5Z3xA3vQ752dS7&#10;mxmV+VnbG1MgtbtHO5bZ+WTJ7e6Q2pl6YvRbmocHufH02Wz9fSvJRrX0VHRwzSPFXxpQ7/Pt/mob&#10;L7PwtV8I/jruil3TtyDN0OQ787AwFYtTt7K5DbmQWtxHV+AyEOqlzdLi85SQ5DLVdOz0wq6ampo5&#10;HaOrRfewH777UospA2yNuVSVVMs6SZ/IU76qeWSnkDw4unkX0zrFOiyTOpK61VQSQ4GiZ71VPfvZ&#10;VPfvfvfvfvfvfvfvfvfvfvfvfvfvfvfvfvd3f8gH+WZU/wAzb+YL17sPdmFqK7479MyUXcvyOrWg&#10;L42u2VtzIwyYLreplfRE1R2xueODESRLIlSuJbIVUN2pDaz/APlH/CKb5wfL3Z+1NwYyaq6d62em&#10;7J7mqTFqoqrbOGrI3xey5pG0oZt/5xIsc8aus4x7Vk8dzTn372KHUeyG3xu+jpKiJnw2NK5LNNa6&#10;NSwuDFRMfpqyE4EZFw3j1sP0+/se+/pA+/e7IPegH/wuS2n/ANu1t809N/3lftPK1hqP/FeMxt+m&#10;SkaT/DJs0iL/AKlXP6B71H/+FSmA/wCyKd0xQ/8AP/sBX1Bm/wDEPZHEQrTlv8K1mdV/oGP6ffvZ&#10;R/lLT/8AHlVQX/nf08jav+1PJCoW/wDwfn/jXvQD96j/AL97KP7979797979797979797979797F&#10;bpPvPuL43dlba7j6F7L3l1J2htCqar27vjYmcrdv57HNKhiqqb7uilj+7xuQp2aGrpJxLS1cDtFN&#10;HJGzKV91j2n2P0vvbCdj9T723J17vrbs5qMNujamUqsRlqMyKY54fuKZ0+4oqyFjHUU8oeCoiZo5&#10;UdGKn3twxmVyWFrYMlia6px9dTtqhqqSVoZUvwy6lI1I44ZTdWHBBHv6GH8nL/hW3113Y+2Pj5/M&#10;7m2z052tUNSYbbnyjxNLHgund+1khWmpY+1MJTRGj6i3FVSaWmy0BG15pJHeSPDQxqsm4N/Lh/4U&#10;H7N7ObB9QfOOTB9cb+manxuG72x9OmK643ZUuVggTfmLhQ03XmZnfSZMhERgpHdmdMbGiq/vZweu&#10;PkJRZTwYffJgxuQOmOHOxqIsbVsfSor4gNOOmY/WQfsEk3EQHO2j8pPiV8YPnr0hk+mvkl1ls3un&#10;qjd1DHkMb/EEiqKrE1NZRt/DN5de7wxkseZ2nuKGkqS1JlsTVU9R4pGUSNFI6PsEd7fHzoz5Y9X1&#10;3W3dOyNt9mbA3DSpWUX3ipNPj5qmmP2W5NobioXTJYDMR0896fIY+ohm8blQ5jdlb3swWd29gt2Y&#10;uTG5qhpsnj6hQ6a7Fo2ZfRU0dTGRLTzBW9MkbA2P1sT7+Y1/Op/4TV/Ij+WpLuTvjoKTcnyO+FME&#10;k9fV7xioIqrtTo+g1GRabufBYSipqOt23TREIu7MZTxY1mRvvqbFs9OlRo7/AMzP+Sj3F8J5M12t&#10;1K+a7n+MsTy1dRuOOkSffvV1JqLiHsvFYylhpqnCwIdK7gooo6Jip+6goS0Kze9kd7N6UzOyTNls&#10;SZs1tkFnapCBq/Fp9bZOKJQrQKOPuEATj1rHcAgJ/Jr/AOFAPyj/AJUO5MbsCtkru8/hzmc0aneP&#10;QW4cpItbtH+IVIlyu7ej9wVbSjZO5hI71E+NcPgsw7SCoghqpY8jTBN/Lb/m5d7fAPNUW0al6rtP&#10;44ZLJmfcnUuXrmFTt77yYPX7g6vy9QZP7sZwOzSy0TBsVkWZxNFHO6VkPvbT1t27ntgTpSMXyu25&#10;JdVTiJpDqp9bXkqMXM1/tZ73JQ/tSG9wGIdfqj/Cj5z/ABk/mEdHYL5A/FnsjG7/ANj5VlocxQHR&#10;Qbx2FuWOCKeu2Z2HtaSWTI7U3VjkmVmgmBiqIHjqaWWopZoZ5N8/4yfKfpD5f9W4rt3ofelFu7a1&#10;ewpcjS+mk3HtPNpEktVtreGBeR6zAZ6jWRWaKW6TRMk0Dy08kcr+9nz2xurB7wxcWXwNalXSyeiR&#10;P0VNJOAC9NWU5JennS/0PDCzKSpBJuvZhvfvai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6W38+7/hUDtz4uTby+Hn8u7cO398/I6m/iG2+1PkJTrSbi2L0RWmB6as27sCORKjC&#10;b77cx0sv+UVMn3OF29URGCaOtrhUU9BrQfzZP55+G6Kk3J8cvh1mMRunuaH7zC787fhWnzG1eqak&#10;xNBU4baKOs2L3X2FRu/707+bGYiZPFIlTVCaGl97LP2z3pDgjU7c2dNDVZldcFfmBpmpcU1irQ0Y&#10;N4qrIoTyx1RQkWIZrhNNP+Wh/Ko+an86b5D56TadZuB9of3obNfIz5adoTZjcGA2tV5eT+KZSbI5&#10;rI1f8V7H7UzyT+Skw1PUvW1MkyT1ktHQiath1tfhJ8B/kz/Mw7iyr7fqMu23f462T7l+QW+pMll8&#10;TgajIv8AfV8lZk6yo+/3nv3LJLrp8bDM1TO8iy1ElPS+Spj97LbsjYO5uzMxKadpvtvP5czuCuMk&#10;0MDSHySF5HbXW18oN1iDamJuxVbsPqt/y1/5WvxN/lZ9LQ9TfG3Zka5/M0+Om7U7l3JBRV3anb+e&#10;oI5RFkt37ghp4TBh8fLUzfwzC0awYrFrNIYYfPPUzz77vwp+CPx/+CHWcXX/AEttpBlslDRy797J&#10;zUVNVb97Ey1IjiOt3Fl44YzFjqR5pPssZTCKgoVkcxx+WWeWX3s++ytibf2HjBj8LTDyyhDX5KcK&#10;1fkZUBs9TMALRoWOiJbRx3NhcsTS7/O0/wCFO3SHwC/vd8cfiI+1/kF8xaL73B7hyTTPlOnegctH&#10;rpqld6V+OqIBvXsDFzgr/d2gqFjop0YZKogki+ynrS/md/zxur/iT/eHpj48Ngu3fkdTfdYrMVpk&#10;av656kyCaoZ13LV0c0Q3Nu6glBH8HpJlSmlUitmidPtpfew07P7yxe0vuMNt0wZfci6opnuZMbiJ&#10;BcN9y6MPuquM/wC6UNlP62BGk/M3+R/yY76+Xfbu6O9/kl2luzt7tbeFR5cxuzd2QNXUR0qSzS0W&#10;DwlBEsGK2ztfECdo6DFY6Clx1BCfHTwxoAvvSM7n7u7Y+Q/Yed7W7q33n+xN/bjm8mR3BuGrNRKk&#10;CvI9Ni8XSRrFQYTBY4SslJQUcUFFSR+iGJF49+9kizWby24sjPlc1X1GRr6k3kqKh9RCgkrFEgtH&#10;BBHeyRoFRBwAB7Av2Ffv3tq9+9+9+9+97pf8iv8A4S99TfPXoPrH5v8Ayk+RjZfpTsCbPy7Y6L6I&#10;apx266qfaW6MvtPMYrtbsXcuJRtp1VLntv1EVRisNjaqaoo5I54MvTl197MH8q7+Rd1/8sOptj/K&#10;HvfuVsh1lu6TLSYPqzqkz0Wfnl29ncjt/JUG/t5ZvHqdvzwZXDzJNQY2inkmpnSWLIwlh797Mx1X&#10;0Xj92Ymh3RnsyZMZWGYwYrFakqGNPPJTyR19bPGPt2WWEgxxIxKkESD39Az4pfCv4q/B3rqDqv4o&#10;9GbB6T2cq0xyMG0sSBntz1VJG0VPlN7bxyUtfu/fOajicoK3L11bVBPSJAoAG3Z0F8ZuhPi5s6LY&#10;fQPVm0usdtgQmsi2/j7ZXOT06NHFXbn3HWvV7i3Tk0RioqcjVVM4X0h9IA9+9m7wG2cBtajFBgMV&#10;SYym9OsU8f7s7KLCSqqXL1FVKB/akdmt+fZMv53nZf8AMB6f/l5dt9i/y3MJj8131tmox9duORMC&#10;m699YDp9aHLjfm6uo9q1UFZitxdkbdf7Kpgpqqmq1/hiVskFPPWx0sTlr/mg73+XXXXw97B3l8Lc&#10;ZR5LtjCTUdVmXXErn91YnroUuRG7M917gZ4qmgzG9MM32s8UNRDUD7Jap4oZalII297TXaFdu7Hb&#10;PyFZsqJJctAUeYiIVFVFjtMn3c+Pp2DRzVsPpYKyt6AxALBQfjW9k9mdidx753L2b2zvndnZXYu8&#10;spUZrde+N8Z/J7n3TuLK1Tap6/L5zMVNXkK6of6AySHSoCiygAfNv3rvfePZG6c3vjsDdO4N67x3&#10;JXTZPP7o3Tlq7OZ7MV9Q2qWryOUyM1RWVUzfS7ubAACwAHv3ututrqzJVU9dkKqoraypkaWoqqqZ&#10;555pG5LySyMzsT/ifaH9pf373F9+9+9+9+9/Uf8A+EaXbzb6/lYb761rKzyV/R/yr7I27QY9qqSo&#10;el2nvXaHXvYeMq1hdFWip67dW4c4ixoWVpIHkvdyBvZf8JtOxDur4G7r2VU1Our6u783ph6Skad5&#10;Wp9v7m27s/eFFULGyqtLDVZ7MZRQikgvE73uxA97Pb8bMj93sOroma74vP1sKJqJK09VT0dYjAW9&#10;CtPNLx/UE/n3rBf8LDOrzsP+b3Lu9afxxd1/GPpbsQ1CpJoqanCVe9OoZQ0jVVRG1RBT9YQhlVYN&#10;MZQmM6vLLRn/AMKM9jHan8xKTcQh0J2b0f1pvEzBX0zT4yo3N13IGczzIZoodjRggLFZCpKc+ST3&#10;sDPkbQ/adiGptYZPB4ysvY2LRNVY486iNQFCP6cW4/J1XfdDPv3sBffvfvfvfvfvfvfvfvfvfvfv&#10;fvf2xP5MXbI7t/lQ/wAvnsB6hqysm+KvUe0MxWO8LyVm4estsUnWW5KyU08kkQmq8/tCpkdRpKsx&#10;BRCCi/Ti/lq9gf6T/gH8Qt3NM1RUydC9e7dyNS7RM9TmNj4On2PmqmQwu8YkqMvt2Z2AsVZiCqkF&#10;R73Zx1pkP4nsDaFWTqY4DHU8jG12moYFoZmOkkXaWmY/8QPp7qM/mvf8Ki+uP5YXyp7C+IzfDjsb&#10;ujsHr7E7GzFRuOr7W2r1lsXP0e+9kYPetDNhK+m2v2VuLw49c39jUGqxlNJ93SzFEaERSy15/P3+&#10;etsv4Nd9bv8AjyfjfvPsvd+0MftbJTZmo39gdj7Vy1NuvbGL3NSy4urhwW9sx46Rcn9rKZ6GF/uI&#10;JSqtH43k97D3f/etFsbPVm3v7t1uTrKOOlkMzV9PQ0sq1dLFUoYnWCtmsgl0nUinUpsLWJ17+2P+&#10;Fsfzr3AJ4OmPip8XOsaebxqtRvmo7P7Zy9KgjkEzUtVjN29W4n7h5ihRpqCaNEDKUcsGSoLf/wDw&#10;px+VOXEsXWvQnROx4ZNAWbdM2+ewMjAuh/I0E9DuDYmP8zSFSpkpJEVQQUYkMvvYP5D5ObqmuMZg&#10;MFQqbWNUa7ISKLG+lkqKCO5NrXQgD8f0rE7b/wCFQ386vtlKqjHywo+s8JV+TyYTqnp/qDa6oJIJ&#10;KZkh3FW7Kze944xHM9lGV06yGILIhUjnYX89L+Zp2AtRTDv+m2RjKjXrxmweuuu8Eqh4nhKx5mq2&#10;zk90IgSRuBX21EN+pVK+9ofId69m5AMv94FoYmveKgx2Og+oIsJnppaoCx/46f8AEe9fn3UT797C&#10;H3737373737373737373737373tKf8I/erB2B/OFxG72pVmXo34293dnJO6wn7ObNJtbpdZY2lkj&#10;dZpYe25Ix4g8hR29OjWy3uf8J09h/wB7v5jGO3EYBIOreluz98LKyxn7eTJrgutFdGkdGWR4+wnT&#10;0BnKs3GnUy+9jv8AHSg+87GjqdN/4VhcpXXsPSZfBjLgkixIyBHHNv8AC/v6B386X+YDvD+WT/L4&#10;7W+WfXG2tl7x7H2rujqjbGydrdhJl5to5mu3r2XtjBZ+DKQ7fzu3M5JJS7HnytTSmmqlMdZDFJIk&#10;kKSxtt2/zMPl1uP4QfEHf3yB2Zhds7k3ngM7sDB7YwW8EyMm3slVbm3tg8Vl4q+PEZXDZR3g2vLX&#10;zQGGcFKiKN3V4ldD72bvszd1TsfaFfuCigpqmtp58fBSwVnkNPK1VXQRTBxDLDKStKZGXS3DAEgg&#10;Ee6nv5Kn/Cnrr3+Zp3XH8VO+unsT8cvkBuPG5HJ9TV23d3Vm6euu2p8Hj6zM7h2rSjMYrG5nZu8q&#10;DCUMtbR000+RpsnT01QFqIKiOGnqSA/yy/55Wz/m/wBmp0H2x1zj+mu3MzRVlb1/VYbcVTntm9gy&#10;4qjqclmMDAMjQUWS23uSkxdLJVU0EstZBXQwzATRTJHDP72gOsu8qPfGTGAy2Njw2XmR3x7w1DT0&#10;WQMSNLNAvkjSSmqUiQsqkurhTyCAGvk+f+e+bW0Pi/2TvX4AY7pvc/yJ2Zg6/cu3evO6Nlbw3hh+&#10;yKPF0k09fs/a0uzuyuuajAb8rqdWfET1ZyVBU10cdJPTxpUGqgtd+XGW+Tu3ejN6bm+I9H1vnO49&#10;tYurzeH2f2XtncW48dvSmoaeSWr27gn25vXZk2J3XVQgtjpag1tJPVIlPLCiymeL3sV93S7np8FW&#10;1W0Uxs+Zponnho8nTVNTHWrGpL00Bpq2iaKrcf5strRmAUgA6h8nP5vfz6f5rfzgx24euu8fklub&#10;ZfXOQauxO4el+oMNR9NbQqoGleHI7e3bT7Zho947uxolj0S0G4MnkoVaPmMMCT8/75Q/zYfn18oq&#10;LMbN7S7pze2dmVbVWPzHWnXWNputtuzxGRo6zD7ghwkVPuPcVEHTS9Jl66tjVk/QGv797r/3R2xv&#10;/dCTUeUzU9LRvrjmxmOjXG0zC5Dw1CwBamoS4sUmdxx9PdM3utj372Gvv3v3v3v3v3v3v3v3v3v3&#10;v3v3v3v3v3v3vkiPI6xxqzu7KiIilnd2IVVVVBLMxNgByT77VWdlRFZnZgqqoLMzMbKqqLksSeB7&#10;978Bfgck8AD8+/sE/wDCdT+WGv8ALT/l+bRx++9vx4r5K/I3+D90fIGSqoY6bPbersliV/uH1HkZ&#10;jrqPH1VtuueGop2d4oc/X5WSI6J+fot/ybvg2PhN8RNvUm6sQlB3X3N/Dey+3XnpUgyuHqq3Hj+6&#10;nXlZJ6ptGwsLVNHNCWaOPLVde8Z0y+/e7F+m9jf3J2hTJVwiPN5nx5PLlkCyws8f+SY9z9bUEDWK&#10;3IEzyEcH3Y/1f83uqu3vmn8nPhTsppMxvX4qdZ9Gb27M3HRVVPUYfG7m7pq+xJk66qYvRPDuDbe1&#10;trYfKTOhmhePPCFjFNTSIxz9i/KDYXYnyY7w+Mu2S+R3N0Hsjqzc+98zSzxS46iznZlRvKVNmzx+&#10;mWLL4XA4HHV8jKZI2TKiMmOWB1Pva0oN0UGR3NnNs0t5KnAUOKqq6ZWBjSfJtWEUZHBE0NPBHISL&#10;giW3BUj3qt/8LdtrCr+Jfwn3t4KVjt/5Fb32sKl2cVsI3h1pPljBToFKNS1B2MGmJIIeKKwNzahj&#10;/hT/AIEVHx9+Me5/FATiO5Nz4HzszfcxjceyZcgYoVA0mCb+615CSCGjS17m3vYC/KCn1be2xVWX&#10;9nM1VPqudQ+5oTJYD6aT9rz/AKw9/N596Xfv3sl3v3v3v3v3vfx2F/wjW272x/Ly6H3YveW5OmPn&#10;3n9jwb/7Aod1U9PunpCes3lFJuDC9XZ3CYqnTc21cxsvFVlHjavOYytyUBrIayT+H1aSQGHbY2n/&#10;AMJuMNv/AOHvVO4B2lmutflrltrxbt3dS56GHPdXy1O5I3y+M2LlcZQQpnMBkdtUFRTUVRlaKprY&#10;jUx1D/Z1CvEY/ezbUnxthyGz8VUfxWfGbtmpRV1aVCrUYstUgzRUEsUYE9PJTRsqNKjONQY6GuLa&#10;gvzu/lkfNj+W7vk7K+WXSG5NiUNbkJMftPsrHRHcnUPYDLBJWRtsnsnEpNtzK1klBH9xJjpJafL0&#10;cZtV0lO4KDXZ+Vnwe+Tnwu3Sds/IHq/NbUpaqsek2/vWjQ5rrvdzCJ6hDtjemPWTDZCpakTzPRu8&#10;WRpk/wCBFPCwKj3su269j7n2XVfa7gxc1IrOUp61B5sdV8Fh9rWxgwyMUFyhIkUfqUH2Qj2U3372&#10;kvfvfvfvfvexx/Jo/wCFG3yi/lfZHAdQ9kHNfI74XNXQwVvUeay+revVFBUSaa3L9EboykjJh1py&#10;33D7ZrnOBrnR1hOMqKqbIC5r+Wz/ADmO9PgvWYnrvehyfc3xoaqjiquvcnkNW5tgUsz2qsj1TnK5&#10;ymOWEt5mwlUxxNUyssZoZp5Kse9jP1r3NndivDjq3y5nbOsBsdLJ/lWPRj65MVPIbR2+pgc+Jje2&#10;gsX9/UT+IfzL+MP8wDo3D95/GTsnbva/We5IXxuVhhAize18w9JG+U2T2HtLIKuV2ruahgqlFRQV&#10;0KGWCRJojNTTQzSb1Px4+SfRvy56tx3afR+9cNv/AGRmo2oq+OIBMngsi1OjV+2N4beq1WvwOcpY&#10;px5qSqjXXE6yRmSCSOR/ez1bd3Lg93YqPK4OthyFDMCkgHEsEukGSlrKd7SQToG5RhyCCLqQTp3f&#10;z1P+EqWJ3om9vlz/ACu9p0OA3gFr90dlfDrERw0G3t0kCatzGd+PMP7dLt7cTtqmbaBMeOqxqTEG&#10;mmWDG1WuT/NR/kI4/cq7n+QvwV2/S4jcQFVnd6/HHHpHSYfPECSpyOV6fj9EGIzLG8h26SlHUC64&#10;8wyCKin97Lj2p0JHUiq3DsWnWGp9c9btyMBIZ/q0kuHHCwzH6/b8I30j0myNpffBr58fL/8AlV/J&#10;B+1egdyZrrvfO3cs+1u1+qd5Y7JJtLfuOwGUnp831t29sKtfH1E60dYlRAdX2mYw1UXlo6ikq1Ei&#10;60vxa+WfyK+BXdDb+6kzWT2dunD5BsDv7YO5KOtXb27KPE18sWU2V2JtOqajmlWnqVmiN/t8jjZy&#10;z00tPUKHHvZadrbt3FsLNff4ieWjqoZPBkMfUo4p6tIZCJaLI0j6CdLBh/Zkia5Uq3Pv6wX8ov8A&#10;nL/GP+bf0+25Osqxdhd8bKxOPm7r+O+4cjBPu3YtXO60b5/b1WI6VN8da5HInTRZmliQx+WKGugo&#10;6txT+9/r+Xl/Ml6P/mE9dNmtj1K7T7W2zj6SXs7p3MVkUu4dq1ErLTNl8PUaIF3RsqsrPTTZKBFK&#10;a0jqoqaoYRe/ez/dedk4PsLHeahb7TLU0aHJ4aZwailYnSZoWsoqqJ3/AEyKOLgOFY292++7E/fv&#10;Yi+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8NRUU9HTz1dXPDS0tLDLUVNTUSpBT09PAjSzTzzSsscMMMalm&#10;ZiFVQSTb3jmmhp4ZaioljgggjeaeeZ1ihhhiUvJLLI5VI440UlmJAAFz7976ZgoLMQqqCzMxACgC&#10;5JJ4AA9/PW/4UM/8Kb6/dNVv34J/y298zY7adLNW7U7z+Wmzsx463d8irUUO4OuOi8tQoJMftSGQ&#10;mDI7tpagT5V1eHGNHQr97kNP/wDnB/zwqvPT7s+Kvwt3TJR7fgkqcB2n8gtuZHRVbiZRNS5fZnVe&#10;QpVD0mBjf9qs3BBMJa9g0dCUpR91V+9k/wC4O8XqGq9q7KqilOpanym4aaSzVJ9STUWKkUXSnB4e&#10;oU3kNxHZPU9N38jP/hPl3V/NU3XQdv8AaX94umPg9tnNGDcnZn2Ro92dv1mNmlTI7J6RhydHNRV7&#10;Q1cBpcpuGaOXGYly8ca1lZFJSJW7/Kz/AJQnZvz1z9J2Jvz+M9a/F3B5MxZre/2xps/2LU0UjrWb&#10;Y6vjrqaSlqzHUReCuzEivQ49iyItTUxvTr72G/VnUGT37UJka/zYza0Etpq7TpqMiyEh6XFh1KvZ&#10;hpkmIKRm4GpgV9/U76b6W+N/we6AxXWXUm1dg/H/AOPnTu2a+u+1jqqTbu1NsYLFUsuR3Buzdu5s&#10;5WB6mqeGCWty+by1XLU1D+Soq6h2Lv73xut+s+l/i51JQbI6+wO0uo+oeuMHVVXgWenw+AweKoIH&#10;rMvuDcOcylQGmnaOJ6nIZPIVEk8za5qiZmLN797PjjcZhdr4iOhx9PSYjEY2Bm0hlhp4Io1LzVFR&#10;PK3qYgFpJZGLMbsxP196CP8APa/4VP7k7lk3l8R/5Ze7Mxs7p+SOq272V8rMWtft/fPZsbrLT5Tb&#10;3TLzJSZnY+w5EbxzZ4pTZvKEMtKKOjHlr9Sn+at/PkzXZLbk+Pfwh3Bktt9dOk+G3r35QirxG6d7&#10;oweGvxHWryLT5La21HU6JMqVgydcQRAKenHkq/eyldq98zZI1O3tj1EtNjiGhrc/Hrhqq4G4khxt&#10;wstLSH6GX0yyf2dK8vo+O7yO0kjM7uzO7uxZ3diWZmZiSzMTck8k+9XZmZ2Z3ZmdmLMzEszMxuzM&#10;xuSxJ5Pv3srhN+TyTySfz74++vfvfvfvfvfvfvfvfvfvfvdpvw+/nP8A8xL4FfHjfXxl+KXejdV9&#10;d7+31N2Dkayn2ltXcu68JnK/B0O383Hs7M7vxWeh2pS7gocTRtVNR08dUs9KksM0LtKZD4fHT+ZX&#10;8xvid09urpDoLtM7C2du3dUm76yph29gM3n8XlKvFUmHyi7cyW4qDLR4CDL0uPpmnamhScSwK8Us&#10;bGQv72vNudl7x2nhqrB4DK/YUdXVmsdhTwT1EUrxJDKKaWojlFOsyxrq0gNdbgg3ub/+Xn/wpH/m&#10;R/DXv3F797e+QXcXy96Vz+aiPbHTfe3Y+4OwGyWBqprV1X1lubeVXnMn1jubFRSvNQJjpIcRJKqx&#10;1dJNDYIYr4ffzpfml8be2qHdnYnbvY3yI6zy+TjPYHW/au88vu5q3FTy2qqjZGc3JUZSu2Pm6CN2&#10;kpFonjxzyAJUU8kdgvvaj2f3TvXbeXjq8jl8juLGTSj+IY3K1s1XriY+tqGepaWShnjBugQiMnhl&#10;I9/VR+H/AMwOgPnZ0Bsf5K/GrfFHvrrLfVGWhmUR0ue2vnqWOH+ObJ3tg/NNUba3ptqomEVbRSk2&#10;uksTzU00E8u+t8dPkX1J8qupNrd19Kbppt07H3TTXjkGiDLYLLQJH/FNsbnxfkkmwm5cJNII6qlk&#10;JtdZI2khkilf3s+u3Nx4jdeIpc3hKpaqhql4PCzQTKB5aWqiuWgqYGNmU/4EEqQTpKf8KXv+E6dY&#10;Kzfn8xz4DbBhkoZIa/dvyn+PGzMUyVNPUo09fn+9uscFQAx1FLURk1G6cNSQo8TpJlYEkWSuEOsR&#10;/O1/k3VAqN1/Mz4l7SjeleOr3B3x07tqgKzwzqZavL9q7HxVICk0EyEzZ3G08atGyvXxK4eqEfvZ&#10;Ye7um21Ve89pUgKEPUZ7D00dmVhd5srQxJwysOZ41AIIMgvdraBvvUm9+9lJ9+9+9+9+977n/CHr&#10;tz7fdP8AMD6Gq59f8W2/0R25t+lNTp+3/u7kexNm7wnSkIby/ef3owatIpXx+BVbVrXRtk/8Jdew&#10;/Dnvl31RUS6v4hiOqew8RAZreH+D1m8dt7jlWnIPk+5/juKDONOjxAHVqXT72bL4uZG0+78Sx/zk&#10;OKyMK3+nhespqk6fzq88XP4t/j7TX/C4Xq7+H9t/y/u6Yadn/vd113p1dkKuOOZkp/8AR1ubr3dm&#10;Hp6uYUwp4GrP9KNc1OpmZ5RBMQiiMszJ/wAKiti/Z9g/EXsyOFm/vDs3tTYtZUIkjLD/AHNze0Nw&#10;Y2Gok8Ihiap/v3VNCpkLSeKUhQEJb3vD8oqDRkNo5MAn7ijytA7AGy/Zz0dREGOnSC33z25ubHjj&#10;3oke9VH372VP37373737373737373737373739Yn/hIz20Ox/wCTP1ztL7pal+hu8e9+pZEAh10h&#10;ym6oO7oqWVo/3XYU/ciSL5fWI5FUfthB73/v+E9HYP8AfT+WzszbxnWZuqO0u1uvnUePXT/fZ6Ls&#10;9IJCnrZhD2QrjX6gjqB6Avv3uwD485D73rWip9Wo4nKZXHn6XXyVAygU25+mSB55sf6W96vv/C0j&#10;qb+6X8ybo/tWkp2ix/b3xO2tTVs5SECp3X132N2LhcmyPFHHI6xbXyuDX9zW4INn0aUSjH/hS91/&#10;/d/5qdXb+p4THR9ifH/BQ1UpWICfP7O3nvLG1xVkRHYR4Kvxa+vUwI/Vp0qvvYF/JjH/AG+9cXXq&#10;LJkdvwKxsPVUUdbWRObgAm0EkQ5uf96Gnx71z/fvZc/fvfvfvfvbhisTlc7kKXEYTGZDM5Wuk8NF&#10;jMVRVOQyFZKFZzFS0VJHNU1EgRCdKKTYE/j3MoMfX5Wsgx+LoazJV9U/jpaGgppqysqZApbRBTU6&#10;STTPpUmyqTYe/e+ccckrrHEjySMbKkas7sbXsqqCxNh7GjsL4s/J3qTYmI7T7W+OXfHWXWO4NwR7&#10;TwPY3YXUPYOy9iZvdU2MrM1FtrEbv3Jt7G7fyW4JcPj6irWihqHqWpoJJQmhGYCVu/ofvHr3amO3&#10;5v7pntfY+x8vl02/id57v673ftramUz0lFUZKPCY7cWaw9FiK3LvjqOaoFNFM0xgidwulWI97c6z&#10;A5zH0kdfkMNlqGhmmFPDW1mOrKaklnKNKII6iaFIXmMaFtIJbSCbWHsB/YU+/e2n373737373vY/&#10;8IfOrXyPcXz97rlppEj2h1p0j1bQ1jpOkVQ/Y26d9bsytNTSaRSzyUa9WUTTrqMkQnhNgJBfaq/4&#10;S7bEas7H+W3ZskLqm3dk9YbEpahklWOZt553dO4K+GB9PglenGw6ZpRcvGJY+AH597NX8XaAvkt3&#10;ZMqQKehxdAjEEBjWz1VRIqn9JK/YLf8AIuP6+7L/APhal2e22/5c/wAeurKWp8FZ2f8ALjAZitjD&#10;SaqzbfXXVnZdRX0pj+1eExruLc+ImLGaN1aFQqSBnMZ2v+FM2+Thfhr0/sOCbxVO+fkLicjUoGe9&#10;ThdnbD3tNVwFPA0ZQZnOY6QsZEYGMAK4LFPe1t8ma7wbMw9ArWau3DDIw59UFHQVxdbaSLeaeM/U&#10;Hj6Hm3zb+ku4t+/HruLq3vfq3L/wLsfpzsDaXZex8s0Znhot0bKzlDuDDSVlLrjWux711AiVNO58&#10;dRAzxPdHI96WvWHY27On+x9idrbEyH8K3p1xu7b299rZAp5YqbO7ZytLl8a9RT6kWqo2qqRVmhY6&#10;JoiyNdWI9+9ksxeSq8PkqDK0EnircbV09bSyWuFnppVmjLLcakLJ6l+jC4Pv7hfwu+Uuw/mz8U+h&#10;vlZ1rIv90u8OucFvSnoPMlRPt7NTxvQbu2dXzRFony2yd30NfiKzSSoq6KQAkAH39RX40977U+Tn&#10;QfVHfmynX+73aOzcVuWGk8qzS4fJyo1JuHblXIhKNkNsbiparHVOklRUUrgEjn373aNtnPUm58Bi&#10;c/RH/J8pRRVIS4JhlIKVFM5HHkpahHjb/alPv5gH/Cp7+XmfhR/Mm3L2tszCtQdI/NKlyveuz5aW&#10;iSlxOF7NkyS03eOyoJIo4YHqqXdlbBuIJHGscFDuemhBZonb3oyfz4/h6fjJ81M3v7beMal6w+TE&#10;Ff2rt14KVYMfjN7vWrB2ltmJ40ihaeDcFTFmAqIqRUucgjBYxsffvZGO+dn/AN2N6z5Cmi0Yvcyy&#10;ZWnKrpjiri+nKUwIABZahhNwLBZ1H4PvWj90l+/ewS9+9+9+9+9+9+9+9+9+9+9+9+9+9+9+9+97&#10;Nn/CW/8Algj54fPPH919mbdbJfG74bzYTs/d0eRx7VGE3z2y9TLL1B1zJJLakqIYczQSbhycTLUR&#10;SUGGFJPGq5CNxd//ACJvgyPld8r6Ts3e+GNb0v8AG+TF753ClZRtNi909gtPI/XezHeS1PNFHkqR&#10;8xWxlZkekxop5UC1iMPexw6J2N/evdiZOuh14XbZirqgOl4qrIFicdRkn0kCRDM45BSLSR6wff0n&#10;f5lvzq2F/Lg+Fndvy030MfkJuvttyUvX2z66uFC/Yna+4CcV13sWlZG+9ePM7hnjevkpklmosTBV&#10;1mgx0z23Vfmz8qdp/DD4z9n/ACC3UKOsl2jhXp9obcqqoUrbx39lyaDZ21YCp+5ZMlmJUareFZJK&#10;bHxVFRpKQtb3s6u9t1Umy9s5TcFXoc0cJWjpmfQazITft0dItvVaSYguVBKxhmtZT70n/wDhHN3z&#10;2B3T/MT/AJiO9u09x5jd/Yvd/TkHcW/Nz19SAM5uz/TNRTZfIVtJHogWonrd/SmmWNFipYdcUaoh&#10;C+9Y/wD4Thdr7v7L+Y3zF3PvzNZHcW8u0Ot4ux915yrmFspuD/STSyZCsqadNMQmlqd2yGAIoSCL&#10;UiBVIHv3ssfxwy1Zk947xqq+aSorMpjRkqud2/ztR/ElMjsosLlqs6bcKLgce7aP+FoW21zH8qrq&#10;XNL9rHPtL5u9V5QyywB6qSiyPTvyB2/UUNLOBrgWarytPNIL6HFMLgsFtYJ/wpawq5H4E9fZMeBJ&#10;dv8Ayg2HXGR4g0701Z1x27iJaWCUDVEJKivhlcX0sIRfkLb3sQfktB5Ng4+X0g0+6KCS5F2Kvjcv&#10;CVU/i7SAn+un38u73or+/eyK+/e/e/e/e99P/hHP84vnn2Z3N2N8PNx7py3afwv6o6Zr97JNvmap&#10;yuQ6K3TU7hwWF2NtjYO66hajIwYHeSHJaNs1ErY+GOgqK2hFK8NWlZthf8JxPlH8sN79k7z+OWaz&#10;2Q358adgdbVe51l3TLPX1nVeenzGKxm1sFtLPzCasixO5FNbpwc0hpI0pJqmlEDR1C1PvZsfjhun&#10;dldkq3bk08lftnH41qoGqLSPiqhpooqWCkqDqcRVI1/sE6AELJpIYNv0dn9V9Z92bF3F1h3D1/s3&#10;tHrndtC+N3Psbf228TuzamdoXsTT5TBZykrcdVqjgOheMtG6hlIYAjbS3zsLZHZ21cxsbsbaO299&#10;bN3DStRZza27cLj9wYDK0rWPhrsVlKepo6hVYBlLISjgMpBAPv3s2ldQUOTpZqHJUdNX0VQuielq&#10;4I6inlU/iSKVWRrH6XHB96MP84//AISY/HfZ3W3bXy2+DHb+D+OG3+tdp7l7K7E6T7yz2ayPT9Ft&#10;nbGJrs7uCt2F2ZLHnt6bOqIqOhb7fF5aLNUtVUyiOOsoIlSP3qx/zIP+E/PTu3Nldg/IT4sdi4vp&#10;jEbK2/m967x6x7Sy2TreuqbCYPH1WVy9VtPe7plty7cmjpqU+GgyCZOCeaQIlTSRhU9+9lY7I+P2&#10;GpqLIbh2rkYsLDRU89bWYvKSyvjlggjeWZqSuIlqaZgqcRyCVWY2DILD38+L3qD+/eyg+/e/e/e/&#10;ezz/AAB/mM/K3+Wl3dje8vi12FUbayfko6fe2w8z93lusO19uU0zSS7U7J2fHWUUGcxcscsiw1MU&#10;lNlMa8rT0FXS1AWYGn+I/wAy+/PhN2hRdpdEbvmwtdrp4dz7UyX3GQ2Nv7DQyF5MBvXbqVNNFlKG&#10;RHcRTRvBX0TuZaSogmtIPe1VtHeef2TlEymBrGge6iqpJdUlDkIVNzT1tMGUSxkE2YFZEJujKeff&#10;1gf5Q/8AOq+L382/q1sj17WQ9bfIfaGJjrO3fjfuPL01Xu3ayRzUtFNuzadaIaIb661q6+rijhyt&#10;PBHJSyzRwV0FLPJEkm/x/Lv/AJmfRf8AMJ2IazZ9RHsruHbuPSp7D6XzWRhqNw4FUkgppM/t+p8d&#10;MN1bKqKuojSOvhiR4HkSKqigldFf3s/3XfZuC7CoNdGwosxTxhsjhZ5FaogAKqainay/d0TOwAkU&#10;AqSAwUkXI9/PW/4To9P/AMzbA53v/wCPsG2+mvnPiceZ03I8SYrYPyAgoaamgpdt9vJQ0VRPSbop&#10;qKjWnxO5oEaogW1NXx1VMKdqErv81P8Ak29dfODE5XtvqGLC9bfKfH0ZlXNMi0G0u3IqWCGKDCdi&#10;LS000tPnIaamWLH5yJTNEtoatJ4BC1L72lu1em8dviKXL4gQY3dUaXE5AjpMuEUBYMjoUlZ1VbRz&#10;gXH6XDLbR8zPB5z5i/ywvlrDlMa/Ynxc+Wfx33Zpkp62jjxu5dsZY0qmWiyeLyENdg90bT3Rg64C&#10;SCeOuwudxFXytTR1A16ROLynyO+DfyDirqJt49E/IHp3cFniqqZKLN4PIfbgyUtdQ1kVVi85t/OY&#10;uqAeKVKrGZXH1HInppvV72SKKXcextwh0+8wW4MNUchlCTwSaeVeNw0U9PPE/IIeKWNv7Snn6lf8&#10;jH+fX03/ADZevY+u96RYfqj5r9f7bpq3snqkVKwYHsLHUSRU2R7Q6Zasqp63I7XlqWV8jiZWkyG3&#10;5p1ilappmgrqje6/lY/zYut/5gWz02duVMdsH5N7QwsNTvXYImEWK3hR0yxwVm+utjUzy1VZgpJ2&#10;VqzHyM9ZiJJQjtNAYqqX3s93VnbGN7AoxR1Ijx+56OFWrcfqtFWIoCvXY3UxZ4C364zd4SbG62Y7&#10;CXu3/wB+9j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w1FRT0dPPV1c8NLS0sMtRU1NRKkFPT08CNLNPPNKyxwwwxqWZmIVVBJN&#10;veOaaGnhlqKiWOCCCN5p55nWKGGGJS8kssjlUjjjRSWYkAAXPv3vpmCgsxCqoLMzEAKALkkngAD3&#10;827/AIUef8KPKj5I1G9vgP8AAfe01L8d6Wat2z3737tmteCo77qIHelyvXfXeVpXWSHpSGRWiyWS&#10;iYNu1gYYT/BdTZfSz/nO/wA52bumbc/xM+Jm55IOnYJKrCdtdtYSqaKbtiaJmgr9nbOr4GV4+so3&#10;Vo62tjYHcBBjjP8ADdTZD3slnc/c5zRqtpbSqiuHUtBlstAxByxB0yUdHIvIxgPDuP8AgR9B+3/n&#10;Cvf8J8f+E6e7f5hm4sH8qfmBtrc2x/g5t6ujrNubeqf4ttbdHylylHLziNq18D0GYw/UNHPGY8vu&#10;KkkimrpFbH4qUVAq63GgX/KD/k3bh+YOZxffXyLwmb2v8W8RVJU4bDzfxDBZ3veuppOcfgauJqTI&#10;47rumlQpkczTuklU4akoJBMKipove2LqDpuo3hNFntxwT0u1oXDQwt5IJ89Ip/zdO4KSR45SLSTK&#10;QWPojN9TJ9Lne++Pjj8H/jtX7u3nl+v/AI8/GvoLY9DTSVBpqXbWxtgbLwFPTYjCYPC4fF03/UPQ&#10;4zGUFPLV1lVJFTUsMs8scbbtG6N09M/F7pyr3DuXIbR6e6U6l2vSwvN4YMJtbaW2sRDBj8Xi8Zja&#10;CD/llS0VDSQyVFTO8cEEckroje9naqqrDbXw71FTJR4fCYmlRSdKwUtJTQqscUUUca/6yIiAszEK&#10;oJIHv5cn89X/AIUQ9yfzP9yZvono2fcnTXwZwWYKUOzlrGoN4981OIr6psZvXt2ah8TQYOVRDU4/&#10;aay1FBQzxx1FU9XWRwSUuih/NS/nFdkfObNZTqrq2XNdbfFnFZErS7bFSaTcna82Oq5zQ7m7Dkpf&#10;GYsXIPHPSbfDy0lLKiTTtUVCRPB72RPtTuLJb6mlxWLM2N2tFJ6KbVoqcs0btoqciUtpiIsyU9yi&#10;kAsWYArrQ+6SvfvYJe/e/e/e/e9p7+T5/wAJgO+f5kfRW6/kr3LvvIfGHqXcuz86nxqnr9snLbo7&#10;X3g9HIm3d9ZHBVr0b4vo+myYXVVqwyGdjVzQCKDx1sl8f8uj+Rl2x80uq8/3X2Tuqs6N6+zW3Mqv&#10;SktXhDkM7v8A3E1M64fdNZiqlqZqDq6CutqqFIrMqit9oEi0VL+9jz1z0Zlt6YqozeSq3wWPnppR&#10;hC8HknyFRpIhqniYqY8Wsn9r9covosLMdev5ZfFfuf4T/Ibs/wCL/wAgtuQ7X7X6mzy4TcdBRV8O&#10;VxFdBWUFHmcDuLb+WpwseT27ufb+SpchQzFYpWpqlBLFFMJIkp/+QHQ3Zfxj7h3z0Z27hY8Fv/r/&#10;ACy4zNUlNVx1+Pqoqmkp8licxiMhEAldhs5iK2CspZSqO0Ey+RI5A8a+9g/uDA5PbGYrsFl4RBkM&#10;fL4pkVxJG4ZFkimhkHDwzwuroeDpbkA3ALr7Bz372ze/e/e/e/e/e/e/e/e7cf5RH84X5F/yju85&#10;N+dZu2/OmN8TUFH3h0Bm8rU0O1ewsRSMyU2ZxVSkdWu1OxtvwzSHF5mKCUoGanqYqikkkgawr+Xh&#10;/MZ7k/l69pvuvZDNuvrTdElJTdo9R5SvmpcDvDH05Kw5KgnVKhcBvLERyOaHJRxSFQzRTJNTu8R9&#10;7ELrvsbM9eZU1dCfu8ZVFFymIlkZaesjXhZI2s329bCCfHKAbfRgVJHv66Xwk+bfx5/mDfHnZnyX&#10;+NG84d27A3bCaavoKkQUm7dhbtpIKeTPdf8AYGBjqKqTbu8tuyVSLUU7PJDPDJFVUstRRVFNUy/Q&#10;0+MPye6e+XvT22u7ektyx7g2luCMw1dJMIqfcG09wU8UL5baO7sSk074bcmGedRNCWeOWN454JJq&#10;aaGaT3uw3a+6MPu/D02bwlSKikqBpdGstRSVCgGWkq4gWMNTCWFxcgghlJUgnSY/4Ui/8Juv7v8A&#10;9/f5hX8vXYX+4D/clvD5L/GjZ+N/4sH+cr893F07gaCP/j3/APOVO4dvU0f+4/111Cn2vngpdYr+&#10;dH/Jc/hH97PmB8P9p/7iP8t3H3b0ltyi/wCLR+ury3Y/XGJpE/4tH658xh4E/wAk9VVSr9v5Yqf3&#10;ssXdPS3h+73hs+k/Z9dTm8JTJ/mfq8uSxsSD/M/VpoVHo5dBpuF0I/ept797Kb72mP8AhH526euv&#10;5v8Ai9jPXLBD358ce6eso6KWoSOOvr9vRbc7qg8NPJcVFdS0XU9U6lAJUgM1joMgN7//AAnT7DOz&#10;f5itDtZqoRRdtdM9mbIWmeZUSrq8PHhuzYvFC9xNVQUvX87KV9axGSx0lwfex4+OmR+z7FSlLWGX&#10;wuToQpawd4RDkxZT+p1XHt9OQL/i/vYy/wCFrnWAz/8AL9+MnbUECzVfW3yyo9qVDhYRJS4Ps3qr&#10;sGpranySKJvCc1sDGxMkbeppUYqQmpLlv+FNuxhlviL0h2DFEJKjZXyApsBK1og8GL3vsHd89VNr&#10;cCTxnJ7RooyqNy0ikqQt197GX5N0Pm2jg8gBdqLcC05PF1irqCsZmuebeWkQcf1/23zNfekV797J&#10;F7979797979797979797979797+ip/wh/wC2xk+jPnn0TLVxq2ye2OoO26CgeaNZZh2js/dGzsvV&#10;01OQJZY6c9QUSTupZYzLEG0l11bkH/CXnsEV3Vnyv6pkqEB2x2B132DSUjSIJJBvvbmd25kKiCIg&#10;PIkP+jqlWVhcIZIwbal1e9nI+LuQ14rdmKLD/JchjsgiEi5+/pp6aRlH1IH8OUH+lx/X21/8Lg+p&#10;xkOpvgH3nDBobaXYndvU+SqVkjX7gdh7a2NvDBwTRGNpZPsz1hkGiZXVU88gYMXUpA/4VE7AFX19&#10;8Se04otJ2/vHs/YFbMroPKN4YTa24sXFLGUMj/b/ANxqwoVZQvlcMGLKV97x/KLH68ftLKgf8B6z&#10;KY92uOfvIKWpiBFrnT9i9uRa5+vFvnf+9O7372Tv373737373cT/AMJ+92psr+cx/L5zEklLEtZ3&#10;rTbSDVkVRLEX39tXc2xIo0SmdJBVSybjCQMT40nZGkBQMDY5/KL3Cu2f5k3xCyTvAgqe1IdvA1KT&#10;SRlt24DObURFWBkcTyPmgsTE6FlKlwVBB97EfqKo+17K2hISo1ZUU/qDEf5XTz0gFlsdRM3H4B+v&#10;Hv6E3/CsLpD/AEw/yZO6dxQUEeRyvx/7L6Y7vxURTXU0/wBtvKHqzcFfR3jcLJj9m9qZOaYlo7Uq&#10;S2JNkfb+/n+9X/6Rv5a/ZmZipErK/qPe3WvaFBGV1TReHckWw8vV03oYK9HtvftbJISV/YWSxJsr&#10;e9nA7/xf8R61ycwQPJiK7GZSMW5GmpFBM68cFKavcn6ekH/W9/JQ9/Pl9+918e/e/e/e/e/plf8A&#10;CKTqobd/l/8AyZ7fqKRaet7P+V1XtSmnaKETV+3ururdhz0FSJ0TzPSx57sDKwojuQkkUhVV1ln3&#10;df8AhMnsIYb4jd3diTU4hqt89+1GAglKRCSrw+xdibUlpJhKq+VoEy27shEqs1leNyFGolvezu/G&#10;Sg8O0c5kStmrs+1OpsLvDQ0FIUa4F9Ilq5ALn6g/7Gvr/hcN2etb2R/L56Ygq4w22tkd+dn5WgSS&#10;MyyLvjPda7U2/V1MQnaVY4T17k0gYxopMkoDOQRGUL/hUXvkVO9PiF1pFUIGwm1+2d819Irp5HG6&#10;MtsrAYionTys4SM7PrliJRQS8lmaxCe9pD5R12qt2hjA3+YpctXSICLn7qWip4WYXvx9m4HA+p+v&#10;40OveqP797Kj7+gj/wAIuv5g61mM70/lrb+zP+U4n775GfHtKyWNVkxlTUYzBd0bJo5ZWjvJR5Go&#10;xOeoaOLySSLU5ioIVIWPvbv/AOE0fy+FRQ9p/CnduS/eoPuu5eoFqXQB6GeWhxXZe2KaSQp66esm&#10;x+VpaaPW7ifIzEBYyffvZvPjRvDUmV2TVycx68zh9RHKMyRZOlUm3Ku0cqKLk6pD9B7v4/4Ug/y8&#10;0/mBfyzO1aLamDXK96fG9Z/kP0q8AC5Gvrdl46qPYeyYGSNqisXe/W8mRhpaIMkdRnKfGu/+ZX3b&#10;Z/Og+Hy/Lr4Q79psBi1r+0+l1l7h6zaIBayrqds0U53htiJlQzVK7o2W9bFBTAqk2Uhomb/ND372&#10;LfdGzv737Ir1p4vJlcLfMYwj9btTI33lKOLt91RFwq/QyhCfp7+Pt7+dJ797ro9+9+9+9+9+9+9+&#10;9+9+9+9+9+9vm2Ns7i3ruXb2zdo4TKbm3Zu3OYnbO2NuYOiqMlmtwbiz1fT4rC4TD46kSWqyGUyu&#10;SqooKeCJWkllkVVBJA9umDwmY3NmsPtvbuLr83uDcGUx+EwWFxdLNW5PL5jLVcNBjMXjqKnSSerr&#10;6+tqEihiRS8kjhQCSPfveWCCaqnhpqeKSeoqJY4IIYlLyzTSuI4oo0UFnkkdgABySff2jv5NX8uf&#10;b/8ALA+BPUnxujpsXN2fV08nZHyC3NjPHIm6e7N40tDLumRa2M6Mhi9pUNHR7exkwCCXGYinkZRI&#10;8hP0u/5bfw1xHwZ+JvXvS6Q0Mm+aiF96du5ui0Oue7O3HT0r551qUOmrodv0tNTYeikAXyUOOicq&#10;HZyfe7L+ttmQ7F2nj8KFjNcwNbl50sfPk6lVM51D9cdOirCh/KRg/Un3oj/8K4v5nw+U/wAvMZ8H&#10;urNyff8AR/w2ylbDvqXGV0c+G3n8l8hRNQbtnlEDtHUf6H8PVSbah8gWaky02bj5jkRjqof8KFfn&#10;KO+PkRQ/F3Yea+76u+N1fVR7qehqllxu5e7aulak3BK4iYpN/o6xs74SPWBJT5CTKJyjqT72VP5C&#10;75Ge3FHtegm14vbcjiqKODHU5t10VBNjZv4dGxgF+VkMo+h9tH/CMTcqYP8AmvdmYl0WQbx+EvbW&#10;Ai11Yp/DUUXbfQW61qI4DG/38wp9tyxiMFGVJWk1WQqzf/wmqza4v5+b3x7qrf3k+MXYOJj1VAh8&#10;c1N2D1LnxKkRRvu5RDhZE0AqVV2e9lIPveP41T+Lf9dGefudsZCEeq1iuRxFRcCx1nTCRbjg3/Hv&#10;bI/4Vpbalzv8lfu3KRtUBNmdr/H7cs4hpmnjaKq7RwezwtXKpAoqfz7rQiVrgyhI/rICNgH/AIUE&#10;4STK/wAs3s+uQzBdtb/6izcoigMqNHPvvF7cAqJAQKaHy59SHNwZAqfVx797MB8goDL1llJBf/Js&#10;hiJzZbghq+Km9R/si9R9f62H59/Jc9/Pu9+919+8kMMtRLFBBFJPPPIkMMMKNJLNLIwSOKKNAzyS&#10;SOwCqASSbD3zjjkmkSKJHllldY4441Z5JJHYKiIigs7uxAAAuT7977AJIABJJAAAuSTwAAOSSff2&#10;Mv8AhP1/LLi/lkfy+th7F3hhI8d8iu6ZKbub5G1Mqq2Qx28s/joI9vdcvMVMkVH1dtNabGyU6ySU&#10;/wDGTkqqIgVbe/o8/wAor4Qx/B/4hbT2tuLFpR9ydmPD2V3NNIqtWUe5MvRxJh9mNIVLx02xdvrD&#10;RPCHeH+JGtnjsKg+/e7HuotjjY+0KSlqYgmZyZXJZlj+tKmVAIaK/wBQtDT2Qi5Hk1sP1e9ZD/hW&#10;b/OZ7Twvfe1f5e3xK7n3l1tQdNQ4jfPyT3j1XuvObO3Flu0szS0+Y2T1l/erbdbjcl/CdhbZqafL&#10;ZCCnqGp5stk4YpwKnFFUo9/4UC/zJ9+YztnAfED4+dlbk2VSdbR47dPdW49hZ/KbczGQ33koIclt&#10;jY/8fwtTRVox+08JNDkKuKGYxSZCuijlAnoCq+9gf8geyq+LLU+z9vZOpolxojqs1U0FRLTTSV8q&#10;rJS0P3EDI/jpIGEjhTYySAH1R8a1vb389L+Zz8gPhxuf4Od4/JDNdrdObvy22KzPZveeKxeR7aye&#10;E2rX0+aotmZftCKCm3LuPbNbuGgpK+rOVeuyU81JHGasUplp5KUuxP5qHzi7c+OGc+LfaPdGS391&#10;xuLIYOpy2U3LQUNZ2DXYzAVcWTpdtZDfSRQ5vM4SqzFLT1dQa96qtlkp0Q1AgMkL+9gnke1N85fb&#10;c+1spmpa/G1MkDTS1Mcb5B4qdxKtNJXALPNA8yK7eQu5KgatNwaivdeXv3sPPfvfvfvfvfvfvfvf&#10;vYrdH95dufGvtfZHeXRG/wDcXV/bPXGahz+zN77Wq1pMthsjHHJBKumWOeiyONyNFPLS1tDVxT0V&#10;fRzS09TFLBLJGy+6u7S7D6U3/tftLqnd2Y2L2BszJx5bbW6MFUCDIY2sRHikGmRJaasoqymleCqp&#10;aiOWlq6aR4Zo5IndG97cMXlcjhMhS5XE1c1DkKKUTU1VA2mSNwCD9QVdHUlWRgVdSVYEEj39UX+Q&#10;/wD8KGOqf5o+3MX0N3f/AHf6l+dO28HPUZLaNNIaDZfeuKwlIk2U3t1K1bNI9NnKamSSpy22Hllq&#10;6OFJKukepoo6g0e+b/Kk/nB7B+dmGoOqO0P4R198qMLi5Zq3b0Lmk2z2rj8ZTrJXbn6+NTI7QZSG&#10;FXnyGDZ5KimiR6inaamSY03vZ8+qO4aDfcMeJynhx+6oIiXp1OilyscSgvVY/USVlUAtJASWUAsp&#10;ZQdJhv52X8jjon+bX1HV5WkgwPWHzE2LgXg6b75FC6LXwUDVtbSdX9rDHwy1uf61y9bWy+OZY5q/&#10;AVUxrKMSIauhrhh/mc/yt+qv5g3XlRX08WJ2N8jdq4lout+1/tWUVcVKaqpp9jb+FJG9Tltk5Cpq&#10;X0yBJKvEzyGopg6mopar3t47O6txXYWOaRRFQ7jpIiMbltH6wmploa/QC01FIzGxsXiY6lv6lb5T&#10;/anVny8/lg/Leu2Xu+LfXxz+UPx93dT5HEZ3b2Vq8PmMXWwapMJvHZG6MZJHBnNq7kxkvlo66leS&#10;jyNBOVbUjyR+9B7fuw/kP8GvkJVbZ3FHurprvXqHcMNZjsriK+ox2SoaqLU+M3JtjO0LpFlMDmqJ&#10;/JTVUDPTVlJKVOpWdPfvZB6+g3FsbcL01QKvDZ3EVAeOWGRo5Y2HMVTSzoQJaedDdXUlXQ/0JHv6&#10;cP8AIF/n9df/AM0rr+i6O7xrdv8AX/zt6/2/5tybbh+3xG3u+tvYinUVvZ3WNEWSGnzFPCnm3Bt+&#10;G7Y9i1XSK1AzpRbw38pL+bbtH53bRpuru0anEbR+Ve0cR5M1hY/Dj8R2viMfCBU742PTErHFkYo1&#10;8mXxEd2pGJqKcGkLLTe9nh6k7bpN+Ui4vKNDSbrpIbzQi0cOWhjHqrqFeAJQBeaEfo/UvouF2Vvd&#10;1/v3sb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zmP+FMv/AAocPclZvn+XL8GN7VUHU+HyWR2r8ne99qZVEi7crqJpqDM9N9fZWgZnl6so&#10;asNFnspBKq7knjajgJxCzSZbTS/ndfzhT2RUbp+GnxZ3NPF1/jq2swPePa2Ar1SPsKqpTJSZLrfa&#10;FfSMWk2HS1AaPLV8UgGalQ00ROPEj1/vZNO7u4v4k1VszatUwx8bvT5zK08lhkXW6SY2jkT60CNx&#10;LID++RpH7dzIUT/hOR/wnxyvz/3biPmB8vtp5jDfCXZmUM+y9qV/3OIrflDvDDZARTYiiYGDIRdN&#10;7frKaSPN5OExnJ1UZxlFIWSvmoi8fyZv5Qdf8uNwY75FfInb+Rxvxi21XGXbWAq/NjqrvTcWNqxH&#10;JjqYgxVkfW+IqYXTJ10RQ106GipnLLVy03vad6Z6gk3dUR7j3FTyRbYppL01O+qNs7URPYxqeHGN&#10;iZSJXFtbDQp/WV+lD3j3j8ffhL8fdzdv9v7m2j0p0H0ptGl+7q/tafEYDb2AxFPT4nbu1NqbdxNO&#10;pqq6qK0+Nw2GxtO9RVVDw0tLCzsiHdX7R7R6h+MXUOb7F7Fze3usupustvU/3FR9vDjsTh8TjoYc&#10;fh8BgMPj4VM9VOVhosbjaKFpZ5WjggjZmVffvZ1splMRtjET5HIz0+MxOMp11NpWOGGGNRHDT08M&#10;Y9TNwkUSAliQqi9h7+S//O0/njd6fzbO36nGUdRuDrD4d7DzksvTXQwyAj/iE1H93R03aPbCY+ok&#10;x+4ezMtR1UniiDz0O3qSZqOiaR3rK6v+fh/M6/mj9qfzBuxJ6Gmmy+xvjltTKSSdb9UCs0feSU33&#10;FPBvrsBaOV6PMb2yFNO/jQNLS4enlNNSl2apqqr3uvvs/tLK9hZFo1M1DtyklJxuJ121ldSrX5DQ&#10;Sk1dIrGwuUhU6VudTvRR7qr9+9hV7979797973Tf+E7n/Ca+q+VEeyPnT8+dr5DD/G6Osx25ukug&#10;szSSUWS+QsFOfuqDeu/6ecR1WL6TmmWN6Gi0rUbsjBkYx4kxtk9mL+Tp/JTn75Ta/wAqPlpgqzHd&#10;LpU0ec6w6lyVO9NW9wRQnz0m5t3QyhKig6yklCNS01hNn0BclMeUau97Mz050o2eFLurdsDx4UMk&#10;+LxEqlXzAHqSqrFNmjxhNii/WoHPEdvJvrfPvuvsP4ifBL5Id4fH7qdeyewej+ldwbi636xwmOtj&#10;zPgMfFS0c/8ABMWIJajbOx8ZqylXQUYjmnx2Okgp9MjJbbE+WvZu8Pjx8VO6O0eotgDem7urus8v&#10;mNl7HxlHajMuJo44KaX+F0Iiklwm1qHVX1FJTaJJaOjeKGzstvezY7tydZt3amaymIx/3tZi8ZNN&#10;RUMSei8KBVPijsTBSp+4yLYlEIHNvfxGu1O0d/8AdvZO+u3+1d1Zbe/ZPZe6s3vXfG7c5UNVZXcG&#10;5dw182SyuSq5TZQ09VUNpjQLFEgVEVUVVHzBt+763d2fvXdXYu/c9kN0b13tnsnubdG4cpMZ6/L5&#10;vMVctbX1tRIbAGWeU6UUKka2VQFAA97rAr6+rylbV5Gvnkqq2uqJaqqqJTqkmnmcvI7H/Fj9BwBw&#10;OPaB9pL373E9+9+9+9+9+9+9+9+9+9+9+9+92q/ylv5tPyG/lL/Ial7W6pqpt29WbtmxmK736Iyu&#10;TnpNpdq7SpJ5Cjo4jqo9u7+27HVTS4PORQyTUM0jxSpUUNRV0lQfb+X1/MF7h/l99wwb+2DPJuDY&#10;e4JKGg7W6pr66Wn2/v3b9PK5VlYJOmG3bhknlfF5RInkpZHaORZqWaop5ve19192DmOvswtfQMai&#10;gqCkeVxUjlaevp1JsQbMIauEMTFKASpJBBUsp+vB8Gvnd8a/5ifQO2/kZ8X990+8NlZnRj89h6pE&#10;x+8+ud4RUVJWZfYPYe3fNNPt7dmEFYnkj1y0tVC8dVRz1NHNBUS/Q++LXyr6U+Y3UmF7l6M3VDuP&#10;bOS00eWx06rSbl2buKOmp6jI7S3hhvJLLh9wYsVK601SQTxsk9NLNTSxTP73YftbdeE3jiIMzgqt&#10;amll9EsbWSpo6kKrSUlZDcmGoi1C45VgQyllIJ0nf+FKX/Ccek2dS9h/zGPgJsuGj2nTrkd5/J/4&#10;5bXoFip9sR6nrc/3P1JhqOMJDtlNT1W48DAgXGL5K+jUUYqIKTWN/nWfyZafbkG8PmV8Sdsx0+34&#10;Vrdy959M4KkEcOCS7VOW7K69xtMgWPCLdp8ziYlC0Q11dMophNFT+9li7r6ZWmWs3ltKmC0411Od&#10;wsCWEA/VLk8fEosIPq00QHo5dfTcLrA/yOu3P9CH83b+Xtvp6laOnqvkz1/1zX1kk0NNBSYvuirm&#10;6by1VV1FQywQUNPjN+yvO7EBYVY3Fr+6M/5XHYf+i/8AmHfEDdTTCmhn7u2jsyrqHljhip6Dsuok&#10;62yE9RNMRFFSw0W7JGlZiAsYY3H19+9gb1bkf4X2Js+q1aQ2cpKJ2JACx5NjjZGYtwFCVZJP4Hv6&#10;Rn/CpnrAdk/yTflVWwUrVmV6wzXSPZ+IjXXeM4fujY2A3BVErPCgWj2ZufJynWsoIQgLqKuu6R/P&#10;g2MN6fyxu+qmKA1FfsbJdYb5x6Lquhx3Ze1sTl57iWNQKbbWcrpDqDghbBdVmX3s6XfFD971jn2C&#10;6pKGXF10Y/p48nSwzN9QPTTTyH8+/kPe/ng+/e67/fvfvfvfvfvfvfvfvfvfvfvfve7r/wAImMH3&#10;HQfLX5Y56HYO9F6E3J8bIKTMdmNhcpDsD/SntntTZH9zdnjPPQfwis3RW7Y3DuOqip46nzxU9FOz&#10;RlW1Ls//APCYvF9j0nyD+QGVj2luYdTZrpWKnyO9zja6PaP9/MHv3bH929ufxVqT+HVOdqcHmMzP&#10;HCs/ljhppSUIN197NB8Yoskm4dwSikqv4TNhAsld43FH9/BX0v21N5SnjadoJpmADXCqePe1T/wo&#10;h/lx9zfzPvgFjegvj9RbXr+2tp9/9b9ubWg3huZNp4IJgsHvnZeelqMtJSVsfki23v8ArCkRS7t9&#10;PUADfX/OJ+GXZXzl+JFF1L1FTYKr7BwHbmy+w8FFuPNrt/FBMVi907ay0k2QenqU1x4XdtQVQrdj&#10;9OQAfex77i2Zkt87RTEYhYHyFPl6LIwCpn+3itFFVU0pMhVhcQ1bWFufepR1N/wia+cuf+3m7q+W&#10;Pxe6xp52R5INg0XaHbuWpIHhjcrVUuY2r1NijXRzlkaOGumhsoZZmvYa+fX/APwmM+UuW8MnZnf/&#10;AEVseGVlZ4tpU2+uw8hTxNEjWngyOB6+oDVJKWVkjqpI7AESG9h72XzH/GLdM2k5PcGCoVJ5FItd&#10;kZFFh+pZIMfHrB4sHI/x92b9U/8ACIf4q4dIB3h83vkF2HIrE1LdU9f9c9NJMtodIgTd0ne7U7Bl&#10;kuWaUEMvA0kueDYP/CX7oXHLEO0flB29vFwT5m2DtHZnWyyLaOwiXcL9rGEgh7kl76hx6Tq97XFB&#10;8X8BGB/FN0ZisP8Aa+wpKLGg/T6CoOV0/n+v/FbpPhJ/wnI/lZfA3tbaHe3VPUu897dzdf1lTktj&#10;9hdxdkZ7edZtbKVNLUUX8Xxe18eNudffxikpqpxS1c2HlqaOS0sDxzKsgsv+MP8AJm+B/wAUN/bd&#10;7V2D19uXc/ZW0amat2tvDsfemW3LU4Gunp5qX+IUGCo/4NtD+I08M7eCokx0k1M9pImSQBx72Je1&#10;+mdh7TyFPlcfj6mqyVIzPS1mSrZaloJGUr5I4E8NH5FVvSxjLKeQQefdhP8AMX6ap/kL8Bvmd0nN&#10;HDJN2X8Yu7drYl6gosVHuOu68z52vky0hEatidxx0tSpY6Q0IJ49m/8AmT1vF3B8S/kr1jIkby72&#10;6N7PwWPaUqEp8zVbOy5wVaS5CK2PzKQTqW4DRi/Hv3tYbyxozG0ty4sgE12DykEd7WWZ6ObwPzwP&#10;HMFb/Ye/hqe/lp+/e6tPf0gP+E/P8hP+WN8n/wCWB8bvlH8p/i9i+2u8O06zuDK5XceV7X7sxlEu&#10;Aw3b2/NjbUx8+ztodn4TYaSRbb21Tzq/8OFSDOGkbyg6dz/+UT/Kc+DvefwZ6X71756Loewe0d+V&#10;HYtfX5mv3/2dQ0wxGN7E3XtbAUku3Nu75xm1FdMLhIZVb7Lzfugu3kHHvZ0Ooeptj5zY2FzuewUe&#10;Qyle2RkkmkyGTRfDHkaulp0NNT10VICIIQf0aueefe4P8c/jV0R8R+pNt9E/G3rDbPUXU20myEuC&#10;2ZtWCoShp6rL10+SyuRrKyvqa7LZjLZOuqHkqKytqKiqmYjXIQABsX9NdJ9U/Hrr3C9VdLbGwnXn&#10;X23jWPittYGKZaWKfIVUtbX1lTU1c1VkMjkK2qmZ5qipmmnkJGpzYW97MZhsJitvY+DFYWhgx2Pp&#10;9ZipqcEIGkcvI7M7NJJI7sSWYlj/AF90n/ztP+E+XW/84jdXWvbJ+Qe7Pj/3J1bsOs66xGTj2Xje&#10;yNhbg2s+eyW6KGjzW1JM9szM0WUpczmKoCupstpEE9nppTGnusf+Z3/KE2X/ADG8/srsE9v7g6j7&#10;I2JtSp2bj65NtUW9Np5fBNlq3O0tNk8A+W21kqaugyWRnAqoMhp8UtmgkKL797DHs/qCi7HqKLIf&#10;xioxGSoKRqONxTJW0k0BledVlpzNTSrIssjetZPoeVNvfzi/5tn8oju3+UJ27191X3N2d1H2ge1d&#10;p5bfOycx1dV7t+6j23ic0cA77wwm6tr4H+AZSryEcnhhpKrKU7RxsfuAwKDTJ/mDfy8ez/5dvYe0&#10;Nhdlb46930d+7fyG6dsZHYtRuHzphcfkziGbcWMz+CxP8JrqisR/HHTz18TIhPlDAqPeyY9hdd5T&#10;rvI0dBkq7HV/39PJVUslA1RqEEcvhJqYqiCLwyM4NgrSCw+v49lT+Bvy43v8EPmD8fflr181RJne&#10;lOxMTuWvxNPMtOd1bNq1nwXYeyJ5m4io987Cy2SxEz8NHHWllKsoYAH8UfkLuj4p/IvqL5B7QaZ8&#10;r1lvHH5urx8MohOe23ULLit4bXllPEdNunaeQrcdI3BRKksCGAI97YNp7hqtqbjxG4aPUZcZWRzv&#10;Gpt9xTNeKspSfwtVSSPGT+A3v7gXVHZ+yu7er+uu4+ts1T7j697V2PtbsTZGepXjeDMbU3nhKLcO&#10;AyMZieVB91jMhE5UMdJJB5Hv6h2wN87Z7O2Ls3sjZeThzO0N/bXwO8dr5aBkaLI4DcuLpcxiaxCj&#10;Oo+4oaxGIudJNvx797tEx9dS5Sho8lRSrNR19LBWUsy2Ikp6mJZonFif1I49/I8/4UQ/yr93fy3P&#10;nd2HmNsbMqMf8UfkXujcHaPx73JisbPFtLAx7hrZczuzpYTxwChxWY6wzVZLT0VCZZJZNuvj6ksW&#10;llWP56/84n4Gbh+Fvys3hkcHtqak6C7kzuX311BmsfRSx7exKZiqkyW4Os/KkQpaDI7GyVTJDTUv&#10;keR8O1HOSWd1T3uvXuLYdRsvddZJBTFMBmZ5q/DzRoRTxCZzJUYy4GiOShlYhUuSYSjfk2oJ91K+&#10;/ewk9+9+9+9+9+9+9+9+97lP/CQb+V8vyH+TO5P5gva+3pKrqT4n5SHB9Ow5GilOM3d8kMpj466P&#10;MUs7H7Wrj6Y2rWxZCSIrrjzGZxNRG4NM6nZI/wCE7XwYXuLu7NfLzf8Ah3n696Aro8X1xFWUshod&#10;w90V1GlUmRglY+CoTrXA1SVjoV1Jkclj5kYGFgfezJfHbYv8Yzk278hCWx235BFjQ6nx1GakQMJF&#10;J9LDGQOHI/EkkZH6T73V/wCd/wDzJcX/ACv/AIAdqd6YyuoR3Xu6F+p/jhhaoUlQ9d3Du/HZBMTu&#10;KbG1ayxZDC9c4ulqtw10UieGpjxy0jMj1UZOzT/NC+adD8GPiPvztSiq6Udm7hibYHTGNn+3maq7&#10;G3FRVa4/MSUVQskdZjNmUEE+Yqo3XxzJRinLK06e/ezNdo71TYu0a/Kxun8TqB/D8LE2kl8jUo4j&#10;mKNcPHRRq0zAizBNP9oe/jI5nM5bcWYyu4M9kq7M53O5KuzOazGTqpq7JZXLZOqlrcjkshW1DyVF&#10;ZXV1ZO8sssjM8kjlmJJJ9/NbyWSyGZyNfl8tW1WSyuVrarJZPI108lVW1+Qrp5KqsraypmZ5qiqq&#10;qmVpJHclndiSST797rWlkkmkkmld5ZZXeSWR2LPJI7Fnd2NyzuxJJPJPvY+/4SY7mTA/zq+i8U0l&#10;Ch3r1b8g9sxrVzCKolek6n3FvIx4xDLGaiuCbSZ2QByKZZX0+nUtz3/CfnOLif5mnVdAz0qnc2xO&#10;3sGi1EgSWRqfr/M7kKUKl081UE2+WKgNaBZGt6bj3saPj7P4uzcVHdB9zQZiAajYnTj5qm0YuLva&#10;nvbn0g+997/hShtRt5fyRPnpiEjrJTR7L6u3WVoWiWYLsTv/AKm3w8jmaOVDRwpt4vUAAOadXClW&#10;sw2yv51mAbcn8r/5YY5UqZDT7a2Jn9NKY1lC7V7c6+3QzsZEkX7aNcOWmAGowhgpDWI97Nn3XT/c&#10;9X7sjsx00tDUei1/8ky+Pqrm4PpHh9X+F/fx0ffzivfvdcPvac/4Sm/ywz81fnNH8muysE1Z8fvh&#10;RXbd7AmFZCjY7effdRVPXdR7S8dREY6+h2zPjKjcmR8ZcQvjqCnnTxZAE3xfyDfg2fk18pk7v3ri&#10;jU9RfGSqw27pBUxqaPcvbM07VXXm3tEqFKqlwctDLmqzQW8bUVLDKuirHv3seegtjf3m3UM5Wxas&#10;Rth4aw6h6KnLFi2Op7EWdYChne30KIDw/v6J381H597N/lpfB3uv5W7oGPyG4NrYNtu9R7RyDSCL&#10;fvdG6oqjH9c7Tkignp6uXFyZcGuyzQOJ6fCUNbUICYbHcb+efy1238Jvi52b37nRR1eXwOLbD9eb&#10;erGfx7s7Lz0c1Hs3APHFLDUSUL5EfdZAxN5YcXS1MygmO3v3s42/d202ydrZPPz6Hmp4vDjqd72q&#10;8nUApRU5AKsY/J65LciJGI+nv4o/YvYO8e2ewN8dp9iZ6u3Vv/sjd2499723Nk5BLkdwbs3bl6zP&#10;bhzVc6hVaqyeWr5ZnsAupzYAce/mTby3fuTsDd26N+bxy1Vnt2703Dmd17nzdc4esy+4NwZGoyuY&#10;yVU4ABnrchVySNYAXbgAe/e6yaysqchV1VfWSvPV1tRNV1U7m7zVFRI0s0rH/VPI5J/1/aN9pv37&#10;3G9+9+9+9+97Ln/Ccf8Aklde/wA1/tzsDsHvzsDG0Px0+O1dgIt/9T7V3JJju2+y89uikr6ra2JY&#10;0Wiv2V1rVDF1TV2ajdayrkpXoaDxytNW0N2n8mX+WJtD5+9h7u3f2zu6ipemunKrEx7t2Bgc09F2&#10;FvbLZ2nqqjA48ml01e2dlTihnNVk0YVNQ8DUtJokMlTS+9jb0x1hR7/yNXWZarRcNhnhFXj4JymQ&#10;rpZ1doI/RZ6aibxtrlB1MVKpY3ZS1fzu/wCSf3D/ACie74ESoynY/wAT+0sxkv8AQN3TLTwir1Qp&#10;JXzdYdlx0UUNHiOzNu48FhJHHFRZ6ijNbRrGyVtFQAn/ADQP5Y/Y38vHtCJVmrt59Ab7yNb/AKKO&#10;zJIYxUao1erk2NvZKaOOmx29sNRgsHRI6XK0yGqplQrU01J72ydodY5HrvKCxkrdv18j/wAJyZA1&#10;XALmhrgoCx10KfkALMo1LazKlHHurf372FvtQbT3ZujYe59v712RuPObQ3jtPMY/cO191bZytdg9&#10;xbdz2Jqoq7F5nCZnGz02QxeUx1ZCksE8MiSxSKGUgi/t3wG4M7tTOYjc218zlNu7j2/kaPMYLPYS&#10;vqsXmMNlsfOlVQZLGZKilhrKGuo6mJZIpYnV0dQQQR797zU9RPSTw1VLNLTVNPIk0FRBI0U0MsbB&#10;o5YpUKvHIjC4IIIPv6h3/CfH/hRhsv8AmAbd2p8Svl/uTC7K+cmEoUxW1dx1MMOF2v8AKTF4uhkl&#10;bNYLwQwYfAdvUtHSs+XwS+GHJEGuxSGM1NDjt6b+UJ/OU2z8ucPgPj78is1jNs/KTGUq0GBzM0cW&#10;MwXe1DQUryHJ4rxRxY3E9hwU0BbIYoeKOtINVQLoM9LR+9nq6g7lpd3Q0+39xTRUu6Yk8cEzARQZ&#10;6ONCfLFYCOHIqq3ki4D/AKoxbUiWUfzn/wCTB0X/ADdOi/4HnP4X138muu8XkJOhe+o8eZavBVcp&#10;kq22HvxaSM124uq9xVxvU0w11GLqHNbRDyeeCrOr/Mr/AJanVf8AMN6r/heU+x2d3fs6hrH6n7YS&#10;j11GKqH11DbT3YtOhqszsPM1R/eh9c1BM5qqUa/LFUe9rTsvrTFdh4rxS+OjzlHG5xOWCXaJjdvt&#10;KvSNc1BM/wCpeWjY6l5uG+S12R118qP5a3y4yWzd0w7u6D+UPxn7GpazH5XF1E1BlcDuXb1ZHkNv&#10;bw2lmFQUuc2znaUQ12Mr4RNQZXG1CSL5YJrN8+3emze+vhT8ha3bedj3D1L3p0lvKCppK+hmkpK/&#10;E5rD1KVeH3Ft/IqogyuEysAjqqKrj8lJX0UyuNcUlj73X3W0ee2TuF6acVGJzuErVZJI2KSRTwsH&#10;hqaeQDTLBKtmRxdJEIPIPv6mP8hP+ej1/wDzZuoajY/Yi7f69+anU2DoZO1OvaOqp6PE9j4OMx0J&#10;7g6sxtRVPkJNt1VY0ceYxwEr4CvqI4md6eopJpd7/wDlOfzUNo/zAuu5dr7xGI2f8mev8XSvv3Z9&#10;NPDTY/eeLTRS/wCkXYdFNO9W+FqKlkTI0frfEVcyIzNDNTyye9nw6m7Uo+wccaWs8NHubHxKa+jV&#10;gsdbELL/ABGgQsXMDNYSJyYXIFypUnYW93A+/exg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6K3/Cof+f5J1hR73/lm/C7eWjsbL4+q238tO5Nt1iltgYXJ09TS&#10;ZboTZuSgbVHvzMUMgXc9fC1sPRTfw6JzkJqz+Garf89P+be+xqfdHwi+NG5NO88jST4X5BdkYWoB&#10;O0sZXQzU+Q6m23WxHUm68jSuBnKuM2xtLJ9nGxrJKn7L3sq3evbhoVqtkbZqf8tkRoNw5KFv+AkT&#10;grJiaZx9KuRD++4/zanQPWW0UMf8J4f5De4f5ofaP+nrv3HZrbXwX6k3EKXcdbSynG5bvrfuJfHV&#10;7dR7Uq1kjrcftmmpKtJdy5qAeSCndaGjdayoeqx9T/8AJ4/lRZf5077/ANLHbVHk8J8WOvcwIMzV&#10;QSGir+2N2Y9qOrPXmAqA6VVJg4aeoWTN5OIa4oWWlpmWpmaek97Cfp3qibfVf/FsuksO1cdNpmZT&#10;oky1XGUf+HQNcOkCqwM8o5AOhfU2pPqG9uds/Hz4PfHHcnaHY2U2n0l8dugNh0r1TY/Fw4rbWz9n&#10;7dpaXD7f2ztfbWCpBqka1NjcRicdTtLUVEkFLTRM7oh3puwuwOoPi70zmt9byrtv9YdOdR7Ugac0&#10;lBHQYTbm3cPBBjsRhMFhMXTjU7Wgosdj6OEyTSvFBDGWZVPvZ6shkMPtfDTV1bJT4vDYikUtojEc&#10;FNTQqscUEEES8n9KRxot2JCqLkD38lf+dx/O47p/m5d0iGEZrrX4j9a5qtfo7o561RLPKFnoB2j2&#10;iKCeXH5zs7OY+V1RFeai2/RTNRUTSNJW1tf8+r+Z9/M+7L/mF9l+KL+J7K+PWysnUt1d1c1SoeVw&#10;stJ/frfX2kslJlN8ZSkkYKoaSmxFNI1LSs5epqav3uvrtDtDJ9h5Ow8tFt2ilY4vFluWPKff1+gl&#10;Ja6VCbC5WFTpW92Z6MvdWXv3sK/fvfvfvfvdk/8AKR3z8Deuvnf0ruj+Y9sLOb/+M1FmEXK0uPnN&#10;RtrbW8DW4+XaW8u0Now46uyHY3VeBrIXObwVK8MtVTyCVkroYJcVXnV/l77p+KOzflZ1nnfmdtPK&#10;bt6Rpsigr4KSXzYTCbjNVSSbe3Jvnb0dHVVm8thYqpjY5PFQNHJPE4kZaqOKSgq/e1t17VbUot14&#10;yfedJLV4NZB5FQ6oIKnUhp6mupwjPWUETA+WJSCwN7OAY3+kZ/M7/wCFMnwF/l0YTBbS6lrNv/M/&#10;u3LYvBZPE9VdIdhYHH7D2ttLKUNBkcRld9dwYrD7223taPJ7fqknxmNx9BmMlNE0LzU1LSTw1Tbp&#10;Hzj/AJ3XxL+G2LxW3uvqnEfJXs6vocVXY/YPV+78TR7UwO366lpKzHV+6uxaDG7nwuBSuxFQstDR&#10;UdJka2RGjaSCCnljnPvZ0d893bS2bFFT49ody5SSOKSOgxdZClJBTyKjxyVeRjjqoacSQsCiIkjk&#10;WJVVIb3ZH/K8/mg/Hb+az8caLvvomprMJmcNWQbb7d6j3FUU8u9Oo98tS/dNgsy9MkVPmcHlacGp&#10;w+YpkWlydIDdYKqGrpKY6XwW+dHTnz56Ypu2Oqp6nF5LG1MWF7D68zE0Mm5evN0tB5zisk0Kxw5L&#10;F18IM2OyMKiCupwfTFPHUU8Hva12LvrDb+wq5bFM0UsbCHI46ZganHVRXV4pCABJFIPVHIBpdf6M&#10;GVdOL/hS7/wnWl2FVb1/mJ/ATruMddyx5DdXyj+P2zMewfYlYZJq7Nd2dZbdooig2HUIzT7kw9Ig&#10;/gcivkKeM456pcbrgfztP5N8m059zfMf4lbOQbOkSsz3evUW2qNtW1KnXLVZPs3Y+HpUKjakysZc&#10;1jqdR/C3DVkKfZtOtF72W/u3ps0jVW8dpUY+zIeozuIpk/4CNcvLk6GFR/wEP1mjX/NH1qNGrRoj&#10;e9U/372VP373737373737373737373737373737373Zj/Kx/mnfIz+VH8jMd3b0lkWzuzs62Ow/d&#10;fSmYyNTS7J7i2TS1MkpxWVEUdSMLurCipmmwWdhhkqsTVSOCk9HPWUdUdz4HfPHuX4Cdy0fZ3WNY&#10;2V23lWo8b2b1lkqyaDbHY22IJnc0FeEScY3P40TySYrKxxvPj53b0y08tTTT+9rfYe/MzsDMpk8Y&#10;/lppdEeTxkjstLkqVWJ8clg3iqItRMUoBaNieCpZW+vp8Cvnr8cf5kfxx2r8kfjduqPcG0dwR/wv&#10;dO1sp9rT706z3pT0tPLnevOw8FFUVX8H3Jh/ukJAeWkrqSWKrpJaijqIJ5PomfE/5YdM/NLpnA90&#10;dL55Mvt7Lp9jnsDXeCLcuydyxQRSZXZ+8MVHLP8Aw7NY7zqSAz09VTvHUU8ktPLFK/vdie092YXe&#10;mFp81hagTU0w8c8EmkVNFUhQZaOsiBbxzx6v8VdSGUlSCdKv+f7/AMJ88z8WuxP+HTP5beyJF2Ns&#10;LemI7j70+Omz6FVl6ozO1s5S7rqe3OpMRTUtSq9Ziuofuc3hIYJBto6qykibEeaDFazH82/+ULku&#10;iN4/7Pf8LdruNrbT3Lj+x+1Om9u0oEmwclgspBn5+wuvcdBBOo2SKql82UxkUTjCHVU06HHeSKg9&#10;7LN251DLgaz+/my6U/a0lVHksrhqZeaCWCVahshj41Vv8i1JqliAPg/Uo8dxHuD/AMzDauL+Tn8q&#10;L5q4fbAXLUfaPwm7k3NsVnjWZK7JTdS5jemwZmWCHIkrLmaWhcmFZZFHMV3Cn3sX/NzA0HePwD+T&#10;WOwYXIU2+/jF2RnNqlkWRaqtk6+yW5dpSssUdZ6ZMlBSteNZHH1S7BT797MXvenjzmwNzxwWkWv2&#10;xkp6U2uHc4+SppDYB/rIqngE/wBPfxJ/fzD/AH73WH79797979797979797tp/kW5z49YH+a18P5&#10;flXt3qHc/QWU3ju3bu/cb3tjtkZHq2nfcPWW9sRs/O7oXsSCfatHDtjf1XislDPUaCk9KgVrmxsF&#10;/lX5Tp/E/Pr46yd94frvOdS125Nw4fdlF2rRbXrdiQtmNj7nx23MrnRvGKXA00eD3bUUFbHLLpKS&#10;wLY82PvYg9Vy4eLf+3Dn4cdPiZKmohq0yqUr0AM1DVR00s/3gMCiCraNwTaxUe/qB9gfz2v5LHx3&#10;xNNhch89fjTHhMFS0tDj8P0fkK3ufGY+iSGQ0tHicb8f8Bv+mSlp4oSojp00RHSpCllB3nd3fzVv&#10;5Z3TuPhxlZ8sek0xeKggpaPHdXVdV2XRUdKsbmCmx9F1HiN2wrBDHFYJCumPhSASAfez0VfavWeG&#10;jWJ92YQRRKqpHi3bJIigHSsaYiGrXSAPoo491sds/wDCxf8AlI7A+4h2LQfKHvOpVnipJtg9QYjb&#10;eJmk8Mkkc1VVdub564ytLQmVBGzJQzzqWBELKCQSvsD/AIUd/wAvfaXmj2rSd69pzBmSnl2l13js&#10;Lj5G8Tuks8/YW6tmV8FKXUIzLSyygsCIyLke9orIfI/r2k1ClTO5U3sppMdHBGeCQWbI1VFIqXFv&#10;0E8/T3WJ2z/wuHxkf3VF0V/L3rqq6g0W5O2e/qeg8b+HkVWydn9Z5LzKKhvqm4IyUT6Av6CN9g/8&#10;Ki6JPuKbqv4g1U91/wAlzXYPbcNJobxcio2xtzZFb5FEx+q5dLqv0Bb0+9obIfKOMalxWz3b/UzZ&#10;DLhLG39qlpqF78/0mHH+8Vl9tf8ACyz+alvlayk652P8U+kqGSOaOirtuda7u3luikMsYVZ58j2H&#10;2HuPbVXUUz+qO2Gijvw6OPZIewf+FJXz03SKin2ZtboPrCldJEpqrDbK3DuTO0/kTSsstZvHeGaw&#10;lRNC3qS2NRPwysPfvaHyHyS37ValoqXAYxSCFaGiqKmdbj6l6ysmgYg/T9oD+oPusbtv/hQz/Oc7&#10;oNUu6Pn13Dt2nqWqNNN1JT7L6PFJFUJHGIKWs6e2rsjJqtPFEojked51N31mR3diO9hfzg/5lPZZ&#10;nGd+WnY2GhmabTB17Dtnq4U8cyonigqOucDteuCwxxgI7StKDdtRdmY+9ofIdw9lZPV5925GEHVZ&#10;cetLi9IawsrY6npZOAOCST+b3ufdZXafyQ+RHec71PdnfXdHcVTJJJNJUdp9pb47BneWWaKolleX&#10;dudy8jSSVECOzE3LorHkA+yQb87o7i7Tlafs7tjsvsaZ3aR5t+b73Tu+V5Hkjmd2k3Blci7O8sSM&#10;STcsoP1A9+9oevzWZypLZTLZPJEm5NfX1VYSSQSSaiWQ3JAP+uPYL+w09+9tntbbG7L7H6wyZzXW&#10;u/8Ae3XmZLQuctsbdWd2nky9OJlgY1+Ar8fVFoFqZAh13USNa2o3U+1t7bz2NXHJ7K3dufZ+SJjY&#10;5Da2fyu364tCJRExq8TV0k5MQmcKdXp1tb6n373Kpa6toX8tFV1VHJcHyUtRLTvdb2OuF0a41G3+&#10;v7sF6s/nTfzZemmpxsb+YV8q/tqSwpcbvTtvc3aWEpUWSnkENNgu0KreOGgpw9Mv7aQCOzOLWkkD&#10;G92H/Mx/mBdbGH+63zA788NPb7ei3N2Fm994yBQ8LiOHFb6qNx42KENCPQsQSxYWs76ve1fQdmdg&#10;Y232u8M/pX9KVOQnr4l5BsIq5qmMLcfS1vr/AFPuxfq7/hWb/Oj68SCLcfdXVfc8FPGIo4u0eh+u&#10;aZ2jWCWCIT1nVeL6wyFVJGXV/JJM8skkamRnvIHOTsX/AIUDfzLtnrFHmezdhdlRQp40TfXVGzYW&#10;ZFikiQS1OwqHY1ZO6albW8jSO6AuzXcN72sqD5BdmUdhNk6DJhRYCvxNGtxYgXagShdiL3uTckc3&#10;5vW9/NK/mod/fza+7tgd8/IXafVuyN1dfdQ4vqDG4Hp3G7xw2y6jF4zem996HPtit7b137lafPZC&#10;p3s1NUMteYXp6KnsisrFiXfO755dt/zBuz9o9r9wbf2JtfPbQ67oOuqLE9cUW48btqahody7o3Kc&#10;saDc+5t2ZCHK1k+52hmZasxtFSw2UEMT72i9+b9y/YWUo8tmKegpaijx0eOSHGpUxUxRKmqqfN46&#10;qqq5FldqrSfXYhRx7rO9kj9+9oj3u2/8Jn/+FDnW/wARtlUnwB+du76ja3R9PnK2v+OveeRp63I4&#10;bqip3Nkpa/OdYdhmhhqqzH9d5PcNbLkcXmPFJHhaysqo651xzwzY7Z5/kkfzhtl/HnbNP8SPlXuK&#10;XBdXQ5Spq+nO06yKprMbsCfN1slXldjbx+1jnqaPZ1dl6qSsocj42TGVFROlUy0bRyUfvZnuke4q&#10;Lb1Ku0d11DQYsSs+Gyrhnix7TuXloazSGZKN5mLxyWIiZmDeggpvf767L/l8fK/p3MYXsbsf4ffI&#10;roXOw42qzVFure/TfaXVmQSeo04TIVRyOVzW2Gm+9saGpuJEnAaFw4BG1pure3xC7+64yWM3nvP4&#10;6dx9T5WOinydNn9z9b772HVrLNpxdXUGsr8ngzJ91Y0s1w6ygGNg4B9+9mtqq7aGfxskdZW7czOJ&#10;lCNKtRVY2voHBa0Ttrklgvr/AEn63+nPv5eX/ClKt/l6Yn5v7F6q/lu7S+OeE6f6v6Pw1Fv/AHF8&#10;bTtbI7T3L3FuDeW8cruCirt0bRrMjitx1m1trJhqVj9xLJRVL1FM2loyi6LP86yp+H2P+UO1dhfC&#10;7b3TWM652L1djaXduY6WOCrNv5rsfL7k3JX5emqs7t6praDM1OBwK42AnzSPTTtNC2koVHvZFu62&#10;2fHuiloNl0+Gix1Bi40q5sL4Hp58lNU1MkyvPTs8czQQeJfqSrXX8W91BfDT4ed5/PT5F9f/ABd+&#10;Om3aXcfaXYs2W/hUeVrWxO3cPjMBhq/P53cG6M59vVRYTA4nFY6R5Z3Ri0hSKNXmljjeuz42/HLt&#10;P5YdybR6K6aw0GZ33vKTIfYJX1Jx+Hx1DiMbV5fK5fOZTwzpjMTj6CidnlZWJcrGgaR0Rvew621t&#10;zK7szNHgsNCs1fWmTxiRvHDGkMTzSzTy6WEUUcaEk2+tgLkgezy70/kEfzeOv+9dl/H/AHJ8H+42&#10;3Lv7dGP2vtze22MJ/f7pctkqx4I83m+5NgSbn6+2tg6Khikr618nXUlRQUETzVEMQRgDTbm/lKfz&#10;D9o9qba6jzXxe7IOb3bnaPBYbc+Dxn97etC1bUtEmTyfZG0nzm0MFi6alR6upauqqeakpEaSaNNL&#10;Ae9qqp6k7EpMrTYifa+S89XOkENVBF93jfW1hLLkqQz0cESqC7F3UogJIFvf1pv5ffwu65/l8fD7&#10;o74ldZx08+I6p2fSUO4NyR0go6rfnYGUZ8x2Dv8AyUZeWVazd27a2rrFieST7OnkipY28MEar9BT&#10;4h/GjZvxB+OnV3x92QkMuO2DtynpcxmkpxTT7r3dXFsju/d1ahaSQVO4tw1NRUCNnf7eF44EPjiQ&#10;D3uwXaG2aLaG3MXt6hAMePplSaYLparq3vJWVbi5OqoqGZrXOkEKOAPfzBP+FMv8z5f5h/z+zmzO&#10;utyfxf40/EmTcPT3UzY+ujrNv7u3dFlI4u3O18dLTvLSVlPu/cOHp8fj6qGSSCrweEoaiPSZ5NWj&#10;P/O7+co+Yfy3ym2tm5r+I9J/Ht8x1z1+1HVJUYjcO4Urkj7C3/RPC0lPUw7izGOho6Oojd4qjF4y&#10;lmSxle/vZGO7t8/3x3dLTUc3kwm3jNjcfoYNDUVAkAyGQQi6sKiaMIjAkNFEhH1PvXN900+/ewa9&#10;3k/8JsN0jZ/87r4F5Zp6WnFXvXs/a3krFd4mO+Oge2NlLAgRlIqqptwCKA3ss7oSCAQbSv5KudG3&#10;P5n/AMT8gZYIRUbm3zgtdQrNGTunqTsDbKxKFKnzztl9ER+glZSbi49+9in0pP8AbdobTkuq6qqu&#10;gu30/wAqxGQpQP8Agzeaw/xPv6eP86zaf99P5SH8xrD/AG33X2fw/wC8d2eL7j7XT/cLZGV3z9z5&#10;dcer7P8Au75vHf8Ae0eOzarHeQ/ma7f/ALy/y9vmZjvD5/tvjr2juDR5vBp/untev3SJtepNX2xw&#10;3k0X/c0aLHVY+9nk7Np/uevd5x6dWnbmVqLatP8AwEpZKrVe4/T4b2/Nre/i27I2Vuvsnem0Outh&#10;4HIbp3xv7dGA2VszbGJiE+V3HuvdWWpMFt3A4yAsomyGXy9fDTwpcapJAL+/mhbX2zn967m27s3a&#10;mKrM9undudxG2dtYPHx+WvzOfz2Qp8Vh8VQxXXy1mRyNXHDEtxqdwPfvdZ9LTVFbU09HSRPPVVc8&#10;NNTQRi8k1RPIsUMSD8vJI4A/xPv7Un8o3+XvtT+WV8EemPi/hoqGq3vjsT/fXvDdVGsLHefdu8IK&#10;Wv35lhVRRQfeYnDVCRYXEM6iRcJiqNZC0iu7fTK/l6fEHAfCD4p9a9GY1KWfc9Hj/wC83aOepxGx&#10;3L2fuOKCr3XkBPHHF9xj8bMkeMxzMocYugplcs4Zm97sz692fT7H2pjMFEEaqSP7nKVC2/ynKVIV&#10;6uTUANUcbARR358Ua35uffz9/wDhWV/M9/2cD5qw/ELrDcS1/QfwqyWc2vmHxs838O3l8jqzRjuz&#10;8vVAPHDXw9arRrteh8kRalrYMxJDK8FcD71F/wDhQJ85P9mK+TUXx32NmRV9TfGWtymCyLUUsv2e&#10;5O56nTR75yM4DJHVR7KWmGCpdcZMFVFkXidoqoe/eyi/IHfP949zDbtDNrxO2XlgkKE6KnNNZK6R&#10;uQHFFp8CXHpYSEEhvep37oA9+9l/9+9+9+9+9+9+9+9+97E3/CXmv+ZuM/mwdM1PxM2/mNwbTq7Y&#10;X5Zxs01PsXH/ABmymSoRvbL70r2tQUuQw1TTU9btuNmWorNxUtJTxBlllU3G/wAi2r+SlD8/utpv&#10;j9iMjl9v1FsZ8gUYyQ7Vo+ka+tpRufIblq2tSQVmNnhhqsKjMJqjMQU8MdxJIp97GPot9yx9gY07&#10;fhkmp2/a3ADcUiYOR1+6kqX/AEK8TANCPq0yqo+p9/VP+U3xZ6L+aHRe/Pjl8jdh4vsTqnsTFtj8&#10;3hMgpiq6GriPlxW5Nt5WK1dt3dm3a4JVY7I0rx1NJUxq6N9Qd9Tvjofqv5LdV7s6Z7m2nQ7x2DvG&#10;hNHk8ZWDRUUlQn7lBmsLXx2qsNuDDVQWejrIGSanmQMp+oPvZ9c9gcVuXFVeFzVJHWY+sj0SxPwy&#10;MOY5oZB64aiF/UjrZlYe/kL/AM5r+Tz3T/KO+RlTsfPjNb6+O2/6quynx771lxi09DvHBRaJ6raW&#10;6HoQ2NxHZ2zVnWDJ0Y8S1UXjr6eJKapRI/nefzKP5c3Zf8vXuWba2XGT3V05u2eqruoO1XoVhpdy&#10;YqPTLPt7OtSg0WP3xtsSrFXUw8YnTRVwosMyqnvdd/ZXXOT68zLUs3lqsNVs8mHypSyVMQsWp5yv&#10;ojrqa9nXjULOAFYAU5e64ffvYb+3TB5zNbZzWH3JtvMZTb24tvZTH5zAZ/B5CrxOaweaxNXDX4rM&#10;YfK0E1PXY3KY2up45qeohkSWGVFdGDAETsXlMng8njs1hcjXYjM4iupMpicti6uox+TxeTx9RHV0&#10;GRx1fSSRVVFXUVVEksM0TrJHIoZSCAffveSKWWCWOeCSSGaGRJYZonaOWKWNg8ckciEOkiOAQQQQ&#10;Rce/qYf8J3f+FCeB/mN7aw/xN+VOVxe2vnLs3b8z4bOiGmxWA+Tu19vUD1GQ3TgaSnSCgxHamFxl&#10;K9Tn8LCscFVDHJk8ci0wrKTG73/8nX+b/ifmZhcb8fu+q+gwnyl23iJGxuVEcFBiO8cFh6RpqzPY&#10;mnhWKkx2/MZQwNNlsZGqRTxI9bRqIRUU9F72fDp3uCHecEe389JHBummhJjlsscOcghS71EKgBI6&#10;+JF1TRCwYAug06lQ5v8APY/kl9Y/zbOhv4jtuLA7C+Y3U2Jrqno/tqajihTcVFDHW1snS/ZVbCoq&#10;azr3cuRqDJS1JEtRt3Jv95TBoZchR15lP5qn8sTY/wDMG6o+8wqYnafyP6/x9VP1f2DLTJGuZpo0&#10;qql+tN61Maiap2fm6yYvBOdc2Hrm+5hDRyVlNV+9qTtXrCh7CxOuERUm5MfGzYvIFQBMoDMcbWsP&#10;U1HO5urcmFzqW4Lq/wApvau5/lb/AC2PlvR5/DneXx2+Vvxk7CqYJaXIUkVLn9pbqxPmoMpiMtjq&#10;lavFZ7buexVXLT1MDiqxWaxFYw/yikqAX0G8Dne/fhV8hKfLY47k6c796P3fNFJBV06QZfb+ex/k&#10;pK7HZCjnWooMth8tQVDwzRMJ6DJ4+pI/dp5rt72QaCfP7K3Cssf3OGz+DrGBV1CzU9RHdXjkRtUc&#10;0MsbEMDqjljb8q3P1xv5MX83jqH+bf8AGWk7F2+uN2Z3715Di8B8i+mIqyeoqNk7qqkq48fuTb8l&#10;XDBUZTr3fceOlrMVUjymmYS0M8jVNLKzfQr/AJav8w/rv+YT0hT7yxAottdtbPioMT3J1olTLNNt&#10;jPTrOlJmsQ9RHFLX7P3UlHJUUEw1mEiSlldpoHZve7C+texMd2Fg1rYdFNl6MRw5nGBiTS1Dagk8&#10;JYAyUdWELRtzp5QnUp93C+7GPfvYj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9Y&#10;X/hSD/PHof5Z/Sh+PPx93Bj6j5wd67Xqm25PCUrH6C62yhrcRVdw5SmKvTtuyuqKaopdqUk94zXQ&#10;yV9RHLT0f21ZRt/Og/mkUvwk6yPT/UOXo5vlD2rgp2w0sZWofqXZVcanHz9jV0BDQncFVNBNBgKe&#10;W6GqierlSSGm8FT72BvdHaS7Ixn8Hw8yNujKwN4SLMcRRSao2yMi8j7h2UrTqeNQLkELpbQw/ktf&#10;yk+3/wCcT8s58HlMhuTDdCbEylJvj5R94VYrMhXw4/L5CesTaGEzFetRFlO2OzquGpSkapkc01Ol&#10;XkplmFL4J9T/APln/wAvjsX+Y38gpcXXVmaxvU21a6n3T3t2jUfc1lXFR5CslqU27jMlViWOu3/v&#10;mojmWnMzsYIVqK2QSiDxS+9lP6z69yPY+4DFI88eJpJFqs7lG1O4SRywpopXuHyFcwOnUTpAZzfT&#10;Y/XK2jtL48/B/wCN2M2rtqk2f0T8a/jl1vMIEqKwYvaewOv9nY2fIZPK5bLZKeaom8NPDNWV9dVz&#10;TVdZUvLPPJLPK7t9C3b23+n/AIvdL0OBwlPtzqrpTpnZcoiWWoFDt/aW0duUUtXXV+QyFbLJNJ44&#10;Y5KirqqiSSoqZ2eWV5JXZm97sLpqfD7XwqU8C02KwmGoja7eOnpKOmQvJJJI5JNgCzuxLMxJJJJ9&#10;/Kk/n8/zyd9fzXO7H2D1lXZzZ/wi6g3BXp1LsmSWvxtV2jm6VqjHnu3sfFSmAvnMpRvIuEx1RHfA&#10;Yydo7Crqa6SXQi/m2fzSt1fPvs5tpbHqsptz4wddZerXr7bDvV0U++8nA01Iezt6UDmLVlK+nZ1x&#10;dHMl8TQylLComqnk97IR232lV7/yhpKF5aba+OmcY+lJdGr5VJT+KVsZt+7IpPiQj9lDb9RYnXh9&#10;08e/ewd9+9+9+9+9iF2b1J2n0tuSLZvcHW++urN3T4Hb+6Ydr9h7UzmzdwS7b3ZiqbO7ZzqYfcND&#10;j8g2Jz2HrIqmkn8fjnicMpI9q/e/X2/Os81HtvsbZe6th7hlxOIzseC3hgMptvLvhc/QQZXCZVcd&#10;mKWjqzj8tjqlJqeXRoljYFSffvcyux9fjJxTZGiqqCoMUM4grKeWmmMNRGssEojmVH8csbBlNrEH&#10;2HvtIe/e4fv3v3v3v3s9/wDLr/mKfI7+WT8jtufIz457j+1yFL4cRv8A2Bl5qqTYnbexJKqKoyux&#10;t84qnlj+6x9V4/JS1UemsxlYsdVSyJKgJNZ8OPmP3P8AB/ufC9y9NZr7erp/Hj927SyEk77V7C2q&#10;88c1ftbdNBDIn3FHUaNcE6aamhqVSeB0kQE+9qvZu8s1sfNQ5nDTaXW0dXSSFjSZCkLAyUtVGCNS&#10;Na6sPUjWZSCPf2CP5bP8xr4+/wA0T4wbW+R/RWQWnSvU4Ls3q/MZDHVu8uot/wBNEBmdkbwpqJyG&#10;VgfucbWmKKLLYuaGqRI/I0Uf0W/hX8y+ofnV0Zgu5+q6sQrVD+Fb32Lkaujqtydebtgjtktsbjgp&#10;msQR+9RVJSOPIUMkc6qmto097sX2VvPEb7wUGaxT6Q/7VdQyOj1OOq1H7tLUqp/5CRrASRkMAL2G&#10;j3/wpR/4TqV/Q+W37/MK+COxln6Cyc1Tun5DdB7Pxel+jK+RBLm+z+vMLQofJ07kagPV5jHQJ/v1&#10;J5JJ4EGFLJiNXb+dZ/Jvq+qchuz5gfFPayy9S10k2d7h6l27QaW6sq3USZPfOz8ZSqdfXNbMGqMj&#10;RxL/ALgJXeWJRjCy473srvdfTb4qSr3htSlviXLT5jEU8fOKci8tdRxIOca5u0iAf5OSSP2uI9Iz&#10;3rA+/eyv+/e/e/e/e/e/e/e/e/e/e/e/e/e/e/e/e7F/5Zv8zz5M/wArL5CYnvD4/wC46ipwNfUY&#10;6h7c6azGTrouuu59n0k0xfAbsx1OZIafMY+GsqHw2aiieuw1VKzxa4ZammqDk/CL5yd3fA/t/H9o&#10;9R5mafE1c1HS9hdbZGuqo9m9l7cp5JC2I3BRRF44cjSR1MrY3JpG1VjZ5GaPVHJPDN72s9kb5zmw&#10;8xHlMRMzQuyLkcbI7iiydMpP7NQguBKgYmKUDXExuLgsrfXw/l3fzEfjd/M5+N23vkT8dtwrXYyu&#10;WPDdg9fZmSkXfHU++FpIpsvsPfmIhllFNXUwl101SmqiylEyVNM8kMgI+iT8OvmL0v8AOLpfD9xd&#10;O5gVVDVBMbu/aGSenXdPX+6Vp0lyG1N14+J5BDVQiTVBOuqmrqZlngZ43BHvdiWzt44XfOFhzOGm&#10;1xvaKso5Sv3WPqtIMlJVxgnS63urD0yLZlJB9nKyGzNs5HZdd16+Gx9Ls2u2vU7Mfb2Po6WhxVNt&#10;mqxT4RsNQ4+CFaKjx8OKfwRQpGIo4wFC6Rb2ZKs21g6zbVVs9sbRwbbqsHPtpsPR00FLQQ4OegbF&#10;nG0tJFGtNT0cdA3iSNUEaIAoFhb372pHpoHpmo/Gi0zwNTeFFVY1gaMxeNUA0qgjNgLWA9/BY31t&#10;HJ9f733jsPNBRmdk7q3DtHLBLaBk9t5esw1eF0vIukVVE9rMwt+T7+Tzurb1dtHdG5NqZPSMltjP&#10;Zjb2QC20iuwuQqMbV6bM40+ema1iR/iffvdT1XTvR1VTSS/5ylqJqeS3+rgkaJ/6/wBpfaV9sPv3&#10;uP79797979797979797979797979797979797979797979797979797979797979797979797979&#10;797979797979797979797979797979797979797979797979797979797979797uD/kwfzbM/wDy&#10;gvkhuTu3FdE7D7ywnYmz4Out843PVtbtvfuI2h/GqTO1Z6z3zTRZSk21kK/I4+lkrYqzGZClyEdJ&#10;FGywsqTx2L/y1P5g+X/l2d0Zrs+g6q2p2li947ci2bumiytVU4XdmP27/E6fK1B2RumGOup8JV1V&#10;ZRwPUx1NDWQVaU8aERMFlT3sRutOwpeus1NlI8VSZWKsphR1SSs0NXHT+VZW+xqgJFgd3RSwZHVw&#10;oHH1H1Gf5cf86P4C/wAz/BUafHjtulxHbK0L1ef+O3ZxoNm924I0tGK3JSUe15chV0e+MLjaf1zZ&#10;TbtVlsdApAmlil1RrvXfDL+Zd8S/nNiqZenuwYMd2CKVqjL9Ob4NJtvs7FGCn+6rXp8FJV1FNunG&#10;UUPqkrsNUZCjiHEskb6kX3s9ezOzNpb6iUYfILHkNJabDV2imykWldTlYC7LVRIOS8LSIPyQePZx&#10;fmb113L2/wDEr5JdVfHne+L627x7G6T7I2T1XvvMmvixu1967l2rk8RhMpU12LjnyWH8VXVgJkKe&#10;GpmxsjLVJT1DQiCQx3yU2b2T2J8fe6dhdPboodldpbz6x3ntjYe68kauOiwW5s3ga3HYuvmqqFJa&#10;3HeOoqAFrIY55aJyJ1hmaMRP72pNy0eSyO381QYeqjosrWYytpaCrl1hIKqeneOKRmjBeOzNw4DF&#10;D6rG1j8SD5QfFjv74Zdz7r+P/wAl+s9xdU9q7PmQZLbu4KdPHXY6oeVcduLbmXpXqMRufauZSBno&#10;snQT1FFVKp8chKsB8wrvPobtv419lZ/qPu3ZGY2Dv3bkiitw2XhXRVUczSLRZnC5CBpcfnMDkliZ&#10;qaupJZqadQdDkhgPe6wc7gcvtrJ1GIzdDNQV9MfXDMOHQk6JoZFJjnp5bXV0JVvwfZffYQ+/e2j3&#10;Z/8AyUt2f3L/AJuH8uXMfc/a/efL/o/afl+2+61f393ti9i/beLRJp+8/vH4fJb9nX5Lrp1A838s&#10;rcH92v5hPwzyPm8H3PyK6u2/r8Pn1f3s3PQ7W8OjS+n7n+M+PXb9vXruNNx72uusqj7bsLZkmrTq&#10;3Fi6e+nV/wAC6qOl02sf1ea1/wAXv7+wN8+NqLvv4K/NLY7x0cyby+JnyN2o8ORaVMfKu4ent44h&#10;o65oI5p1o3FZaUojuEJsCePf0WflngF3V8VvkxtdkppF3J8fu5sA0dYZFpJFzHXO5McUqmiSSVaZ&#10;hUWcqrMFvYE8e/e7Ft204qtq7mpSFIqdv5mnIe+gibHVMdmsCdJ1c2/HvQP/AOEev8sJu6e/92fz&#10;He1dvefrP415Cp2P0RBk6aKWh3T33m8ITuDc1PDOJRPT9R7NzMTxO8aqMzm6Senk8+OlCalH/Cc3&#10;4NN2Z23uD5nb9w/l2R0pVz7W6piroI5KXPds5PGXy+chilDiWHr3beSjZGZABksnTywv5aOQL72U&#10;n457G/ieXqN6V8N6HCO1LiQ6gpUZaWL96cA3uuOppBY2/wA5KpBuhtuB/wA+X+ZfQfywv5fnZHam&#10;38rS0/f3aCzdPfG7FO2uqPZG6MfVCr3uadVlb+G9W7Ziq847yoaWaupqOikZGrYydiz+a9826T4N&#10;fETem/MPXwRdt76EvXPS1Ax1T/30ztJP9xugwhZD9lsTCJUZRmdfBJVQU1K7KalD797MX2vvdNjb&#10;Rra+GRRl66+OwsZ5b72dG1VVufRQQBpSSNJZVU/qHv42NdXVuTrazJZKsqshkchVVFdX19dUS1db&#10;XVtXK9RVVlZVVDyT1NVUzyM8kjszu7Ekkn383KqqqmuqamtramesrKyeaqq6uqmkqKmqqaiRpZ6m&#10;pnlZ5Z555XLO7EszEkkk+/e63GZnZndmd3Ys7sSzMzG7MzG5ZmJuSfr7i+8Hv3vj797979797sP/&#10;AJZ38s75HfzS/kdhugegcN9pj6T7LM9sdsZmiqpNidN7EkqjBU7p3TUwGP7vIVfjkixGIikWsy9Y&#10;vjj8cUdRUU5w/hH8I+5/nf3PjepOpMb9vSU/22S7A7AyVNO+1et9qvP4p87nZ4tH3FZUaHjx+Pjd&#10;anI1K6E0RpNND72sdkbIzW/M1FiMRFpRdMuQyEqsaTG0hazTzsLanaxEcYOqRuBYBmH15P5bn8tL&#10;4y/yufj5juhPjjt2ZWrJqbNdmdnbiWjqexO3d5RU5p33LvPLUtPTxmGkjkeLG42nSLH4umZkgjDy&#10;TyzfRB+Fvwm6Q+CnUNH1N0xhpAamSDJ733zmFp5949h7kjhMLZvcuQghhTx06O0dFRQqlJQQsViT&#10;U8sknvdiGytk4PYmITE4WE+orLXV02lqzI1IW3nqZFCiygkIigJGv0FySaGv5n3/AArQ+Onwi+SO&#10;J+PHxz6sofl9U7G3FUYz5H70xO/32dtLZtZQVb0GS6/66zUe2NxUe+N9YqRXkyNYpXDUE0S0Qkqa&#10;l6r+HVQ/OX/hQR018YO6Mf0901sOl+RM21szNQ9z7lx+7W25t/bdRSVDUlbtHZ2TTB5mm3RuqgdW&#10;esqARjaSSMUoeadp/s/ewo318gsNtfNR4fDUCbialmZM1Ux1ZpqemZG0PR0cogmWqq4zcu3+aQjT&#10;dmLaF1/MQ/nR/wAkj5ffyiN/dlds5vF9/wCy+z6N9q7S+LRrMdtP5PYXvqnxUtZgqaHGTrl8l1Nn&#10;NgVVT91PvOKOuwMVEH+1ly8dZDQ16p+Yn8y7+WH8if5eG7N7dg5Oh7c2zvmmbA7f6INTR7f7yxnb&#10;ENBJU4qCOhlGRrev8rtKebzy7lRKrFJS6vA+QSojpav3uVvHsvrDcXXdXW5CWPL01cvgp8DqSnzk&#10;WWEZaJQh8j4+WkZtRqQHiC30mQMEf5W/vQw9+9kL9+9+9+9+9qrY2+d5dZby2t2J13unPbI35sjP&#10;YvdGz94bXylZhNx7Z3HhKyKvxObwmWoJYK3HZLHVsCSRSxuro6gg+37a26dybH3Jgt47OzuW2vuv&#10;a+Woc7t3cWCrqjGZnCZnGVEdXj8njMhSSRVNHW0dTErxyIwZWHv3uRS1VTQ1MFZRzy0tXSyxz01T&#10;BI0U0E0TB45YpEIZHRhcEe/rO/8ACfb+eVtH+av0o3WfbVdg9rfN/pnb9F/pQ2tT+DF0PbW1qcw4&#10;6m7r2FjNSp9tW1Lxw7ix1MCuHykyMqRUdZRL7+gb/KH/AJpe3vnv1idkdg1WLwPyh61xFL/frBQ+&#10;KhpewcFCY6ODs3adDqC+GpmZI8xRwgrjq6RWCpTVNMvv3uwPqHtKn39i/scg8UG6MZCv38AtGuQg&#10;FkXJ0ifTSzWEyL/m5D9ArL7Av/hSP/IhxX8xbqnIfKv40bWp6X5x9QbbHlxGJp6an/2ZTrnBU9RK&#10;3X+WXVTxy9mbepzr2xknZpKiOM4ioDxS0M2OCz+dL/KmoPmRsGr786SwMMHyk67wo8mOx8MMJ7r2&#10;ZioZpDtHILqhSTe2IhOrB1rEvMiHHTBo5KWSj97au6eqY95UD5/CQKu6cdBzHGqj+N0cQJ+zk/SD&#10;XQrzA55IHjPBUp85f4BfOr5C/wAr/wCWe0fkd0zNWYjeWxshWbX7E66z75LE4XsTZE2Qpk3r1T2D&#10;jEENUuPyM2Mja0kZnxmVpKasiVamliK6aHxI+VPb/wAGPkDt7ubraWpx+5NrVlRgt47NyzVuPxm8&#10;dsSVkK7m2Du+iXx1C0dZLRIbOhloa+nhqUUTQIR72TPaO6sxsXcFPmsaWjqaV2grKOUvHFWUpdRU&#10;0FYgs2hyg+oukiqw9Sj39kf4FfOLo7+Yn8X+uflP0Dm1yG0N8UJps5t6qngfcvXG+8bFTruzrjed&#10;JCb0G5tr1s6q91EVZSS09bTmSkqqeWT6RHxO+UfVvzH6M2b3x1JkxWbd3RSmDKYieWJs1szddFHC&#10;NwbM3LTxm9Jm8HUygNcBKmnkiqYS9PPDI/vdkW0904veWCo89iJddPVLplhYgz0VWgH3FFUqP0Tw&#10;Mf8AWZSGF1YEnG9mP9+9qT373737373737373737373737373737373737373737373737373737&#10;3737373737373737373737373737373737373737373737373737373737373737373737373737&#10;3737373737373737373737373737373737373737373737373737373737373737373737373737&#10;373737373737373737373737373737373737373737373737373Wd/Ni/madRfyq/iPu75F9jGl3&#10;BvKsaTaPR3Va1i02V7T7TyFHPNh8JHpYT0e2cNFE2QzuQAIosbA+gSVUtLTzkj+f/wA3uvPgT8et&#10;w9ybz8GX3JUs+3urthCpWCv35vyrppZMdjEswlpsHjUjarytWBamoom0h55IIZfe0R2BvjHbC29U&#10;Zmt0zVLE0+LoNWmSvr3UmOIflYIwNcr/ANlAbXYqD8l3qnrP5m/zuf5hv8Dp8jXdm/JD5Nb6rNz7&#10;73zmlrF2tsTbNMIBnN37ilpo6pNq9Y9Z7YghpqOkhUrDS09JjKGKSokpaeT592wdkfJT+Z98wv4V&#10;DWVW+O6O791VOc3VunJipXBbVwcIi/im4sxJCs64HY+yMHFHBT08YtHBDT0VKjzPBC/vdfePody9&#10;obw8Su9dms5VNPV1UurwUkC28tRMRqFPQ0UACqo+ihUQElQfr9fy9/gX0d/Lc+LXXvxZ6HxjJt/a&#10;VKchuvd9fTwRbm7P7CycFMN19jbulgLrLmtw1VMuiFWaGgooqejg009PEo+ij8QPif1d8LeiNn9D&#10;9UURXEbeg+8z+4quGKPOb53hWxQDP7z3DJEWD5PMTwrpjDGOkpY4qaK0MMaj3uxTZ+08XsvA0eBx&#10;KWhp111FQ6gT11Y4X7itqCL3lmYcD6IoCjhR7+fd/wAKd/58MvzL3/uD4D/E3efm+JPV25Epu3d/&#10;bayDNjfkh2btnIxziix+QpJfBmum+u87RK2OZNVHnMzTfxOMz0tPiqg6h/8APH/mtyfJLduX+Jnx&#10;/wBy+T4+bFzSwdh7twlWTRd0b3wdYkopaSrp5PFkut9nZWlU0bLenymSh+9QywQ0Ex97KH3l2udy&#10;1k20tv1N9vUEwXI1cD+jNV0Dg6UdTaXG0cq+j+zLKNYuojPvTx965fv3suXvkiPI6xxqzu7KiIil&#10;nd2IVVVVBLMxNgByT77VWdlRFZnZgqqoLMzMbKqqLksSeB7978Bfgck8AD8+/oU/8JzP+E1FZseu&#10;2V8+f5jfXqwbupGxe7Pjl8YN3UcE7bWmMcGSwfbXdGDm8qRbrgLxzYTbNWokxEqiqyUS1yxU1HuA&#10;fyaf5J9Tteq2z8s/mZtBYtw07UG4Omejdw08UpwUhSKtxfYPZeLk8iJnotSS4zCVC68fIBPWotUs&#10;cFN72cHprpNqV6Xdu86O1SvjqMNgqhQftzYPFkMnEbgVA4MUDcxn1ONdlUOf+FpfyW+IGfyPQHxe&#10;xGytt7w+a2xKxN87s7SxdQkGe6a6ezmLrZcT1Tuaoo0JzNR2XkcnDnabF1bl8PSUcdaiRrlkadG/&#10;8KYO7PjrlqzqPovHbYwu4/k1tSpXdO4N90EyxZbrbrnKUNTJj9g5yamU/wASm3tWVseVgoahi2Op&#10;6ZKpVRcgrS+9wvkxm9uzPiMFHSwVO56RvuqivjNpsbjpUYx0E5UfumudxKsbH9tVDC3k50Gveph7&#10;97KX79797979797979797sP/AJZ38zH5HfytPkdhu/ugcz93j6v7LDdsdT5mtqo9idybEjqjPU7W&#10;3TTQCT7TIUnkklxGXijasxFY3kj8kUlRT1Bw/hH83O5/gh3Pje2+pMl9xSVH22N7A6/yVTOm1eyN&#10;qpP5Z8FnYItf29ZT63kx+QjRqnHVLa01xvNDN72sdkb3zWw81Fl8RLqRtMWQx8rMKTJUga7QTqL6&#10;XW5McgGqNuRcFlP2DPgR88fjp/Mt+Mm0/kZ0BuGh3BtXdFCMPvnZORkpp9z9Z72Wgp33R1l2Dh2W&#10;9HmsOawLdo/tclRSw1lK01JUQyv9F74m/K7pv5s9H7f7l6ky9Ll8DnaUY7dO2Kx4Zc5snc4pIWzu&#10;yN345henyeONRa7J4K2leOpgaSnmjdve7GNpbrw29sHT5nETJNTzp46qmcqZ6Gq0KZ6Gsj/syxav&#10;6aXUhlurAnQT/wCFHv8AwnSynxJy+9vnh8INo1WV+K+cyVduTunp3AUTT1vxtymTqnqa/dG1sfSR&#10;l5uiayrnLPDGt9qO2gj+F6GotSr+c7/Jtr/j5kdz/K34vbenr+hsrW1Wa7M64xFM0tT0tX107T1e&#10;dwNHToWk6qqaiUlo0W+AZtJ/yHS1N72UnufpuTb0lVuva9O0mBldp8njYVu2Fkdizz06KOcUzHkD&#10;/gP/AMs7adND3rZ+/ey2e/e/e/e/e/e/e/e/e/e/e/e/e/e/e/e/e7Df5aP8zH5I/wArX5GYjv74&#10;+5taiiq1pML2r1TnKqrGwe4tjx1Jnn2xuujp2Jp66jMsk2JysKmtxFYxki1xSVFPUHC+Evzc7o+C&#10;PcuO7b6hyYmpqgU+M37sHKT1A2n2PtZJzLLg8/TQkmGqpy7yY+vjX7nH1B1pqjeaGX3tY7I3vmth&#10;5mPL4iXUraYq/Hys32mSpQ1zBUKv0dbkxyD1RtyLgsD9CTsn/hYR/LR2f8X9g9v7OwXaXZvyA33t&#10;lq6r+K2IxU2Dy/XG6aWSajr8P2V2xmsZHsnHbdOSpJPtMhh485kKqjeCpOLiWVkj2/d6/wDCjD4T&#10;bc6L2l2JtzFb73v25urCNVVHQuOoJMXkNmZ6B5Karxu9uwMnQptijw5rad/t6zHJlKyopmimNCgk&#10;Kp72b+t+RmyabBUmRpoq+uy9VBqbARxmKSiqFJV463ISxilSHWp0vGJXZSG8YvYfM0+Rvbq/ID5C&#10;98d8rtel2Qvdvc3aHbq7LocpV5yi2gvZO985vIbXo81kIoK/MUuAGa+0jqp0SaoSISOoZiPekV3N&#10;2GO3e4O1+2FwUG1x2f2VvrsMbZpa+oylNt0b13RlNyDBU+Tq44qvIwYgZL7dJ5UWSZYw7AEke/ey&#10;RZrI/wAXzGWy3gWl/imTr8j9ssjSrT/e1UtT4FlcB5Fh8ukMQCbXPsGfYa+/e2z3737373737373&#10;7372ab47/B75jfLarSl+M3xf727yjNUaOpy/W3WO7dzbYxc6sEf+PbuoMXJtfbsKSMFaWurKeJXZ&#10;VLAsAR36d+LvyP8AkHULB0h0Z2r2khnNNNkdl7H3DnMHQSghW/i24aSgfBYeNXIUvVVMKBiATcgH&#10;3t+w21tybhYLg8FlcqNWlpKKhqJ4Iz/zdqEjMEIB/LsBf3fV8ff+EhP83XuGGiyPZOE6J+MWMqVW&#10;olg7d7XpdxblWjcoY3p8F0piu1KVa6WJ9Ypq2toJI7FZjFINHu2LqH/hO5/MN7GjpazeuM6q6OoZ&#10;gsskXYe/4MzmhTNpKtDiusqDfsAqnjbUIaqqpGSxWQxuNPv3sWMR8duw8iFetixWDRuSMjkFmn0n&#10;6Wixkdeuoj+yzIR+bHj3c10x/wAIfthUsNJWfIf58buz1RLCrV+3umOmcNtOGiqCYi8VJvHfG8d6&#10;Pk4QA4Ej4KkY3U6BYhrKOtf+EvG06eOnqO4flnuHKzPGpq8P1r1rjdvx003o1R0+5N0bj3M1dGLM&#10;A7YqnJuDpFiD72JeM+LtIoVsxu2plJA1w4zGxU4U8XC1NVU1RcfXkxL/AK3u0frL/hIN/Jy2GKYb&#10;p2v8ie6jAytK3ZvemQxRrArwsUqf9DeA6lCq4iZT4REbSNYghCp7Nkf8J2v5cO0xCM9g+4+zfEQX&#10;O9+06ygNSA0RKzf6N8T18FDCMg+PxmztYg6Svva6ofjt1vSafPBmcnb6/fZV49X0/V/DYsf/AE/F&#10;vr7PPsX/AITwfyW+uxANv/ADqHICnakaP+/WX7I7RLGieZ4RO3Zm+N3GqVzO3mEusVACiUOEQKaf&#10;av8AJ3/lobNEQxHxH67rPC1Oyf3qyO9N9EmmaRo/Kd77p3CZ1YynyB9QmAAfUFW3vaqpenes6O3h&#10;2jjn06bfdSVtf+m5F/vqqo1Xvze9/wA39mNxH8ob+VPhKNaCi/ls/BSaBZJJQ+X+KXR+4KzVIQWD&#10;ZHPbIyWQaMEelDKUT+yB7GbHfy7/AID4ymFLTfCr4qyxB3cNkegursvU3c3INZltr1tYyD8KZNK/&#10;gD3729R9d7BiXQuytqEXJvJgMXM3P+1y0rvb/C/sUk/l5/AONFjj+Dnw+REVURE+M/S6oiKAqqqr&#10;soBVUCwA4A9rtfh98SUVVX4t/HRVUBVVeketAqqBYKoG2QAABwPfvc8bP2kOBtfboA4AGExnH/qt&#10;7Tuc/lify1tzywT7k/l6fBzcM9LG0NNNnPib0JlpaeJ21vFBJX7AqHhjZ+SqkAnn2zZT4OfCnOSR&#10;S5r4ffFvMSwI0cEmU+P3U2QkhjZtTJE9XtKZo0ZuSAQCffveCXY2ypyDPs/a0xUWUy7fxMhUHkgF&#10;6QkC/sEt1/yPv5Q28zMcv/Lq+KNH56qWsf8Aup1Pt/YYWWZJEdIRsaDbop6UCQ6YI9MKEAqgKqQG&#10;Of8A5Xf8u/cpkOR+G/QNN5J3qW/gGwMRtMCSRXVljG1osMIoAHOmJbRKbFVBAt722VHV3XdTfybN&#10;2+t2LH7fHw0nJBHH2ohsvP0HA9k87B/4S0fyR9+RzNSfEvLde5GZVVsr193r3xjJECRJFGYcPnOx&#10;tw7WhZAlyVx4LsSzlifZct3/AMiD+WDutJDT/H3IbPrJVCmv2h2r2vROoVFjTx47KbyzGBjZQtyR&#10;RgsxJbUffvabrOh+sKsErt+Sjc8eSjyuVjI4AFo5ayanBFv9Rz+fddXb3/CKj+X3uhaip6Z+SPyo&#10;6kyM/kMdLues617W2vRnx6YRS4z+5Ww9yNGsnqcTZmZnHAZPr7Jv2J/wmW+ImdE0/WvdPfPX1ZLr&#10;KQZyp2Vv7BUx0WjEFD/dnamaKK/LCTJSFvoCvv3tG5H4y7Qnu2NzWex7n6LO1FXwLxxpT7Wkm+v1&#10;vKfdSHev/CJb5gbXjnqvjp8v+gO44Idci4/tHau+ujM1URgy6YKFMCO7MLNWMoS33FbRwklruthq&#10;r37V/wCExPyKwSSz9N/IrqPseKPU4o99YDdXVmTmQF9MVKuJHZ2MlqSoW3mqaeMkm7LYX97D3K/G&#10;HccALYbcWIyQFzor6erxUpFzYKIv4nEWtb6so/x90b/I/wD4T5fzg/i9DkMnvv4Rdpbx21QLPOd0&#10;9GHBd+YyTHU2sz5eox3UeW3dunB42GONpJHymOoGhhUySKkfq91a9z/yhP5i/RcVXW7r+MG+9x4W&#10;kEspz3VhxXbVC9HBq8uQmo+vchuHO4uiiRGd2rqOkaONS7qqer372Fua6g7GwQd6va9fUwJc+fFe&#10;LLIUX6yFMdJUTxIByfIiWHJ4909ZrB5rbWWr8DuPD5TAZzFVD0mTw2ax9XistjqqO2umr8dXQwVl&#10;HUJcXSRFYX+nuubJ4vJ4TIVeJzOOr8RlKCZqeuxuTpKigyFFUJbVBV0dVHFUU8y35V1DD+nv3sOZ&#10;YpYJHimjkhljOl4pUaORGH1V0cBlP+BHtr9wffveP3737373728bf3Dn9pZzE7n2rnMxtncuAyFL&#10;lsFuHb+TrcNnMLlaGZaiiyeJy2Nnpq/G5CjnRXimhkSSNwCpBF/bjiMxl9v5TH5zA5TI4TN4msgy&#10;GKzGIrqnG5TGV9LIs1LXY/IUUsNXRVlNKoaOWN1dGAIIPv3vJDNNTyxz08skE8LrJFNC7RSxSIbq&#10;8ciFXR1IuCCCPe37/LC/4V5/Kn43tt7q3594PKfLvpul+2x0faeOlxuL+S2z8bDEIlmqslWyY7bP&#10;c0cKxLdM1LjszPJI8s+Zm0rCdin4Nf8ACiHvrpdsPsT5a4uu+Q/W8Hgo035RSUVD3ZtyijjEYlnr&#10;alqPCdkpEqD05N6PJSu7SS5KSyxn3sxexvkRn8L4aDdsT7ixq6UFehSPN06AWBZ2KQZIC30lKSkk&#10;kyH6e6/v+FGv823ZH81j5d7Hy/Rv3z/GjoTrmj2t1Rks7t+o27uncu499UmE3T2luPPY3IQJksa1&#10;PnqelwdPSNJLT+LBfdwt/lr3KL/OY/mD7X+fHyH2vkerfum6S6m2bT4LYFblcRLhs9m8zuqnxee3&#10;5mctRVcS1tEYsrDBi4qcvJD48V9xGf8AKW9+9pDubsKl39uKlkxWs4TE0SwY95YTDPPNVrFPXzSo&#10;4DpaVViC3ItFqH6vevX7p/8AfvYP+zbfAPdJ2N87vhTvUT1VKdn/AC2+OG6RU0KI9bTnb/cWzcsJ&#10;6NJGSN6qH7TVGGIBcC5HswfxJz391vlZ8ZdziWeA7c+QfTGe89KqvUw/wjsfbeQ8tOrlUaeP7e6A&#10;kAsBf372odoz/a7r2xVXZfttw4WfUnLDw5Kmkut7DUNPH+Pv7je99txby2Zu7aE5p1g3XtjP7bma&#10;rplraVYs7iqvFyGpo3KpV04SqOuIkCRbqfr7+pDufCx7k21uHbsphEWfweWwspqIFqacR5SgqKFz&#10;PTMQtRCFnOpCQHW4/Pv3u0iqhFTTVFOdNqiCWE6l1LaWNkOpTwy2bkfn2XP4L/D7rP4E/E7pL4m9&#10;TU8f91en9l4/A1WbNFBQZDeu7ajXkt7dgZuCnLRrnN8bsrKzJ1KhmSJ6nxR2ijRQDXxY+OmyPid0&#10;B1h8f+v4U/gHXW2aTFT5Q00VJV7m3BNqrdz7uykUJZBlN07gqaiunAJWN5tCWRFA97Ztq7codp7f&#10;xe38eB9vjqZIml0hHqahrvVVcoHHlqqhmdvwC1hwB7+WJ/wpE/mfN/Mh/mBbnouv9yfxf4y/GH+M&#10;9N9Frj66SpwG6KykyQPZnbtEod6WaTsTc1BHDSVUVlqdv4jFsQHDltDn+dF85T80Pl1nKbaOa/iP&#10;SHRv8S636sFJVPPiM7UU9aP779h0yhmgkfeObpEjp547LNh8fQEgNqJ97Ib3Tvn++m751o5/Jg8H&#10;5MbitDFoZ2V/8uyK8lSaydLKw/VDHH+b+9fX3UN797CH373737373aH/ACrP5TfyZ/mxd8xdV9I4&#10;r+7/AF7taoxFf3d3pnqKaTY/Ue1MjVNGKiptLSHcu9MvBTzjDYCllWryUsLu701FBV1tMen4Ffy/&#10;u7/n/wBrx7C6woP4Rs/AzY6r7P7Ty1NI+1+vcBWTsgmntJTnN7myMUMoxuIgkWorZI2Zmhpoqiph&#10;97Xewuv832BlhQYuPw0cDRvlMrKpNLj6d2tc8r56qQA+KFSGcg3KqGZfrxfAf4C/HH+W/wDHbanx&#10;u+NW0I8DtjCRx1+6N05FKWp3z2hvSaniizG/+w89BTUz5vcmXeIAALHSUNKkVJRw09JBDAn0P/iZ&#10;8S+mfhh05gOl+lNvJisHjEWrzuerFgn3TvncssMceS3bvDKxQwNk81kGjAACpT0sCpT00cVPFHEv&#10;vdh+09pYXZeGp8LhKcQwRAPPO+lqquqSAJKuslCqZZ5CP8FRbKoCgAaaX/Cin/hTDL5exPgH/Lm3&#10;tGIRHkNmfIL5WbTyjGVpS0tFuPrHonM4+RUjjjRXo8vuuCRi5aWnxZXSMg2tp/OP/nbyeTePxJ+G&#10;m50EQSs212935t+vYyNIWelzOxuqslRuFREUNT5DPxOxYtJDQldIq297LZ3J3cb1m0tmVQtZ6bL5&#10;+nk5vys1DipENgAPTJUA88iP/V+9Af3qRe/eyke/e/e/e/e/e/e/e/e3iq29n6LCYnctbg8xSbcz&#10;9Zl8dgs/VYytp8Jmsht9ca+eocTlZYEoclWYRczRmrihkd6YVcPkC+VNTjPh8vS4zH5upxeRp8Nl&#10;6nIUeKy89DUw4zJ1eIFE2WpcfXyRLS1tTjFyVOahI3ZoRUR6wutb+95GhmWKOdopFhmaRIpmRhFK&#10;8OjyrHIRodovIuoAkrqF/qPbP7bvfveP2OHxt+RncHxI7z61+RvQm8chsTtnqjclNuXaW4cfI4Cz&#10;JHNR5LEZWlV448ttvcmHqqjHZSgmvT5DHVU1PKrRysCKPSvcvY3x77T2V3N1NuOs2p2BsDNQ5vb+&#10;YpHYBZVSSnrcdXwBkTIYXNY6omo6+kkvDV0c8sMgKOwPvbphczkdvZWizOJqXpMhj5hPTzIT9QCr&#10;xyLcCSGaNikiHh0Yg8H39i7+T7/NV6i/my/FHC92bLbF7Z7b2j/DNp/Irp6CsklyHWPY0lC0/koo&#10;axjkK3r/AHnHTTVu3sk3kjqadJqV5DXUNdFD9HX+XR89uvP5gXQOM7O2y1BhOwdvfY4DuTrmKpeS&#10;r2PvN6Uy66aOoP3dTtHcqQyVOHrTrSaJZIGc1VLVRx+92Pdc79x3YGAiylMY4MhT6KfM44MS9DWl&#10;L3UN62pKkKWhfkMAVJ1IwGqZ/wAKtv5GcONbdX8034m7PaOlqZv4j8yutdtY4+ClqJCEPyOwmMo0&#10;IhhqnKx7yWJAglKZh1u+VqfdBv8AP1/lZx0TZ754fH/bhSnmk+8+SWycJR/tQTOQv+mbF0VMto45&#10;2ITcixqFD6Mky3avm9+9gF371YE+435t+mspOvclFAnCk8fxmJFHAb6VNuL2kP1kb3r7/wAgz+cX&#10;uz+VB8qKVt4ZDLZf4i935LCbb+Q+y6cTVxwUUU0lJg+49rY5A8g3VsEV0j1MMC6sviGnpWVphRy0&#10;9RH8pf8AmO5/4Bd9QHcVZkMj8eO0K3F4XuLbMIkqv4VGkj0+L7HwNGoZxntpfdO08UQ1ZDHtLAQZ&#10;RTPD72EPUvY9RsDPL9w8km3cpJFDmaYXfxAErFkoEFz9xSayWA/zkd1+ukj6+e0N3bX3/tTbW+tk&#10;Z/E7r2bvLA4ndG1Nz4GugyeE3DtzPUEGUwubxGRpXkpq7G5PHVUc0MsbFJI3DA2Pv6JW3dw4Ld2A&#10;wm6tr5fH5/be5MTj87gM5iaqKtxeYw2WpIq7G5PH1kDPDVUVdRzpJFIpKujAj373YnTVEFZTwVdL&#10;NHUU1TDHPTzxMHimhlQSRSxupKskiMCCPqD7UXt59+95vfvfvfvfvfvfvfvfvfvfvfvfvfvfvfvf&#10;vfvfvfvfvfvfvfvfvfvfvfvfvfvfvfvfvfvfvfvfvfvfvfvfvfvfvfvfvfvfvfvfvfvfvfvfvfvf&#10;vfvfvfvfvfvfvfvfvfvfvfvfvfvfvfvfvfvfvfvfvfvfvfvfvfvfvfvfvfvfvfvfvfvfvfvfvfvf&#10;vfvfvfvfvfvfvfvfvfvfvfvfvfvfvfvfvfvfvfvfvfvfvfvfvfvfvfvfvaL7H7F2N1DsDenanZu6&#10;cPsjrrrra+c3pvjeG4KpaLCbZ2ttvHVGWzmbydUwPio8dj6WSR7BmIWygsQCmt57y2t13tHc2/d8&#10;Z3HbX2bs3BZTc26NxZedaXGYTA4WjmyGUyddO1/HTUdHA7tYFiBYAkge/e41bWUuOpKmvrp46Wjo&#10;4JamqqZm0xQQQoZJZZGP0VEUn38dP+c5/NH7R/nBfNas3xh8duaHpzauSm6x+KfTtPDWV+UotrV2&#10;WhpabNVOAoPufu+zu1spHBV5COnSWVCaTHRvPHRQu3ziv5lPzs31/MW+TVTunHUebi64wNbJsfoP&#10;rmGOpq6+lwNVkI4IclPiaTz/AHG+N/VyRVFYkKySKTT0aNKlNGze91xdlb7ruxtztVRpOMbA5ocB&#10;jQGeRYGkCiVoU1aq6vkszgAn9KAkKD7+iT/wnj/k2Yf+Vj8WYd09o4TG1HzN7/xOLz3eOaVqXITd&#10;e4O/8Q230dgMnB5IRQ7WWVJs5LTO8ORzxkYSz0tLQMm4x/J5/luY74HdERZ7fWLopfkp25j6DK9o&#10;5MGCsk2fiyfvML1dia6LXGKXAh1lykkDNHWZYuRJLBBSMvvZxunuto9h4ET18UZ3Ll40lykoKuaO&#10;L9cGLhkFxogBBlKkh5b8lVS1YX/Cqn+eFJ8cdi5j+W38V94x0/ffam21T5K77wFar5Dp3qbctBqh&#10;62xdVSyE4vsjtXEVOusdiKjE7ZmDpGJ8pSVVGRr+fZ/NEfpjauR+FnQ240h7Z37hQvdm68TVBqzr&#10;jr/N0t49l0E9O96Hem/cdNqqWYiXH4SQMqCWvp56f3tC999onC0kmysDUgZavgtm6uFrvjcfOvFF&#10;Gyn9utr4z6ieY4DcC8isvzW/elN797JT797979797+jX/wAJzv8AhNfT9Knrz+YB/MA2tjcr21UU&#10;OH3t8d/jrmadK+h6karRMjguzu1qKojejru00p2hqcNhiJIdtMy1NVqzCxRYncw/k1fyVIesjs/5&#10;cfLnA0Vf2DNS43c/TvTmShWrpevTUKtbi98b+pZkamqt+LC0c+Nxp1x4QsJp75EJHj/ezmdNdKDF&#10;/Z7u3dAkmRKx1WGw0qh0x2r1xV1epGl68CzRR8iD9TfuWEe8SksUjSpHLHI8EginVHVmhlMUU4il&#10;VSTHIYJkcKbHQ6n6Ee9o1ZI3Mio6O0TiOVVYMY5DGkoSQAko5ikVrGx0sD9CPfvZowQbgEEg2Nj9&#10;DYGx/obEH/Y+/nmf8Kqv5FvYdL2F2J/NR+MGL3Bv3Z+7Y6XO/LfrqnabMZ3rfI4PB4rBJ3HtOkWK&#10;SvyHW9bisTG24qbVLLgKlGrlvi5ZxitPj+fZ/Ku3hBu/ePzz6MoMvuzbu4UgyvyE2bC0uRyuzKzF&#10;4ugxa9j7fp1R6ur2ZVUGPRsxDeSTETKapb0MkooPeyfd99V1i1lZv3BRzVdPUBZdw0S3kloniiji&#10;/iVOti70TRxjzLyYW9f+bJ8eh971SffvZUffvfvfvfvfvfvfvfvfvfvfvfvdmv8AKs/mmfIb+VL8&#10;kcV3X01lJszsfPTYvC949MZOsnTZ3b2xKareSXHZCBWMeL3dg46mefA5qNDU4urkYETUdRW0lUd/&#10;4FfPDuH4C90UHZvW1dJktrZaShxvaXWtdUyrtzsTakNQzyUdXECUodw4tJ5ZcTk0UzUNQ7AiSmmq&#10;aef3tcbC35mNgZqPJ41zLSzGOLK4x2IpsjSKxJRx9I6mIMTDKPVGx/Kllb6/nw8+Yfxh/mU/GHA9&#10;79EZ7D9ldRdlYev27uvam4qDHVGV23lajHJTbw6q7V2fUvkKfG7gxtPkPBX0E/npKyknjqKeSpoa&#10;mnqJvopfHP5GdG/Nbo3E9rdU5bHb1683rjqvD5/AZiko5q/C181GsG49hb925O1ZDRZeihrPFV0k&#10;vlp6mnlSWJ56WeKWT3uxTbm48HvbBxZXFSx1uOrY3hqKeZEaSGRkC1NBX0zF1SZFezobqykEFlYE&#10;/Ng/4UsfyPcZ/LQ7fwfyN+N2DyEXwx7/ANyV+Mx+C1VFdD0J2xLTVWbm6xfI1DyVE+z9z4ukrK/b&#10;EkzSVEUFDWUUzMaSGeq0qf52P8ruh+EnYuK7l6WxdZH8a+3M1V0NJiry1UfU/YDwT5OTYzVkzPNL&#10;tzOUNPUVeDeRnmjipammlYmnjln97JV3Z1cmyMjFmcLE421l53RIvU4xOQKmU0Jckk006KzwE3IC&#10;Mp/SC2rb7ok9+9gR7979797979797979797979797979797979797979797979797M98Xvhb8r/m&#10;rvM7B+KnQHZ3ee5IJqOHKLsXbVXXYPbQyDvHRVW8t3VApdpbJxtQ8bBavL11FTek/ucH2OXRfxn7&#10;/wDk1uU7S6D6j3x2nmopKaOuXauEqKrF4UVjMlNUbk3DMKfb22KKZkIFRkKqmg4Pr49+9vuC2zuD&#10;c1T9pgMRXZWYFRJ9rAzxQayQrVNQ2mnpUNv1SOq/4+9uP4Uf8IsPkFvhcNuv55fIrafRmDm8FZXd&#10;T9H00HZ/Zr0zxwmbEZjf2WGO632dmIZGkvNj4N30hCLYtrJj2FfjJ/wmc7e3QMbn/ld3Ht/qzFye&#10;Koquv+roYt873aBkj8mPyO7MgKPZe3MjG7P+5SRbip7KLE6jo97MLtj4zZeq8dRuzM0+KiNmbH4t&#10;RXVxUgXjkq5NFFTSA35QVK8f48bXfxG/4Trfyjvh2mHyO0virtnt/fWIaOZeyfknN/ps3JU1sAb7&#10;bJx4Dc9OOscDkqVm1xTYjb+OdJAsg9aqwv5+PP8AJw/l6/HFcdWbe6EwfYm6seUkG9O6pP8ASdmp&#10;qmIMIa1MRnIRsfFVsBbUkmOxFGyuA49SqR72P23um+vNuCN6fAQZGqjsfvc2f4pOzD9LiGcfYxOv&#10;4McKWPP193L1tds7rrar1mQrNs7E2TtXGxJJVVtRi9sbV25h6RY6eBXnnehxOHxtKmlEBMcSCwFu&#10;B7slqarbmzcC1RWVGE2ptjA0UavPUzUGDwOFx1OqQxK0srUuPx1FAulVBKRqLAW9+9iSzU1HAWdo&#10;KSlgQXZjHBBDGtgLk6Y40UcfgD3UV8jP+FB/8nn4xSVtBvj5wdV703DR+aJds9EnOd/5GavgVjLi&#10;psl1Dit37WwmQjZGR1yeRoUilUxyMr+n3Xl3L/N8/lzdHPU0m6PlDsLcuYp/IgwnVRynbdZLVxBj&#10;JQSVvXdBuLA4ysRkKstdWUqxyDQ7K3Hv3sPMz2/1zgyyVW6KCpmW48GK8uXcuL3jL46OpgicEWPk&#10;dADwbH3Sb3j/AMLY/hPtSSrpPj78T/kZ3PVU0cyxV3YWb2D0ft3IVSrIYTQ1uNre4Nwrj5ToDS1O&#10;Jp50Jb9hgq66xu0v+FOPxjwDVFP1D0B3L2XPAkgSq3hk9pdXYasnAcxfa1NFVdjZgUkh0gyTY+GV&#10;bt+0bDV72GOU+Tm2KcsuI2/mcmyg2eslpMXC7WNtDI2Rm0Hjlo1I/p/WqrtT/hbb81M1LVDpb4ff&#10;GLrqllZhTDsnNdpdu19LC0ca3+625uPpmjnqkkDsrtSiPlQY2CnWQnfn/Cnn5M5OScdZ/HTo7ZtP&#10;IxEI3rk999h1cEbIi/8AAjC5nrWmlnVwzBjAE5UFDpOr3tA1/wAntzSlv4ZtzB0an9P3stfkXUWH&#10;9qGbGqWBv/Zt/h/UhG+v+Fbf86LdxnO3+3unerhKtWsa7F6B68yApTUpCsLwf6TKDsQs1AYmaHym&#10;QMZG8okAQKU3dX/Cg/8AmXbhMpxHYnXGxRIKgINq9SbOrBAZljEbRf33pN4kmkKEx6y4Jc+QONIX&#10;3tJ1XyE7LqL+HI42gvqt9riKN9Oq1iPvlrP0W4vf6839lk3F/wAKSv53G6HyEmS+eu+aZsnCIKkb&#10;d616H2gkaCnSmDY+PafVWFjxM3jjBMlKIZDJeQtrYsQPzH86f+Z9nWrGrfljumA10YimGH2T1Rt1&#10;UUQrDejTb+wcYuPk0IDrpxE5e731Ek+9sc3dXaE+vXuyqXWLN4aHE09hYL6BT4+Lxmw+q2N+fr7D&#10;n/h/j+cl/wB7Ce//APz74L/6w+0Z/wAO1/zIv+8v+3P/AD44r/60+/e4X+lvsn/nsMv/ANTIv+vX&#10;t4wn/ChT+c/t+qkrKH+YF3PPNLTvTMmbpdhblpRG8kUpaOh3Hs7K0MVQGhAEyRrKqllDBWYFyxf8&#10;4D+ZZiKh6mk+XXZUsjwtAy5SDaebpwjPHIWSkzW3K+ljmDRC0ioJApIDAMwPveWLuDsuFiybvyZJ&#10;XTaVaSdbEg8JPTSIG4+tr+xz2h/wqS/nhbT8MM3zFo93UNPTvBFQ7v6A+OGR9T1KVBqZstQdTYrc&#10;dXUKFaMGatkQRyEabrGUFPbv89v+aJt/xxy/I6m3DSwwtFHS7i6j6YrPU0yzeaTIUnX9BmaiYAMg&#10;8lS6hHItcIV97dKfvftGnsDuNahApASoxGFf6sDqMiY+OZm/HLEWP+tY53Xf/CzH+avtNo4t59f/&#10;ABB7UoyzGol3B1dv/bmZ0XndFo63Y/bW3cTTsGkRSZcfUXjjAsHLOTKbO/4UnfPfb7JHuXaPx237&#10;Tlm80mX2Lu7DZLTeVlFPU7X7Bw+PhIZ1BL0c10QCwYlvfvalo/knv6nsKmj27Xr/AGjNQ1cMv5tp&#10;alyEMa/UfVDwP9j7sp6f/wCFwsLS01F39/L8ligMjGs3N0/3us8scRYaUptjb067p0lkRLks+4UD&#10;HjSv19nW66/4VFRmSCl7b+IjpEXJqc3112sssixkiywbW3Ns6FZHVfqzZhQT+B797W2O+UYuq5fa&#10;BAv6p8dlbkC/9mlqaNbm3/N73cJ0L/wri/k89xPjqTe++e6fjblK5kp2p+6un8tXY2CsYmMK+e6Z&#10;yHbeMp6GWUeipqnpY1jYNMIfUFsZ6n/4UKfy5ex2o6fc+6ezOlq6qZYWi7M66r6qiiqSdGlst1tW&#10;dg0MNLI49M07QIEIaTxeoL72I2J+QvXGS0LVVeTwrtxbJ46R0DfSxlxr5GMKT9GYqLfW3u9D47/N&#10;34efLahFd8Zfk70X3mVpxU1eL617M2nufcmJjKGQLuDamPykm59uVAiXWYa+kppQlmK6SCbTunfl&#10;B8cvkJSiq6Q7x6s7TtCJ6ih2Vvfb+czWPQqX05fAUlc+cw03jGox1dPDIF5K2IPv3sVMNujbm4U1&#10;4POYrK+nUyUVdTzzRi1/3qdJDPC1vw6qbe+XyQ+E3xD+YGDl2/8AJ7429M940b0rUdNW9hbB2/nN&#10;x4eJipL7b3dNRLuva1UAthPja2lnCkgOASDy7o+MXx4+RWLkxHeXS3W3aNM0Bpoand+0sRlMzjoy&#10;QdWF3DJTDP4KcWsJaKpglAuA1iffvfs1tjbu44jDncLjcopXSGrKSGWaMH8w1BX7iBuPqjKfesh8&#10;yP8AhGl8Ce3oMnnfiD2f2h8Rd3S65aHbGVqqvvbp26QuyUYxG8s1Qdo42SsqQoarO666KnQkrRyW&#10;CGj35If8JtPid2JFXZX47b5318edxSapKXBV89R2r1x6Y2K0wx25MnSb6onqZ7Bqg5+qSFCStM9g&#10;vv3sD9yfGzaeRDy7drq7btQeUgkZsrjeAfT46mVK9Czf2vuGCj+yfeop85f+E0f81f4RjK7ifpVf&#10;kx1VjmqJh2X8YZMp2SKXHxtNJHUbi64OKxfauBaCgjEtZP8AwapxNKSV++kC6zryfKX+SX89/jAK&#10;/Mt1kvduwqMzSf326Neu3qIKRGkdZsxsw0FDv3EmKkQSVMv8Nmx8Buv3Tgaj72XjdPSW/tr+SY4z&#10;+N0CEn73BGSt0oLkGai8cdfFZBdj4mjX/Vn3QRUU9RR1E9JVwTUtVSzS09TTVETwVFPUQO0U0E8M&#10;qrJDNDIpVlYBlYEEX91KTQzU80tPURSQTwSPDPBMjRTQzRMUkiljcK8ckbqQykAgix9+9hIylSVY&#10;FWUlWVgQVINiCDyCD7w+8fv3vr37373737373737372ruv8Acz7K35sneUcldE+0t3bb3MkuMmNP&#10;konwOZosqsmPqFlgMFchpLxOHQrIAdQtf2odo5xts7r2xuRXqo22/uHC5xZKGQw1qNiclTV4ejmE&#10;kRiqlNPeNtS6Xsbj6+/e5NHP9rV0tTdx9vUwT3Q2ceGVZLobiz+ng3HPv75Xv6z/AL97tn962H/C&#10;nv8AmfD+X/8AAXMdXdcbibF/JX5hQ5/qXrl8ZkHo89srrs0Ecfb/AGnTPT6aqkmxOBycOFxs8UsF&#10;TBl85T1cDN9lMBSr/PK+co+I/wASsjsXZmZND3X8jI8t19s1qGramyu2dnGkROxd9wNFaenkx+Jr&#10;osZRSpJFNFkcpDURFvtpAPewU7z3z/dHaUlBRTGPN7jE2PoijlZaWj0AZGvUj1KY4pBEhBDCSUMP&#10;0n38lb38+n373X1797979797t5/k+/yevkD/ADce/F2HsBKrYfRmxqrHVvfPf2RxUtbt7r/B1TtJ&#10;Dg8HA8lLBujsrckEMi4rEJMlwrVNS8NJFJKLEP5dP8uft3+YV20NqbSWfanVm1p6Oq7X7brKB6nD&#10;7Rxc7F4sXi4meCLO71zUUbrQY9ZFuA007RU8byD3sROuuucv2HlvtKTVSYulZGy2XeMtDRxNyIog&#10;SonrZgD44wR/qmIUE+/rifCz4WfHH+Xb8cdp/HP457To9k9bbJo5sjmMxkZqWXcu9dyy0sH95Ox+&#10;x9yeCj/ju7M79mr1VU6xU9PTxRU1NFT0VPT08P0KfjP8Z+mfh10zt/prprb9NtjZW2KaSsyWSrJI&#10;JM1ubNSQRfxree8814qf+K7gyv24aedgkUMSJBAkNNDDDH73YVtnbOG2dhqfDYanWloqVS8kjlTP&#10;VTlR5q2tmsvlqJdN2Y2AACqAoAGjD/wot/4Ury9sndfwU/lxdj1VL1VpqMF398ntkZSooavs/Whg&#10;yXV/UGfoJIaql61Cs0GbztO6vuM66OkYYnzS5bVj/nJfzsJOwDn/AIq/DLec8GwtM2K7b7y2vXzU&#10;tRvnUpirdi9d5aleKeDZQBMWUysLK2ZOqnp2GP8AJJX+9lY7l7sOQ+42rsytZaD1RZfOUshVq6/D&#10;0OOmQhlovxLKD+9+lf27mTRg96sXv3srHv3v3v3v3v3v3v3v3tWbCr9n4rfOy8p2Ht/Kbt2Bjd2b&#10;cr987VwebXbWa3Ns+jzFHUbm2/h9xtQ5Ndv5TM4WOemp6001QKSWRZfFJp0lQbTq9uUG6dtV28MR&#10;X7g2jRbgw1XunA4vJjCZPN7cp8jTTZvEY7MtS1y4ivyWMSWGGqMMwp5HD6H06T73IpHpo6qmeshk&#10;qKNKiF6qnil8Es9MsimeGOYpIIZJYgVDaTpJvY+/sN5T4M/ywf5uX8qXpvqHqnYm18R8R9z9b4vc&#10;PxjzvXmHxmD3d0Fn4KOpoIcxt1tVfLiOxNsZ1aug3TRVs1U2Tro66myjVLySu30Z6/4s/Br+YX8B&#10;ut+u9g7VwWP+Pec2XQZjo7K7Px1Di9w9SZeKmnpI8jh2vVyY/eODyoqKTPU1VJO1dVJVQVxmZ5GP&#10;vdjT7V2N2FsHG47H0kEe3p6KObBy0cccVRiJgrIJIf1mOtgl1JOrFtbhlk1XJ9/Kp/mL/wAur5Gf&#10;yyPkjub45fIjbrU9ZSNPluvewcXT1J2P27sGSrmp8RvvZGRmW1RQ1gj0VdI5+8xdaslLUoksZvoT&#10;fMn4b9y/B/unN9NdxYdoamnaXIbP3fQwzHa3Ye03qJIcfurbFbItpaWoCaainY/cUFSHgnVZEN/e&#10;yEby2bmdj5qfDZmHSy3ko6yMN9rkaQsRHV0rn6o1rMp9UbXVrEeyHeyo+/e0p7sn/lT/AMy3uD+V&#10;f8t9nfI/rJqjO7Wm8O0+6+rpK16TE9q9U5CvpZ8/tuoYkwUW4KA0612EyDI/2GUgid1lp2qKeY6v&#10;wH+bPYvwN+Qm2+59kGbK4KTx7f7N2K9S1Pj9+7BrKunly2FlNzFTZekMK1WMqyrfaV0UbMrwmaKT&#10;3ta7B3tkdhbhps1Q3lgNqfJ0BYrHX0DuplhP4WZNOuJ7HRIAeRcH7JHx7776I+cfxs2H3r1LlcL2&#10;f0T31sV8hj1ydBRV9DlMHmIarDbm2bvDb9X97SQ5bEVsdZh85iqkSfbVtPUUsykow9/SI6g7Y6p+&#10;UfSu1O1Ovq/Gb56q7Y2q1ZRrXUlNV0tfi8jHPjc3tvceIqPuaeLIY6qSpx2UoJw/hqYZoJASrD37&#10;3ZFh8tid04WkyuPkirsVlqQumtFdZIpA0c9NUwtqUSRsGjlja+lgVP09/Ku/4UQ/yZ8r/Kv+UA3d&#10;1XichV/DP5CZTMZ3pPLFqmvTrbcSM1fuXovcORnaWp+82wkv3OCqKlmkyWBdP3airosgyaFX84n+&#10;WzX/AAN70G4th4+rqPjZ3BX5HK9Y5AtNVrsrMKxq831Xl6yVpJ/uMGsnnxU0zM9bimX9yaopqxl9&#10;7IV3F1rJsLO/cUEbttrMSSS4yT1OKKb9c+Kmc3OqC+qIty8RHJZXtdv/AMJJP5z74LK43+VX8lN1&#10;M2FzlVkMj8Nt5Z2tOjEZyoaqyu5Pj/W11VMUWhz8zS5PaqsE8df95jw8jVeNp47PP+E9/wDMsbFV&#10;9F8Cu68+xxuUnq6z43bkytSdOOykzT1+a6jqqqeQqtLlpC9dgVOnRV/c0YZzUUUKe9if8e+yzFIm&#10;ws3UftSs77bqZW/zcrFpJ8Q7sf0TEl6f+j6kudSAfQj97fnv3s3/AL9797979797979797979797&#10;9797979797979797979797979797979797979797979797979797979797979797979797979797&#10;9797979797979797979797979797979797979797979797979797979797979797979797979797&#10;979797979797979797979797979797979797979797979797979797979797979797+ez/wry/nC&#10;HcGYH8qr4+7pY4Tb1VhN1fMTcmDrlemzO4ITSZ7Y3Q33FO5SSl2xKtNntxRguDkv4dSFo5aKvgbU&#10;B/4UQfzGDl8kPgT1DnW/heHnxee+RuaxdUrQ5LLxmny21uqPNCxV4MHIIctmUGoGt+zpyySU1XE3&#10;vZP/AJEdjeaX+4OIn/ahaKo3HNE11lmGmakxWoHlYDplmHPr0LwVce0d/wAJGP5OsfZG7o/5pnyF&#10;2v5tjddZzI4L4i7azVCz0u6ux8PPPjd092tBVRiCqw/W9bHJi8DKomV9xLV1AME+IgaVOf8ACef+&#10;XEm9Nwp87+4MF5NrbOylZivjzhMnSlqfP7zx0stFnuzzFUIIp8dsupR6HEuokDZlaiYGKXHRGT3u&#10;P8eeuBW1A35mIL0tHK8W3oJUOmorYyUnylmFmiomvHEebzajwYxfbP8A52381rZH8pz4c7g7YY4n&#10;O9/djrltifGbrvIuJYtx9hmgR6ndmdoI54Kyo2D1pT10ORzBjaP7hnpaATQTV8Mq7A38zz59bY/l&#10;/wDxwy/YDHH5XtveYyG1ekdnVjCRM1vA0iNNn8rSJLFUTbS2TDVR1uSKMnlLQUgkikq43HvZgez9&#10;/UvX+25sh+3Ll63yUmEo3NxNWaAWqJUBDGkolYPJa1/SlwXB9/HH7M7K373J2HvbtjtLdWY3z2P2&#10;PujN703xvDP1Jq8zuTdG4q+fKZnMZCfSitUVtdUu5VFSNAQqKqAKPnBb33ruzsjeG5+wN95/I7p3&#10;nvPO5Pcu6dx5ec1GSzWdzNXLXZLI1ktlUzVNVMzEKFRQdKgKAB73XBXVtXkqyqyFfUSVVbWzy1NV&#10;UzNqlnnmcvJI5/qzH/WH49of2l/fvcX373737373fv0F/wAKSP5l/wAa/gdF8Fer+wMHRY/CVD4j&#10;rzvvM0FbuDu3q/rGendJestlZjLV9VgqbF42c6MPX1VDVZDBULtS0MkMcVAaG2vqX+dN82+lfiin&#10;xW2Lu7FUtHi5mx2z+2clSVOX7P2LseWFlfZG2cjkKufFQ0NFKdOOq56WesxVK7QUrxpHSGl97FvE&#10;9073wm1BtWhrIlSI+Ojy0qPNlKChK2NDSySO0SxoeI3ZWeJDpQgBNJe/5Xn85P5XfyzPlLkPkDtv&#10;du5O2tqdoZxKr5MdWb73Xl8nQ954+qrparI53LZzKSZSsoe1MfJVz1OL3Kyz1lPUySJUCqo6irpK&#10;gIPgt/Mj79+EXe9Z27htwZrsHAb6yiz93bE3Xn8jXUvadJPVPPWZXIZSvevqaXftG9RLNQZthLUx&#10;Tu6zCemmqIJve2fYvZOf2Rnny8NRPkKeulDZugq6iSRcqjMWeWSWQyMtehYtHPywYkHUpZT9dj4b&#10;/MH4/fzA/jZsX5J/H3ctLvLq/sjEyRVWOyEdEM9tXORwpDubrvsHAxVNfFhd3bcnnNPX0TvLE6Mk&#10;0Mk9JPBPL9Df43/IzqL5d9K7V7q6hzUG5Ni70x7pPRViUv8AFsBlEjWPObO3fiY56tMZuHDSy+Gr&#10;pmZ0ZWWWJ5aeWKWT3uw7be48Ru/C0ubw861NDWxkMjhfLTygAT0dZEGcRVEJNnUkgixBKkE/Px/4&#10;Umf8J3sh8Vs5vD56/BzYnm+LOaqJc73h01tOhmlm+Oubq5mkyW9drYmDysOj8vVSeSop4FEe1J3K&#10;qiYloxQaiX86n+TtV9C5Xcfyx+Le1PL0Pk5pMr2j1tgKWV5Om8pUSF63c2Bx8XkI6vyE765YYgEw&#10;ErEBVx5QUnvZRO6unXwMtTuza1JfAyky5TG06EnDSsbvVU8Yv/uLkY3KjinJ+gjto0wvetT797LT&#10;7979797979797979797979797vL/AJC383Lef8qz5hbcyu4M9lKn4n90ZjBbM+S2yBJU1OOpMFPV&#10;GixPbuGxkSVBG8Orpa96xfDGZshizV0HDVEckNpf8p7+YXuX4FfIzDV+XytfN0B2XkcVtruza4ea&#10;ajp8VLOaXH9h42iRZiNxbEerapHjQyVlAaik4MyPH72KfU/YVTsLccMk0sh2/k5IqbN0t2ZFiLaY&#10;8jGgv/lNAXLcC7x6k/II+ob/ADYvi3tT5y/y2Plj0XW0mNz827+kd0bv6yyKeGtho+zNj4mTf/VO&#10;4MZWwMzLD/e7B0Qkkp5B9xQTTQ3aKZ1bel/mAdEYD5S/Cr5AdV1NPRZaTcXWGd3FsesXx1MdNvfa&#10;+PfduwcvQ1MRLCP+8OLpQ7wuPNSSyR3KSMD72ensDA0+6dlbgxTKkpqcXPUULizBa6ljNXQTRsD9&#10;PuIluQeUJH0J9/En9/MP9+91h+/e/e/e/e/e/e/e/e/e/e/e/e/e/e/e/ez9/BH+WF83P5kW9xs3&#10;4ndH7k3zj6KsjpN1dl5RP7sdQ7DDCOWWTeHZGZWn27QVkdJJ548bBJU5isjVvtKOoYafZtfin8G/&#10;k/8ANHdA238f+rs1umkpqlIM9vauX+B9d7UBCO77j3pkhDhqSpSnbypRRPPkahFP29PKw0+/e1bt&#10;TY26N6VX2238XNVIrBaiukHgx1J9CTU1sloUYKbhAWkYfpU+983+Xh/wjm+JnSMWA378+N+5D5Yd&#10;lQRpV1fVm0KjN7B+PeFrisbClnqqWTGdmdk/w+pj1x1NRU4ChqUcx1GKdR6tr74ef8Jw/j91hHid&#10;2fLPdlX3/vWJFqKjYe3ZsntLqDGVRVCIJZ4Hod771+0mTUk802JpZlbRNQMBz72bDZ3xw2/ixDV7&#10;tq33BWgamoKZpaTDxPx6SylK6t0EcMWiVgbGM+9uPr7rXp348dc0myurtjdc9KdUbKxtTU0m2dk7&#10;d2519sPbGLo4DUV9auMw1JisHiqWGngMtROUQaVLyNwT72FdobK646e2bT7Z2LtbZvWOwNsUU81P&#10;g9sYfDbQ2pgqCmiM1XUrQ42noMVQU8UMReaUqospZz9T797MLR0WNw9EtLQUtFjMfSozLBSww0dJ&#10;BGo1O2iNY4o1AFyeP6n3Rb84/wDhT5/Ko+F82U2vhu2a75XdpY5pqeXYvxhhxe+sLj61QEjTPds1&#10;uUxPVdNClRqjqYsflcrkqRo2ElGG0q1V/wApP55fwI+NMtdgsb2BVd/b7ozJC+1ujY6DdWMpKlQF&#10;Rct2BU12P2FBGs2pJko6+vradkYPTXsG97CvdPeewdtGSCPIPn69CVNJgwlVEjDi0uQZ46BQDwwS&#10;SR1tyvvUZ+YP/CyH+Yf3ScpgfizsDqn4ebRqWkSizdPRQd3dvxQMjROku7N+Yel68hWZDqH2+0Yq&#10;mBz6KgkBvevR8i/+FIXzD7MNdiuh9o7B+Oe3py602UhpYuz+xY4mUxssm4N2Y6DZ0ayKdQ8W3kni&#10;Y+mbgH372XrcfyR3jk/JFgaPH7cp2J0yhRlMiBa1jUVca0Yv9eKcMPw3vWe+Q3zG+V3y0zjbh+TP&#10;yL7m7zyQqpKykTszsPc26sViJZRZk2/gMnkZsDtulA4WCgpqaBBwqAe6R+4fkf378gsocx3d3L2V&#10;2nWid6inXe+8M5nqDHyPwVxGJrayTFYWADhYqSGGJR9FHv3sEMxuTP7gl82czOSyr6iy/fVk88cZ&#10;P/HGF3MUK/4Iqj2W32C3v3tl97RX8tH/AIS/d0/zMfh31t8v+uvlp05sDB9gZTf2Fqdi7m2XvfKZ&#10;/auU2HvzcWzJ6PKZDGPFjaqTKUuEhyURg1KlNXRox8iuBer8Jf5GHZnzc+OWyvkVs35Bdb7Sxe7q&#10;7dmMm2rm9tbor8vga7am68xtqWmr6yhZKKd6+DGRVsZiuFhqkUnWGA97HXZPReT3vtyi3HR7gxtJ&#10;FWSVcTUs9NVSTQSUlXNTFZHSyMZFiDi39lx+b+6D/mZ8bKz4d/Knvj4t5Pe2F7Fy/Q3Y2d6zze89&#10;u0Fdi8Lms7tmZaHONj6DJs9dTw0OWSamIkN2aEt9CPdTPyT6Vqfjl312t0RXbnxm8sh1RvLK7Iye&#10;5MPSVVDjMnlcJItLlGo6StZqqGOlyCyQes3LRk/Q+/ewm3LhW25nstgZKqKskxNbLQy1MKPHFLLA&#10;dEpRH9YCyArz/T2WX2CHv3tj9+9+9+9+9+9+9+9+9+9+9+9+9+9+9+9+9+9+9+9+9+9+9+9+9+9+&#10;9+9+9zsZk8lhcjQ5fDZCuxOWxlVBXY3KYyrqKDI4+tppFlpqyhraWSKppKqnlUMkkbK6MAQQfcqh&#10;rq3GVlLkcbWVWPyFFPFVUVdQ1EtJWUlTA4khqKWpgeOennhkUMrowZSLg+/e+aO8TrJG7xyIwZJE&#10;Yo6MpurKykMrA/Qj3dD8TP8AhQ5/Ny+H8mKodmfLbenamysZJDfrr5G6e89tVVDTrCkOGhzG9ZKv&#10;sPbmHhigVI4MLnMWIkuqFQT7st+P384b+YX8dHoKTbXyE3LvzbFC8d9m9zae0sJPSwiNYsbHktzP&#10;Ubxw2OjjiCpFjMpQhF4XSD797Evb/cXYe3DGlNuGpr6WMj/I81/uVgZRa0YlqS1ZDGALARSx2H09&#10;7Vfws/4Wr9N7rOK2v89fjRuLqfLyslPV9r/Husk37sFpXVmeuyvWu6a2i31tfGwldNqHKbnqXLAi&#10;MC9r7fjP/wAKaet8+aDBfLHpLM9f5GQrDUb/AOoKh92bSaRlLNVV+ys9U026sFRRkabUtdnJmJB0&#10;AXt72Pe2fk1jajxwbswk2PkJCtkMOxq6S5/tyUU7LVQIP9pknb/D3tz/ABP+efw3+c21f74fEz5G&#10;dX934yKjSvyeM2luCOPem26aWRIom3l11mo8V2BsmSSSVAseXxlFI2tbLZhfYY6A+V/xv+U2B/vF&#10;8fu5di9oUUdMtXXUO38uiblwsDusaNuTZuTSg3dth3d1ATI0NK51Cw5F/ezDbf3ZtvdNP9zt/M0O&#10;UQKGdKeYCphUkAfc0cojq6UkkcSIp59la+fX8lD+XL/MgpchX/IboLC0HZ9ZCY6fvrqn7Xrjuqik&#10;1Exz1m7sVQTUW81pw7iKm3JQ5qihMjMkKudXsCPlp/LI+GfzQgrKvuHqXGUm+amMpD2xsH7fZnZt&#10;M97pLU7hoKSSm3KsIZhHDmqXJ00etisQY6vfvbDu3rHZm9Fd8xiYkrmFhlqDTRZNT+C1RGhWptzY&#10;TLKovwPeiB/Mi/4SMfN74t/x7sX4b5T/AGdfpqi+5r/7r4LGQ7d+R22ccmqbwVXXX3M+L7L+1jZI&#10;Um21VTZWvl1OuGp4/pql/NL/AITz/KDoj+Lbx+N9d/szfW1N56v+B4qijw3c+Eo11SeKfZvnlod7&#10;eBWWNZMJPJX1cl2GNhT6e9lT3p8ed0YLy1m25P7z41dT+CJBDmoEHNmo9RjrtIsAYGMjnnxAe9Tb&#10;N4PNbZzOV27uTD5Tb+4MFkKvE5vBZvH1eKzOHyuPnelr8ZlcZXw09bj8hRVMTRzQzIkkcilWAII9&#10;6/mUxeTwmSr8NmsdX4jL4qsqMfk8VlKSox+Sx1fSStBV0NfQ1ccVVR1lLOjJJFIqujgggEe/ey/S&#10;xSwSSQzRyQzRO0csUqNHJHIhKukiOAyOrCxBAIPtr9wffveP3737373739Hz+Vd/wsA6H7BxOzek&#10;f5je0P8AQFvfHYvCbbx3yI2RBmNzdObploKOPHiv7A24Tk97daZStaGIvU038dxUssks00mMhRVO&#10;578DP+FFXVO78ftvrD5mbd/0S7oo6HGYWj7i2xFkc31vnpKSmWkFXu7DE1259k19S0cZaaH+K0Ek&#10;jySSPQxKFPvZz9hfIvE1kdNi95038IqkjigTMUoknxs5RQmurg9dVRO1hcr5YySSSg96c386r+Y7&#10;nf5n3z77b+QEdbkF6hwVY3WHx227VvUpFgemdnVtZTbfyP8AD6n1Y7Mb+rpqrceTiOpoa7KyQBjF&#10;BEF1wv5mfzOyvzl+WvYXbiVVYOvMVUtsbpzDVDzLHiutduVNTDiKz7Sb1UeR3ZVyT5mtjNzHVV7x&#10;BikUYHvZcOzd6S753bkMuGf+HRN9jhoWLWixtMzLC+hv0SVblpnH4aQj6Ae6nPdf/v3sP/Z//wCW&#10;N/L47U/mc/MTrP4o9XTfwVdxyVO5eyt+zUUlfjesOptuS0j7035kaWN4hVSUUVZBRY6meSFK/M19&#10;HSNLCJ/KhuPg78Qd+fOL5HbJ6C2LJ/DFzLz5veu7JKZ6ui2N1/hZKdtzbrrIEaMTvTJUxU1HAzxL&#10;V5KrpqcyRiXWvvau2PtCv3xuOhwFAfF5i09bVlS6UOPhKmpq3UW1FQwVFuA8rqtxe/v7LHxH+I/x&#10;5+BHx52b8dfjrs3G9edUdeY2WZ3mlgfL7gy7wRybi37v3cUkdPJuDd24JKfz5DIT6RZViiWGmhhh&#10;i+kp8evj1098TOntt9N9N7botn7A2fRSSM0kkTZDL5BokfMbs3ZmHSF8vuHLvD5aurl0iyqiLHBH&#10;FEnvdku3tvYfaWHpsNhqZKPH0aEkkgyTSEAzVdXMQpmqJit3c/6wsoAHz9f+FE//AApMyfyhl7A+&#10;B3wO3HWYP43UmQyO1O7O/cJkZabLfIZKRjRZbZGxJqeOGbD9JtVRyR1tcsrT7uiAjXxYkyJlNRX+&#10;cb/Opru9JN3fFH4o5mpxfS9PWVmA7O7bxlZJDkO4Vp2NNkNr7UkhSOXHdZNUI6VNUshl3CgCDx48&#10;utd72UXuPup86azae05miwqu9PlMvE5WTMBfTJS0hABjxmoEM971A44jv5NLL3rO+/eyze/e/e/e&#10;/e/e/e/e/e/e/e/e/ezNfEH4gfID51d+bJ+Nnxp2JXb97O3xVN4KaImkwe2sFSPF/G96b0zro9Ht&#10;nZu3KeZZa2un4XUkUSy1E0MMg3/Hb469ufKntrbHSvSe1Krdm+d0Tt4oEJp8XhMVTtH/ABPcu5sq&#10;yNT4TbeGhkD1NVLwLrGiyTSRRP72+bd25l91ZalwuEpHq66qbhR6YoIlt5amplIKwU0IN2Y/4AXY&#10;gH7En8oL+XLjv5Wnwc65+Kce/KzsvdGPyme392Tu9jVwYGv7F3rJSVO46TZOKrWafDbLxIo4aSij&#10;YRy1XhetmjjqKqVF+jd/Ls+GlH8EPi3s3oNN2VO9s7SV2W3bvXcR+4ixNVvLcz08+Zp9sUFSxlxu&#10;2seKaKnpUYJJP42qZUSaeRB73Y311sxNh7WosAKtq2dJJautqPUInrKoq0y0sbcx00ekKo4LW1EA&#10;sR7ev5o38sboL+ap8Y898fe6aVcHuCjaoz/T3cGKxNBkN5dPb+WBUpdwYM1fieuwOVEMdNnMR56e&#10;LL4+8flgqI6aqp3P51/B3qX569H5XqHsyAYvL0xmy3XPYtBj6Sr3J1zu0RKsGXxZqPG1Viq/xJBl&#10;Mf5Yo8hSejXFMkE8PveXfex8Rv3By4jJr4pl1TY3Ixxo9Tjqu1lmi1WLRSWCyx3AkTi4IVh8fn58&#10;fAf5Gfy3/kZuz41/JTabYPdWDY5LbG58aKmq2T2fsmqqaiDCdg9fZuenphmds5kUzr6kjqqGqjmo&#10;6yGCrgngj+dN8s/iZ3L8L+5dwdKd17fOLz2LJrcHnKITz7Y3ztieeaLF7v2hlJYYRksJkhCw5VJ6&#10;WdJKeojiqIpYk97rp3btLM7LzNRhM3T+KeL1wTpqalrqVmIirKOUhfJBJp/wZWBVgGBAJb7LR797&#10;TPva2/4S/fzoJfgR8hI/iJ39un7b4hfJjdmPp6LM5qvaHE9Ed2ZJIcPhN9pNO4o8bsvffjpMVuUy&#10;aIqbxUWRMsUVHVrU36/yMP5lknxN7gT48dt53w/Hfu7cFHDTZLJ1Zjx/VPZ1asWNxm6lkmcU1Ftn&#10;dWinoM2X0xweOlrC8aU1QJvex96L7LO08wNu5ee23c3UIFklciPE5NwI4qoEnSlNV2WOe9gtle4C&#10;tq+jn/MC+DnTv8xb4o9qfFLuvHxvt7f+HeXbW6IaOCqzvW3YWMinm2X2RtZ5tJgzm1srIHKB0Sto&#10;5KiinLU1TOj7m3y6+LfXHzI6B370F2bRo2H3bjnfCZ2Oninyuyt4UMcsm2d6YJpNJiymBr3D6Qyr&#10;VUzTU0t4J5Ub3s5279rY3eWAr8Bk0Bhq4yYJwoaWirEBNNWwE/SWnkN/qAykqfSxHv4wfyh+OHfv&#10;8vH5Z7/6E7MTLbA7u+PnYVP/AA/ce36yvxcr1GJqqTcOwezdh5uE0mRjxO4sY1Dm8LXRmGoWGeJy&#10;IplZE+aj3p0x218PPkDu7qfe65DaXZ/UG74fs8ziKiroJHmx89PmNpb42pk4zT1iY/MUJpcpjKpP&#10;HMsUsbEJICq+91qZ3C5fZ24KvE1vkpMph6waJoWeMkxss1JXUko0uI5k0SxMLGxH0Pv6xX8hL+bH&#10;gv5rPwswm79z5DG0vyg6VXDddfJna9L9nSvUbn+xm/u52risXSrAtJtXtrG46atiVIYYKTLU+SoI&#10;g8dEssm//wDym/5gGK+fPxnxm4s5V0UHefWS43Z3d2Cg+2gabOfayfwbftBQwCIU+B7BoqOSpjVY&#10;44qfIQ1tJGGSmWR/ez/9TdgRb+2zFUzui53GeKizkC6VLT6D4a+ONbaafIIhYcALIroLhbm8H3aJ&#10;797FH37373737373737373737373737373737373737373737373737373737373737373737373&#10;7373737373737373737373737373737373737373737373737373737373737373737373737373&#10;7373737373737373737373737373737373737373737373737373737373737373737373737373&#10;73UJ/O3/AJnm3P5V3wZ353bTVWLrO8t6+brX42bQyCLVLne1c3RTNBuCvx5SQVO1+ucUk2byQl0Q&#10;VC0sVCZEmrYNVd38z35yYX4GfFndfZ8M9DU9pbm8myeldu1arUDK79ylNKYsvV0ZVxNgtm0CyZSt&#10;D6YphBHS61kqYr+9h32fvmHYW1qvKK0bZSpvRYWnezeWvlU2mdOdUFHHeV72B0hbgsPfy2/5XXwL&#10;7h/nEfzBdu9R5DPbmr6Xee5s33N8pO453OQzW3uvjuCLLdk71rslWQ1UM+8t4ZrNJj8a06SpPnMr&#10;A0ymETMuiT8FPid2N/Mb+XmH68rMtm6un3Lm8p2V3t2PKxrMliNoHLx5Dem5qqtqY545dybjyeSW&#10;jomlV1lylfE0g8YkK+9kR2JtPJdj7vhxzyzutTPLks9kidcsNH5hJW1TOwYGpqJJdCXBvLIL8X9/&#10;YkpaXoT4TfGqOmpo9t9MfG74x9RsQC0lNtzr/q3rHbTSzTTTStUVlRFisFimeSR2mq6qUFmMk0hL&#10;fRugg6m+MXSiQQJhetOlujuvWIBZ4MNtHYmx8IXkkkkcy1EyUGKoCzuxkqJ3BZi8jkn3uxxVxO2M&#10;IFUQ43C4PHf4iGkoKGC5JJuzCOKO5JuzH+pPv46/84v+Z32D/NW+Z+9+/s8+WwvVGAap2J8dut6+&#10;ZBHsHqTFZCpkxTVtJTO9J/fLeNTI+Wzs4eZzW1IpkmekpKRI/nHfzHfnHu/57/JbdHbeWfIYzYGJ&#10;M21OnNl1ciBNp9fUFXM9AamngZqf+8m5JnbIZWUNKxqZvAsjU9PTqnvdcfY++azf25arLymSLHw6&#10;qTDUTkWpMfG7GPUq3X7mpJ8kp5OptIJVVtVV7IT797QPv3v3v3v3v3v3v3v3v3v3v3v3v3v3v3v3&#10;u3v+T3/OE7//AJR/f8e+9iSVm+uid9VmMoe/Og67JyUuB39gaWQxR57AySiam212ZtqmmkfFZVIz&#10;9WpqlZqSaWI2I/y5/wCYx23/AC9e203XtR6ndPVW6amhpe2epqqueDE7txMDlEy2JdxLDhN74SGV&#10;2x+QVD9TBOJKeR0PvYidc9jZfr3LirpC1ViqpkTLYl3Kw1cKmwliJusFdApPjkt/tLXUke/r2fGf&#10;5L/H350/HnZ3fXRO7MD2p0t2zt2YwSvBT1KhKqBqLcWyt6beqxO2J3FhppJaHLYqsTyQTK8cilSC&#10;30Ruke7eoflR09tztjqrP4nfvWfYGHkMUjRQzgLPE1Lmds7mw9R5Wx+YxsjvS5CgqV1xSBkcFSCf&#10;e7EsJm8RurD02WxVRFX4zIQmxsrcMNM1NUwtfxzRElJI2Fwbg+/nI/8ACjT/AITv574Qbk3f82fh&#10;xteszvw33XnKnM9jdd4Sh82Q+LmezteXZKaiooh5ei8jkKoRYyqVP9++7pQVR8X2tRNpm/zl/wCT&#10;vlvi9mtxfJ3434Kpyvxuz+UmyW89nYyl8tX0TlsrVlisNNTRjydWVlZOEoagL/uIZlpJ/wBvwTS+&#10;9ky7m6dm2vPUbn23A0u26iVpa2jiS74GaV72CqOcU7taNrfskhG40k6g3vXa9+9l29+9+9+9+9+9&#10;+9+9+9vG3tv5zdufwe1dsYnIZ/cu5sxjNv7ewWJpZq7K5rOZmtgxuJxOMoqdXnrMhkq+pjhhiRS8&#10;kjhQCSPbjh8RlNwZfF4HB4+sy2bzeRocRh8Vj4JKqvyeUyVTFRY/H0NLCrS1NZW1cyRxRqCzuwAF&#10;z797yQwy1E0VPBG8088iQwxRqXklllYJHGii5Z3dgAB9Sff3AKaim+K/8tqDHdtZaGSo+OPwfiou&#10;zM4lV56eSbqDoZYN55Za2olbzQs+3qmYSu51L6i31Pv6h0FLL0N8LIaPsHIRyTdMfF2Ol3vlVn8s&#10;Ly9ddUCLcuQWqmkbyRs2HmkEjMbjkn8+/e7RFU4HZYTISAnC7XC10oa4Jx2JtUyBieReFjc+/hz+&#10;/lwe/e6t/fvfvfvfvfvfvfvfvYpdMdI9v/IvsjbPT/RPW28u2ezt410eP25sjYmBr9w57IzOyrLP&#10;9pQQymkxtCjeWrrJzFSUcCtNPJHEjOF31r1h2J3JvTCdddVbK3J2BvncdUlJhtsbUxVXmMtWyMyh&#10;5ft6SOT7eipUPkqKmUpT00QaSV0jVmHvc/GYvI5mtgx2KoqnIV1SwSGlpInmmc/k6UB0og5ZjZVH&#10;JIHPvfo/lT/8I79n7Zp9tdzfzTtwLvTc5WDKUfxL613HLT7LwkpRZIqPt7tPbtXFkt311O0hE+L2&#10;zUUeOiqIFvlclTSPCdtL4D/8JyduYOHCdlfPHLrubOFYq6m+PuyczJDtnGSFA8dN2JvzD1EdbuKr&#10;hZz5aHBzU1Ek0Q/y+thdoz72bTYPxypoBBkt+TCqn4kXb9FMRSxG1wuRr4WD1DrfmOAqgI/zjqSP&#10;e7Xt3bPSvxo6mp8DtbCdZ9DdH9V7bqpocZh6LbPWnWHXu08RDNW19U0NNHhtsbZwePgWSeombwwo&#10;NckjD1N72d8NhOs+kuv4sVgsXsjqjq7YWFnljosdS4TZOxtobfx0UlVV1BihTG4PB4qjiDyzSN44&#10;0Gp3P1Pv3sz0MGMwmPEVPFQ4nF0ELEJGsFFQ0dPGCztZRHBBEguSeAPqfeqt/Mi/4V7/AA2+Nf8A&#10;HuufhDt7/Zyu3aP7mg/v391XbX+OO2sjHqi8/wDejwx7m7S+0nAbw4OCmxVZEbw5lT7oU+aX/CiP&#10;43dKfxbZvxfxH+zJdh03npP71eeqwXTGErU1R+X+O+JM5vv7eUBvHi4oaCpjN48kD797AXenyJ21&#10;hPLRbXh/vLkV1J91qaDCwOOL/cWE9fpP4iAjYfSX3offPL+cX/MO/mPZOsHyX+Qu6K7r+aoM2P6P&#10;2DLL190hiESVpqVP9H2354aLc9Zj2dhBkc/JmMtGjlPuyh0+9Un5X/zHfmF8z66pHdvcGdqtoyTe&#10;Sj6u2lJJtDq/Hqshkp1/uhiJY6XOVNIzMIqzLPkcgisV+408e/eyo7s7H3jvSRv43mJ2oy10xdIT&#10;R4uMXuo+zhIWdkvw8xkkA/te6xPZHPfvaG9+9+9+9+9+9+9+9+93T1n/AAnd/nMQbY25vTHfB3e+&#10;6dq7v2/g91bZzOx9+dN73TL7d3LSrXYPJpjtrdj5bNY/76hdJmp6ymp6umjkXzxRFgPdmNR/J1/m&#10;TRYPDbmo/i5ujPYDcWIxeeweS2vuvrfdC5DD5uAVWLrlosDvPIZOk+6pWWQw1EENRCjr5Y4yQPfv&#10;YmN052UIIapNrVVRT1EMVRBLS1eNqvJDOuuJwkFbJKmtCDZlVlB5A97+X/CVPof5N/GT+XD2B0h8&#10;q+l+yujN97S+WPZ1ZtjanZe28xt6vyWwM/sPqbI0e4cL/EYEoq/C1e8jnIEko5JYmlpncn9wFttn&#10;+Ql1T3h0f8Md3dX999ab16s3Xt/5Ab5qcHgN7YXI4errdpZfafX9ZT5jGfeRLS1eMqNyHKRK9M8k&#10;ZeBmv6wW97Nv0Jic5g9l1eLz+MrcVV0+4K5oKethkhd6Sakx7rNFrGlomqfKLqSLqT+fejP8kv5M&#10;X84X5TfL75R9v7b+AXyFnh7f+SXefZFLld1bcouv6PIR747C3RvZMglZ2HlNrRfa1tNlA8crlVkk&#10;YRgmU6PerP3T/LV/mM98fInvXsXC/EjuCWPsXuntPekFfnsNTbRpqxN0bwzu51rFqd4V+Bj+3qYK&#10;7UkjEK7sEBLnT797KzmutOxs9uLO5GDaOYIyOaytaslRCtIriqrJ6oPrrJIBpZZOCfqePrx7rl+c&#10;X8tv5kfy4c/1ztP5k9UU/UW6u1Nt5bdm0MAm/uud/VdTgsNlhhqurrqvrXdm8MPjpDWMNMMtSJip&#10;uVBBAJp8o/hb8kPhhltm7f8AkjsCHrzPb8wuQ3Bt3ELuzZu7KibFY3IDG1FRVVGys/uLHUbmpI0x&#10;vOJNJuVBuB72jN07K3JsuWip9yY9cdUV8ElRTwiro6tjFHJ4mZ2oqipjQ6vwWv7Ix7Kx797Svv3v&#10;3v3v3v3v3v3v3v3v3v3v3v3v3v3v3v3v3v3v3v3v3v3v3v3v3v3v3v3v3v3v3v3v3v3v3tYbB7D3&#10;/wBU7vwfYPV2+N4dbb92xWLkdtb32DubNbO3ft7IIrIldg9y7drcdmcTWKjkCWnmjcAkX59qPaW8&#10;N27B3Fi937F3TuPZW7MHUiswu6NpZvJ7c3Fh6tQVWqxeaw9VR5LH1KqxAeKVGAP19+9yaSsq6Coi&#10;rKCqqaKrgbXBVUk8tNUQv/qop4WSWNv8QQfe2X/Lz/4WBfNr47HC7E+au18b8zerqZqKgO8zNjOv&#10;vkDt7FwpHSmZNz4vFf3S7Gaipl8vjzOPhymQnB8+YXWXGwJ8Pf8AhRZ8nunDjNq/JnBUXyU2LAaW&#10;kO5TJQ7Q7dxFDGqU5kXOUNB/d7eRpoF16MlSR19XLfy5JdRYe9mB2d8i9z4bxUm5oE3LQrpT7m6U&#10;mXhjFlv50j+3rdK82lQSOfrJ+fe+v/L9/m2fBH+ZjtSnzXxe7qw+U3lHjzkNydIb0kotod5bMjjN&#10;qk57r2qyFVVV2PpWIV8piJsphmZgqVjtcDbF+Iv8wf4p/NzAQ5PovszHV25EozV5rq/cz0u3e0tt&#10;InExy20J6ueeqo4CQGrsdLXY0sbLUsbge9mx2j2DtTe9OJcFk45KkJrnxdSVp8rTAfq81GzszIv/&#10;AB0jMkX9GPsM/wCZX/JK+Bn80XA1dR3r1pHtPueHHtSba+RnV0eP2v25hpIaZ4MdBnMmKKoxvYO3&#10;6IkBcdnaeuiij1ClalkbyhEfNj+WJ8T/AJ14mom7U2Sm3+yo6NqfCdy7FSkwXYWNeOBoqOLKVwpp&#10;aLd+IpjYCiysNVHGmoQNA58g97g726w2nvuJmytCKfJhNMGZodEGQiIUhBK+kpWQr/qJVcAfp0nn&#10;382L+a3/AMJ5/nD/ACuKjL79yWIX5CfFuGqk+w+RHWGEyP2e3qIukdMvcOyPLlMt1XXSvIqiokqK&#10;/BSSOkcWSknYwppV/Pr+T58ovgpNkN2VuOHcHRMc7/adxbGxlZ9vh6UuqQr2NtfyV2Q2HVOzqvme&#10;arxTuypHWvKTGvvZKt/9Pbo2IZKt4xmMEGOjMUMT6YVuAoyVLd5KBzf6kvESQA5PHuhb3U9797Cf&#10;37373737373737373737373739Iz/hFD8Yttba+KPyj+XtZQ0c2++1u7Kfo7EV8sUM1diuvupdpb&#10;c3ZVQ0FVd5qCn3Pu3smT72AaPOcJSSOGCREbpH/CZHo3CYToHvb5EVNLTSbr392dD1bjqt44paqg&#10;2h19t/DbgnjpJ7tJSQ53cO9H+5iGnynGU7tcJGR72dL4yYKCDAZ3cTIpq8hkxi43IBeOjx9PDUME&#10;b6os9RWnUOL+JSfoPZv/APhXD89d4fEz+XjgOiesszUbe398194Zvq7L5qinamyND0ltTCU+X7eg&#10;xk6XdKjc75vC4Gp4s2KzFYAyyGM+zFf8KFPljuP4/fDzEdVbHyU2H3b8m9x5PYmQyVNKYayl6wwG&#10;MhyHYkVDKt2WbONk8ZiZ+LGgyNSAVcoffvai+Qu7Knb+zocVQyGGr3PUy0Mkqkq6YuniWTIiMj6N&#10;OZYom/5tyN+be/lae9C3372Qv3737373737373737373737372bb4R/CP5D/AMwf5D7M+NHxo2ZN&#10;uzf27JjU5DIVJnpNpbB2lST08We7A7Az0VPVR7d2bt2OqQ1FQUkmnmkipaWKorKinp5TB/GD4wdw&#10;/L7uHbXSXSW2pNwbt3BIZ6ysnMtPt/ae36eWFMru7d2VSGdMNtvDJOpllKvJLI8cEEc1TNDDJ72o&#10;dr7XzG8MxTYTCUxqKuoOp3a609JTqVEtZWShWENNCGFzYkkhVBYqp+ux/KQ/k+/G3+Uj0e+xOq6b&#10;++vce96PD1XeXfmex9NBuvsTO0FKn+4zFQqZ22l1vh66SZ8Vg4ppVg8rS1M1VVvLUP8AQ4/l7fy6&#10;Olf5e/V7bV2FD/ebsjdFNjp+0u2ctSQxZ/eOVpIF/wAhoIlMrbf2XjqppGoMXHJIItZkmknqGeZv&#10;e7DuveucJ17izSUC/c5KqWNsplpkUVFZKi/ojHP29FG5JjiBNr3YsxLHXz/4USf8KWMd0JT7++CP&#10;8vTe7Vff6zV+0O9fkftisjfG9JKENNmthdT5ukmcV3cSOz02SzEJ8W1GV4aZ3zIaTE1C/wA4v+dj&#10;R9TQ7s+Kfw/3OajtwSVe3u1O58HUI1F1goUwZPaewMnTyt912OrFoK3Ixft4Bg0cDNkgz4/3sIe4&#10;+7ExIq9qbPqtWXu9Plc1AwKYvjTLSUEqn1ZIG6vIOKc3CnyXMer3/Kg/4UR/Nj+WbvKfF5/cG4Pl&#10;H8btzZSqye9Oju097ZeprqHJ18r1FZunq3sLLU+5cv1/uSoq5Xlq4fBWYfKGSRqmjNU0VZBRf8Av&#10;5xfyc+EW5JaDLZfL97dLZuunrdy9W783PkJqqlrquRpqnPbE3fkIc3kNo5qaodpKiLxVOOri7tPT&#10;Gcx1MXvYFbA7j3PsipMc002dws8jPU4uvqpGdHclmnoKyQTyUkxYksLNHJc6l1WYV9fzGv5kPyX/&#10;AJnvyGzHyB+SG5lqp41rMP1v13hTJS7C6i2NJkJ66h2ZsvFsSRDEZQ1ZkKgy5HKTqJaqVyECFC+Z&#10;fzQ7t+cvcGR7d7ozi1EqLU43ZezsZrg2n15tZ6uWqpdtbaoGJIjjMgNRWTGSsrpV8k8jEKF97SG8&#10;96ZvfOYky+an1Eao6KjiutJjqUuXWmpo/wCgv6na7yHlieLEG9lL9+9pL3737373739SX/hK1/OE&#10;HzY+Nf8Aslveu6VrPlH8VNq46l2vlMxXNPm+5Pj3j3pMLt7c8k9Q5nyW6usZ6ilwWadryz0kuMrJ&#10;JJ6iprHj3t/5C38xgfJzpT/ZZ+1M6tT3r0JgaODBV2RqmlynZHUFG1PjMPnHlmYy1ue2PLNBismx&#10;u8tO9DUu0s01Sye9nu6F7G/vPhP7s5WfVncBTosDyNeXJYdNMUM5JN3qKEssUp+pUoxJZmtA/wCF&#10;W38olPmP8Zh83+ktrw1PyT+J21cnWb4osXSBsx2t8cscavObjxDBGVq7PdTTTVeexaC8ktBNlKZF&#10;mnmpEWH/AD9f5eK/JDpEfKHrDBRz91/H/A11TuimoacHJb+6ZojUZXNY4hSrVWW6/lkqMtQry70k&#10;ldAqySyU6r73w7968/vJg/70YuANm9v08jVSov7lfhU1Szx/7XLjyWlj/JQyKLkqPehr/J2/mWb3&#10;/lY/Nzrv5FYb+JZfrPJsvX/yB2HQzFRvfp7cNfRNuCOmp2ZYJdzbUqaWDNYZmMd8jQRwu60884bV&#10;E/lyfNjc/wADvk9s7uTG/e5DZFcy7R7d2pSykDdHXOYq6Y5dIIWIikzeAngiyWNJKXrKRI2YQyyh&#10;veyodcb2qth7no8zFrkoZP8AI8vSKf8AgVjZnUzBQeDPTsolj+nrQAmxPv7PnXvYGy+19h7M7P64&#10;3Ji949f9h7XwW9dk7swk/wBziNybV3NjKbMYLN42fSjSUeSxtZHLGWCsFazAG4H0rdobu21v/am2&#10;t87MzVDuPaO8MFitzbYz+Ml8+OzWBzdFDkcVk6KWyl6atoqhJEuA1m5ANx797sro6umyFJTV1FPH&#10;U0lZBFU0tREdUc0E6LJFKh/KujAj2sPaj9+9yffvfvfvfvfvfvfvfvfvfvfvfvfvfvfvfvfvfvfv&#10;fvfvfvfvfvfvfvfvfvfvfvfvfvfvfvfvfvfvfvfvfvfvfvfvfvfvfvfvfvfvfvfvfvfvfvfvfvfv&#10;fvfvfvfvfvfvfvfvfvfvfvfvfvfvfvfvfvfvfvfvfvfvfvfvfvfvfvfvfvfvfvfvfvfvfvfvfvfv&#10;fvfvfvfvfvfvfvfvfvcerq6WgpamurqmnoqGip5qusrKuaOmpaSlpo2mqKmpqJmSGCnghQu7uQqq&#10;CSQB7w1FRT0lPPVVU8NNS00MtRU1NRKkNPT08KNJNPPNIyxxQxRqWZmIVVBJNvfvfTMqKzuyqiqW&#10;ZmIVVVRdmZjYBQByffx5/wDhQZ/NGrf5ofz23RuDZGYqq/409DtlOofjbi4Z5Zsfl8JS5GNd4dqw&#10;0o0xHJdu7joFrI5BFHP/AAOlxVLMGkpNTfOZ/m9fOuq+dPyyzuX2vkp6vpPqlq7rvpWhjlkko8ji&#10;4KxBuPfsUA0oa3sPNUi1KOESX+FwUEEgL0+o+91y9v77bfW7J5qWRnwmJ147CxgkpJErj7mvC/TX&#10;kZl1A2B8SxqeV9/QN/4ThfypY/5Z3waxOY7I28uO+VXydhwHaHer1tLFHmdlY37CWTrrpeSUASRr&#10;19h8pPPkoiWK7hyeQUPJDHTldu3+TD8Bk+Efxax+R3ph1o+++8Y8TvrtRqqBEyW2aL7SR9ndaPIB&#10;rQbQx1dLLWob2zFdWKGeJISPezd9MbBGyNrRyVsOjPZ0Q1+V1KBJSpoJo8YT9R9nHIS4/wCOzvyQ&#10;B7oJ/wCFgn8256iqxn8qrondDLTUjbe3/wDMLM4WtIWpqitPn+teiqqSJwrQ0itSbpzkWlgZjh4l&#10;kVoq2A1Kf8KLf5hDTT0XwJ6qzpENOcPu35GZLGVJAmnKw5fZXVU7xsA0UANPncpHYgyHHIHBSqiP&#10;vYS/IvsK7JsHFTkBfDV7jlib9TWWaixTEfUL6Z5R/Xxi/DD3oIe9Sn372Un37373737373737373&#10;73737373737373737373737373737373db/JS/nN90/ykPkBTZejqc1vj4r9kZrFwfITo+OZamLK&#10;Y5DFRHsPr6mrq2ix+F7W2zjx/k0xlgp8tTRihrW8fgnpLNf5ZX8ynsv+Xt25BkKefJ7o6G3pk6GL&#10;t/q9JFmjr6JSlMd4bQgqqmmpMbv7CUn+ZkMkUOQhT7WpOjxS0/vYndZdlZPr3LrIrS1WBrZYxmMW&#10;DqEicL95RqzKkWQgT9JuFkUaW4sV+uR0j3f8e/m78ett9u9Q7n2n3V0F3bs+sWlrFp4cng9w7fzN&#10;NU4jce1d0YDJweWiyFKXqMbmMPkYI6mkqEmpaqFHV0H0LesO0OoPk/0/hew+u85t/szqXs/blSsF&#10;SsMddi8xiMlBNjszgc7ia2LXTVcBaaiyWOrIkmp5lkgnjVlZffvdheLymH3Rh4chjp6fJ4jKUzaW&#10;ADxTQyq0c0E8Ti6ut2SSNwGUgqwvce/mrf8ACgz/AITnb3+Am6N0fK74dbW3Fvv4Q56qq83urbWP&#10;Su3Buf4s19TOJJ8VuF2aqyuY6dklm/3FZ6Uyy4xB9llZPItNXZDSi/m9fyat0fErOZ3v7444HMbq&#10;+L+WnqMnnsJSLVZfOdD1c8oeWgzDEz1+R64d5f8AIMtJrehX/Jq99aw1VZ72Sft/pqq2lPPn9uU8&#10;1XteZmlngQPNPgXY3Mcx9UkmNJP7cpuU/TIb6WfUz96/Xv3sv3vNT09RWVEFJSQTVVVVTRU9NTU8&#10;Tz1FRUTusUMEEMStJNNNIwVVUFmYgAX95IYZqiaKnp4pJ555EhgghRpZpppWCRxRRoGeSSR2AVQC&#10;STYe/e+1UsQqgszEKqqCSxJsAAOSSff0Hv8AhNJ/wnS371bvrY/8xn57bKqNobp2v4dx/GD48boo&#10;jHuXA56eANjO6u08RUc7fzGFgmMm3MHUx/f0dcVyNUlLUUtIjbfP8kz+TduzYm6trfMv5Y7Zm27n&#10;cF48z0b07naYpm8VlpYr0PZm/MfNziMjjIpC+Gxcyfd09UVrZ1gmgp1PvZvukum6ugq6Xee7KU00&#10;8FpsFh51tPFKR6MnXxn/ADMkQN4YmGtX9baSqj2fr/hXD/Ml2/8AGX4Ot8Kdl56lbvf5mwxY3N4q&#10;mmY5PaPx1wmWWo3vuasWEsKRd/ZrFxbZoo6hVSvpJcu0RL0T2Np/woU+aeI6Q+Lh+Mu2crAe1vkp&#10;HHRZSgglY1u3um8XkFm3Rm6kRkinG7MnQx4SmSUBaunkyBjOqla3vat+Qu9YcHtb+7NNKv8AFdyg&#10;JLGp9dPhopAaqdrfp+7lQQKDw6mS36T7+XD70TvfvZE/fvfvfvfvd3/8or+Q/wDL3+bHumm3FtTG&#10;ydO/FrDZg4/fPyV3piqh9vtNSSlcjtrq7AtNQVnZ29IfGyyxUksWMxrWGQraZ5KeKe0L+Xl/Kl+R&#10;H8wDOw5jAUT9c9EY3Imj3V3XuWgmbENJTuVrMJsTFNJSVG+NyxaCskdO8dFRNb7upgZ4o5fexR68&#10;6o3F2BOs1OhxuBik0VWbqYyYSVPrgoIrq1dUj8hSET+2ykgH6jv8uP8AlV/Dn+V11ZH138ZOu4ab&#10;ceUoaeDsTundqUGb7j7SrIWSUz7v3dFQ0XhxMdRGHpsPjoaHDUbXeGlWV5ZZN7H4ZfAr44fBTYab&#10;O6P2dHDma6lhi3j2ZuFaTJ9j77qYykhl3FuGOlpfHj0mQNBjqOOlxtM12jgEjSO/vZ7NmbC23sSg&#10;FHg6MLNIgFZk6jRLkq9gb3qagIlowRdY0CRr+FvcklH82L/hQ98I/wCVzTZzr2bKr8ivldTUrLQf&#10;HfrXOUCSbXyEsAnpJO6d9rDlcV1ZQyROj/aNT5HcEkc0MseMamkNShZP5gH84f4w/BSDKbQkrx3H&#10;37DARSdO7JytIr4Krki8tO/Ze6hFX0Gw6VkZW+3MNZl3SSN0oWhczL72mOwO4tr7EWWjMn8Zz6r6&#10;MNRSreByLqcnV2kjoEIsdNnmIIITSdQ+av8AzJf50Hzx/mjbiqD8hu0ZsL1JTZJK/a3x160NftTp&#10;bbbUsssmNq6rbi11XW733FQmZymW3BVZPIQmR1p5IICsKaUfzT/mWfK7515mY9wb7kxvXsNalXge&#10;m9kmqwHWeFankd6Konwwqqip3PmaUyMVyGXnrquMuywvFEViX3slG9ey9177mP8AGK4xY9XD0+Go&#10;tdPjINJJRmh1s1VMtzaSZncXNiBx7qi9kD9+9oD3737373737373737373737373737373739I74&#10;4/8ACw3+W70x8beguo939O/OXdm+urOiup+vd1Z7D9e9IVeAz28Nl9ebf29n6+gy+f8Akfi9wVeN&#10;rc5jpmSqqqCGokRvI0IY6fe6T0z/AMKNPhd1r0t1L15uLrj5S7g3VsPqrr/Z+fy2N2f1fUYnLbi2&#10;zs/EYfLVdJkMt3RQZeooqrKUchWeekjmdTraO5t797OnhvkbsvG4XE46oxu6aiqoMVj6OeWOjxbQ&#10;y1NNRwwyukkuajmZGlQ+pkBI5t72Gv5Tv82Lpn+bp0z2N3X0p1z2d1rgOtezpOrcriu0o9qx5ivz&#10;Ee1dvbsOQx42nuHcdEcaaLccUf7kscvljf0abE3C/AD5/wDWv8wzrXefZ3WOzN8bKxOyt8PsSvoN&#10;9pgEyNXkUwGH3AayjG38xmqY0Rps1GnrkSTyI3ptYn3sYev+wMb2Hja3KYuirqKGirjQSR14pxI8&#10;gp4ajWn28066NM4HJBuDx7pV7L/4WM/CzpbvTuHpDsz4sfKJKzp3t7fnVOV3BsWbqfdFLmH6/wB2&#10;5faWUzuPoM/vrY8sS1lTiGmgppJQTG4Dyqb+6y97/wDCjz4zdZ9qdj9X736H71Wp647E3ZsCvy+1&#10;ZNgZ2DIttHcOR29XZWkpMvura0ka1M+OaSKB35VgGdT797DKu+R+2cZlcli67A50PjcjV4+SakOP&#10;nWQ0dRJTySok1XSkamjuFJ+h+vvVr/4UefzbPip/N4318P8Ad/xV2n3Bhcj1btDs7a29sb2vsfbW&#10;290TVe883sbI7TxWPbaG8t90mbjpZcbkF0JVssU8x8YbyljRH/Od/mD9CfzD91fHXcXQm3+xcZWb&#10;E27vnA7not/7WwmFzstRuXJ7VrNv0FGdu7k3VT5RIJKKsGhagrHLIdGryEn3sCO5+wsB2JVbcqMB&#10;T5GJ6CnroKpMhSwQTlqmWkenjT7epqllClH4DcE8fX3Ul1F/Ko/mW98JBUdUfA/5XbsxdSrtT7iX&#10;o/f+F2jL4wCyJvHcWExG1jNY8R/eaz+AfdfHXnwH+bPayxTbA+KXfufoZ1YxZlert3Y3b0mgXZV3&#10;HmMXj8CZLfRPuNR/A9+9h7jtg72ywDY/amfqI25E38Lq4qc2/AqZoo4L/wCGq/s6FN/wmr/ne1eM&#10;q8tF8DN4pS0bUqzRVPavx8osm5rCViNJhaztyDM16oR+6YIJBAOZNA9mWg/ko/zQaiinyEfxQ3Gs&#10;FMYBJHPv7qCmrWNSbR+DGVPYUWSqgpH7hiicRf29Pv3tSr0n2gyNINp1OldNw2Qw6v6vppibIiRv&#10;8bA2/PuvT5Mfy+/m98NmD/KH4q95dJ4uSqShpd0726+z9FsXJVshAWjw/YFPSVWyMzVXIvHSZCZx&#10;cXHIuT7u74h/KD43MG706F7S6xoXnWlgz259oZal2rW1Lmy02O3dDTz7YyU9yPRT1cjC4uOR797R&#10;+b2hujbfOdwGVxkZYKs9VRzLSOx/sx1iq1LI3+CufZPfZc/fvac9+9+9+9+9+9+9+9+9+9+9+9+9&#10;+9+9+9+9+9+9+9+9+9+9+9+9+9+9+9+9+9+9+9+9qjZW996dbbrwO/Out37o2Dvja2Qiy22N57Kz&#10;+W2ruvbmVgDCDJ4HcWCq6DL4jIQhjomp5o5FubH2+7Z3RubZWfxW69m7izu0t04GsjyGD3LtnL5D&#10;A5/DV8V/FXYrMYqopMjjqyLUdMsMiOt+D797z01VU0VRFV0dRPSVUDiSCppppIKiGQfR4pomSSNx&#10;/UEH3uu/ypP+FgfavWM+2emP5nmGyHcnXokgxVF8ntj4ehh7d2rTyTQU1LUdl7LxqY3Cdk4PGQEt&#10;UZDGx0e4FgjaR4cvVPZtm34Cf8KLN+7HlwnWnzkxtZ2RtAPFQUveW18bSx9h4GF5IoYJt7baolos&#10;ZvXF0URvNV0SU+XESF2jyM7WPvZnNgfIuvoTBjN8xPkqO4jXO0sajI06khVatpkCRVsSD6ugWawu&#10;RI3v6AXRvfnQHy86fw3bfQ/Y2xe8Omt/Y2eCi3Htitpc7gclT1NKqZPAZ3HVEYqcXlqaGq8ORxOS&#10;p6eupHZoamCN9SDbk6t7Z6k+RHXON7C6o3ltXtHrbdtFLFTZnB1MGVxNbDPAq12JytHMgnoMhBFP&#10;4qzH1sMNVTsTHPEjXX372bnFZbEbix0WQxNbS5TG1aELNAyyxOCtnhlQjVHIoazxuAynhgD71Bv5&#10;zX/CTHrXu+HdHyJ/li4zbPTfcBWuze5/i7UVMO3+m+yKm89bUv1VWzMMd1Du6scmKDFP4dp1DGJE&#10;OGRJZptdv+ZR/wAJ+dldoRZ3uP4OUOD637GIqsnnOi5po8R1vvSb92pmbYVTIRR9d7hqGJjioG8e&#10;35mKKpxqq8knvZdeyvj7RZQT5nYyQY3I+uWfBMwhxta3qdvsGPox1Qx4EfFOeAPGLk/Ox7U6p7K6&#10;N7E3d1J3DsXdHWnZuwsxPgN47G3nh6zA7l27loFjlakyWMr4oaiHzU80c0MgBiqKeVJYmeN0dtOP&#10;fuwd69W7x3D172NtXO7J3xtPIy4ncm1ty46pxObw+QiVHNPW0NXHHNH5IZEkjexSWJ1kQsjKx97J&#10;zX4+txdZUY/JUs9DXUkhiqaWpjaGeGQWOl43AYXBBB+hBBHB9h/7SPv3uH797979797+m1/wiu7l&#10;21ur+Xn8hukIJ4V3p0/8pslu3NUEb6pV2h2913sxNn5adSdUbV+e663BTKANJWhBBJ1W3gP+EzXZ&#10;OFz3w+7h6viljG5euu+K3cOTpEa7jbvYmzttLt2vlUm6NV5XZuXhFhYrS3+t7e9ng+M2SgqNn5jF&#10;gj7nG556iVAeftsjR0320h/prlo5l/5A9h3/AMLYvjbuvf3xP+I/yewNDVZHBfHPtrsHYW91pIJp&#10;hhcH8hcPsr+GbmyLo3hpcTBuvqLH4syODeszFNGpBc3R3/CnDpbP7t6A+PXeWJpZ6zFdNdg7v2nu&#10;haeKSQYzF9wY7bP2OcrWU+ODHxZ/rykoC7D/AIE5GBARq597h/JzC1FXt/b2ciRniw2QrKSq0gnx&#10;RZiOl0Tv+FjFRjkjv/qpFH59/Np96WHv3slfv3v3v3v3v3v3v3v3s8P8v3+Xn8mv5lnyBwfx6+Me&#10;zGz2dqFp8rvXeOVkfHbC6q2V99T0eS312Bn/AByJjMLjzP8AtQRLPkcjPppqKnqKl0iY0fxF+Hvd&#10;/wA2e3cX0/0fto5bKzCGv3PuOvZqPaewts/dRU1burd2X0OtDjKPy+iKNZaytltDSwzTMsZ97VO0&#10;Nn5ze2Xiw+DpvLK1pKqpkJSkoKXUFeqq5rEJEl+ALu59KgsQPf14/wCVn/Kt+N38qX48YvpnpPEw&#10;57e+Yho8n3N3jmsXSU2/O394pAq1GRyU0b1MmD2ji5C8WFwME8lJi6Yklqismq62q+h/8EPgX0t8&#10;BunqHrXrHHx5XdGRjpq7srtHJ0NPDuvsTcaxATVlbIjTvi9vULlkxmJilenoYCSWmqZKipn97sQ2&#10;HsLC7Bw8eNxkYlqpAsmSykqKtXkakDl3I1GKnjNxFECVjX+rFmbVs/4UW/8AClup2HW77+Av8uff&#10;NOd3Qx5bZ3yK+UG1q0zPs6pcSY/N9XdI5yhnESbxpR5KfNblgZ/4RIWpccy16SVVFRH/ADkv52k2&#10;1KndfxL+Gu6YTuGNMhtzuPvTBVRkbbk7B6PJ7F6vylLKI13HANcOTzcRb+HuWgo2FWr1FN72BHcn&#10;drUjVe0tmVS/cgSU2ZzsDXNMxuktBi5VNhUryJZxfxn0p67svz0Hd5HaSRmd3Znd3Ys7uxLMzMxJ&#10;ZmJuSeSfen0zM7M7szOzFmZiWZmY3ZmY3JYk8n372T0m/J5J5JP598ffXv3v3v3v3v3v3v3v3v3v&#10;3v3v3v3v3sznw1+WfbXwa+TXUHyp6Ryv8N7C6g3ZSbhoKaeaqixO5cPIkuP3RsnciUc0FRVbX3rt&#10;usqsXkYkdXekqn0MrhWUcPjb8gewfiz3f11311fX/Zbv663BT5ikglkqI8fm8c6vR53bGaWmkhmn&#10;wW5sLUT0NZGrKzU87aSrBWHvb5tvcGQ2tnMdnsXJorMdULMiksI54yCk9LMFILQVMLMjj/Usfz7+&#10;1z8Mflp1L87vi7098qemK77/AK+7k2fS56nx1XLS1GU2xmkebF7u2HuVKV5qWPcmydzUdXisgiM8&#10;RqaV2jZ4mR2+m38avkF198rOiuue+utar7vaHZG3IMtDR1DwS1+DyStJQ7h2pm1gaSBM1tjN01RQ&#10;ViqWjM0DFCyFWPvdm+2twY/deCx2fxja6PJUyyhGKmSCQEx1FJOFJUTUs6tG4FxqU2uLH38r7/hR&#10;9/Klk/ln/OTLZnrfb7Y/4q/J2bP9odFtQ0sseG2Tk/v4pOxel0lKiONuv8xlIZ8bECwXb2Tx6l5J&#10;o6groafznvgM/wAJPlLkMnsvEGj6E7yky2+eq2pYJExu2K77uN95daK5ARDtHI10ctEguBh66kUs&#10;8qTW97IZ3RsE7I3TJLRQ6MBnDLXYrSpEdLJrBrMYD9B9pJICg/44unJIPvYt/wCEdn81I7v2duf+&#10;Vv3JuNpdybApc/2h8U8hlahDLlNhzVT5Ts7qOlmleN56rZ2XrJNxYmACeeTHV2UF46XGwoLkv+E4&#10;/wA9DuLbec+CXZOZMma2lBlt89BVdfMpkrtqSTtX7468gkkZGln25kKl8zQRDyyvR1VcLpBRRqPe&#10;xk+OO/fuKafYmSmvPSLNXYB5G5kpC3krscpJF2ppGM0Y5JRpPoqAe97f3tXe/ezWe/e/e/e/e/e/&#10;e/e/e/e/e/e/e/e/e/e/e/e/e/e/e/e/e/e/e/e/e/e/e/e/e/e/e/e/e/e/e/e/e/e/e/e/e/e/&#10;e/e/e/e/e/e/e/e/e/e/e/e/e/e/e/e/e/e/e/e/e/e/e/e/e/e/e/e/e/e/e/e/e/e/e/e/e/e/&#10;e/e/e/e/e/e/e/e/e/e/e/e/e/e/e/e/e/e/e/e/e/e/e9VP/hV7/M7m+GPwfi+LnV24Vx3f3zVp&#10;c7sqefH1njzOyPj/AEEcNN2ruVRCzy0VVvZa6Ha9C0qoJqavyc1PIJ6C60I/z+vnHL8avi8nROxc&#10;wtH238mYMrtmWWjqdGS2x1FSJHBv3NqIy0lLPudaqPBUpdV8kNXWywuJaS497ATv7fJ21tcYKhm0&#10;Zfcyy0pKNaSlxCgLXz8XKtVBxAt7XDuQbp71Pf8AhK9/K5j+c3zkg+RHae3P4n8b/hlWYLsHLQZK&#10;jabC797wkqTWdS7DmWR4oK7H4OtoZdy5WO1RC0WLpaKqhMGTB90BfyGfgonym+UkXcW/MN990v8A&#10;GupxW78hFW05lxm7O0XmNR19tSQO0cVVR4uppXzdelpo2joIKaeMxVt/fvZf+htiDdO6RmK+DyYX&#10;bTRVkgdbxVeULasfSG9g6RMpnkHItGqsLP7+it/Nb/mC7K/lk/B7uH5VboGNyW5cDjV2n03s3JTN&#10;HH2D3XuqnrKbYG1CkM0FVNjUqqabJ5bwOJ4cHja2eO7RAHch+fXy82z8H/i52N33nRRVubxVENv9&#10;b7brZGRN39m5+Gph2lgCsckU8lEs8MldkPEwlixVFVSpdowD72cnf276XY+1sln59DzxR/b42mc2&#10;FZk6hWWjp7AhimpS8luREjEfT38Vns/svfXc/Y+++3Oz9y5LeXY3Zm7twb73zuvMS+bJ7h3VunKV&#10;WZzuXrHAVBNXZGskcqiqiA6VVVAA+Znvne26uyt57r7C3zm63cm8t77hy+6t05/IyeWtzGfz1fPk&#10;srkKlgFXyVVZUu1lAVQbKAAAPe6zK6uq8nW1eRrp3qa2uqJquqqJDd5qieRpZZGP0uzsT/Qe0L7S&#10;vv3uJ7NN8Ovhf8kPnr3jtr49fF3rbLdj9i7ib7moSmAo9u7R29DPBBk95b63JUhcXtTaOG+4Tz1l&#10;S6hpHSCFZqmaGGQd/jj8ae6Plj2jhOn+itl5Dee8swfNMsFqbD7ew8csUVduTdWamtQ4Db2N8y+W&#10;pnYanZIolkmkjif3t+23tnNbsykGHwVFJW1k3qbT6YaeEEB6mrnb9unp49QuzH6kAXYgG7b+ZF/w&#10;lu/mAfAPrKh7p2fUYH5d9X4jatDmO2sp0ngc9FuzqnLQ0MdRueau2BkjVbj3P1zhZzIY9xY9HdaO&#10;F6vJUGKiU+7Pfmj/ACJflz8Stj0vZm3ZsT8h9i47A0uR7BruscTlk3BsHIR0qTZySq2lWmfM5zZm&#10;NlL6MxRqzCmiaoraSgjB9+9ifvTond20qFcnTmLcVBHTrJkJMZFKKjHyBQZy9I+qaejiN7TID6QW&#10;dIx71o/dJfv3sEvfvfvfvfvfvfvfvfvfvfvfvfvfvfvfvfvd7/8AIy/nb9p/yj+8zS59t0difDvs&#10;/KU47u6YxtZTy1WNrnjgoIO2us6XKyxY+g7E2/RwolRT+ajptw0ES0dXLG8VFV0VrX8rL+Z7vz+X&#10;t2kafLnO7x+OW+a6Idn9aUVTC89FVMkVLF2DsiCveOjpN44imjVZYfLTQZikjFNUSI0dLUUvvYr9&#10;Wdn1/XuU0zees25XSD+KYxGBaNyAgyFCshCJWRKACLqsyDSxBCsv1mvjh8legfmd0jtXvb49dhbX&#10;7d6f7Dxbvjs7hZo6unLSQrHlttblw9UiV+A3JiXmNNk8TkIYK2jm1RTxK3Hv6BXTHdfUnyU6wwHa&#10;vT+78F2H1zvChZqLK4yRKiG7xqmQwmbx06rVYnNY9pDDW4+siiqaaS8csanj373YFhc3iNy4unyu&#10;HrIMjjqyO6SxEMvItJBPGwDwzx30vG4DKeCPdR/yT/4TN/ydvkzvas7EznxjbqndeWqpazOzdBb0&#10;3J1Rt7NTzF3eSbYOEq5evcXM80rSSS43FUM08hvK8nHuvXur+SN/Lk7v3PU7xynR52Dn8hPJUZWT&#10;qXcuZ2Bh8nLIWZnl2njKiTaFDI0rl3koqClllc3kZ/fvYe5vpHrjOVTVkuD+wqJGLSnE1M2PhlJv&#10;cmkiY0cZJNyUjUk/Un2Pfwo/kV/yvPgJuXHb/wCgvjFt2XtXETCpxXbfaOWzna/YGErFuI8htXI7&#10;3r8ri9jZKOJjH9zgqPGTtGzK7sGa4tfGT+Vb8FviVmqLd3UvR2Gk39jpBPQdhb6yGU3/ALuxlStw&#10;lXgazc9XX0G1q1EJTzYqmoZWQkMxub+9u22Oq9i7SnSrxGDhNfGdUeQr5JchWRN+Hp3qnkjpXA41&#10;RKht79/Np/nI/Fr+Uz09Wbm7RzlDvbvjc2FrZ+l/jht/KwLvnf8Ak7T01Dls54o6yTY3WtJkIWFf&#10;nq2HxBYZYaOOsrQlK/v5gn8yLoj+X71zUZzfWUpdz9r5vGVMvWnTGIr4l3Tu6u/dgpchlPGlS+1t&#10;lU9XGRVZapj8do3jpkqanTA3vfuweyMD1/jmnr5UqstPExxmFhkH3VXJyqSS2DGlolceuZhbghQz&#10;WU/IZ+Y/y+7x+dvyM7K+UHyH3O25uyuy81JkKpKcT0+3tq4KnvT7c2NszFz1FW2F2btDErHRY+mM&#10;ssvij8k8s9TJNPJ8735IfIntH5V9y72707hzrZzeu9sm9XOsIlhxGAxUN4sNtbbVDLNUNjNt7dx4&#10;SmpIS8j+NNcryzPJK/vdd+5NxZTdeZrc7mJ/PW10pdgtxDTxDiGlpoyzeKmpo7Ki3JsLkliSSw+w&#10;N9+9sXvdV/kQf8JbtyfJim2b8vP5jmC3BsP491seK3N1d8cXkr9ub/7vxk4jr6HcfY1ZTyUma696&#10;ryVNoNNR07QZ7OwSmZZcdSrBNX7NH8qX+RLmu7oNt/Ij5mYvL7U6gqkoM5sXphnq8Nu7tChl0VdJ&#10;md5VET0+T2hsOtg0mCmiMWVysUhkV6OARSVfvZmuqOiZs4tNuLecU1Jh2Ec9BhSXhq8ohs6zVrAr&#10;LR0DrbSotLKDcFFsX+iFksn0T8Tukpchk6vrX4/fHzpPZsMbzztgOvOsetdj7fpoqWkp4lH8NwG3&#10;sLj4FSGGJBGmoqiKWZQdxKtruqugOsZKyuqNldRdQ9Y7biRpZWxOz9j7K2viIUp6eFB/kWJw+MpI&#10;gkcUahFuVRQWIB97OK74rb+LLu1FiMRjKYC5MNHQ0VLCoVQP0RQxILADj+g9/Pb/AJz3/Cs7sTum&#10;bdfxx/lhZTcXUvURavwe5vlXLBW7e7e7IpTelnXqPG1cFLluoNq1Kh3iy0wj3VUo8Txphnjkjn1A&#10;v5lf/CgbePZcuf6Z+DVfmOvuvC1Xi8533JFU4jsTelObwSjr2iqIoMh11gZgGaPIShM9OrIyLjWR&#10;0l97J/2X8gazJmowuxpJsfjvXFPnyGhyNav6SMejKsmOgPNpDaoYEEeIgg6S1dXVuTrazJZKsqsh&#10;kchVVFdX19dUS1dbXVtXK9RVVlZVVDyT1NVUzyM8kjszu7Ekkn3rE1VVU11TU1tbUz1lZWTzVVXV&#10;1U0lRU1VTUSNLPU1M8rPLPPPK5Z3YlmYkkkn372WJmZ2Z3Znd2LO7EszMxuzMxuWZibkn6+4vvB7&#10;974+/e/e/e/e/e/e/e/e/e/e/e/e/e/e/e/e/e/e/e/e/e/e/e/e/qEf8I2emO3epf5efeOW7S6y&#10;351xj+0/ko+/etqnfO1c1tVd97GquoutaCi3ptNM3R0Uud2nkKykmjpsjTrJR1LxOIpH0Nbei/4T&#10;ddadh9ffD3tGv33sfdezKPfndbbs2VNunA5PAjde1Z+vNk0lNuXALlKalfK7frKmnkSCthD00zRs&#10;EdtJt72en43YzI4/Z2Ukr6Grokr82auiNVTy0/3dI2OoUWpp/KqmWndlIV1urWNj7ET4Jf8ACbTq&#10;zZnyE+fHdn8xXq34v/KGg+SXyIzvbnQOFhh3nuLMdTbczHYfau6Mtj9z1OcwW08ZV5DduL3dhfuq&#10;SnWspaSoxUiLPUpLrVY/FX+SvsPbfb/yz7O+ZGxOjO9KTuruPK9hdSYyKPcuYyPX+GyW8N+53IUe&#10;cmymL2/Q1FZuCh3DjPPTwipgp5qB1Esyyah73M2r0rQU2Y3blN5UGCzqZrMzZHERAVM0mPhlrK+e&#10;RJzLFTxs9RHURalGpVaMi7A+9g/pT4YfEH4xRvUfHT4qfH3patSlMb1fUnTvXOws7khFFpWOszeC&#10;wmIr8jVTBdJlq6lixN3f6n3b51l8avjt0cjTdN9CdQ9Z1KwaGqOveuNm7TytaI0sqVGTxWLx1XWT&#10;y2sXqJyWJuzfU+/exfxm2tu4ME4bAYjGMFtqx2NoqSV7D6NLFFGzsf6s3+ufer52r/wrNr8/8l6P&#10;4YfDz+Wp8gN/fI7N9mL09j9q/IfcNB1Dn8HvmLJyYzKJnutth4Tt3PnH4N6eWetM2RxppKCKWrna&#10;JIXU0X79/wCFAtXlu7ab41fHL4T9ubs7mym9165pMD3DmKTrvLYvdKVz0NcuW2VtTF9h5Y0eLaF5&#10;anyVlEaekR6iVkWNlPvYF1/yBeXNrtrbmycvV5qWu/hyU+YmTHSxVQco/loqSLIy6ItJLXdNKAsb&#10;Ae9yD3sg+/ezIe0/urae1t97czWzt77a2/vLaO5MfUYncW1d1YbHbh25nsVVp46rGZrB5emrMZlM&#10;fUodMkM8Ukbjgg+2jP7fwO6sLk9ubowmI3Jt7NUc2PzGBz+No8xhctQVC6KihyeLyMNRQ19HOnDx&#10;SxujDgg+/e8NRTwVUMtNVQQ1NPMhjmgqI0mhljYWZJYpFZJEYfUEEH389r/hQd/wmIwnT+196/OL&#10;+W1tCug6929S5HdffPxaxRrctJsrEwstTlew+jqVYarISbNxVOZavM7ellkOIp0kqce32KGio9QH&#10;+b5/I4xnXOC3N8o/hXt2qi2fh4KzPdsdEUH3WQfbOPiKzV+8erYBHPWPtugh8lRksO7ucfCrzUZ+&#10;1U01N72UDt/o2LGwVW6dlU7CjhV6jLYGPVIaWMeqSsxa2ZzTRrdpYST41BZPSNK6JnvVU9+9lU9+&#10;9+9+9+9+9+9+9+9+9+9+9+9+9+9+9+9+9+9+9+9+9+9+9+9+9+9+9+9+9+9+9+9+9+9+9+9n/wD5&#10;fP8AM3+YX8snteHtL4r9m1m36aurKCXfvVu4Pus51F2rjaB2C4jsDZP3lJT5D/JpZYoMjSS0WZx6&#10;zOaKsp3YsTcfEL5w/Iz4P7/i330NvipxEFVU0km7NiZfz5TrzftFSM1sfu7bH3NPDV/syPHFWU70&#10;2So1kY01TCzE+/e1dtDfG49j5AV+BrmhVmQ1dBNqlx1ei/7rq6XUqv6SQHUrKlzpYe/qP/yfP5+P&#10;xO/mxbco9n42op+kvllicO1bvD46bszVNUV2YSgpPuMvuXqDPyx0Kdi7Tpkjklnjjhhy2MiRmq6V&#10;IRHUzb2X8uj+bN0B8/8ADU23KKaHrD5A4/HGp3H03uDJwy1WSWkp/Nkc313lnSlXeW34FR5JUSOL&#10;IUUak1ECxaJpPez29c9tbf7AhWmRlxe4I49VThqiVS8gRdUk+OmIQVlOoBJAAkQD1KBZiIn83P8A&#10;kl/FL+bV1tJB2Di6frT5G7Yw8tH1T8lNq4ikk3ht4xeeootsb1pA9IvYfW8ldMzSYurmSakMssmP&#10;qaOaWV5Fj/MM/lidBfzBdlPFu+hh2T3Ng8dJTbB7rwOOp33HhzH5ZqXB7mpw1Ou8NlvVSFnoKiRZ&#10;KcvI9HNTSSSM/vczsPrDAdg0RFYgoczBGVoM3TxqamG12WCpW6isoi5uY2IK3JRlJJPygP5gH8u7&#10;5Rfy0u+ct0F8odjSbdzSfd5DZG9cQ82T667X2lDVGmpd6ddbnanposxh6kFPNTyx0+Sxsz/b19NT&#10;VKtENAj5c/DrvX4Tdr5DqXvTaz4fJr9xWbY3Njmlrtm7+29HOYYNy7NzhhhTI46cFfJDIkNbRSN4&#10;aqCCYNGPeyA7u2dndk5aTEZ2lMMo1PS1Ud3o8hThrLU0c9lEkbcXBAdCbOqtx7I57K3797S3u6v+&#10;Q1/NLrP5VXzp2z2juh8hW/HntjHw9TfI/BUIqKmaDYuVylJWYvsPE46HyrV7k6vz0MeRiVYpKiqx&#10;jZCghMbVxkWzT+VD876j4E/KjB77zrVlV09v+jj6/wC58VSiaaSLatfXU9TQbwx9HHrFRmtjZaJK&#10;2NQjTT0Rq6SMo1VrX3sTeqN+NsLdUFfOXbD5BBj81EupiKSSRWjrI0F9U9DKA44JZNaC2q/v633b&#10;3Vfx/wDnl8XN2dW72TB9tfHT5L9Xx0stfgMpBWYrdGyd44yly+3N3bQ3DQtPFFWU4lpMthsnTMXp&#10;quGnqYTrRT7+hL2JsLqP5X9Fbg2JudcX2D033bsVIJKvE10VTQZ3bG5KGDI4bcO3cxSmWOOphD0+&#10;QxtdCS0FRHFPGdSqffvdhORoMRuvBVFBVeLIYbN0OkvDIGjnpalFkhqKeZLgMLrJE6/pYBh9Pfx9&#10;f5tv8o75E/ym/kJk+tezcXkN1dNbnyFfXdEd+Y7GVEe0OzNqiaWSloqypRHpNvdkYKkCx5rByyee&#10;mlHngM9BNS1U/wA6P+YR/L17j/l/dv12yt70NZnut87WVdV1T2zR0Mybd3vgRJI8FLUzKrU+I3pi&#10;qcBMni3fywSDyxGWllgnl97ro7C69zPX+Yeirkeoxs7u2KyyIRT10FyVViLrDWxLxLETdTyLoVY1&#10;QeyBe/e0B7sp/lkfyq/lV/NS7xoeqPj7tOqpNm4euxkvcHeWex9SvWXTm2aycCTJbgymqniy+5qy&#10;mSU4nb9JKcplpI3KLHSw1dXTHW+D/wACu+/np2jS7A6h2/PT7bxtVQv2L2llqSddkdcYSpls9bl6&#10;7VDHkc3UwK5x+Ip5DXZB0YqqQR1FRB72ttj7Cz+/couPxFOy00bocjlZUYUONgY8vM/pEk7Lfxwq&#10;fJIR+FDMv1wv5a38tL40/wArL46Y3oX4+YVnmqWp872r2vuGGi/v927vOKmaKfdG8MlTRxxw0NDH&#10;JJDi8ZCRQ4mjJSINLJUTz/Qo+FPwm6T+B/TVF1P1DjGaSZocrv3f+Yipf72dh7ljhaOXO7irYURI&#10;qWkR3joKGMilx9OSqAu80svvdhOydk4TYeGTE4iK5a0tfkJgv3eRqQtjPUuoACICRHGPRGvA5LE6&#10;c/8Awot/4UuQbvp94fA3+W72NMdsyNkdsfIf5S7Lr6mkfcXhmmoMv1V0luClMEx2zI0bxZndFG+j&#10;Kxk02NlahaWqrNcP+cl/O0i3FDuP4ofC7ecn8DdqzB9xd77Zq56dsz45JKTI7C6wy8BikOEdkaPJ&#10;ZymbTXoTBRSGlMk9R72XDuXu0VAqdp7LrT4DrgzGepnZTNYlJKDFzLY+A2IlnU/uD0odF2bQs96n&#10;vv3sp/v3v3v3v3v3v3v3v3v3v3v3v3v3v3v3v3v3v3v3v3v3v3v3v3vcf/4SKfzUW+N/yYyn8vjt&#10;3cTU/S/yxz1PX9P1WTrSmO2P8k4aKLHUGJpUlZYael7twtHBiGALPJncfiYokH3M7+9kH/hPJ882&#10;6X7trviD2HmDD1p8gMtFV9dT11UVotrd1R0qUdJj4FkKxwwdn42mix7WLM+VpMfGijzSt797Mh8e&#10;N+/wXNybQyM1sZuCUPjmkb0UubChEjW/CrlIlEf9TKkYA9RPvd7/AJ0X8tzbv80T4F9qfHv7THxd&#10;uYSnbsz46bmrZKek/u73VtLH177bo6jJVCvFQbf3zR1VTt/LSOHWGgyklQq+aCFk2g/5l3wtw/zq&#10;+J+/eoPt6OPsLGQtvfpvN1LxU/8AB+zNv0lW2Fp5q2YMlLiN0008+Ir3YMsdJXPMF8sUbL72aHsz&#10;ZUO+9p1+H0oMjEPvsNOxC+HJ06P4VZzwsNUrNDIT9EkJ+oFvj1dKdvd2/CL5NbF7h2HLluuO+Pjh&#10;2lT5mko8vRVNFX4PeGyczLRZ3ae68NUeCaShq3p6rFZnG1AC1NJNUUsylHdT85vrLsTs/wCL/d+1&#10;extqSZDZna3TG+4clT02Rppqarxe49sZJ6XK7fz+Nm8Ur0tQ0M9BkqKUBZqeSaCQaWYe/e65sZkc&#10;ptfOUuRpDJRZbC14kVZFZXiqaWQpLT1ERsSjWaOVD+pSVP19/bG+Dvy761+ePxO6O+WnU8rLs/uf&#10;ZNFuL+ET1ENTkNpblpZqjDb22LmJacmB81sfeOMrsVVMl45JqRnjLRsrH6cfxc+Q+yvld0B1d8gu&#10;v3I252VtimzP8PlljmrNv5uCSbG7n2rkZISYmye1tx0VVQVDLdHlpyyEoyk+92c7W3FRbs2/i9wY&#10;8/5NkqVZvGSGennUmKqpZCODLS1KPG1uCVuOPZrfY++/e3/37373737373737373737373737373&#10;7373737373737373737373737373737373737373737373737373737373737373737373737373&#10;7373737373737373737373737373737373737373737373737373737373737373737373737373&#10;737373737372z7h3Bg9pYDObq3PlsfgNtbZw+T3BuHO5aqhocVhcHhqKfJZbLZOtqGSCjx+NoKaS&#10;aaV2CRxoWJAB9t2Yy+L2/iMpns5kKPE4TCY6uy+YyuQnjpaDGYvG00tbkMhXVUzLFTUdFSQvJLIx&#10;Coikk2Hv3vHNNFTwy1E8iQwQRvNNLIwSOKKJS8kjsbBURFJJP0A9/Ft/mwfOLfP813+Y52r3pt+h&#10;3BncJvTeGL6i+NGxIaSrqcxR9U4DKS7c6s25jcIFkq4Nwbzq66TM1tDH5P8Ac9nKpY7qyj380H5/&#10;fKPdPz7+Zu/e08RS5fK4vcu46HrzpLasdPUTZKn2Dia+TDbDw1FjAr1EWX3LUVT5KqpV1/7lcpUK&#10;lwVHv3us/f8Aumq3/vOvysKTSxVNTHjsJSBWaRaCKQw0EKRcsJqlmMjKL/uytb39Wz+Tz/Lz23/L&#10;J+BHTHxoo6THnsYYtOwu/tw0Ei1C7q703nQ4+p3zVrWxsYq7F7bFLTbfxcyrH5MRh6VnXytIzb9P&#10;8uX4fYb4P/EzrTpKnp6Q7yFCu8O28xSOsy57tTctLST7pqFqUYx1VDhRBBiKCRQmvHY6BmXWXJ97&#10;P31zs+DY+08ZhFVPvfGKzLzIb/cZWpRGqm1Dh44dKwxni8ca/m/v58f/AAq1/mdf7On855PjJ1pu&#10;D7/4+/Cmsz+wYnoZb43eXflVURUfb26zJE6pX0e1anGwbZx5dXWKTG19RTyGHIG+oT/P0+cf+zMf&#10;Kd+j9k5f7vqH4yVOX2lG1LJei3J21PMlP2Jn9aMFq6bAzUUWDpNQYRvRVc0LmOr597KD37vj+826&#10;jg6KbXiNsNLSDQfRU5ZiFyNRccOtOyCBL/Qo5Bs/vVh90N+/ewG9mM+JfxW7l+bHyI6t+MPQO2pN&#10;0dods7kgwGDpW8sWLxFFHFLX5/dm5a6GGobFbT2hgaWpyWTq9DmCipZGVXYKjDL8feheyfk53FsT&#10;o3qTCPnd9dgZqLE4uA+RKHHUyI9Vl9wZuqjjmNBt/buJp5q2uqNLeKmgdgrNZT7287ewOS3PmaDB&#10;YiAz12QnEMS8iONQC01ROwDeOnpolZ5GsbKp+v09/Y2/lVfys/j3/Kk+NeH6S6dxtPmt9Z2nxOZ7&#10;07pyFBDDu/uDf1NRtFUZSulvLNidn4WapnhwGEjkemxVHIxLT1lRW1lV9Hv4E/A/qD4C9KY7rHri&#10;ihye6srDj8l2n2XWUkcW4exd2wUxSauqnvJJj9u4ySeWPE4tHaGgpnYky1MtTUz+92P7C2Hh9g4W&#10;PF41BLVSiOTK5N0AqMjVqtjI55MdPEWIiiBKxqfyxZms29ng9+9rj3pY/wDCmj+Sp/LnovjB3d/M&#10;Xw9dQ/EjvPY9CtfUw7A2/j5dgfI/f+4chFQ7b2bnuuKesw1LjN/bvz1UEfceHaGaGKSpr8nS5FYC&#10;0Ws7/O9/ll/DWm6M7P8AmTjaql+Pfae16VauePaWIpJNpdz7tzFZHS4XbeW2ZDUY2Ch3buLLThWz&#10;OOMckcbz1ddBWrFdPeyz939ZbMXBZTeUbpt7K0qa2FJChpM1VzOFgppaINEsdXUzNYzR2IBZ3V7c&#10;fNV96UPv3sk/v3v3v3v3sTu1OlO4ejcziNu90dWdhdT5/P7ZwO88Hhuxdn5/ZuTzG0tz46DLbf3J&#10;jKLcFBj6iuwuXx9SkkFRErROCRfUGAXG/Osuxurclj8N2XsPd+wMtlsJidy4vG7y25ltt12R2/na&#10;OLIYfNUNNl6SkmqsZkaOdXimQMjXte4IHvc6vxmSxUscOToKzHyzQRVMUdZTTUzyU86CSGaNZkQv&#10;FIjAgjj2GPtD+/e4Pv3v3v3v3s8Pwd/mP/M3+XNv+o7C+I3d+5us6nLtTDd20G+13D1rv2mpW/Zp&#10;97deZ+HIbVz00ELyRU1a9MuSoEmk+0qadnZiaP4ufM/5KfDTd027/j12hm9kT5BoBuHbp8GY2Vuy&#10;GnP7UO59n5aOrwOWlhjZ0hqWhWtpFkf7eaJmJPvap2tvTcuzKs1m3spPQtJp+4p/TNRVar9BVUcw&#10;enlIFwG060BOlhf3tfdQ/wDC4HvfBbfpaTvb4DdU9m7lipRFU5zqzu/dfS2KqqpWS1UNvbp6+70q&#10;IFeIHVGteQXOpSqjR7v668/4VD9rYrEQU/avxL2DvfNxwBJ8psPtDP8AWdBPOGX9/wDhGd2h2pNE&#10;rIDqQVZGo3BAGn372P2O+UWVihVcrtKgrpwtmloMpUYyNm/1Xhno8qRcfjX9fZc/ld/ws4+fHbmD&#10;yW2vjD0t078SqXJLVRjeFRV1ffPZ+JjkMi038EzG7cJtjrmCaOGT9ySq2nWM8iq8fhF1INd+/wDC&#10;lP5Z9h4utwvRvWfXHx9grVnQbjmqKjtffOPR9aw/wzI7hxmD2ZFIkb+t59v1JZ1DJ4+Qfe2bcHyV&#10;3bkYngwWMxu3lfUPuSzZaujBvbxSVEUFECAeS1O3P0t71Mu2e3+1O+ewty9sd1diby7V7M3jXHI7&#10;n31v7cOT3RufN1QRIYmrsvl6mqq5IaSmjSGCIMIqeCNIolSNFUa/PYPYu/O2N35vsDs3eO5N+733&#10;HVfeZzdW7cxXZ3OZOoCLHGarI5CaeoeKnhRY4owRHDEixoqoqqPey/ZDI1+WrJ8hk6ypr66pbXPV&#10;1c0k88rWsNUkjMxCqAAPoALDj2H9PT1FZUQUlJBNVVVVNFT01NTxPPUVFRO6xQwQQxK0k000jBVV&#10;QWZiABf2kYYZqiaKnp4pJ555EhgghRpZpppWCRxRRoGeSSR2AVQCSTYe/e4aqWIVQWZiFVVBJYk2&#10;AAHJJPv6K/8Awnr/AOEyFB1NHsv5xfzI9iY/Mdpyx4bd3Q3xg3LTzVFD1S+qLI4rf/duEqYoqPJd&#10;mraOXHbbqFqKPb4Imr1fLaKfE7kX8n/+R9Sdfptn5R/NLalHkd+OmN3F1P0Zm4pJqXYL3jraDdvZ&#10;2MmSOnrd7rZHo8LMJqfEAiWrVshphx/vZyen+j0x4pt070pElryI6jE4KcFkx/0eOrycTALJXfQp&#10;CbrD9XvJYR7bHzl+d3xr/l2dA7k+Rnyg33T7P2VhtePwOHpUTIbz7G3hLRVdZiNg9ebd80M+4d2Z&#10;sUb+OPXFS0sKSVVZPTUcM9RFsHfKX5V9KfDnqTNdy957qh25tnG6qPE46BVq9y7y3FJTVFRjtpbP&#10;w3kilzG4MoKZtCao4II1eeplhpopZk97MHundeE2diJ8znataali9EUa2eprKkqzR0lHDcGaol0m&#10;w4VQCzFVBI+UD/OG/nk/KL+bR2LV0O4q/IdUfFfbOcmrOrPjht/LzPhKZacmLH7u7Nr6ZaWPsHsS&#10;SnuwqZ4xRYsSyRY+CESTyVGgP/MZ/mld6/zBN5VFLmaus2D0NhMpJU7D6YxGRlbGQiImOk3Dvirh&#10;FOm794vFcieVBTUAkeOkiiDyvN72QHsbtPO9g1jJM74/AwSlqDCwyExLbhKiucafvKwj+0RpjuQg&#10;FyTSR7rD9+9hh797979797979797979797979797979797979797979797979797979797uD/kEd&#10;L9O/IL+b/wDCDqrvrDYfcnV+b7E3Xm8xtvcNJBkcBuXObC6p3/2DsPbmcxdXFPRZfD57f+1sXSVN&#10;HOj09XDM0MqtG7A2L/ylOtOuO3v5ivxe2F2xjcdmtjZPeOfymRwuYp4qzEZrKbT2Du3d+1MNlKGo&#10;SWmyGOy27sDQ089NKrQ1EUjRyKUZgfexG6kxmOzHYu16DLRxzUMtZUSyQzKHhnlpMfV1lJDKjArJ&#10;HLVwRqykEMDY8H39eboP5X9BfJjP97bY6K31j9+z/Gntis6K7XrcJTVP8BwPaGGwOGzud2jjcu8M&#10;dBnKjbUGbhpa6SjaWnpq+OalL+aCVE+iF1N391L3blu1cH1Xuqj3ZL0n2BU9Vb/qcXBP/CcTvrG4&#10;nG5XK7eosg8aUmUmwkWUjgqnpmkhgq0kgLeSKRV97sQxOfxOblysGKqkqzhMg2KyDRK3ihr4oo5Z&#10;aZJCAkrQCUK5W4VwVvcECmHvD/hSv8TPi53X2t038l/ir/MD6doerez9+9c/6ac18d8fW9Ib0o9k&#10;7yyezaTfGzd0wb8h3Fmdp7wmw89bi6iLDvHUUIVw5dhH7rU7R/nYfH7ors3f3W3dvQny764pdib5&#10;3Zs3/SZk+naOp6v3NTbY3JXbbp907bz0W7I8xktv7ikx0tVQzR45kmpQGDFjo9+9hrlO7Nv4LJ5D&#10;G5vAbvxq0FdV0f8AE5cMjYupWlqXplqqacVYmlp6kxlo2Edin+PHs+PxV/nO/wArz5pZbb21/j58&#10;z+ndyb73XVQY3bnWm7MrX9VdnZ/MTIzjCbd6+7Ux2zN2bmyyCN/2sbS1mpUZ0LRjX7Nd0L/Mq+C3&#10;yXyGHwXUHyV64zW68/PFRYXZO4K+r2FvjL5GVWYYzD7Q37R7bz+byChG/booKjUqllLINXv3tV4D&#10;svYu5pIYMPuXGz1dQwSGiqJHoK6aQi/iho69Kaonk4PCK30/p7sRi2HsaDd1V2BBszacO/a7Hx4m&#10;t3tFt3Dx7urMVCsaRYyq3IlGMzUY+JYUCwvMY1CCw4Hs4se09rRbhn3dFtrARbsqqNMfU7njw2OT&#10;cNTQRhFjoZ80tMMlNRosagRNKUAUWHA9+9rEUlKKhqwU1OKtkEbVQhjFQ0YtZGn0+UoLfS9var9v&#10;/v3uR7979797974uiyKyOqujqUdHAZXVgQyspBDKwNiDwR76ZVdWVlDKwKsrAFWUixVgbggg8j37&#10;34i/B5B4IP59/LH/AOFOH8kfL/BDvnLfMD44bDqB8Le9s5/Ec7QbcoHfEfHft/N1bHK7NyNLTI0e&#10;E673vkJfvdt1H7dJTVM8+I0wiCg+80O/54f8sHIfFLtfIfIvpjakw+NHauU+8ytJhqRmx/TvYmTq&#10;GNftusggVkxezt0Vcn3OFm9FPDPLLj9MfipPuPeyHd49YSbUy0m48LSH+7OVl1ypCh8eGyMrfuUz&#10;qotFR1TnVAeFViY+LJq1QfdAnv3sAPfvfvfvfvfvfvfvfvfvfvfvfvfvfvfvfvfvfvfvfvfvfvfv&#10;fvfvfvfvfvfvfvfvfvfvfvfvfvak2dvLd3Xm6tu762FufcGyt67RzFBuHau7tqZjIbf3LtvPYqoj&#10;q8ZmcFnMVUUuSxWUx9VEskM8EiSxuoKkEe3rbm5Nw7Oz+H3VtLO5fbG59vZGkzGB3DgMjV4jN4XL&#10;UEyVFFksVlKCanraCupJ0V45YnV0YAgg+/e89NU1FHUQ1VJPNS1VPIk1PUU8jwzwyxkMkkUsZV45&#10;EYXBBBB9/SG/kK/8Khdu/J+fZ3w+/mKZ/buxPkPOuP271d8iahqHbew+8qyOmeGDA9ixaaPBbB7W&#10;rnp1FNVQmDDbhqZ/BFDQ1gggr90T+U7/AD0cP3nLtz46fMfLYbavcUoo8NsTuOY0uF2p2lUJA0cW&#10;J3lHppsVtLf1U0KiGeMxY3MTS+KOOlqfFFV+9nR6n70hzpptubymhpMydENBmW0QUmVYLYQ1g9MV&#10;JkHI9LC0UzGwCNYPs5/Pz+X18aP5kvx93F8efkzsqn3Bga+Oprtm7xx8VJTb+6p3k1JLTY7fnXO4&#10;Z6aplwe4McXtIhWSiyFPrpa2GopZZYXvE+W3xD6S+anUWY6e7v2zDl8TVpPVbb3HSR08G7dg7kNO&#10;8NHuvZuYlhmkxeXoy1nUh6ash1QVMU0DvG3vY47t2hhN64ibD5ylWaFwzU1SgVaugqdJVKuimKsY&#10;pkvz9VdfSwKkj38jX+bP/KV+RP8AKW+Qk/VHbVPJu/q/dkmRynRffOHxVRQbQ7X2rRzRCUGFp65N&#10;tb828lVDHm8FLUTT0EsiSxSVNFUUlZUfPS/mB/y+u4/5ffb8uwewYX3FsXcD1tf1Z2vjqCak27v/&#10;AANNIgkBiaWqXCbrw6zxplMVJNJLSSOrxvNSzU9RN73Xn2D19mevswcfkAaihqC8mKy0cZSnyECk&#10;X4uwgq4QwEsRJKEggspVjVZ7IV797QXvaI/kQ/8ACjrsr+WK1B8cPkXQbm7n+E2Ty0lTjMbjJ0r+&#10;x/j7kMnVPPlMt1imUraWizWycnVzvU5LbM81PGKpmrKCannkrIchep/Km/nN72+DppOmO5aTN9l/&#10;GKuyDzUNFQyrV7z6hq66dpa/IbHWuqYKXJbYrp5WnrcJLLEgnLVNJJDK9RHV+9jr1T3PW7G0YXMp&#10;Pk9sPIWjSMh63EO7XkkoRIyrLSuxLPASBq9SEEsH+kJsnsr+X3/Nt+NOTj2tnOjfmX8ct70tBFuf&#10;bNdT4vddJiq+WL77GUW89mZunh3T1vvrFlRU00ORpMZmsfMqzRCJ1Rxug7Y3r8Q/5g/SdcmByvVv&#10;yS6a3RBSR53B1UVDn6egq5E+6oqXcu2snDHntl7qoSPNDHWU9Dk6SRVljCMFb372dClrdodhYRxB&#10;Li9yYaqVBPAwSoWNyNaLU00oE9FVR/qUOqSoeRY8+6gqn/hI9/JkqOxzvlesO66XbbVhqm6fpu+N&#10;5L1wYzK0hoRXy+XtaOjKto9O51lCAWcHn3XbP/wnr/lrzbzO6Rsbs2DCmpM566g7X3IuzChkLmlF&#10;XJ5N/JTWOn05wSBRwwPPv3sO2+PXWrVv3X2OTWHVq/hy5ap+yte+jWb14X/p/f8Ax93mbT2d8Rv5&#10;e/x6XC7YxnSvxM+NXVmNNXWTS1O2eseuttwFIIKnN7jz2VqcdRVOayskSGryWQqZq/I1J1zTSzOW&#10;Npm39ufHn4gdPjGYOi6z+P3Smw6I1FTJJPhNj7OwsWmKGbKZnLZCajpp8lXvGpqK2smkq6yY6pZJ&#10;JGufexTp6bbuz8P4oExm38JQJqYloKGjhFgGlmlkZFaWQgandi7t9ST7+f8A/wA/v/hT3VfKLD70&#10;+Fv8u7PZrbvx5y8NTt3uH5FpT5Pbe7u7MZIJafJ7I65pKoUWa2l1Lk4W8WSrKqGmy24I9VL46XGm&#10;dcnqOfzbv55U/euN3L8aPh1lsnh+nsjFPhuxu5FhrsLuHs6icPFXbY2ZTz/bZPb/AF9XRNorameO&#10;HIZdNUGiCiMq1vvZRu3O8mzsdTtnZ0ssOHkDQ5LMgPDUZNDcPS0Stplp8e44dmCyTD02VL69KT3r&#10;J+/eyye/e/e/e/e/e/e/e/e/e/e/e/e/e/e/e/e7Vf5JnTvxS+Q38zr4rdE/M/bdduvoztveWT2P&#10;WYOk3Tmtow5PfeW2zmT1bh8rk9tz0OfmxO5ew4MbiZoKOsoZn+/VvMFVkc+38sXrjoLuD5x9C9Vf&#10;JXC1Wf6s7C3JXbXqcXT57J7eird15DCZI7Ex1fXYWWly8mPze8IqLHyRU9TSyN92D5QFKt72vusM&#10;bgMxvnAYrcsLVGKyFS9K0Szy04erkgl+wjkeApMY56wJGQrKTr+v9dvX/hVz/Ju6d2p8Nen/AJe/&#10;D7pLYvVFH8Q4aTrDtTY/Ve0MTtbEVnQ+889fAbsqMZgqOH7/ACXXvZmYLVNQUapqKbc9dW1k7Cl1&#10;DYj/AJ+/8t7rnAfG3rr5EfHTrDauwKb48R0+xt+7X2Ht3H4LH1PVG5crfEZ+aixdPF93W7P3vkiZ&#10;5ijTTQZyqqqmVhT6vfvZiO/ut8dT7bx24tuYulx67dC0NfS0FNHBG2JqZf2agpEo1vR10nqNtRWd&#10;mY+n387X3pze/eyc+3LDZnLbdzGK3BgclXYbO4LJUOZwuYxlVNQ5LFZbGVUVbjslj62neOoo66hr&#10;IEliljZXjkQMpBAPubjclkMNkaDL4mtqsblcVW0uSxmRoZ5KWtoMhQzx1VHW0dTCyTU9VS1MSyRu&#10;hDI6gggj373zikkhkjmid4pYnSSKRGKvHIjBkdGFirowBBHIPv7On8kb+ZHiv5oPwB6s76r6ujHc&#10;u1Y16n+RmGpY6akGP7l2di8Z/HM3S46mYx0OD3/jK+k3BQRLeOngyX2uppKaS30qP5YPzSoPnR8S&#10;Nh9sVdRTDsnAoOv+5cbAkNOKTsnblDQ/xTJwUcJKUuL3dQ1dPl6RFukMVb4Ll4Xt73ZV1fvSPfW0&#10;aDLOy/xKAfw/MxqAujJUyJ5ZVQcJFVxusyD6APp+oPvSI/4V8/yz0+N3yz2388es8I1L1J8xK6qx&#10;/ZcNDSiPG7T+SO3sXHU5WeV41jhp17g2rRtmok9c1RlsZmp3YB41Gr//AMKJfhGvS3yBwvyu2RjD&#10;B178jaqek3tHS04Si2/3Th6BJq+V2RUihHY2Bpzko19Uk2QosnKxAZB797K/8idkfwXcEG66GLTj&#10;9xsyVoVbJT5qGMGQm1gv8Rp18oHJMiSk/Uexv/4Rt/zJX627t7G/lt9mbhaPZne65Htb4+jI1ZFL&#10;h+4trYYSb+2djxK+iFew9gYlcjGl1jWs26yopmrjqFD/AITd/NRtldnby+Fm98wyba7WWs391CKy&#10;oPgx3Y+Bxuvdu3KQSNpjXeO0seKxFuqLUYYqoMtUb+9unxu3r9llKzZddNamy2uvxGtvTHkoIr1d&#10;MlzYfeUkesfjVDYct7+j173O/fvZz/fvfvfvfvfvfvfvfvfvfvfvfvfvfvfvfvfvfvfvfvfvfvfv&#10;fvfvfvfvfvfvfvfvfvfvfvfvfvfvfvfvfvfvfvfvfvfvfvfvfvfvfvfvfvfvfvfvfvfvfvfvfvfv&#10;fvfvfvfvfvfvfvfvfvfvfvfvfvfvfvfvfvfvfvfvfvfvfvfvfvfvfvfvfvfvfvfvfvfvfvepn/wr&#10;m/mIv8WvgZjviZsDcLY3t/5tV2S2lmloZCuQw3x42v8AZ1HalVJLFJejXfVdX47bQjmQx12Lr8qq&#10;EPASuv3/AMKF/mK3RHxPo/j9tHMGi7F+TtVW7fya0rkVmN6ewf282/Z3eN70w3VVVVHhAkilaqhq&#10;68KdURI97L98ht4/wHaabfpJtGR3O708ug+uPDwaWr2JB9P3TOkFiLPG8lvp71qv+Ei38uSH5TfO&#10;XMfL7sPCrXdRfCKHC7k25FX02ug3H8iN1rko+s4YfMix1S9c4/G125JJIXMtDlabDl18dQL0of8A&#10;Ceb4Zxd8fKbI/IneGMWq68+MEeNzWGjqodVLme4s+tamyI4/IqpOuzKSiqs07xMZKWvhxxYaJufe&#10;wT+PGzBnt0y7irIteO2uIpoQ63SbMVGsUIF+G+yRHmJBukix34Pveb/np/zF6X+Wd/Lt7f7qwmVp&#10;6LurfFP/AKG/jtRs8ZqpO2t9Y/IQ0O5Yad9Qmp+uNvUlfuKUOphlbGR07ENUJfaa/mo/Mmn+Efw5&#10;7F7NxdfDTdm7oh/0b9OUzMhnfsHdVJWR0ubjhfUJIdmYenq8y4YeOQ0KQsQZlv72aftTeS7I2dkc&#10;nFIq5OqX+G4ZTbUcjVI4SYKfqtFCrzG/B8YH5Hv4ytXV1VfVVNdXVNRW11bUTVdZWVc0lTVVdVUy&#10;NNUVNTUTM809RPM5d3clmYkkkn3816oqKirqJ6qqnmqaqpmlqKmpqJXmqKiomdpJp55pGaSWaWRi&#10;zMxLMxJJv797rXZmdmd2ZnZizMxLMzMbszMbksSeT7j+8Pv3vj7+mN/wj/8A5YlJ0N8YtwfzDu0N&#10;vLH298p6Wq2106MnRhK/Z3x1wOYCy5Wj8yx1VHVdw7yxJrZNSlJsLiMVPA+iqlDbuX/CdX4OU/VH&#10;R2X+Ye+sOqdid8wT4XrgVtMFq9udN4rIgSV9N5FSemn7F3JjzUvcFZcZjqCWJtM7g+9nd+OuxlxO&#10;Dm3jXQ2yOeVoMbrWz02Gik5kW9mVsjUx6j/WKOMg2Y+1h/wpT/4UFZD4H4/I/Bz4dZ+lX5d7y2zT&#10;VvaPZ9FNTVjfGzZ25aJKnE0WHgtPCvc28MLULWUZnA/gWKngrxG89XRSQqL+db/N4rPilR1nxc+O&#10;OXgX5D7kwcFTvrfNLJDUnpXbebplmx9LjorSxjsncWNmFRTGUD+FUEsVWEaWopnj97kd19vPtRH2&#10;ttuZf7xVMCtX1yFW/gtNOt40jHI/iVTGdS3/AM1GQ9rspHzz+iP5hfzo+Mm7ctvjoX5b/ILrPce4&#10;s1V7j3VPt/tHdhxu889kKmorq7Lb529kMlW7d3vXVtdVyzyyZakrGknkaRrudXvT66p+YPyo6P3B&#10;kN0dT/ITt7ZGZzOTqMznpcRvvcBoty5WrnmqqrIbpw9XW1WH3RVVNVUPLI+Qp6kvK5c3Y39+9k+x&#10;W8N1YOokqsTuHMUM00rTVBhr6jRUyuzO0lVC7tDVOzsSTIrXJv8AX2Zv56fzrf5gP8ynpjqbo35a&#10;9mbd3rtPqXdWS3vSV239jYDYmW3ruyrw4wGNzu/KXaMOK2pkq7a+Jqa6HGmixePWIZWrMglLoYxw&#10;+WH8zX5c/NfrXr/qz5Bb3w25tv8AX2erd0U9ViNrYnamQ3PuCoxwxNFld2QbejoMBW1WCx81VHRG&#10;moaMRivqC4kLKU97fN2dm7u3tjMfitw10NVT4+oeqV4aWKkkqqho/CktWtOI6d3gjLhNMaW8jXvc&#10;Wqe9kA9+9h/7vJ/4T4fy1ar+ZT/MR632jurb7ZX489GTUHd3yKqKmJWxFftHbGSgfbXXVWZdEVVN&#10;2nu9aXFzUyOtScMcjUxX+0ci0n+UF8KJ/mt8xdl7ez+Iav6e6skpez+45p4w2Pq9u4OtibC7NqC5&#10;VJ5N97iWCgkgVhMcb95On/Adre9il1Bslt7bxoqeoh8mHxRTKZlmH7b08DgwUbXsGNfUaYyo9Xj1&#10;sP0n3vGf8LAd7bV2N/KQkx2R6v2zvPcfZXyC6p6s2ZvHMbNxG4Mj040sW4OzM9u3a+byePqn2Zks&#10;9gurH249TSSQ1M1NmHiUlSxTaQ/4UVbmwO1v5ez0dZsbCblzO9e3dg7D23uPI7bx2XrOuDJHl97Z&#10;bcGCyddSTvtqty2K2G2GaeneKeSHItGvpLFfezSfIuqgpevSj0MFTNW5egoKapkpo5nxtxNWy1EE&#10;ro32zyxUBh1KQxWQj38qr3oTe/eyE+/e/e/e/e/e/e/e/e/e/e/e/e/e/e/e/e+SI8jrHGrO7sqI&#10;iKWd3YhVVVUEszE2AHJPvtVZ2VEVmdmCqqgszMxsqqouSxJ4Hv3vwF+ByTwAPz7+kD/wmr/4TsUX&#10;RGL2R/MI+d+wZn79r1pdy/HbobeeMiEPSWOlVKnC9qb8wlUZXbt/IROs+IxtXHG+1IytRNH/ABho&#10;xit0D+Sj/JxpuqaDa/y++Vu0pG7aq1gzfTvVG5KGMR9Y0Tqs+N35uvGTmRm7ErI2EuPoqhEbAIRN&#10;In8RKCg97Oj0p02uJjpd37rpD/F30z4fE1KC2LQ2aKvq4mv/ALkXHMaMAacckeS3j2Zv5mP8zH44&#10;/wArT445nv8A7/zP3WQqvvMN1P1Phqylj333JvuOlE9Ntba1NOJPtcfS+SOXLZaWNqPEUbeSTXK9&#10;PT1F3nzc+bnTHwQ6YyXbfbeS+4q6j7nG9f8AX+NqYE3V2RupIPLBgsFBLr+3o6fWkmQyEiNTY6mb&#10;W+uR4YZvexu3vvfC7DwsuXy8up21RY/HxMoq8lVhbrBApvpRbgySEaY15NyVU/IZ/mQ/zLPk3/NE&#10;+QWR76+SG5Y5RRx1mH6y6y2+1TS9edQ7Mnq/uo9r7MxM80r+SodEkyOSqWlyOVnjV6iVljgjh+d7&#10;80fmx3h86u3qztjujNo4pkqMdsjZGIM8Gz+u9tS1HnTBbax8skja5mVXrK2YyVlfKitM5VIkj97r&#10;v3pvbOb7y75bNTg6Q0dDQw6lo8dTFtQgpoySbk2Lu13kIuTwAK/PZRPfvaQ9+9+9+9+97B3wL/4T&#10;MfzR/nNQ4XekvV2P+MPT+Zjpq2j7J+Sc2U2VWZjFTpLMK3a3WVHjMp2Zl46inRHpKipxmPxdYs8b&#10;R1hjLOtvnxP/AJIfzs+U1LjNyybEo+jeuskkNTTb17qlrts1GRoJVeQVWC2RTUNfvfIpNCqvTzT0&#10;VHQ1KyoyVOgsy+9i/tPpDfe6liqTQJg8dKFZa3NGSlaSM3OqChVJK6QEC6lkSNrizW597VHx1/4R&#10;UfCLZlBQ1nyZ+THyC703NC1PNVUPXdLs7pDYU9vG9TRVGKqsb2fvOqhLqUWaHO0LtGSdCMRpvq6c&#10;/wCEy3xf21SUtR3f3d292pm42hknpdnQbc6v2nLbQ09LNQVFFvncs8ZYFRLFlaVihvpVrafex7w3&#10;xl2vTIrZzN5fKzixZaNabF0h+hKmNkrqlhfi4lXj8ezv13/CSL+S/V4WlxcHU3cuMrqdlaXclD37&#10;v+TNVwEU8ZSqgyVXkNuorNKrnw0EJ1RLYhS6uaGq/wCE938tKoxkFBF192TQ1ULAyZql7b3c+Tqg&#10;ElQrPFW1FZhlVmkDHxUkZ1ItiBqDe9qh/j31o0SxjH5KNx9Z0y9YZX4IswdnhH1vwg+n+vetL5N/&#10;8Ilfj1ncbkMl8P8A5fdsdb7gSOapoNr/ACA27tftPa1fVEOYsYN0bEx3WOf2xjy7LapkoM7PGqkG&#10;OUtqUk3eH/CYjp/K0VZW/HX5E9gbLy6pJNSYLtzD4LfmCq57MUoRndq0ex8tg6MsR+89JlZUUco5&#10;Nx72ic58YcPKjvtzcWQoprFkgy8MFfA7fiPz0qUM0CX/ALRSUj+h96d38xX+S7/MB/lhZD7z5J9P&#10;yVfVlXkP4dgu/esKybfXS+ZqZJlp6Omqtz01FR5LZWUyUrWpaDclDhq+r0u0EMqKX965PzI/lpfL&#10;n4NVf3PdXXT1Gw6is+yxXbexqiTdXWmSmeVYaaGfOQU1NW7Zrq2RrQUmapcbV1GljFG6qW9+9lx3&#10;l1pu7Yz6s3ji1Az6IstQsarGSsTZVadVV6aRz+lJkjdvwCPdVHsg/v3tA+/e/e/e/exG6h7b7F6F&#10;7R2D3R1HurJbH7O6w3Vh967G3biGiGQwO5MDWR12Nr4EqI56aoWOeICSGaOSGeMtHIjIzKVl132D&#10;vLqffW0uy+vM9W7X3xsbPY3c21twY8xirxOaxNSlVRVcSzJLBKqSpZ45EeKVCUdWViD73Nx2QrMT&#10;X0mTx1Q9LXUNRHVUtRHbXFNEwdHAIKmxHIIII4PHv6In/CJPJ5LJfFr5yyZHIV1e8/yO2Vk5nrau&#10;oqnmyWT671ZHIStPJIZK7IGnjM8pvJKY11E6RbcU/wCEw9dW1vRPylasrKqraXubbFdI1TUSztJW&#10;1uzia2scyu5eqqzCnlkPrk0DUTYe/ezi/GGR3wO6S7u5OapZCWYtd3o/W5uTd30i5+pt7rr7X/4V&#10;1fP745fMv5R9Q746b+NneXSHX3yQ7s66w+08ptzdWx96U2wtndkbi2riNv0e+MJuXI4SSQ4HGLHN&#10;U5Pb+VkmlYuwIuhJxv8A/wCFDXy36Z+Sfe3Xe6et+le0+r9od0dn7Nx2ArsNntr7lh2ntzemZwGO&#10;xFNujF5qsxjv/CaEJJPXYiveR2LMCPSfe0bkPkPu7C7lz2Oqsbhcri6PNZSjjp3hnpapaSmrZqeO&#10;FaqKZ4ifDHYs8MhJ5/w93Mfy/N7fyH/58Wew/Z+xfi3tX4s/PjorNbX7ckwuxv4Z0/3dtPcO09y0&#10;GZwPa+zN4dZRbb2r3zt3C7igp45qvNYmtlopHhTIY2mSaiaayf4ibn/lS/zXMtjt87W6JwPQ/wAs&#10;+q8nguwnxm1vseuuz9v5fAZukyWJ3/trcex48Lge18NjcxFCklRk8fUyUztGtZRQrLTGT3sStoVP&#10;VHa8sddSYGnwO7MVLBkTFS+PHZSnmgnSSLIU1RQiGDLQxTAAtLGxUkB0W6326vew1797MN797979&#10;7979797979797979797qt/nLfJ/N/Dr4H9qd+T/E7YfzV6i2v/DMT8g+h997wg2bR5bqbd1bDtit&#10;3FTVGQ667Vw+4afb+48njmyOLqsOyPjJqirFREaPRMQv+ZL3nlPjj8Ut+dtS/H/anyZ68wX2OP7f&#10;6o3XuOLbdNkOv9w1UeDqczBLWbN37jcxDiMzXUZrKGfHFWoZJagTR/baZPe0F2TnZdubUr8sdv0m&#10;5sdBojzGJq6kUyyY+oYQNMpeir45hDNImuNo7FCWuNNj8dX5N9pdVdzd0bx7E6W+PO0/i113uGsF&#10;Vg+l9l7y3zv3B7Y16pKtody9gZTI5mpkrKmRnMUKUVBTppjpqWCNQvv5xneG+9hdk9l7j3j1n09t&#10;/ojZ2YqRPi+tNtbk3TuzF4PVqeoMeb3dXVmSnepmctoiWmpIVskMESKB797rizlfQZLJ1NZjMPT4&#10;GjmbVFjKapqquKC/LWnq3eVizH6AKg+iqB7AP2E3v3tp9+9+9+9+9+9+9+9+92U/y4P5TXzR/ml9&#10;h1Ozfi/10s+1NvV1FSdid1b2nqtudO9apW+N413LutKHIT1+aemlE0WHxNNkczPADKlKYVeRDrfD&#10;D+X98l/nfvCfbfRezVlwGHqqan3j2ZueWfDdcbKWp0MgzefWlq5avJtA/ljxuPgrMlLEDIsBjVnX&#10;3tbbL6/3NvysamwVHenhdVrMnVFocbRarEeeoCOXlKm4jjV5COQtrn3vh/Dv/hGn8AupsTict8vu&#10;x+1PlpvnxxSZrA4jL13RvTqyNplkoaHEbJycnaVV9sxMJrW3VTCpRfIKSmZtC7W/xx/4Ta/Ejr/H&#10;4/IfInee/PkFunRG+TxOPyFV1b1wrtpkelpcdtitffdR4WJj+5bPQCdRrFPAx0r72a3bnxt2jj44&#10;5NxVtfuGqsDLFHI+Kxt/qUSOlkNe2n6avuF1DnSv093TbT/kSfyetmY0YrD/AMvD4z1lKNFpd2bG&#10;TfuS9AIW+Z3zV7iy7XB5vP6jybkD3Zjt/wDlUfy5ttUQoMd8O+kamAaf3NwbVTdlb6AQL5LdVRmc&#10;ib35/d5/N/fvYm0/VXXNMnjj2dg2X+tRSCrfj/m5VNNJ/vPtA9n/APCd7+S/21TVVPuL4D9S4B6l&#10;fTV9YZPf3T9TSyrBBBFPS/6Ld4bRp1aL7ZH8bxvDI+oyI/kl1pLfP8nb+Wn2DBPDmfiZ19iWnHFR&#10;sat3b1zPTyCKKKOWD+4m4tvQqY/AraGRonfUXVtb6ve4dd071pkAwm2lj4i39qherxpU2ABX7Cpp&#10;lFtI4tYn6g3N6D/mR/wim6L3TSZbcXwT+Te9OqNxv9xV0PWvyEpKfsTr2pqGjl+3xOP37tLF4LfO&#10;0MWsvjvPWUG6qkAPw91C1M/JH/hMr1XnafIZn4q94bm2BmW8tRS7J7fp4d47PmmKSeLH0m7Nv0OK&#10;3Tt2gD6P3aikz04GrhrjT72E25PjJip1km2pnKnHzcstFmFFZRk2No0q6eOKqp4725ZJ296WHz6/&#10;lS/Or+WnuiDB/K7pHNbV23la6ah2n2ztuWPeHT29ZYlMix7f39h1kxsOSlgHl/hmRXH5iOL1y0iL&#10;z71nPlp8BflR8Js7Fiu/esMngcLX1UlLt/sDCyJuLrnczoCwTEbtxoeiirXiGv7GtFJkUj9T06D3&#10;72WbduwN1bJnEWfxcsEEjlKfIQEVOOqSObQ1cd0Dkc6H0SAfVR7rq9k39+9o3373737373v0f8Jy&#10;v+FKtbSVuy/gN/Mc7FkrMdWSY7a3x0+Ue9smGqMXUMIqDDdUd2bjr3D1OLqXCQ4Tc9bI0tNKwpcj&#10;K0DQ1NNtpfyZ/wCddU09Ttn4l/M3eT1FHUPRYHpvvXc9cGmoJmEdJjdgdnZmrbVNQzNpjxmcqXLw&#10;ORBWyGIxzwe9m06Z7sZWptpbzrSyMUgw2dqn9UbcJHj8pM5u0bGwinY3U+lzazLut/Nv4SfHn+YN&#10;8ed5/Gj5L7Mh3bsDdsIqaCvpjBSbt2Fu2kgqI8D2B1/npKeqk27vLbslU7U9QqSQzwyS0tVFUUVR&#10;U00uzZ8nvjD098venty9Jd27aj3BtLcEYmpKuExU+4Np7gp4pkxO7to5Z4Z3w25MM87GGYK8csby&#10;QTxzU000MnvZm90bXw+78PU4TN0wqKSoGpHWy1FJUKCIquklIYw1MJY2NiCCVYFSQfj/AP8ANk/l&#10;Wd8/ynfkzleke1IqjdPXu4Pvc90X3dQYiqx21O3NjxzRD7mnEjVEGI3pto1cVLn8MZ5pcbVsjo89&#10;FU0VXU/Oq/mA/Artf4Ad31/WG/Y5s9s/L/c5bqzs+kx09HgOwtrpJGPPCHaaLHbmwhqI4MvjTLJJ&#10;RVDKytLTTU1RN73XX2BsLLdf5uTF14aejm1S4rKJGyU+QpQRyL3EdVBqCzRXJRiDcqys1Xnsi3v3&#10;tCexO6l7s7k6D3dS7/6M7Z7K6a3zQqUpN5dV753N1/uinjb9UUWe2pk8TlEhf+0gl0sDYgj2uOvu&#10;zuyOptwwbt6s7A3r1tuqlUrT7k2FunObRzsKH9UceWwFdj65Ym/K69LD6j373Ox+UyWJqFq8VkK3&#10;G1S8LU0FVPRzqP6CWneOSx/pf3avg/8AhRL/ADp9v4emwdB8/u2aiipITBFPnMD1hubMOhBBap3D&#10;uTYeW3BWzc8STVMkg/1Xs/GL/nGfzMcPjYcVSfLfsCalp4zEkuUxOxs5kmUixM2YzW08hl6mTn9c&#10;k7uP6+/e19F3H2ZDEsSbuyBVRYGWGhnlt/tU09JJMx/xLE+6+Pkj81flz8wstS5r5RfJHubveqx0&#10;xqMRS9lb/wBxblweAlKTRk7a21W1zbd20rLUyXWgpadT5HJF2a5Qe6fk18hfkZkIMn3r3R2T2tPR&#10;yeXHQb13bmM3i8S5WRCcLhKmqbDYUFZnuKSCEHW3HqN/e0fmtzbh3HIsudzWSyzIbxrW1c08UJ5H&#10;7EDP4YP1H9Cr9fZYfYG+/e2P373737373737373737373737373737372JHUvTvbHfW/cF1b0l1t&#10;vjtrsfc1R9tgNj9d7YzG7t0ZWQFfI1LhsHSVtc1PTK2uaYoIoIwXkZUBIWnX3XG/+2N2YrYnWGyt&#10;0dg70zk3gxO1tnYPI7izte4tranxuLp6mqaGFTqkkKiOJAWdlUE+/e5uPxuQy1XFQYuiqshWznTF&#10;S0cElRPIfyVjiVm0r+T9AOT73m/5O/8Awkk702V2x0f8tfn92TQ9S1PVW/ti9v7R+N3V9dj90b9r&#10;dybGz+N3dtyi7R7Ggeq2ftOhhzmIg++x+B/jlTWUbtGmRx1QNSbTX8uT/hPh2ptnsDq75B/LfetL&#10;19PsLdu1exNvdLbFqqTO7sqc1tbLUW4cNS773nE0+3Nv0sWUx0X3VHiv4pNUUzMi1lHNyvvZpuuP&#10;j3laXIYvcO7q1Mc2Pq6TI0+FoXSeraelmSohWurQWpqdBLGNSReVmXjWh977nZ/Wux+5ut9/dRdm&#10;7dod3dc9obN3L1/vva2TEhoNw7R3fh6zA7hw1WYZIp0hyOKr5Yi8bpImrUjKwBG2TvnZO1uytl7t&#10;683xh6XcOzd9bbze0d14KtD/AGmY29uLHVOJzGNqDE8cqxVlBVyRlkZXXVdSCAR72bOuoaXJ0VXj&#10;q6FKiirqaekq4Hvomp6iNopo2sQQHjcjixHv4mP8zP4O7x/l0fN3vr4mbt++rKPrrd09R17uauhE&#10;bb36n3Ii57rXd6vEiUklVldqV1OtekBaOlykVVS6tcDAfMW+b3xc3H8NflB2x8ftwfdVNNs7cMs2&#10;z83VRhDufYGaUZbZW4gyKtO89fgKqEVaxFkgr454L6omt73WLvfa1Ts3dGW2/Ua2WjqCaOdhb7rH&#10;zDy0VTcAKWkp2Gu3CyBl/Hsh3sqPv3tJ+9m7/hLH/MqqvhB/MHwPRW9sx9t0D82shtjp7dkdVLJ9&#10;ntnto1lbS9Ib1hXyLBT+fdOcfb9dI5SGOgzjVMxIo4wLwf5DvzXqPi98vsT1XufI+DqT5PVmD653&#10;Ak7v9vhOwTUVNP1duaNdaxQ+XO5RsRVOxWNaTKNPIT9slvexx6G3s2193xYqqk04jc7wY6oDE6YM&#10;jqZcXUjmy3nlMLngBJdR/SPf0hP5pfwR2p/Mh+C/fPxP3EMfR53e215Mv1XufIRkx7K7j2mTnetd&#10;0GeOOSrpsfBuOljpMoINMtThquspgQs7X3Qvnf8AFTAfNH4sdr9AZgUdNldz4J8jsLOViXTbHZGA&#10;Jyuys6ZUR6iGjizMCU9cIrSTY2oqYQbSn372c/fm1Kfem1ctt+bQstVAZKCdxxS5Kn/dop7gFlQT&#10;KFkty0TMv59/F02Vu/uD4lfIHbm9dvvmOtO9vjp2xQ5mhStgelzOy+zOr90pK9BlaGQqfuMRuHDN&#10;T1lLJdJAkkUgKlgfmj7Z3F2N8fO3cNubENkdk9q9Nb/pclSrUwtBkttb32Lnlkakr6RyD5sdmMaY&#10;aiB/S+l43BBI9+91pU1RkdvZeGphMlDlcNkFkXUCstNXUFRfRIp/tRzRWZT9bEH39tr4H/LrYXzw&#10;+IPQfyz65mp/4B3N1/itxV+KglEz7U3lSmXC9gbHrG1y/wC5DZG+MZkMVMdTK8lIXVmRlY/Tx+KX&#10;yG2n8rfjt1L8gdmSQ/wjsraNBmKugikEjYDckBkxm7tr1La3/wAs2vuihrKCU6mDPTllLKQx97s8&#10;2nuKk3Xt3E7goiviyVHHM8YN/t6lbxVlK3J9dLVI8Z/qVv8AT2bf2YT372offvfvfvfvfvfvfvfv&#10;fvfvfvfvfvfvfvfvfvfvfvfvfvfvfvfvfvfvfvfvfvfvfvfvfvfvfvfvfvfvfvfvfvfvfvfvfvfv&#10;fvfvfvfvfvfvfvfvfvfvfvfvfvfvfvfvfvfvfvfvfvfvfvfvfvfvfvfvfvfvfvfvfvfvfvfvfvfv&#10;fvfvfvfvfvfvfvfvfxm/58Pz3qP5jv8AMz7y7Y21lZs91PsfLJ0P8fo6SZ62iqeset8jkcZQ53Cp&#10;HPVJJS9i7trMpuKIIFYpl1UqGWw+bF/Nb+WUvzN+b3afYGEr5Mt1/tfIL1R1ElPI1TTT7G2XWVlD&#10;S5XGKks6vT7y3DU12Zj02YrkVUqCLe/e62O192tvPe+VyEEhlx9LJ/CcQFJZWoaJ3RZYgC11rahp&#10;Jhb/AI6e/p6fyO/gBT/y3/5b/Q3Q2WxS47tjcWJ/0w9/yPGiVsvcvZFHj8nuLD1rxqqTNsHEwY/b&#10;MMgA8tPhY5DdnYneU/lc/EeH4X/C/qjqjIUC0fYGYx/+kbtt2RVqZOyd6U1JXZjG1TIFWVtpY+Kk&#10;wcbgDXDjEc+pmJ97PL1dtEbL2XicTJHoyE0f8Ry5sAxyVaqPNG1vr9pGEgB/IiB/PvQT/wCFZf8A&#10;MMPy4/mIT/HHZGaat6b+EFDlOr4UpK1KjF53vHNTUVf3Rn0WCTxibb9ZQ4/axjlUyQVWAqnRtNQR&#10;71Kv+FAnzCPyF+YkvTG2Mmanrf4vUtdsWNaepWahyvaWTkpqvsvLqsTaRJiKmlpMCUcFop8ROynT&#10;MR797KT8gd4/3h3icLSy6sbtdXoQFYGOXKSlXyc3BteFlSCx5DQtb9XvVj90O+/ewH9jh8Zej898&#10;mfkb0J8dNry/bbh737k606gw9YY/JFjq/sbeOH2lBlKleFWjxbZb7id2ISOGNmYhQSBR6Q6uy3d/&#10;c3U3TWCk8GY7W7I2T11jqkprSjqt5bkxu34q6YfRaahOQ80rEhUjRmYgAn3726YPFy5zNYnDQHTN&#10;lslRY6NrXCPWVMdOJG/2mPyXJ+gA9/aU+WHffT38qz+Xl2H3CmEpcd1V8RuicJtzrnY8UwpafITb&#10;cxeF636Y62pKgBftl3DuSow+FjlA/ZFRrtZSPf0v+/8Atnrn4F/D3eHYy4uCi2F8euqsZhtmbXSX&#10;wQ1kmGocZsvrXZVPMAPAMxmpcdjUkA/bE2u1l9+92Ybgy2N2Fs+syXiVMft7FRQ0VKDpDmGOKixl&#10;Ep/s+aYxxA/i9/fxR+5+3+wvkD212R3h2xuKs3Z2V2xvTcW/t77hrnd5snuPc+TqMrkpkR3cUtHH&#10;PUmOnp0tFTU6JFGFRFUfMm7K7F3h272DvTtHsDMVO4N7dgbmzG7d0ZiqZmlrsznK6avrZEVmYQUy&#10;SzFIYVtHDCqxoAigD3usnJ5Gsy+QrcpkJmqK3IVU1XVTMTd5p5Gkcgc6VBaygcKAAOB7DP2iPfvc&#10;H373737373737373739ev/hNl/LO/wCG6P5eO06/fOG/h/yJ+VH8B7y7p+8ovtMxtqhyWFT/AEYd&#10;U12q06/6PtrZCSaqglUPTZ7MZNASmi30Rf5K3wj/ANk2+HuAq90437PuPvn+E9pdmfcU32+SwlLW&#10;4xf7jbBqtVpV/uhgqx5Z4nAaHK5GuUErp9+92JdK7I/ubs6naqi0ZnPeLK5PUumSBXiH2OPb8/5H&#10;A5LA/plkf8W93kbm231N3zsHcey934Pr3uTrDdcNdtzdm1twY/bu/wDY24oaSrEWRweew2QiyuCy&#10;i0lfSgS088b+KaMalDrxaTm8L1/2xtLM7Z3Fi9odkbGz8dVhs/gcvR4bd21sxFT1HjrMXlsbVx1+&#10;Krlp6uC0kMqNolTkBl497FKeDH5akmpamKjyVDUBoKinmSGrpZgrWeKaNxJE+l15BBsR706P5lv/&#10;AAjp+PvcP96O0/5dO+/9lw7Fqvv8v/oG39UZPc3Qu4MjJ5Kj+HbU3F/l++upvvKqV2Cv/eHFRDxw&#10;U1HQwLqXXF+bP/CcXqHsb+O78+G26/8AQxvKf7vI/wCijds1dm+p8vWPrm+zwGZ/yvdXX33E7sbN&#10;/GKCP0RQ01LELr72XDe3xwxGR89fs2r/AILWNrk/hNWZJ8TM5u2inm9dVj9TH8+aMcBVQe9Cr5k/&#10;y/fmL8AN+nrz5bdDb46hytRUVMOAzuVoY8nsLekdKSZKvY3YeDmyWy9306R2eQUNdNLT6gs6RPdB&#10;qd/JH4ifI74j7sOz/kH1PujruvmmmixOVr6VK7ae5Ug5eo2tvDFyVu2dxQqhDOKWqkkh1BZVje6j&#10;3sp25Nobk2jV/Z7hxNVjpGZhDLIokpKkL9WpayIvTVAtydLEr+QD7Jx7Lf797Tfv3v3v3v3v3v3v&#10;3v3ve9/4S1/yD6bf8+z/AOZx8zdkx1OysbWUme+IPUO6KASwbvytDMZaX5Abww9bD4pNr4erjRto&#10;U0of+IViNlWRKaDHSVu1l/Ij/lMw7tl2584fkpthJtsUVTT5b47dd52kDxbir6WQyQdubjx1VH43&#10;wWOqEU7dgkDfeVKmvKrDFRvU+9mt6I6lFWabfG5aUGlRlm27jp0uKiRTdcvUxsLGCNh/k6n9bDyf&#10;pCFt1L+Yn/MJ+P38s34y7t+TPyEzM0WHxLfwPY+ycQ0Um7+1Ow6+jrKnb3X+0KST0NksqaKSSeql&#10;00mOoopqqoZYomPvZm+Y/wAv+ovhF0huHu7t/JSpjce38L2vtjHFH3Fv3eFXT1E2H2jt2nf0Gtr/&#10;ALZ3lnktT0dNHJPMwjjPv3szO8t4YjZGDqM5mJCIo/2qWljsaivrHVmho6ZTxrk0klj6UUFjwPfx&#10;3/5in8xT5HfzNvkduP5GfIzcf3WQqvNiNgbAxE1VHsTqTYkdVLUYrY2xsVUSyfa4+l8nkqqqTVWZ&#10;OsaSqqpHlckfOT+Y/wAx+5/nB3Pmu5e5c19xV1Hkx+0tpY+SdNq9e7VSeSag2ttagmkf7ejp9eue&#10;d9VTXVLPPO7yOSPe65N5byzW+M1NmczNqdrx0lJGWFJj6QMTHS0sZJ0ot7sx9TtdmJJ9kQ9lT9+9&#10;pT2vurOrew+7uyNkdQ9S7QzW/uzOyNzYjZ2x9m7epfu8zuLcmcq46HGY2iiLRxI008o1yyvHDBGG&#10;kldI1Zgrdh7E3h2hvTa/XfX23cnuze+9M3j9ubX23h4PuMlmc1lKhKWhoqaMsiKZJZBqd2SKJAXd&#10;lRWYe9y6CgrMpW0uOx9PLV11bPHTUtNCuqSaaVgiIo4HJP1NgBySB7+pb/JH/wCE1Xx//l34Havf&#10;PyfxG0/kD82aino8smSyVHBn+rega0+OqixXVGIylGIctvTHTACo3ZVw/drIgXGR0MXmkrN7z+WF&#10;/JR6j+HWJwPa/eeO2/278nZoafILW1tNFl9idSVJ0Tx0GwcfX0wjyG5aOQATbgqI/uA6haFKVPI9&#10;R72e/rDpPEbOhp8tnY6fL7nIWQO6iagxDcMI8fHItpKlD9ahhquPQFFy20b7vX9+9jt797979797&#10;9797979797979797Te8NnbS7C2ruHYu/dsbf3rsrd2Hr9vbq2juvD4/cG2tyYHK08lJk8NncHlae&#10;rxuVxeQpZWjmgnjeKRGIZSD7Zdx7c29vDA5jau7MHiNzbZ3DjqvD57b2fx1Jl8JmsVXwvT12NyuL&#10;r4aiir6CrgkZJIpUZHUkEEe/e8NTTU9ZTzUtXBDU0tRG8NRT1EaTQTRSKVeKWKQMkkbqbEEEEe/m&#10;cf8ACjr/AITrwfBc5r5vfCnBZCq+IuXzFKna3VEL5DL5H4353O1q0lDmsNW1Bqq2v6XzuVqIqWNq&#10;qV6nBZCohp2kmpaiE02kb/Ob/k4xfFc5P5QfGXFVc/x4yORgXf2wI2q8jW9L5XK1Ip6XJ42pmNRU&#10;1fWmVr5kgQzyNPiquaOFnkgmjMPvZIu5+mxtXy7o2xE7bdkkUV+PGuR8LLK2lJY2OpnxkshCjUS0&#10;TkC5UjTp5e9cv372XL3737373739Hz/hEN/2Sx84P/FgOvf/AH3U/vc8/wCEvv8AzIf5Rf8AiXNn&#10;/wDvGy+/ezn/ABf/AOLDuj/tb0f/ALhn3oh/zCv+y+/nF/4uB8l//f0b196p3zB/7K2+Uf8A4sX3&#10;b/78vc3v3sqe8f8Aj7t0/wDhx5v/AN2dV7b/AILfKDffww+YHx1+T/XNfkKLcnT/AGptbc01PjfM&#10;0u4trtXx4zfOy6qGn/yiqxe+dlV+Qw9ZDHaSWlrZFQq5VhD+K/ee6vjT8i+nO89m1dZS5rrrfmBz&#10;ckNF5DJmME1WlFunbM8cP7s9DunbNXV46ojSzyQVTqpDEEe98Nq52r21uPDZ2id1nx1fTzlUveaD&#10;WEqqZgvLR1VM7xsByVY29/dI9/VB9+92oe/e/e/e/e/e/e/e/e/e/e/e/eyXfzHuntw/IL+X183+&#10;kNnYFd0b47U+J3yC2PsHb7SGL+K9g5/qvdNDsKlSQEeOZt4S0RjJuocC4IuCWj5n9c5jt74h/KHq&#10;/beJXO7o378f+3tr7SxBcx/f7vy+ws7S7TgVwRokbcT0xQm4DAXBFx797TW88dNl9oboxdNF56qv&#10;2/l6WkhJt5KyagnSkUH8H7grb/H38Np0eN2jkVkdGZHR1KujqSrKysAVZSLEHkH38tdlZGZHVldW&#10;KsrAqyspsyspsQwI5Hv3urQi3B4I4IP498ffXv3v3v3v3v3v3u2P+TX/ACsuwv5snzD270RgqvIb&#10;U6l2nRx7++Q3aFJTwzHY3WVDXQUstHiPuyKSp3xvbIypi8LTlZik0slbJDJSUNXpsA/lt/A/eH8w&#10;H5G4bqnFVFZgOvtv0ybt7h3zTwxyHa2yKWqigenx33BFPNujc9Y60GMhIkKySPUvG9PS1Gn3sQOt&#10;th1nYG44cVEz0+Pp1FXmK5VB+1oUcKVj1ek1VU5EcQ55JYgqre/sSfG/429I/EfpnY/x/wDjv17g&#10;eseqOvcTDidubYwFP40OhF+8zGZr5TJkdwbmzdSDU5HJ1ss9dX1TvNPK8jFj9G7pjpbrD49da7X6&#10;i6d2fidj7A2fj4sfhsHiYdC+lV+5yOSq5C9Zl83k5gZqyuqXlqqudmkldnYn373Y5hcLi9vY2lxG&#10;Ho4aHH0cYjhghWw4Hqkkc3eaeVvU7sS7sSSSfY4+xS9+9unv3v3v3v3v3v3v3v3v3v3v3v3tCdnd&#10;Xdb907C3P1b27sTafZfXG9MXPhd2bH3xgcbuXa+4cXUAeSjyuGy1PVUNXGGUOhZNUciq6FXUEJTf&#10;Gxdl9mbTzmxOw9q7f3tszc1DLjNwbW3RiqLN4LMUM1tdNX43IQz0tQgYBl1LdHAZSGAI97iV1BRZ&#10;OknoMjSU9dRVMZiqKWqiSeCaM/VZIpFZGH+w4PPv5lP/AAoR/wCE3+T/AJfiZz5gfDCh3FvD4a1+&#10;WRt99eVUuU3NvL4z1mXqJvtpp8vLFVV+4+lXq2jpKTK180mSxU0sFNkJaoutdLpB/wA37+S/XfER&#10;cp8i/jVS5jcXxtq8gp3Vs+eSvze5OkqnITSeGSXIuk9Xmes2qClPT19XI9bQSSRQVck5Zap/eyQd&#10;v9LvtAS7j20s1Ttp5B91RsZJ6nCNITpJkIZ5sYWsqyOS8ZIVy19Z1GPevN797Lz7979797973/P+&#10;Ey//AAohyFZkNg/y2vnhvv7v7v8AhGy/iZ33uyumlyEuQlmpsVt3oHsbNVPl+7NX5Y6faeWqnV1d&#10;UxU8knkoBHtwfyQv5xNXUVe0vhZ8rd1/cfcfw/bPx+7Yz9VK9W9W8sNBhupN5ZObX9x9xrSHb+Qn&#10;ZWVlWgld9dIE97Nx0h3E7PSbK3XV6tXjptvZaoYly5Kxw4isla+rVcLTyMb3/bJN0tuD/wAyD+Xb&#10;0F/M5+MG8PjR33iVSmyKyZzrnsKgo4ajdnUPZNJQ1dLt3sLackktMXqscat4qyiaWOnyuOmno5iI&#10;5iy7F/zQ+HPUvzi6M3F0l2zjwsNYHymzN4UlNHNuDrvetPS1EGH3ft93khLT0RqGjqaYyJDX0ckt&#10;PKQkhI97MZvTZ2I3xgqnCZaOyveWirEUNUY6tVGWGspySt2TUQy3AkQlTwffxuvnX8I+8/5efyb7&#10;F+LPyCwa4ze2xK5Zcbm6COrba/YGzci8z7Y7D2TX1dPTSZPau56OEvC5RZaeeOalqEiqqeeKP5vP&#10;yq+MHafw97v3j0R29i1odz7VqlkosnSJUHBbu23WNI2D3htirqIYHrsDnKaMtGxVZIZUkgmVJ4ZY&#10;097rd3XtfK7OzlZgcvFoqqVrpKgbwVlM9zBWUrsAXgnUcH6ggqbMCAUH2Xb372nffvfvfvfvfvfv&#10;fvfvfvfvfvfvfvfvfvfvfvfvfvfvYhdV9S9od57+251X0z17vLtPsnd9cuN2xsXYO3crurdOcrCr&#10;SNFj8LhqWrrp1ghRpJXCeOGJGkkZUVmCv2F19vrtPduG2H1ts/cm/N67iqhRYPau0sNX57PZSpIL&#10;slHjMbBUVUqxRqXkYLojjUu5Cgke9zKDH1+Vq4aDG0dTX1tQ+iClpIZKieVvrZIo1ZjYck2sByeP&#10;e53/AC3f+EbPdvZf8B7K/mR9k/6BdmzfbZD/AEAdTZHB7q7kylM2mX7Ld+/tGa69698i21R0Cbkq&#10;njZkc0Uwuuyt8Lv+E3PZ29v4TvX5pb1/0T7bk8NX/oj6+rMXnuyK+E2f7XcW7dOT2fs/WLXSkXNT&#10;shKsaWQXHvZltl/G7J1vird61v8ACaY6X/hGPeKfJSD66amrtLR0d/6IJmI49J972nw2/l+/Dr4A&#10;bCHXnxJ6G2P1Diainpoc/nMTQyZLfm85KUXjq989h5ybJb03fUJIS0Yr66aKn1FYEiSyDas+N3xF&#10;+OPxH2mNnfHzqfa/XePmhhjy2Ux9K9buzcrwcpUbp3hlJK3c24plclkFXVSxw3KxKiWUe9mq23tH&#10;bm0aT7Pb2JpcdGQolljQvV1JX6NVVkpepqWB+mtiB+LD3WT/ADIv+FIn8uP+Xf8Ax7ZX9/f9ma+Q&#10;eJ+5o/8AQj0PksXn/wCB5iDVH9j2T2T5J9k7A+3ql8dXS+XIZ6mvq/hjj2R/5pfzo/hl8Ov4ttj+&#10;9n+m/t/H+en/ANGHVFbQZb+F5KLUn2u9d6a5dsbR8M66KiDyVmVgvf7Fx797RG9O6NmbO8tL93/G&#10;8xHqX+F4l45vFIONNbW3NLR6W4ZbvKv+oPukr+V7/wAK6t7/ACe+eOJ6N+ZnWXSvRvQHeGSh2Z03&#10;unZb7sbKdX9hZKvip9mYztTeO49w1eK3Jt3d8838MqMrDicLDQZCamqJI4KL7loqxPgv/wAKGtz9&#10;5fK7H9W/JPY/WXVnUfaFbHtrrfO7abcBr9i7wraqOHbVDv3cmZzFRQZrD7ilk+xmr4sfjIqSskhm&#10;dIqXzlPeww2L8h6rObsjxW5aHGYrEZRxTY2emNR5KGsdwtMlfUzTNHPDUE6DII4gjlSQF1Wnf8LU&#10;PjT0JnupPjt8ql7E632p8ndhZg9XS9dZTc2Ex/YvcXR25qzI5GDIbe2xJVHcOfp+o98iSYSw04pK&#10;elz9e00wdYI3lf8ACmTpPqbLdfdOd9DeOy8B3jtPInYr7Nrs3jKTeXY3V2bqKytirMRg3nOYy0PX&#10;u6Q8gkjhFPFBlqsySBliRve+XyZwmJlx+Gz/AN5RU+cpJPsDRyTxJWZLFzs7h4YC3mmGPqrm4GkL&#10;M9zew9/Or96b/v3sm/uRSVdVQVVNXUNTUUVdRVENXR1lJNJTVVJVU0izU9TTVELJNBUQTIHR0IZW&#10;AIII95qeoqKSogqqWeamqqaaKopqmnleGop6iF1khngmjZZIpopFDKykMrAEG/v3vkrMjK6MyurB&#10;lZSVZWU3VlYWIYEcH39nr+Rt/MHi/mT/AMuLo/vnNZanyXb+2aObpv5CQxaVqKfuXrqkx1Jm8tWQ&#10;xgQ08m/tu12L3PHFHeOGHNpFwyMq/Ss/lbfL6P5q/DHq/tfJ5CGt7EwlNJ1v2/GmlZoeydm09HT5&#10;PIVMaARQvu3D1VDnURLpHFlFTgoQPe7K+rd4De2zMXlpZFfIwKcbmAPqMlRqiyyMBwDVwvHOAOAJ&#10;bfj3om/8K8P5fSfGH594b5YbGwrUfVPzcwtfurMmkgCY/Cd/7GTF4ns+hKwIyUq7zxFfh9xLJO4l&#10;rspX5Uxropmtqqf8KHviGvRvy1xvf+1saabYPyfxlXn8kaeILR4ztzay0OP3zS2iUrANy4+rx2ZV&#10;5WElVXVdeUGmE297Kp8iNofwPdsW4KWLTQboieol0j0RZelEcdcvAsv3MbxzXJu8jyW4Huxn/hFt&#10;/MAenyfff8tzfmbX7fIw1XyP+P8AHkK0qUyFIuK273NsnFrVTsJWrKL+E56joaVV0ClzNU4bU7Kc&#10;z/hNB8uWhru2PhbuvJjw1kU/c/UaVdSQVq6cUGH7J2xQieUhzU0px+WpqWBV0iDJTsG1MV97Wfxn&#10;3dpfLbKq5eHDZrEB2/tr44clSpqPJZfHKqr9NMje/oH+9u3372bv373737373737373737373737&#10;3737373737373737373737373737373737373737373737373737373737373737373737373737&#10;3737373737373737373737373737373737373737373737373737373737373737373737373737&#10;3Rp/woq+dDfA/wDlYd97t29mv4P2x3hRp8bOnZYJ5IMjBuntXHZSj3LuDGTQMtRRZDZvWdBnctSV&#10;I9MWQpKZSQZFvVp/OQ+VB+KXwO7Z3Bh8n/DuwO0aZeleuXileKtiz2/aOvps1l6GWJhNTVm29kUm&#10;UyFPMPTHV08IJBdb+9hZ3Jur+6mw8tUQy+LIZRRhcaQSHE9ekizzRkepHpqFJZFb8Oq/19/PU/4T&#10;RfBBfnJ/NN6gbc2I/ifUfxij/wBmZ7PFTTxzY2ubr/LYuPrba9V9yDR1X94u0MjiWqKNw7VWJpK6&#10;yFY5GXT9/klfFIfKT54ddNm8d97170cn+m7fImhSSiqjtHIUKbLwU/nBpp/4xvqsoDLTMGM+Pp6q&#10;ylUYr72T/pLan96d+Y7zx68dgx/HK64BR/s5IxRQNq9LeaueO686o1f+ht9PD+aj828N/Lx+A/yQ&#10;+VtdNR/3j2BsOsx/V2LrFgmjz/cW8JI9qdW4iSimkjaux/8AfLLUtTkUjDyR4qmqpgrCIj3vIfPP&#10;5PY34efEzujvyqlpv41tLalTR7EoakRSJlux9xOmA2Jj3ppXQ1VH/eTIQTVipqdKCGeTSQhHv3s8&#10;m/d0R7O2lms+5XzUlIyUEbWImyNSRT0EZUkak+5kVntciNWP49/Ejz+ezW6c7mtz7kyldnNxbjy2&#10;Rz2ezWTqZazJZjNZesmyGUymQq5meaqrshXVEkssjks8jlibn38wzLZXJ57K5POZquqspmMzkKzK&#10;5bJ10z1NbkcnkamSsr66sqJS0k9VV1UzySOxLM7Enk+/e6wppZZ5ZZ5pHlmmkeWWV2LPJLIxeSR2&#10;PLO7kkn8n20+2/373j93G/8ACfbH4PJfzmv5fVNuGdaegj7xTIU8jUZrg2cxO0N05XbEAhEM2hqr&#10;clHSRCaw+3LiXUmjULHv5Q9Ji63+ZR8Q4cxMIaRO0kq4XanNUGymP27nq/Bw+IRy6TUZqmp4xJYe&#10;Et5Lrp1D3sSOoUifsraCzHSgygcHTr/djpp5IBaxtqnVRf8As3v+Pe9N/wALKs3u3FfylNo0G3BI&#10;cPub5j9O4TfxRnCjaVP193RuSjMwWeFWj/v1t/CgBllXWVOkEB02ov8AhSRk9wUH8vnbtLhg5x2b&#10;+SHXGM3bpLBRt+LaHZeZpjIFljDJ/erEYwWYSDVY6bgMvvZqPklLUR9e06Q38c+5MbFV8n/gOKPJ&#10;zLfkXH3UMX9f+JHyzPeh/wC/eyH+/e/e/e/e/e/e/e/exW6K7MoOmO6eqe3cp19tHteg6y7C2jvy&#10;q6138Mq2y98R7VzlFmv7tbnjwmQxeSmwuVajEU6JMFkRisiSRl43X3Ve96TrXsvYPYddtDb2/wCk&#10;2PvDb2659lbtFe22d0JgcpTZP+CZ1MZWUNbJjK80wSVFkCups6uhZG97cMVXJjMnj8i9HT16UNZT&#10;1bUVX5DTVQp5Vl8E4ieNzFJpsQDyPrcce91P+ZL/AMK7cL8mf5fE3UHxK667Q+Pfyh7p+92N3Xmc&#10;xX4uvxvVXXM2LRd0VHT/AGDhaujyGbzm+/vf4ZR5GbGYqvxNItbMsUNV9hVe9mb5qf8AChzGd3/E&#10;GTrr4+bN311B3p2Z91tbs3JZGroaui2FsySgUZyXrrd+MqKerymU3X9z9jT1klFQVWPpxUyLHHP9&#10;pP797MzvX5Dx5zaBx23qOuw+dyeqlyckjxulBRGP9846siZXllqtWhXKRvGuo2DaG96m/wAIf5j/&#10;AMzv5dm/k398TO893dbGprqet3Psb7x811Zv4QKkP2+++t8q1TtTcbGkUwxVclOuRo0djS1ED2ca&#10;/wB8X/mf8lfhxu1d2/H7tPcOyjPVQ1Od2t9y2T2Hu0RKsfi3XsuvM2AzTfbgxpUPCKymViYJom9Q&#10;97L/ALX3puXZtWKvb+VqKLU4ael1GWgq7cWq6KS9PN6eAxGtR+kg8+/oZ/ybf+FUXWX8wDtDrj4n&#10;fJvprIdKfJ/sOobBbK3R1pBl94dKdk7jpsfUZGaiXHTmv3v1ZkKulpJXhhrXzWLSOCR58rT3SM7g&#10;/wDLd/nz7H+XO+dmfH/vDres6y7y3hMcVtnO7JiyO4+st65mCkmrJKYUcpq9z7Eq6iCnkaOOpbJU&#10;KpE7S18N1Q+9nB6276od3V1Ft/OY18Znaw+KlnohJU4ytmVC5XQddVQOyqSAxljABJkHA9mb/wCF&#10;ZO5Mfg/5KPfuLrIaOWp3l2X8ett4l6mhhq5qfIUvcO1d3yTY+eUF8ZWNitq1MbTx2dqeSWE+iVvY&#10;4f8ACgLNUmK/lkdt0NTFTyTbk3t0/hce09LFUSw1cHY2B3E8tHLINVDUGgwE6GVPUYneP9Mje/e3&#10;35AzpF1jl42Clqmuw8EZZQxDrkqepJQnlG8dOwuObEj6H38lD38+X373Xx7979797972SP8AhOT/&#10;ACWa7+Z/8kH7V7pwFdH8Kvj3msdX9m1EoqaOn7e31GIMngeksNXRNDK9LVwPHXbknp38lHiCkAaG&#10;fIUsq3TfyZv5Z9X85u6G372XiKpfjL1Bk6Or3vNIJqaHsTdSCKtxPWGNqkMbtT1ETJVZqWFtdNji&#10;sWqOWsgkX3saumes331mjX5OFxtjESo1cx1KuRqxZ4sXE4sdLAh5yOVjsOC6n39Tvu/uvo74cdAb&#10;07n7az+3ep+jOj9knKZmuSlgx+H2/tvBUsNBiNv7dweOijFRXVbinxuHxNDE01XVSwUlNE0kkaHf&#10;G7Q7N6u+OHUm5uyuwcvhtgdWdXbYNfkqpYIqPHYjC4qCKkx2Iw2Lo4081VUMIaLHY+ljMtRPJFTw&#10;Izuin3s+OUyeL23iKnJ5CaHH4rF0vklcKEjhhiUJHDDEgF2Y2SONBdmIVRcge/jx/wA4r+bB27/N&#10;p+VOX7h3d/ENq9NbLkyu1/jp09LPGaXrvr2WsRxW5dKWeoo6/sTef2kNbn65ZJQ9QI6WBxRUlJHH&#10;85b+Y58/uw/5gnfWR7G3D95gOtttPX4Lpvrl5UMGztoSVKsKnIrBLNT1e8dy/bxVOXqg8gaYJBEw&#10;pqenRPe65ex+wMj2DnpMjUa6fG0xkgw2OJGmjoyw9cgUsr1lTpDTNc3ayj0qoFTHuvz372H3v3v3&#10;v3v3v6SH/CQ/+UpiOoulm/mc91bZjm7d7xx+a258a6HMUaPN190mKmTE53sKggqU8uO3R23kaOop&#10;qapCLKm16dGglanzNSh3S/8AhPB/L5x3XnWZ+cXZmESXsPtKjyeG6UpcjTo0m0OsRM+Pyu8KSKdf&#10;JR53sKsppoYZgqyLgolMUhhyUyn3s6fx36+jx2M/vxk4AcjlEkhwiSKCaPF6jHLWKG5SfIupCta4&#10;gAsbSMPe7R72dffvZnffvfvfvfvfvfvfvfvfvfvfvfvfvfvfvfvfvfvfvfvaP7B2BsvtbYm8usex&#10;9t4vePX/AGFtfO7L3rtTNwfc4jcm1tzYypw+ewmSg1KZKPJYyskikAKtpe4INiE7u/aW2t/bU3Js&#10;feeFodx7R3hgsrtnc2AycXnx2awObop8blcZWxXUvTVtFUPG9iDZuCDY+/e41ZSU2QpKmhrYI6mk&#10;rIJaaqp5RqjmgnRo5YnH5V0Yg+/iZfzRfhPlf5eHz0+SPxIrZshX4PrDfk0nXWcyZ8lbuPqfd9BR&#10;by6uzVdVx0lDR1mYn2PnqKPJtTRiniysVTCv+aIHzFvnV8Y6/wCHnyw7p+PdTJWVeL2NuuR9m5Su&#10;OuqzPX+4qSm3JsXJ1VQlPS01TkZdr5alSuMKCJK+OeNf0ED3usXfe2JNnbszW3mLvFQ1ZNHK/LTY&#10;+oRamgldgqq0hpZlD6RYSBh+PZBPZSvfvaS9/TS/4RP7cqKT+XT8m91ulKtPnfmluHBU7Kriukbb&#10;PR/SldOZ2MCo9Cp3Sog0yORKJgVTgvu9f8Jj8NLT/DbvDPskCw5X5L5jFRMFYVTnB9XdZVUplJiV&#10;WpQc6BFZ29fluF+re9nf+McJXZucqCFtLuaaIHnWfBi8WxvxYp+/xyeb+9Er+cJtCo2N/NZ/mN7f&#10;qKZaNT81fkln6KlSifHwwYjeHbG6N34OKnpHjiCUq4bOQeJkURSR6Xj9DKfeqn/MY27Ntb58/MzE&#10;TQCmB+TXdOWpYEpmo44sduLsDO7hxaQ07ImmBcblIvGVGh0syekj372VTsamNLv7ecJGn/fzZqZV&#10;ClAI6nIT1MQCkCyiOUW/BHI49nr/AOE5v8q3dv8AMg+deyd07hwlVD8Xvi9ubafbHee56mjMuIz9&#10;fhMqma2J01SNIUjrMt2RmMQVrUUj7XAU1dOWE32sc5qv5NXwL3D80PlVtjO5jGTx9F9F5vb/AGB2&#10;nnJ6YvjstV4yvXJbU62p2YqlTkN6ZHHkVSgjwYmGqlLCTwJL72qumthVG9N1U080TDBYKenyGVnZ&#10;bxzPFIJKTGrfhpK2SP1D+zCrn66Qfr4e/oke/e7Evfvfvfvfvfvfvfvfvfvfvfvfvdd/80H5V9xf&#10;Bn4o7l+XvVfXuB7e2/0Nntvbu726tydRXYvcO6eh6muXB78yPXW46R3pNu762McpS51JshTV2Onx&#10;WOrqeSFZZoKmnJ386O/Ox/iz0Fm/kRsLZ+J7ExHVGWw+4e1diV0tVQ5jPdUTVQxe66zZuZp2anw2&#10;6trGugyqyVkNVRy0FHVQvEJJIpofe0dvrP5La2An3FQUcWRhxMsNRlaBy0c0+JZvFVvRzLdYaql8&#10;iygurIY0cEXIYfFd7h3Xgt+dt9pb42vjJsLtnefY29917dw1RTUdFUYnBbi3Nk8viMZPR46aox9J&#10;NQY+sjiaKCR4Y2QqjFQCfma9jZ/Fbr7C33ujBUUmMwm5N5boz+Hxs0FNTTY/FZjN12Rx9FLTUck1&#10;JTyUlJUpGyRO0aFbKSoB9+91m5Koiq8hX1UCGKCpraqohjZVUxxTTvJGhVCUUojAWBIH49hz7Rvv&#10;3uF797979797+sn/AMJR/hPhPi1/Kw2J3BX4SOj7X+ZuYre796ZWaNf4i+xKOuyu2+lNvrUKqGTB&#10;0+y4Hz1MjAmOq3LV+ohgF+gN/IJ+MeM6I+Bu1OxavFpTb/8AkpkantDc1fIg+8balNVV+F6yxCzB&#10;VL4uHbUTZaBSCUnzdRyQQB73YF0DtiLA7DpMi8QXIblkbKVMhHrNIrSQ4yG/F4hTAyqPw07e9mX3&#10;d1797G737373737373737373737373737373737373737372n917U2zvva+4tk712/h917P3fg8r&#10;tndW19w4+ly2B3Ft7OUM+NzOEzOLropqPI4vKY+pkgnglRo5YnZWBBI9tGfwGD3Xgsztjc2Ix2f2&#10;5uLF1+Ez2DzFHBkMVmMPlKWWiyWLyVBVJLTVlBXUc7xSxSKySIxBBB9+94aingq4JqWqhjqKaoik&#10;gngmRZIpoZVKSRSRsCrxujEEHgg+/jhfz2v5YNZ/Kw+eO9OoduRZCq6D7Ko37c+OWbrfuKh1643B&#10;la+mm2NkMlM8/wB7uDrPOUk+JqHeRqiqo4qSulWP71UHzfv5q3waqPgd8rtzdd4aOsn6m3tTN2F0&#10;1lKnyyuNmZevq4ZNrVlZI0v3OX2RlKeXHyszmaenSnqnVPuVUe91v9rbGbYe7KnHQh2xNapyGGla&#10;5P2U0jqaV3N9U1DKpjJJuyhWNtXumT3Wv797DX3yR3jdZI2ZHRldHRiro6kMrKykFWUi4I5B99qz&#10;IyujMrqwZWUlWVlN1ZWFiGBHB9+9+BtyOCOQR+Pf09v+ExH891vmz1/jvgr8sN4Rz/LfqfbbN1dv&#10;rPVMUNd8i+rcBTnVBWVL+NMl251xjIlXIjirzWHjXJET1FPlqgbyv8jj+aw3yd2jR/Fbv/caS/IT&#10;r/Csdibqy08cdV3JsTEwnVFUTtoWt7C2ZQxhawcVGTxqLWkSzQ5CYe9nm6N7WO56RNq7gqQdw4+H&#10;/IKuVgHzNBEOQzGwfI0SD1/2pYwH5IkPuxv+fn/Jx2j/ADXvizVts/GYfD/L7pLF5ncPx63vUeCh&#10;bPs0Qrcz0zuvJt41bae/GpVWlmnbRh8uIatWWFqyOoOZ/No/lwbe+fnQ9QduUOOx3yJ6xoclmOn9&#10;0TeKkbLsUFTkuts/XNpVtv7rMAWCSU6cdkfHUKVjNSk3vay7a63p9/4Fvtkjj3Fi45ZsPVGyeY21&#10;yY2ofi9PV6fST/m5LN9NQPyDt37R3RsDde5di73wGW2pvLZuey21917Yz1DPjM3t7ceBr58XmsJl&#10;8dVJHU0OSxmRpZIZopFDxyIVIuPfzttxbezu0c/m9q7oxGQwG5Nt5bIYLP4PLUstFlMPmcTVy0OS&#10;xmQo51SalraGsgeOWNgGR1IPv3uu2pp56OonpKqGSnqaaaSCoglUpLDNE5jlikRgGV43Ugg/Qj2n&#10;fbN797w+x0+Ofxl7/wDlz2phOkvjT1LvTuftLcEc1TQbQ2RipMjWQ46lkp4q7OZmsdoMVtzbeNkq&#10;ohV5PIz0uPpPIpmmQMCRT6a6Q7b+Q2/cX1h0n19uXsrfeXSSak27tigasqY6OB4o6rKZKpZoqDC4&#10;WiedPuK6slgpKfWpkkUEe/e3XDYPL7ir4sXhMfU5OvmBZKeljLsEUgNLKxtHDAhYancqi35I9nH/&#10;AJjv8ob5qfysJ+nl+V+ztt47H917Xqc7tjcGw9xPvPbOLz+LmVNxdbbj3BBjaHF03YG26eopqmpg&#10;pJKygmpquOSkq6kLP4jIfM7+Xf8AJn4Gy9cjv7bmFo6Ts3BTZXB5faeZbcuEoMtQyBcxsrM5eKip&#10;aCDd2Fhmhmmip3qaSWCoR6eonCy+P3tSb0673NsI43+P00CJk4GlgmpJjUwRzRm01FNMERFrIAVZ&#10;gpZCrAqzc2IB1n1b2X3TvjAdZ9P9fb07S7F3VWLj9tbF6+2zmd4btz1YQX+3xO38BR1+UrpEjUs3&#10;jibQgLNZQT7KPsjYm9uzN0YnZHXW0Ny773jnqkUmE2rtDB5Lce4ctUkFvDj8Riaarr6p1QFm0RnS&#10;oJNgCffvaRoaCuydVDQ46jqa+sqG0QUtHBLU1Erf0jhhV5GIH9BwPe5D/Ld/4Rw/Ibt7+A9k/wAx&#10;fsL/AGWvYFR9tX/6DutazA7v75zdE+mT7XcW6dOa646u+4gkV10DcuQUh4aijo5RddkL4W/8Jv8A&#10;uHsT+E71+ZO8P9Cm0ZvBV/6LtlVOK3F2xlKZtL+DMZ22T2ZsTzROrLpGbq1IaOamppBce9mR2X8b&#10;8xkfFW7yrP4JSHS/8LomiqMtKp50zT/u0VBcG/Hnf8FVPvfA+FP8ub4Xfy8tjnY3xI6E2X1XFWUc&#10;FJuXd9PSy5zszfHgKS+Xe/ZWflyW89yx/dqZoqWesNBRyOwpYII7INrX4y/DT40fD3a52t8e+ptt&#10;bCjqaaKnze4oYHym990eIrJ5N0b1y0lbuXNJ9wplSCWpNJTuxEEUSWUe9mt2xszbOz6X7Xb2JpqA&#10;MoWeoVTLXVVrG9VWzF6mcauQpbQpPpAHHuv3+ZF/won/AJcf8uL+PbM3B2P/ALMD8g8R9zR/6Auh&#10;6vF7qz2GzEOqL7HsneX3S7J6z+1qtAq6Wuq5c9FC/lhxlSBYlF+aX8474ZfDH+Lbay+8/wDS72/j&#10;/PT/AOiXqiooM9lsbkotUf2u9dyecbY2R4J9IqIKqofKxxt5I6GYce/e0hvTuTZmzPLTS1v8YzEe&#10;pf4TiWjnlikHGmtqdX2tDpa2pWYygG4Q+/n4fzMP+FJn8w/+Ys+b2Rj93N8V/jpkVqqIdJ9G53MY&#10;6t3HiKksDSdqdoj+Hbs7BaWncw1FLCmIwFTGFLYsSAu2ol83P51PzD+ZDZPa9HuE9DdN1oqKYdY9&#10;W5XI0VTmcdMWBp9+76/yPcG7zJC5jmp41x2JmQAtQBwWPvZRN791bx3l5aVKn+A4Z9S/wzFSyI00&#10;Z/s19f6KiruDZlHjhYf7rvz718/dQnv3sIPfvfvfvfvaw352Hv8A7T3Rkd8dnb43h2NvTMfb/wAW&#10;3fvzc2a3fujKfaU8dJS/xHP7grcjlq37alhSKPyzNojQKLAAe1HuveG7d+Z2s3RvndO4957myPi/&#10;iG4t15vJ7iztf9vClPB95l8vVVmQqvDBGqJrkbSigCwAHv3uTV1lXXzvVV1VU1tVJbyVNXPLUzya&#10;QFXXNMzyNpUWFzwPaP8Aac9+9xvfvfvfvfve3r/wj3+fcvx8+de7PhtvLNfbdZfM7bYi2tBVyN9p&#10;ie/Oscfls/tGaCWaT7bGx7z2VLm8VOEUS5DJJiIixMUa+9iP/hOf8tZOoPlVuD43bkyfg2P8lMLo&#10;wMVQ5+3x/bWx6Svy23pIpJH8FEm5NsPlKCUKoesrVx8ZJ8aD372Yn457tOH3VUbbqZdNDuWG0AY+&#10;mPLUKSS05BJ0oKmlMsZty7+Mfge90v8A4UK/BCP59/yuu/Ni4PDNlu2unMa3yK6TSmhilyM++erM&#10;ZlK/Kbcx6tGZJqrfOwKzM4SCIPGrVtfA7EiOx2YP5wHxST5a/BXtrauLxpyHYPW9E3cnWKwxpJWS&#10;7p2HQ19XXYWkVkLyz7p2jU5LGRRhkU1NVE7GyW9+9mY7g2oN27Ey9JFEZMhjU/jOMCgFzVUCSO8K&#10;C1y1VSNLEBcepwfx7+Tt8Dflnu/4L/MT48fLPZRrJsr0n2ZgN1ZPE0M60026dlvK+J7C2S87kJFT&#10;732JksjiZWJGiOsLAggEaAHxR+QO4viv8jenfkDtn7mSv6x3vic/XY+llWCTPbaaRsfu/bDSsQsc&#10;O59q1tZj3Y20pUkgggEe91/7T3BU7V3Hh9wUuoyYyuiqHjU6TPTEmOspSfwtVSu8Z/oG9/cR6837&#10;tTtTYGx+z9h5en3BsfsfZ+2d+7Mz1ISaXN7U3hhaLcO3cvTE8mnyWIyMMyf7S49/UZ2fuzAb92lt&#10;bfO1MjDl9rb025hN2bay1Ob0+UwG4sZS5jD5GA/mGtx1ZHKv+0sPfvdo1HV09fSUtdSSCalraaCr&#10;ppV/TLT1MSzQyL/g8bgj/X9rD2o/fvcn37373737373737373737373737373737373737373737&#10;3737373737373737373737373737373737373737373737373737373737373737373737373737&#10;37373737373737373737373737373737373737373737373738xn/hZP82H7m+dfWfw52zl1qdmf&#10;EHr2LK7upKdisb91d2UWG3VmIapkQRV64HrKh2ytOS0hpKiurohodpQdHb/hSN8nG7K+VOyfjhhM&#10;gJttfHbaCV+4qeEkI3ZvZ1Njc9kY6hlUR1a4rZFLhFhJZzTzVVUg0sZAfeyO/JLc/wDEt1UO24JA&#10;1Nt2jElQq/8AOzyaxzyBiOG8VCkFvrpZ3HHPvYZ/4R/fCX/Zef5cud+Tm5sR9l2B809+Tbrop6iD&#10;w10PTXV1Rmdl9b0c0ci+aOPJbhm3HmIXBCVFDlKVwCNLG4T/AITqfGL/AEPfDTK94ZvH/a7u+TG6&#10;5M/TSzReOqj622JNk9s7LppEceRErcxLmclG1ws1LXQOBaxPvYw/HTbH8H2ZLnJ49NZuarNQpIs4&#10;xtA0lNRKb8gPMZpB+Csin3Un/wALVfnKc9v/AONv8vPaGVWTF7Dxr/JXuinpahJYn3juWDMbN6i2&#10;/WJDMHo8ltzaQzuTnhmRhLTbhoJVK6fVXx/wpn+Upyu7ulvh7t2vV6HalE3dfZcMEyyRtuPNxZHb&#10;fXmIqVjkDU1bhtv/AMVrZYpFPkhzFJItrc+9h78mt0+Wrwuz6eS8dIn8byaqwI+5nElNjoWsbq8N&#10;P5XII5WZD70QPeqX797Kl797979797M98KfkJVfE35f/ABj+TNNDNVr0T3t1f2hkcdThWlzGB2hv&#10;DE5jcmBAb6Ln9v01TRMVKuFnJVlazAcvjJ2/P8f/AJFdHd3QRy1C9Vdq7F31W0cIUyZLE7d3Hj8j&#10;msUNX0GWxEM9MSCGAlJUg2I97fdsZhtv7iwecUFhisrQVzoPrJFTVMck0X/T2FWX+vPv7H38x/4b&#10;dffzWf5evavxzot24mlxXeOxdtb06d7OhhfJ4nC7uxdTid/9V72i+3Aq6nbtdX0dNHXCDTPUYasq&#10;IkIaQe/pA/M/43bQ+fPw/wB/dNU24MfBQdo7Vwu5uuN8xxtXY/GbioZsfu3YW54/CPuJsNVVdNAl&#10;V4rSzY2pmRSC/v3uyDem26Pf2z6/DLURrHlKSGpxtcAXjiqEMdXQVQ0+poWdVDW5aNiB9ffxn/k7&#10;8Y+7/h13hv747/IfYeY687T64zlbhc5hcrTTJTV8NNVTwUW5NtZJ4o6Xcmz9wwQ/c4vKUhko8hSO&#10;ksLsre/my949HdofHHtHdvTvcO1Mjs7fmzMpU4zKYyvhkWCqjhnlipc1hK1kSnzW3MxFF56Gvpy9&#10;PV07LJGxU+/e62M5g8ptzKVeGzFJJR19FK0UsUgOlwrELNA9gs1NMBqSRbq6m4PsA/YTe/e2n373&#10;737373737373737373737373737373tjf8I8finW90/zPcv8hq/G+fZ/xA6f3Vuv+IyRCali7K7c&#10;oMj1XsjEyIx0LUVe1MrujIQSEN45MSCoD6WXYA/4Tl9B1PZnzkyPcNXReXbnx166z2f+8eMSwR71&#10;7DpKzYe18e6n0rNUYCvztXE5B0Pj7izaWHvZgPjlgGye+ZMw6Xptu46oqNZF1FbkUegpYyP6tTyT&#10;uD+DH7vS/wCFtHfVFtr4e/EX42QVMaZrt35CZ/tuqhjYtUNtnpHYOR21UQVKq+mKjrc93VQyprS8&#10;stD6GtHIDaj/AMKde2KbCfHP489KxTouT7D7fy3YM8aMTMcJ1htKtwk0UyhrR01TluzaWRdS3d6X&#10;0myOD72Knydyywbc29hA1pcjmJsgwH18GLpHhZW54VpsmhH9SnH0Pv5s/vSu9+9kr9my+Dnw27f+&#10;fvyk6k+KPSGOWq3v2puJMfJl6uGZ8Hsra1BFJkt37+3PLD64Nu7O29S1FbUaT5ajxLTwB6iaGNzA&#10;fFz43di/Lbvbr3oLq+jWfdG/MwtG+RqI5Gxe2cDSRvW7i3ZnJI/VFh9uYeCaqmsfJLoEMQaaSNG9&#10;7UG1tt5Hd2ex+Axaaqqvm0GRgfFTQIC9RVzkfSGmhUsfybWFyQD9pn4R/Djpv4DfGHqj4rdFYZcb&#10;sXq/btPjpcpPBTx53e+6akCq3Z2Fu2op0RK3dW9M7JNXVjgCKJpRBAkVNDDFH9MP4wfHDrf4mdG7&#10;A6F6qxq0W1di4aGjeulihTK7nzswE+4N37glhVVqc9uXKvJVVDC0cZcRRKkMccae92Y7X23jdpYP&#10;H4DFR6KWhhCGQgCWqnb1VFZUEABqiplJZvwL2FlAA+b1/wAKgf51Uvzv74qvhx8eN2fdfEL46bsq&#10;Is3nsHWs+K757pw61GMy27PuISIcpsPYU01TjcBpL01bOanJK80U9C0Gl5/PP/mZyfKztaf439Pb&#10;g8/x36b3BMmTy2Kqi1B2v2ZjVmochuDzRERV21NpyST0WJ0loaqXz1qtIktKYveyXd6dmndeWbbe&#10;HqNW3cNUESyxMdGWycYMclRccPSUhLJD9VY6nuQVtqc+9f8A9+9l/wDfvfvfvfvZrvgv8YM580fm&#10;J8bfitgJpqSq7y7e2bsXI5SnUPLgNrZDKRT703OIyr+Rdr7Ppa7IstiWWlIAJNvY+/Ffo3KfJf5H&#10;dK9C4mSSnn7S7E23tWsrolDSYnBVdfHLubOBCG1jBbcgqqwrYkiAi3v3t/2rgpdzbjwuBhJVsrka&#10;akeQC5hgeQGpnt+fBTK7/wDIPv7j2wtj7U6x2NszrXYeFo9tbH692nt3Y+zdu45DHj8BtTaeHo8B&#10;t3C0MZJMdHisRj4YIlubJGB7+pJtPa2A2NtbbWytqYymwu19n7fw21tt4ajXRSYnAbfx1NicPjKV&#10;CTopqDHUkcSD8Kg9+92k0lLT0NLTUVJEsNLR08NLTQoLJFT08awwxKPwscaAD/Ae1Z7f/fvcj373&#10;73737373737373737373737373737373737373737373738zL/ha11ljNvfzA/jT2nQRQ09V2X8U&#10;qLA5pIpCXq8n112hvxYspUQmmULNNh930lKHE7h46JR44ymuXSI/4U17IocP8u+k990iRwz726Cp&#10;sTk1RzqqK7Zu+t1iOvmjMA0ySY3cNPAGErakplGhNOqT3skXyboUh3fhK9AA1bgFhlAP6no6+rtI&#10;Rp+pjqVW9zcL9BbnTU9623v3stnv60//AAlq2BhPj9/JY+PGf3plcRtCt72333P3BIm4cxQ4wVEe&#10;R3/ltk7emheuqIIW/iWzdg46tRI2YiGoVm0sWVfoKfyIto4zqL+Wd09lty1+O29U9q7r7L7Fdcxk&#10;aWhEqVm7chtjDyxtVSxRn73be0qOpRUZj4pVJsxIHvdgvRFHFiOs8NLUyR075WryeRImkRLh6ySl&#10;hI1ED101IjWH4PvSW/4VL/HjL9Y/zsO8DhMJUSQ/JHbfS/cOycTjqGR6rLVW6Nm4rrfN/ZU8EKtX&#10;1mZ7N6/zDDxhmknlKks+r3rE/wA97p7I7H/mcdonF4uZ4u6cL1n2NtjH0dKzT5Cozu26DZeT+1hi&#10;jU1VTkt8bRyLegMzyyEElr+/eyxd8YeSh7OyniiJGagxmSpY0X1SNPTR0UukAetpa6jk+n1J/r7+&#10;kV/KH+AG1P5a3wJ6N+NOIxWNpt90u3aPfHe+eoY4TNvDvXeOOoK7sHL1ddEqvkqXD1cUWExcknrT&#10;C4qjiP8Am/e6P/Lw+I+A+FPxN6t6Tx1BRQbrgw1NuntbLUqRmXcXam46Okqt35CoqkUNWwY6oRMZ&#10;Qu/qXGUFMh/R797Oj13tGn2TtPFYSONFq1hWqysyAXqcrUoj1kjOOXWNgIoyeRFGo/HuzD2dv372&#10;t/fvfvfvfvfvfvfvfvfvfvfvfvYHd9bO2f3j1d3L8Z89XY16ruXo7sfZ2RwGQmlpnyOz997eyuwM&#10;1XRWglkq8bRyZ1Ia56dJ2ozVU/lVTUU4lC7tjbm3e0ti9k9I5aqomn7J6u3ntysxNXI8DVm3d14e&#10;v2lk6qO0Uj1FFTPlViqmhWVqbzxeRV80Qf3try1NTZShyWEmdC2SxdbTPC5Kl6arhkpJXHBLIplA&#10;YgHTqF/qL/B49/KQ9+91R+/e/e/e/e/e/e/e/e/uo/BfaeN2F8Jfh3sbDDTiNmfFj4+bTxS6BHbG&#10;7d6l2jh6EeNSypalo14BIH09/VH+LGAotp/GH447WxotjttdDdQYCgGkJaiw3X23sdSjQCQtoKZe&#10;AePfvdqW1adKTbG3KWP/ADdNgcPTx8W9EOPp404/HpX2af2PPv3t+9+9+9+9+9+9+9+9+9+9+9+9&#10;+9+9+9+9+9+9+9+9+9+9+9+9+96sH/CuX4WUHyP/AJYlb8gcNh1q+zPhdvbE9l4ytp4PNlKjqzfG&#10;QxOw+2cDE36Y8bCtbiNxVbkgpFts6TyVahv/AIUL/Gek7n+DlT27jcctRvf40bnx+9qKphi8ldNs&#10;PdFXj9qdgYmM/RKKMVWOzNQxsVjwvH1Ib3sBvkNtlM1sZsvFHqrts1UdajKLuaCqeOkyEQ/og1Rz&#10;N/hD7+VN70I/fvZCPfvfvfvfvYhdTdrdh9F9m7D7k6l3XltjdmdZbqwu9dj7uwc/2+TwO5MBWxZD&#10;GV9OxDRSqk8IEkMqvDPEzRyo8bspV/X+/t4dWb32p2R19n8htbe2yM9jNzbX3Di5fDXYnNYiqjq6&#10;KrhYhkkVZYwHjcNFLGWR1ZGZT73Mx9fWYqupMlj6iSlrqGoiqqWoiNnimhcOjj8GxHINwRwePf2P&#10;v5LH81TYP82L4dbd7koDidv947Eag2N8kus6CZgdndixUjyQ53E0k7tV/wBxexKKmfJ4WYmVUH3F&#10;C0slTQVJH0gv5Z3z12l8/wD444fsikOPxHaW1Gpdrd07IpJCDtzeUdOzxZWgp5Wao/urvGlgauxs&#10;hLqo81KZHmpJyPe7IOs9+0nYG3IcknjhylIVpc1QoT/k1YFJEsan1fa1iLriPNuVuWRvesJ/wrm/&#10;k2RSU9T/ADVvjntTxzwfwbAfMbaO38euiohZ4sPtX5Bx0tOA4qInelwu52jVg0f2OQZF0ZOpejT/&#10;AIUMfy3I3hn+e/TWA0Sxfw3EfI/b2Io10yxs0eOwPb6QQ2bzRs0GMzhRSGT7WrZV01s7e9gb8hut&#10;gQ2/sNT2I8cW5KeFOCLiKny4Uc6gSsU9vxpe3Dsfn9e9Rn372UX2dv8Aly/Nbe/8vL5pdCfLfYwr&#10;KyXqvelLUbw21STrB/fjrLORS4DsrZEvldaTybk2ZkqyCllnDx0deaeqC+SBCDPfDP5N7o+HvyX6&#10;m+Qm1hU1MmwtywTbjwlPKIv707IykcmI3rtd/Iwp9ea21W1MVPJKGSmqzFOBriUj3tT7M3PVbP3N&#10;idw0upjQVKtUQKbfdUMoMNbSm503npnYKTcK9m+oHv7F/wAg/jb8Nv5t3w827tHtnA4/uf45d2bb&#10;2P2915uLD5KvwmWpYsviINw7G7C2PuTHSU+W27nExOX9LqQJaapmpKqKWnmngf6O3b/S3xu/mEfH&#10;PDbe7AxNH2V0z2dhdr9h7OzOOravF5CCPI46LMbW3htfNUbQ5DD5RcfkeGBs8E0lPOjxSSxN73Y9&#10;l8LtvsLbkNPkIkyWGykFLkaOaN2ikUSRialrKWZCJIZRHJ/sVYqwIJB5/CH+Wn8I/wCXVtKfanxH&#10;6C2f1hPk6NKLc++fFU7k7R3nCs0VUYd3dl7knym8czjxWxCeKgarXG0svNPTwiwHP4v/AAm+MHw3&#10;29LgPj11LtzY0tdTLTZzdOifNb73LGskc5j3DvbNS1248lSfcxiVKQ1C0UD8wwxjj3733tfZO19m&#10;05p9vYimoTIoWeqs01fUi4a1RWzmSpkTULhNWhT9APZK/wCZB/woL/ly/wAtlM5tLfXaC90d+4ta&#10;inT499GT4zeO9cdlYwyLR9gZwVsOzusVgnMZqIctWx5cU7+WnoKoDSSy/ND+bz8NPhWuU2/urfK9&#10;l9tUCzQr1B1ZLQ7j3NR16BlWm3dlRUx7c2OsUpTzRZCqTICJvJDST20n3tMb07e2Zsry09VXfxPL&#10;x3Aw+KKVNSkg401kuoU1DY2uJGEljcI3v59X8yr/AIUx/wAxX+YJNuPZG1d4zfEr455Vqqji6g6P&#10;zeRx25M/hJtUf2fZ3cMceM3nvFqmmkeGrpKAYPA1kLaZsa5Gs6h3zX/nc/Mf5dy5na+A3HJ8fOmq&#10;8z00fXfV2UrKPNZfFy6k+23x2MiUO5dxmeB3jqKekGLxNTE2mSiYjUfeyh727u3lu8zUsFSdv4aT&#10;Uox2LldJpojxprsiAlTU6lJDKviiYfVD9feu37pz9+9g57979797979797979797979797979797&#10;979797979797979797X3VXZu8+lez+ue4uucvNt/sDqnfW0+x9j52nLibD7u2TnqDcm3cnHoeNy1&#10;Fl8bDJYML6bX9q3YO99y9Z752b2Ps3IyYjd2wd1bf3ntfKwlhLjtw7YytJmsNWpoZGJpshRRvYEX&#10;tb373Lx9dU4yuoslRSGGsx9XT1tLKL3jqKWVJ4XFiD6ZEB9/cn+HXyX2f8yfiv0B8pdhiOHbXevV&#10;e0Ow4MYlStZJt3KZvFQSbk2hW1KKiTZTZm5Uq8VWFRp+6o5ALix9/Up+OPdu3Pkj0N1J3vtQJHhO&#10;1Nh7d3hDRLOKh8NXZSgifNbdqZ1VVkr9t5paigqCBbz0z249+92lbbzdNuTA4jPUlhBlaCnrAgbU&#10;YZJYwZ6dm+hkppw0bf7Up9/IP/np/CEfAL+Z78mukcLh2w/Wef3V/pl6VjjgeHG/6Ku2vLuvC4nC&#10;64Kcy43Y2ZqchtrVpI8+EkGt7a2+dt/NR+L4+JHzl7v6vxmOOO2Rls9/pJ6zRImjov7hdg+TP4zH&#10;43VFCZKLa2SmrMJqsR5cY41PbUfe67e1Nr/3R3znMXHGY6Gao/iWMABCfYZC9RFHFcC6UsrPBf8A&#10;rEfr737/APhJH823+T38saj6L3Pl2yPZPwp3lUdRViVMxnyNR1Judazd/TOVnKxRwwUNBRSZXbNH&#10;ECXWm2wrMSWudtf/AIT3/J5u8vg7TdV5zIms3r8ZdyS9eVKzyGWsm69zgqdxdbV8to0jipaWlavw&#10;lMguwhwYLctc+9m2+Pe5/wCObGXFTya63bFScc2o3dsfPqqcbIeAAqKZIFH+pg/x97Snu9z372O/&#10;v3v3v3v3v3v3v3v3v3v3v3v3v3v3v3v3v3v3v3v3v3v3v3v3v3v3v3v3v3v3v3v3v3v3v3v3v3v3&#10;v3v3v3v3v3v3v3v3v3v3v3v3v3v3v3v3v3v3v3v3v3v3v3v3v3v3v3v3v3v3v3v3v3v3v3v3v3v3&#10;v3v3v3v3tB9p9k7S6a6x7H7f39kP4TsXqnYe7+yd6ZWyN/DNpbG2/kd0bjyGmSSGNvs8Pi5pLM6K&#10;dPJA59pTfm9dv9bbG3n2Lu2r/h+1dg7U3FvXc1fZT9lt/a2IrM5mauzvGh+2x1DI/LKPTyR9ffvc&#10;SvrafG0Nbkat/HSUFJUVtTJ/qKelheeZ+SB6Y4yffxHMjV9v/wAz7+YRPU3mqu5PnD8pljgVlmyV&#10;Nhc/3Z2MtPRwBU8Hi2zsynzaIAPDBSYyiA/aij9PzB6yo7F+c3y+lmvJUdkfKLvcJEGElbDjMt2d&#10;vJYaaLSvh8eE21DlFUAeKKnoqb/dcaen3usF2yO+d4FuWyW6c9YfV1imydbpUWFrQUwlA/AVF/AH&#10;v7X3Wuwusvi30HsbrTbb0Ozenvj31Nt3ZuHnylXFT0G2uvOrdpUmIpazLZGcxxpDjNv4QS1VTIRf&#10;Q8jn6n39N3ZW09j9E9TbV2ThWpdt9c9QdfYfbeOlr6iOGkwuz9ibep8dBU5CslKIsVDiMWJJ5nIv&#10;pZ2P1Pv3uzeipKHA4mloodFNjcPj4aaMuwVIKOgp1jVpHNgAkMV2J/1/fxO/5i/y3znzs+cPya+W&#10;GblrGj7j7Uz+a2rSV5lNXheuMS0O2erdtzCaaZkk231zhMXQsAQmqnJVVBCj5j3zK+QmU+Vfyj7v&#10;7/yklSydj79y2TwFPVmQ1GM2XjzHg9iYWQSySlXwuzcXQ0rAELqhNgo4HvdY+8twy7r3TnNwSliM&#10;lXzS06vfVFRR2goITcmxgooo0/2Hslnss3v3tM+/e/e/e/e/e/e/e/e/pPf8JL/5x+D7r6awn8sn&#10;v3dcNL3d0jhatfjPlc1VFJe0eksRTz5CTrujqamZhV7u6aoopFpKVNDS7UjhEMRXF1cp3Vf+E+/8&#10;yDF9m9bYz4Qdt5+ODs/rDGVC9I1+TnKyb66wx8MtW2zqeaeRhUbh62pY3WngXSZMAkXiQigqH9+9&#10;nV+PvZEWTxsWx8tUBcpi4m/gkkrWNfjIwzmjVmPqqMaoIVRa9OBYftsfd+X813+Tf8UP5tfVlPtf&#10;ujFzbJ7i2hja2m6g+ROz8fRyb/69nqGlqUxWRgmkpKffXXtTkJDLWYCumjicvJJRz0NW4q1tn+ff&#10;8t7oD+YNsOHB9l0Mm2Ox9u0VVD133Htykp33ds+WYvOtBWRSvTw7q2hPWOZKnE1UiIxZ3p5aWoYV&#10;C+9i1v8A632/2DQCDJxmlyVOjLjszTIprKMklvG4JUVVGzm7QuQOSVKsdXv5YX8zT+Tn81f5Vu/Z&#10;MJ8gdhSZzqvLZSei69+Q+woK/NdRb5huZKSmbMtSxVGzt2SU4JlwmYjpK4NHI9OKqmVal9Dj5v8A&#10;8uH5NfAvdj4zt3ab5TYWQrpabaHcO04qvJ9ebpj5engOSaCObbm4HhBMmMyKU9VqR2hE8CrO/vZD&#10;d8db7n2FVmLL0hloJJCtHmKQPLjqofVV8pUGmqCPrFIFbg21L6jVZ7IV797QXv3v3v3v3v3v3v3v&#10;3uVQ0Nbk62jxuNo6rIZHIVVPQ0FBQ08tXW11bVypT0tHR0tOkk9TVVM8ipHGis7uwABJ956Wlqa6&#10;ppqKipp6ysrJ4aWkpKWGSoqaqpqJFigpqaCJXlnnnlcKiKCzMQACT7975KrOyois7uwVEUFmZmNl&#10;VVFyzMTYAfX39gT/AITqfyych/LR/l7bT2/2Tt/+B/JP5AZCHujv2kqkX+K7YyeUoI6XY3V1ZILm&#10;OTrnaAiirafU8cOercmY3aN1Y/RY/k3fCCs+Evw/2/iN64j+F91duVkfZfbVPOq/f4Our6RKfa2x&#10;alxyj7N26I0qYbskeWqa4ozIwJ97sW6b2O+ydn08NbD4s1l3GTy6sP3IJJEC0tAx/BoqewYcgSs9&#10;uD70Lf8AhUp85qD5lfzTuwdq7MzS5fqr4kYGm+N+056Op82KyW8NuZPI5juHP08aSS0/3R7DytVh&#10;GnjYrVUeApZBxb3qe/z3PlNSfJL547vwG2smuR2F8e8TB0vt+Wnn8lBW7jw1dWZHsbLQoryQ/cHe&#10;NfPjDKhKz02JgccW9+9lO733Sm5N+VlPTS+Sg29EuFpyrXjephd5MjKACRq+8kaK4/UsSn3rh+6Y&#10;vfvYMe/qW/8ACUr+U1H8Mfid/s5ncO2Vovkp8wNs4rKYGlylLEMx1j8c55oc3srbceuD7nGZbtGW&#10;Om3Jl4hKdVKuIp5o4aminQ73v8gv+X6nxq+P/wDsyfY2EFN3X8i8JQV+JgroIxkdj9NSyRZTbOFT&#10;VF56HIb6kSDNZFBIbwLjopEjnppV9+9nv6C6/G2tv/3lyMAXN7jgjkhV1HkocMSJaWEXGpJK4hZp&#10;Bf8AT4wQGUj37/hVR/N6k+Efxij+G/R26FoPk98sds5Sh3BlMTWy0+d6i+PdY1Xhd0brpp6ciXG7&#10;m7IqYajAYaUFZYaZMnWRPDU0tK7dfz6v5iL/ABh6OT439W5wUneXyAwldS5evx9S8OV686gqGqMZ&#10;nc/DLCRJRZvek8U2Jxrgh4oFrqiNo5oIGb3v3fXYh2vgxtvFz6M7uCCRJnjYiXHYdtUU9QpXlJ61&#10;gYoj9QutgQyr7+Wl70Q/fvZEPfvfvfvfvfvfvfvfve2n/wAI2+g6Ps3+aVu7uPK0UM9H8bPjb2Bu&#10;rAVskSyy0O/Ox8rt3qnGCAsV+2aq2HuncytKCW0gx6SJCy7BX/Cbvqan3v8AO7cPY9fTRy03SvS2&#10;7s9ial4xJJS7r3nX4fYNEIiSPCZ9qZ3NqZBc2Gi1nJX3swfxuxK12+6jJSKCuEwtZUQsRcpV1skO&#10;PS39NVJPPz/sPz7+pL73tvfvZ7ffvfvfvfvfvfvfvfvfvfvfvfvfvfvfvfvdH3eP84mXpz+dT8X/&#10;AOU1/oQjzeB7+6jqt9Zjur++DUmX2xuSvw3a+b23isbsr+Cy0eUwccXVRgrp5cjBUFsr5Io7UXjr&#10;au+0f5jb9cfzMui/5f3+i9Mniu2+vKjdeR7M/vGafIYPNVeN3/lMLQUW2f4Y9NX4tE2EYqqWSsil&#10;Jr9caf5NoqvewuynY5xvZuC6/wD4WJYsvjmq5Mn9zpkgmaLISwxpTeIrJEBj7MS4P7lwPTZrwfdo&#10;nv3sUffvfvfvfvfzGv8Ahab2xjt2fzGeg+qMZWQ1f+iP4pYGtzyRGMvjdz9jdj7/AMtLi6gCJZhM&#10;Nq4XD1Yu7J46xdIU6i2jv/wpi7Ao8/8AMvqbYNFUR1B696CxNTlVQoWos5vLee7chJQzftiQSfwH&#10;G46oF2ZdFStgDqv72R35MZBKjeeJx6MG/h2AiaUC3onra2rkMZ4vf7eONvr9G96dnvXH9+9lx9qL&#10;P7v3ZuuPCQ7o3RuLckW2sLQ7b25Fn83ksxHt/buMiWDG4DCJkampXFYXHwqEgpYBHBEoAVQPbxlt&#10;xbgz6YyPO53M5qPCYylwuGjy2TrcimIw9CgiosTjFrJ5loMZSRqFigi0RRqLKoHv3vNNUVFQIhPP&#10;NOIIlhhE0ryCGFBZIog7N44kAsFFgPdwP8h3qfOfLf8Am6fy9ep955bcG6tn9cdoL2TSYjM5Wvyu&#10;F27tfonF7k77/gNFRZCWqosTtvM7k2ekM9JCkcFRLXMpGuYk2Lfyo+v8p8hP5hnw/wBgblyGXz23&#10;Nmb5G9afHZKvq6/GYbBdVUGa7Y/hNNTVck9Nj8Lks1t1Y5aeNUimkqmBGqQk+9iN1Rj5dw9h7Px9&#10;TJNUU1FXferHJI8kUMGKjmy3iVXLLHBJNTAFRYEt/U+/sq+/pJe/e7JPfvfvfvfvfvfvfvfvfvfv&#10;fvfvfvfvfvfvdN386ztPevxE+OOyP5jHWGEk3BvL4PdoYDc+8NvUryJU79+O3cdZRdN93deTKJoq&#10;abHs+58Fu1BN+3DltnUFQxCwNet3+Zrvzc3x46Z2v8ytjYt8vuT4u75xGc3Hh4HdZ92dOdkVNL1v&#10;2fs+QCSOGSkLZzFbgUSeiPIbcpJiQIjf3sN+za+q27haXeVDEZqna9dDPUwqSGq8NkmXG5SjPIUp&#10;eeKoF+BJTIfx7+Mx7+bD797rX9+9+9+9+9+9+9+9+9/bk/lF9wL3z/K/+BHaLNVPX5z4q9NYrPy1&#10;i1iy1G7NmbMxmx94VKNXy1FbNS1W6dt1kkEsskrywMjl31aj9Pj+Xl2MO2Pgx8TN9MZ2q8p0L1tQ&#10;ZaSpWoEkuf21tqh2tuKdTVyTVMkE+dwtQ8Tu7tJEysWa+o+92fdeZL+LbF2nX+rXLgcbHMW1XNRT&#10;UyUtSw1ksVaeFiCSbjm592Kezke/e1l7Kp84PlzsD4H/ABS7q+XHaGE3RuTY/Se16fcWY2/sunx1&#10;TubNTZLO4jbGGxeKTLZDFY2OSuzudpY5JZp0SCFnkOrRpYBPlD8hdo/FLoLsz5C76xmdzW1uscFD&#10;mcliNtQ0c+cyclblcfg8bQ0CZCsoKJHqsrlYEeSWVVijLOdWnSfe2DdG4aTamAye4a6KeelxkAmk&#10;hpgjTyl5Y4I0jEjxoC0sqgkkADn2+fEH5O7F+Z/xk6T+VHWmL3JhNjd5bDxO/NvYXeFLQUW58PS5&#10;ISxT4rOU+LyOWxi5DHVtPLC7U9TPA5TUjspB9unx27x2r8luj+se+dk0Oaxe1u0tqY/deHxm4oKS&#10;mzmOgrdaS0GUhoKzIUK1lHUwvGxhnlibTqVipB9+95du5yk3Lg8ZnqFJ4qXK0kdXDFUqizxq9wY5&#10;VjeRNaMCDZiDbg+zH+xn9+9vXv3v3v3v3v3v3v3v3v3v3v3v3sDPk90tifkh8be//j5nFpzie8Om&#10;Ozupq56pNcNPD2DszM7V+8IBDpJRNlBMjoVeN0DKQwBAWd5dZ4/ujpbtvqDKLCcf2j1pvjr+qadd&#10;ccUe79tZLA/cEAhlelavEispDIyhlIIB9+9tWdxkeawuXw8tvHlMZXY9ywuAKymlp9X+uvkuPyCP&#10;fwhK6irMZW1mNyFNNR1+PqqiirqOojaKopaykleCppp4mAaOaCaNlZTyGBHv5TNVS1FDU1NFWQyU&#10;1XSTzUtVTzKUmgqKeRop4ZUazJJFKhVgeQR797qmdGRmR1KujFHVhYqykhlI/BBHuL7we/e+Pv3v&#10;3v3v3u1/+TR/M83z/Ko+aux+/MWcpm+otyeDr75F9eUU7FN59S5mvpnydbQUTyxUsu9Ni1UaZjBy&#10;M0RarpjSPKlLWVQc/v8ALZ+cm6fgR8mtr9s0Jrsn15mvFtDuTZ9NKxXcvX2Sq4GrqmkpWkSCTc21&#10;Z0XJYt2MZNRAadpFgqZw3vYgda75qtg7npcsnklx09qPM0anipx8jqZHRSQpqqVgJIjx6l0khWa/&#10;2QKefp35R9Hx1EJ2r3B0J8gOsdS6448zs3snqzszbNmSWGZAlfgd07YzBV43VS0MxVgDcD6QcMvX&#10;HevVySxnA9i9T9ubHuNSJktt712HvfCWKyRSKFq8TncHkbMjAFo5CCAbj373ZADjc7iwR9vkcTl6&#10;H8gS01bQVsH0IPDxTwScg/g+/jf/AM5/+Wjun+Vl85+xvj5OmQyPUufv2V8d94VplqG3P07uXI16&#10;YKkr694YVqd0bKrqOoweX9KGSsoDUKggqYGf5vn8yv4S534H/KfeXUMq1lZ19lr716d3HUl5jnOu&#10;M3WVa4qnq6to4lmzu2aqmmxeQ9Kl6mkMyqIpoi3vdb3ZeyZ9h7qrMOdb4+b/AC3D1LXPnxs7uIld&#10;rC89M6tFJ9Lsmr6MPdUHsgXv3tAe/pOf8I4f5kX+l/48dhfy6eyc99x2B8avvOyej/v6nXW5voXd&#10;+eX+9G3qXyNJUVH+i3sjNByzuAmP3LR00KCKjOndU/4Tf/NH/SJ09vD4bb1y3m3d0n9zvXq77ubV&#10;U5TqfcWWH8dw8GsvLN/cTemTDanYaaTN00MSiOmNvezq/G/en8Rw9Zs2tlvV4TVW4vW12lxNRL+/&#10;Ct7k/YVst+f7E6gcL7Vn/CwHtr+Yl0L0P0bvn42d8b46z+Ju+8pmupPkHguslh2rupN+5GCpzexa&#10;3N9i4WGPfMex967cpcrjaqggraLGfc0EUdUtS1fEkb//AMKK+wfmN1P1T1bunpXtfdGyPj9uuvyf&#10;X3b+K2QI8Dnl3ZWxT5TatTlN44yNN0ptfc+Ggr6Kekiqaah81JGk4narjVPe5HyLyG8cTisVVYXL&#10;VVDt+rklx+XiobQVAq3DS0rS1kQFUKWqhWRGQMqakAbVrAHzOXd5HaSRmd3Znd3Ys7uxLMzMxJZm&#10;JuSeSfekazM7M7szOzFmZiWZmY3ZmY3JYk8n372SIm/J5J5JP598ffXv3v3v3v3v3v3v3v3v3v3v&#10;3v3v3v3v3v3v3v3v3v3v3v3v3v3v3v3v3v3v3v3v3v3v3v3v6TX/AAi4+aZ7F+K/fnwc3RlWm3B8&#10;cd9Q9q9ZUtS6Bn6o7jnq33Hh8VDGt2pdp9o4msr6p5CG8u64lUsAQm6l/wAJovkwd5dDds/FvO17&#10;SZfpndUe/dkU87KC2wOx5ahszjqCNBcwbf33j6mrnZ+fJn4wLgWX3s6vxo3N95gcttaeS82FqxX0&#10;KsRzj8kW80cYH9mnr42difzUD2g/+FrHwwO7OlvjJ88Nr4dZcv1JubIfH/tfIU0StVS7B7Cafc/W&#10;uRyMzOpjxO099Y3KUUYUMTVbqW4tyEp/wpp+NR3B1n0h8rcFjlfI9e5ys6j3/VwxqaiTaW72lzmy&#10;qyskZgUx+391UVdTIFBJnzwuLcj3uJ8mttfcYzB7rgjvJj53xGQdR6jSVl56J3P4jp6pJFH+1T+6&#10;Kv8AhJH8xG+N380/C9NZ7LfY7A+Y/X+f6cr4KmaSPGQ9kbfil3/1TlpUjYGTKVGRwVft6iurr5Ny&#10;MCBfWlVn/Ce/5HHpf544zrbK5D7XaXyQ2jluuKuKaR1oo96YhH3dsHISKjAvXTVmLq8PTXDDXmiC&#10;BfUvvYVfHvcf8F35FjZZNFJuSjmxrhiQgrYQaugkIH1kZ4nhX/Gb/Y+/q3+9+z372fv373737373&#10;7373737373737373737373737373737373737373737373737373737373737373737373737373&#10;7373737373737373737373737373737373737373737373737373737373737373737373737373&#10;rL/8KyPlq/xu/lM7464weVWg3t8tt/bS6FxaQORkY9meSo3/ANnV0MYkQHG1m1tnnB1jssgCZ1VC&#10;hnV0pC/4UBfINulv5fu6NmYuvFJuf5Cbt2/1PQrExFYm2tc27d8VUaa1H2VTgtuHF1DEOAuVVbAs&#10;GX3sEPkBuH+C9fVVFFJoqtw1dPiY7H1imuauuYC49DU9N4m+vEv+PvUx/wCEfHxEj74/ma5n5CZ/&#10;Ffe7P+HPU+c3tR1UsRno4+2O0Eq+tuv6Kqia0BkG2K3dGUpnfUYqvEROi61Dx6/P/CdD48J2v838&#10;l2/lqD7nbnxw2BlNz088iGWmTf8AvpajZe0KaeM/taxg6nO10DNcx1GPRlGoBk97L78c9ujLb4kz&#10;E0eqm23j5apWIuoyFcGoqRWH0v4GndT+GjBH9RuY/wDCnH5fSfEf+UR3+mGyMmO318lqjD/FbZUk&#10;LKJCnalNlajsgtYiaONumdubkiSVLGOqlh5BI97J388P5Ev8ev5ePbi42sej3V3ZNjuhdsvGQHK7&#10;9hr5t6FrESIh61w2aRZF5SeSLkXHv3syneO4jt7rzLiJylXmzHgaUi17V6yGt/xA/hsMwBH0Yj38&#10;gz387T373XZ7979797979797979797979797VWxt87y6y3ltbsTrvdOe2RvzZGexe6Nn7w2vlKzC&#10;bj2zuPCVkVfic3hMtQSwVuOyWOrYEkiljdXR1BB9v21t07k2PuTBbx2dncttfde18tQ53bu4sFXV&#10;GMzOEzOMqI6vH5PGZCkkiqaOto6mJXjkRgysPfvcilqqmhqYKyjnlpaulljnpqmCRopoJomDxyxS&#10;IQyOjC4I9/S2/kjf8Kmun/lbitofGz+YVuHa/R/yhT7Pbu2e5640e2ul++ao6afHvlqtvt8R1R2Z&#10;kSQk1HUNFgcnVjXQzUstRDiot2f+WD/Ph6679oNu9K/MDMYLq7vRftsPhOyqo02F607XnOmGkbIV&#10;DeHHbA3vWmyyU8xjxNdUeqlkgkmjoE97Oz1h3xjs/HTYTeE0GLzo0wwZN9MGMyzfRDIx0x4+uf6F&#10;TaKRuUKlhGNunfWw9hdr7Mz/AF/2Ts7afY3X28cXJidz7M3rgcTuzaG58PVaHkx+bwGapa/EZfHz&#10;FVYxzRSRkgG1wD72Gd1bU2nv/bWX2jvXbm3957Q3HQvj85trc2Jx+4Nu5zGz6WejyeJycFVjsjRy&#10;6QdEsboSAbcD372YaqpKTIU01HW01PW0dTGY56apijqKeeNuSksMqvHIh/oQR71IPnr/AMI6PhR3&#10;5X5jfXwz7G3N8ON7ZGapr5tiVWPqe1uiqyql0S+DFYHK5rFb42KtXUmQs1LmK/H0qOq02NjjjEZ1&#10;7Plj/wAJxPjJ21V5HdXxs3nm/jhuesknqpNqT0k2/uq6mofTJ4qDE1+ToN07VFRNr1GDJVdHArBY&#10;aJFQIfey97s+OG2Ms8lVtqtn23VOWc0jI1fimY2No4ZJI6ql1G/6ZHRb+lABb3q/94/8JIv5yXU+&#10;Qq4didZdP/I/EU/lljzXT3dmzcMHpI1klV3w/d8/T+basESANT00FUxkOiIy8MaMu0v+E938yLYF&#10;ZUR7U2R113PjovJImT657O23jdVOiu4Zsb2hL11k2qdCgGGGKdi50oZOCfewMynx77Ix7sKShx2a&#10;jFyJcdlKaK6i5uY8ocdLqsPoA3P0v7CHrD/hLj/Oy7JzkGLrfiZQdYYp5lhq92dn90dL4fB44sFI&#10;knx+3997n3lWw6SSWosVVgWINmsCHmxv5E/8znemUioar4/UmxqBpBHUbg3z2X1pjsXRk2IeWjxG&#10;687uSqjsblqWgqALWNjYH3tuoeiezq2URtt9KGO9mqK7J4yOJP8AEpDVz1LD/gsbe9yz+TP/AMJb&#10;uj/5e28ttfJT5T7v2/8AJv5T7WrIsvsOhxGJrKbo7prNQoFps/tfG7gp4M3v/fGOn1TUOcytLQRY&#10;6Ro5aXGw1lPFXe9kn+Wx/Il6u+IG5MJ3X3zuLEd4d8YKoTIbUpcfj6iHq3rbJxraHLYKiy8MWT3b&#10;uijlvJS5SvgpI6NyjwUUVTClV797Ml1r0Ri9n1MGbz1RDnM9AwkpEjjZcXjZAPTLAkyiWrqkPKyy&#10;KgQ2KoGAb2dz/hQF/Nx2v/K1+G+4m2fuLGt8uO9cTmtj/HPaiTQT5bA1dXSmh3D3Tk8ezM0O3esq&#10;WrE9M8sbxVudkoqQo0T1Lwmf/m5fzC8F8EfjfmG27maJvkL2pj8ntfprALJFLX4qoqIDS5jsyupG&#10;YmPDbIgqBLA0iNHVZV6anKtG0zR+9qjt3sODYe25jTTJ/eHKxy0uGp7gyRMy6Zsm6fiGhVrrcENK&#10;VX6FrfHzq6uqr6qprq6pqK2uraiarrKyrmkqaqrqqmRpqipqaiZnmnqJ5nLu7kszEkkk+/nRVFRU&#10;VdRPVVU81TVVM0tRU1NRK81RUVEztJNPPNIzSSzSyMWZmJZmJJN/fvddDMzszuzM7MWZmJZmZjdm&#10;ZjcliTyfd6v/AAnj/lhn+Zn/ADA9mbe31gmynxr6AXH9y/Ih6iFZMXnMHichbZXVdSJopKepbtTd&#10;lNHR1dOWjlfb9PlJonEkC3tS/k8/Bs/N75d7bw+6sUa7pTqQUfZPcTzRq9DlMXj6u22dhz+SN4pm&#10;35uCBKaohJR2xENfJGweIX97FTp7Y39+N3U0NVFrwmI0ZLMki8csUb/5LQNcEN9/UKFYcHwrIRyP&#10;f1oPkz8h+q/h78du2vkh29k49u9W9I7Dy289xzU0cYnkosRTrFjNv4OjBjSpzm4spLTYzGUqlTUV&#10;1VDCti49/QP7v7i2H8c+newe6OxK5MNsTq/amQ3LmZIUQSvTY+ER0OIxdPdEnyuZr3hoqGAW81VP&#10;HGOWHv3uwTOZig25hshmsi4hoMXSSVMxUC5WNbJDEvAaWaQqiL+WYD38Tn52fMjtT5+/K/uf5Zdw&#10;1erdvbW7KnK0mEgnkmxWydoUMceK2R1/gPIFZcHsratFS4+B2HlqPA1ROXqJpZH+Y58qvkhvz5b9&#10;/wDZXyA7GqNW4OwdwTV9Pi4pXkx+2Nu0qJQbX2jiNYBGL2zgaano4mI8k3iM0paaSR297rG3XuSv&#10;3duDJ7gyLf5RkKhpFiBJjpadAI6Wkhv/ALqpqdVQH6ta5uST7KR7L3797T3v3v3v3v3v3v3v3v3v&#10;6En/AAh06/Sm2V/MS7Tmp9Uma3R8cev8dVs0B8KbYxPcG481Twqkpqk+5bd1A0pkQRt4Y/GxKyBd&#10;v3/hLjtFYNs/MbfkkOp8nnemNo0dQxiPiXB4/sXM5KGJVkM6+c7hpGcuoRvGmgkhwPezf/FujC0u&#10;8a8jmWfDUaNxwII8jNIAL6vV9wl7i3At+fe+p72w/fvZsffvfvfvfvZati/MX4v9mfIjtf4mbB7t&#10;2Lur5HdHYHEbn7W6kxGSkn3Ts3B5pselLX10ZgShqlpJsxRR1yUs08uMlrqWOsWB6mBZAT2r8jui&#10;979xb/8Aj9tLs/auf7m6uxOPzm/uvcfWvLntt4vJmjWCrqkMS0tQtPJkaZKpYJZXoZKqBKhYmmiD&#10;+9slLuPBV2YyG36TKUlRmcXFHPX46Nyaimil0aXcW0tpMihwpJQuoaxYXMr7Gz3729+/e/e/e/e9&#10;IT5w/wDcZJ/Lj/8AFftu/wDvDfLD3q+/KL/uJE+GX/iIcP8A+8t8gPfvZX90f9lI7L/7U8P/ALi7&#10;g97vfvaC9+9mg9+9+9+9+9/N2/4WU/y7927E+R2wf5j+zcZXZPrHvPA7X6j7hrIjVVabP7g2JhZs&#10;ZsuvrtbvHjsLvzrfEU9JSLGiwpX4CoMjCWsiD6XP/Ckj4d7g2r3NtL5n7boaqu2P2nicF152NUxm&#10;eoXbnYu1MZJQ7Zq6rUzJR4zdey8dDT04RRGtXiZi5D1EYb3sl3yS2dUUmZpN6UyM9DlYoMdkWGpv&#10;tsjSRFKZ2uSEiq6KMKtuA8RvywvpIe9YX372WD373737373uk/8ACKr40ZfefzT+Sfypr8XI+z+j&#10;eh4ussVkp6d0g/0j907qxVdRnHVTqIqmoxmxuuszHVxxktAmTpzJpEsevZf/AOEy/SWQ3L8mO6u+&#10;qugdtudWdUx7HoK2WJli/vn2ZnqCqpzRzsBHNNQ7W2bkkqEQlolroi+kSJq97Mx8ZcJJU7mzeeeM&#10;mmxWJFDG5BA+9ydRGy6GIsxSlo5QwHIDi/1F/pX+92H372dj3737373737373737373737373737&#10;37372Wr5l9BUfyp+JHyY+NdYaWNe9eie0+rKOrrApgxeY3rsvMYLBZu7JKI5sFmqynrIn0sY5YFY&#10;AkewU+SfUtP318e+7ulKnwIO1Oqt+bDpqipAMVDkdzbayWKxWTuUcJJisnUw1KNpOh4g1jb372yb&#10;lxC5/b2cwjaR/FcVX0Cs30SSpppIopfzYxSsGB/BHv4Wm4dv5vaefzm1dy4uswm49s5jJ7fz+GyM&#10;LU+QxGbw1bPjsri66nf1QVlBXU0kUqHlXQj8e/ld5jEZPb+XymBzdDU4vM4TI12Iy+NrIzDV47J4&#10;2ploq+hqom9UVTSVULxup5VlI9+91XTQy080tPPG0U0EjwzROLPHLExSSNh+GR1IP+Ptn9t3v3vH&#10;7M18OPid2385Pkz0/wDFfpDDtluwu4N3UO3KGeSGeTFbZwyh67dO+dySUySz0u1djbapKvK5KVFe&#10;RaOkk8aPIURhv+N/x/7C+Und3XXQ3V+OOQ3h2LuGlw1LK8cz0GDxo1VWe3TmngR5YMDtbCU9RX1s&#10;iqzrTU76FZyqt72+bb2/kN05zHYHFxmSsyNQsKkgmOCL9U9VMVuVp6WBWkc/XSptc2Hv7fvx66R2&#10;X8aeh+m/jz1zTNS7F6R6x2R1ZtRZY4Y6qfC7G27j9u0VfkTTpHHPlslHj/uKya2qeqlkkYlmJP1C&#10;+n+r9s9J9U9b9P7NhaDavWGx9r7DwCyJEk8uM2thqPDU1XWGFUSXIVqUnmqJLapZ5HdiWYn373aH&#10;h8XTYTE43D0SlaTF0NLQU9wAxipYUhV30gAyOEux/LEn2MPsRvfvbj7pB/4Uhf8Abkr57/8AiP8A&#10;r7/39/V/ur3+dD/27E+WX/ho7Q/9+jsX372F/dH/ADLHdv8A1B0n/u0ofYgfyCP+3Nv8vb/xX/D/&#10;APu8z3tXfylP+3bvxA/8RHjv/drlvfvcvqT/AJlts/8A7VEf/W2X3b97sU9+9iL74u6xqzuyoiKX&#10;d3IVUVQSzMxICqoFyTwB76ZlRWZmCqoLMzEBVUC5ZibAAAcn3734m3J4A5JP49pvaG9Nndg4Gk3V&#10;sLdm2d77Xr5q+nodybQz2L3LgayoxdfU4rJwUmYw1VW46omx2TopqadUkLQzxPG4DqwDLt3c2293&#10;4mnz+09wYTdGCq5KuGlzW3crQZvE1M1BVz0FdFT5HG1FTRzSUddTSQyqrkxyxsjWZSB73gpqqmrI&#10;VqKSogqoHLqs1NLHPCxjdo3CyRMyEpIpU2PBBHtTe3v373n9+9+9+9+9/C3+emyoutfnN8z+uoKS&#10;Sgh2D8sPkVsqGhl+08tFFtXt/eGCjpJfsI4aDyU6UARvAiQ3HoAWw9/K++WG2Y9lfKb5K7Nip3pI&#10;tpd/9ybZjpZPt/JTR4HsXceKSnk+0SKl1wrSaT4lWO49IAsPfvdV+7KUUW6dy0SqUFJuDM0oQ6bq&#10;KfI1MQU6AEuoS3AA/p7Kf7AD372n/fvfvfvfvfvfvfvfvf0Nv+Edn81Obde2dz/yt+5NxzVGc2TQ&#10;5/tD4p5DK1Akes2X9y2U7O6jpZpXEkk22MhWybixMAEjmgqcoLpBRQp73Cv+E4/z0kz+EznwS7Jz&#10;Mk2V2xS5bfPQdXXza2qds+Zq7fHXsEsjB3lwdZUtmMfEA7GkmrhdYqWNffvZw/jjv01EE+xMlMWl&#10;pUmr8A8hvqptXkrsepJuTA7maMcnQZPoFA93T/8AClD+WBD/ADF/gBujcWwsCuQ+S3xVpdwdx9MP&#10;SUpmy+6cLRY6OftHqinMSSVFQ2+NsYpajH06KWnz+Lx8d0jklJsx/nV/BmP5k/EfO5naeKFZ3Z0J&#10;Bl+yOtGp4DLkc9jaaiSXfewIfGrzTNujB0CzUcKgtLlqCjS6o8h9+9iZ3XsUbz2jPNSRa83gFmyW&#10;MKreSojVAa7HiwLH7qCO6AfWaNBwCffyIvfzxPfvdeHs5P8AL7+Zm/8A+X78xOiPlp109VNlOpd7&#10;UOT3Bt+nqmpIt79f5IPhuwth10l/EKXd2zq+sold1YU08sdQo8kSEGR+IfyT3d8Rfkb1T8gtmtPL&#10;Xdfbnpa3L4iGc08e6No1obG7w2pVPfxiDcO3KuppgzBhDK6TKNcake9qXaG5avaG5MTuGj1F8fVI&#10;80IbSKqje8VZSMfppqKZ2W5/SSD9QPf2NfkT070B/Nr/AJeG7+t481R7j6R+YPReK3B19vinpUq5&#10;MLLuXFY3evVXY1BRSSLozmyN0Q43KpTSMpWqojBMLeRff0e+4+uOpP5g3w73FstMnTZnrD5F9V0G&#10;X2huiGBah8a+boKLc+wd50lK7rpym187HRZBYHIInpvFILa19+92PZnG4jsHZ1TRCVZsXuPFRzUd&#10;UFDGIzxpVY+tRSf87SzhJNJ/tLY/n38VXvLpjsL459ydo9C9sYSTbnZXT2/N0dc73wzl3jo9x7Sy&#10;9VhskaKpeOIV+LqZ6QzUdUg8VXSyRzRko6k/Mv7S613h012RvvqfsDFvht7dc7rzuzN0Y1izpT5n&#10;b2RqMbWmmmZIxV0E8tOZKedR46iB0kQlGBPvdZeUxtZhslX4nIRGGtx1XPRVURuQs1PI0T6TYa42&#10;K3VhwykEcH2FftB+/e4Hv3v3v3v3v3v3v3v3v3v3v3v3v3v3v3v3v3v3v3v3v3v3v3v3v3v3v3v3&#10;v3v3v3v3u97/AITa/ML/AGTn+bj8bMxlsr/C9gd+ZCt+L3YrSVX2dJLiu458fjtlT19Q5+2gx+H7&#10;ex226+okmHjjpqWQlo/84trP8lj5Gf7Lj/MK6VyOQr/sdpdtVdT0XvIvUfbU8lB2RLR0e2ZauZz4&#10;IqTHdiUeFq5nk9CQwOSV/WvvYrdK7j/u32HhJJJPHSZZ2wVbdtKmPJFEpS5PpCR5FIXYngKp+n19&#10;/Um/mh/E6P5x/wAvr5Z/FuOkpa3Pdp9O7kp9hR1qRNSxdp7XWDevVFXOZUcRQ0fY+28XK7rZ0RSV&#10;Iax972/zp+P6fKT4h/IHohKeCpy2/OuM1DtNKlY2gj35ghFubYFRKZFYRxU29MLQuzCzKqkqQbH3&#10;72e7fW3xunaG4MCFVpa/GzCkDAFRXwWqsexv9AtbDGSfrb38UTqXs3enQ3b3WvcWxaubB9hdN9jb&#10;Q7I2jWuJoZsVu/YG5MfuXBzyojQ1EbUmYxUZdbq3pI4Pv5knX299zdT9ibJ7H2tUSYveHW+8tu70&#10;29UsJYpaDcW0c1R5vFyyKrRTI1PkaBCy3VuCOPfvdZGPrqrE5GiyVKxirMbW01bTsbgx1NJOk8RI&#10;4I0yRi/v7qfQPc20/kX0Z053/sObzbL7s6v2J2rtZjKk0seC39tjGboxtNUvGqqKykpcmsU6lVZJ&#10;kZWVSCB9UnqTsrb/AHL1Z1v23tSTy7Z7O2LtTfuBJkWWRMVu3B0OdooZmQKBU08FcI5VspWRWBAI&#10;IHvdqWIyVPmcVjcvSG9Nk6Gkr4OQSIquBJ0Ukf2lV7H+hHsXPYhe/e3H37373737373737373737&#10;3737373737373737373737373737373737373737373737373737373737373737373737373737&#10;3737373737373737373737373737373737373737373737373737373738zf/haR8pf9I/zl6B+K&#10;uHykdXgfjN0nPu7clFC+lsf2f3zlqfK5HH18am0slN1tsra9XTs/MaZKQKAHYvpGf8KXu9/75/Kb&#10;qToXG1yVGJ6R6xl3DmqaJrNSb57XyENfWUlWimzvDsvbOCqIi3KLWvpADEt72SL5MZ773dOIwEcg&#10;aLB4w1Eyg8pXZaRZHRx+SKKlgYX+ms/1939/8I7PixH0z/LG3D8gspj5KfdHy47o3RumlrJYWp5Z&#10;etOppajq/Z1EY39ckcO78buisil4WSLILpGkB3tu/wCE4/Q6da/B3Mdu19G8Od+QvZedz0FTJGYn&#10;k2T1+8uxdt0xRvU6R7ios7UpJwHjrFsLAM3vYufHHAjG7Gmy8iET7hyc86sQQTQ48mhplsfqBUJO&#10;wP5D+6Sf+FrnytbePyb+Lfw4wWXklw/SfV+b7k31QUs0gpG333BlhhNuUOVgZVWTKbb2TsUVdO41&#10;COn3GwBu7gVh/wDCmzv07j7w6J+OGKyDvjusdjZPsndVJBI4pzuvsXIDGYWlr4iFV67C7Y2r9xCw&#10;uEhzLAG7MB72GHybz/3OcwO24pCY8ZQy5KqRSdP3eRk8UKSC3MkNLS6h/RZvekV71gPfvZX/AH73&#10;73737373737373737373737373737373737373fl/LO/4Ua/zDv5bdNt3r3Hbxp/kZ8b8J9tRw9D&#10;d21uRy1JtvCwhIzjurewInl3h1xHBTpopaNHr8BTMzP/AAt3Yk20fCP+cx8w/hZDh9n0e5Ie5el8&#10;X4aePqjs6prMhBhcZHpQ0exN3RtJuLZiRQrpgplarxELEv8AYOxJPvYtbI7m3jspYaNKlczhYtKj&#10;E5RnkWCIWGigrBepogAPSt3hX6+Mn3vG/Cr/AIVk/wArb5P0OKw/c26N0fDDs2pp6da7b/dFBPmO&#10;uZcm6I1VBt7uLaFDW4F8XTMxC1e4aPbLyheIQSAdo/4y/wDCgP4I950tBjuys7nfjVveeGFarEdl&#10;0kuR2bJXMqmeLEdj7dpanEtQQkm1Rl6fBs9uIgbD372aTbPyB2JnVjjyU8+2q5guqHJoZKMuf1CH&#10;JU6tD41/1UywX/p72Iuqe+eje98NDuPo/ufqjuXb1RTirgz3VPYu0Ow8NPSlkUVMOU2jmMxQy05a&#10;RQHWQrdhzyPdxWwe2Ore1sbHmeruytgdk4eaEVEWW2DvLbu8cbLASqieOu27kcjSvCWdRqDlbkc8&#10;+/exioMti8rEJsXksfkoSNQloKynrIivHqElPJIhHP1v7W+592bW2RhK3cu9Ny7f2jtzGxmbI5/c&#10;+Zx2AwlBEqs7S1uVytTSUNLGqqSWeRQAD7VGc3BgdsYypze5c3iNvYaiQyVmXzmSo8TjKSMAsZKm&#10;vr5qelgQKpN3cCw9+9yp6inpYmnqZ4aeFBd5p5UhiQfW7SSMqKLD8n3rdfzLf+FSH8vX4Tbb3Ftb&#10;oPeu3/ml8io6eekwezeoNwQ5TqXb+UdNENf2B3Ri4sjtNsfQyajLQYCXL5R5ovt5kog/3MdLnzZ/&#10;ns/D/wCMWFzOB6m3NiPkv3IkMtPi9t9d5eKv6+xFey6Y6vd3ZdAlZt80lK+oyUmJfIVzSR+GRaYN&#10;5k97Bbe3e2z9sQzQYmph3NmQCsVNjphJj4ZLWD1eTjD0+hD9UiMj3FjpvcfMc+anzZ+Rf8wLv/dn&#10;yS+T2+qje3Yu6PDRUsEEb4/auytr0Mk74XY2wduiael2zs/BLUyeCmjZ5JZ5ZaqplqKyoqKiXR4+&#10;TPyc7l+XXbe4O6e8t1Tbn3jnfHTU8USNR4DbOCpXlbGbW2lhhLLBg9u4sTP4oELPJLJJPO8tRNNN&#10;J72R7c258zu/L1GaztUaqsnsqgApT0sCE+KlpIblYKaLUbKLkklmJYkkp/sAPfvaf9/X3/4Ta/y4&#10;ov5e38t3r2fd2Fjx/fvygjxXf3c800Krk8TFuPEwv1l11UyECeKPYmxqmE1NM5Ip85kcmVOmT39E&#10;7+Sx8Mo/iB8Ltny7hxqUnbXeiUHbfZcskarXY9M1j422Rs2ZyBKibU2tNGZoGJEOVrK4qbP797sU&#10;6W2YNn7LozURBMtnRHl8mSPXGJ4waGjY/UCkpSNS/iV3/r711/8AhZV/MzfN7n68/ledW5xhi9ot&#10;t7u35P1GNriFrdz5GhkquoerMnFD4n8OCwVd/emvp5jLBPNkcNMoSWjPunD/AIUkfN5snnNn/BbY&#10;mUYUG3jh+zu85qKqIFTnKyleo672JWxxaG8WKxVV/HauGQyRSyVmNkAWSmPv3sG/klvjyz0exaCX&#10;9un8OTzrI/6p3UtjqBwLG0UTedwbgl4z9V96GHvVA9+9lP8Afvfvfvfvfvfvfvfvfvfvfvfvf0uv&#10;+ES+CFP8B/lfub+HNE2X+X02COWMbha0bd6Y6wyAxwlPodsWd0GUqOVFYCf1D3u0/wDCYrFCH4md&#10;/Zz7Mo2R+RMuKOQ0MFqhhutdjVYoxIfQxoTnS5A5X7kE/Ue/ezt/GKK20s/Pot5NxmLyW/V4cZQP&#10;ov8AQ+Pz3/5C97n3vZX9+9mV9+9+9+9+96Qf8qH/ALi4P5wv/iv/AHV/7+34b+9Xv4Bf9xCf8xn/&#10;AMRH2b/78/43+/eyvbA/7KF7G/7VGT/92m2/e7572hPfvZoffvfvfvfvekJ84f8AuMk/lx/+K/bd&#10;/wDeG+WHvV9+UX/cSJ8Mv/EQ4f8A95b5Ae/eyv7o/wCykdl/9qeH/wBxdwe93v3tBe/ezQe/e/e/&#10;e/ewY+Q/x76e+VnSvYnx6782Ti+xOpO09vz7b3ltTLeZIa2ieWGrpKyiraWSCvxGcwuTpYK3HV9L&#10;JFV0FdTxVEEiSxo4DXuHqDrnvzrPePT/AG1tig3j17vvES4XcmAyHkWOppmkjqKeppamB4qvHZTG&#10;V0EVVR1cDx1FJVQxzROsiKw97bcxh8dn8ZWYfLUsdZj6+Ew1NPJezKSGVlZSHjlidQyOpDI4BBBA&#10;9/M2/mJ/8JI/5gHxz7B3Dm/hhg1+Y3x+rK6tr9sviM7tPbHd2zcPJKZKTBb62TuPLbfpN2ZKgSVa&#10;ZMhtmSt/iPiNTJQY4P8Abx6RfzH/AOE9/wAuOmt35jKfGrFL8j+oqmqqqvCNjsrgMH2ftvHPIXp8&#10;VurbGZyGIp9wVtIsghWswj1P3mgzPSUQbwp72SLeXx73dhqyaXbUX95MQzs8Hjlp4MpTRE3WKrpZ&#10;pIVqHQHTrgLa7aiiX0ipra/8ij+cHu/cFFtnE/y7/k3SZGvqBTQVO6Ngz7I2/HI0ixBq3dm9KjAb&#10;VxtPqa5mqK2KILdi2kE+6/cF/Kr/AJi+4svTYTH/AA77wp62rmEEU2d2lLtfEI5cIGqdwbmmxGBo&#10;odR/zk1THGBzqsCffvYfQdVdjVEywx7Oziu50hp6Q0sIN7eqoqWhgQf4swHv6T3/AAne/l4/Kv8A&#10;lvfCl+mvlFD0TtjOZzdVdvah2B0/iq3KbpxuUz1pM1nu7e1589kcLv7f09LDRYqnpsFSwYbEYvEw&#10;JHVV7zFqfdV/k7fDzvv4X/GRutu9Y+qsHlMpn6vc9LtLrqgqq/PUVflfXk8r2fv+XLVuM3bu2WCO&#10;loIYcVBFjcfQY+JUnq2kJi97Or07s7P7L2x/Dc6MVBLLO9UtJjo3knSSXmWXKZBpXiq6sqFjVYlE&#10;cccYAZ78X7+7a/fvYt+/e/e/e/e/e/e/e/e/e/e/e/e/e/e/e/e4OTgranG5CmxlcuLyVRQ1cGPy&#10;b0iV6Y6tlgkjpK5qGWSGOtWknZZDEzqsgXSSAb+4tdFVT0VZDRVQoa2alqIqStanSrWjqpInSnqm&#10;pXeNKkU8pDmMsoe1iRe/v3vi4ZkdUbQ5VgjlQ+hiCFbSSA2k82/Pv5Zf86H+R3/Ne3T83O4u/Ntf&#10;BfH74wncO4Du7Nbr+GL5fffW+8985MCTdm+qHrPM5XLdtdW5DeWSf+JZTE5NchS0+WqKpqXJVkDC&#10;RdD7+Zb/ACufn7nvk/2N2zhPixR7pxnY2X/vDk8/8amyO69l7l3TWgPuDdNLsjJV+Q7B2JWbkrW+&#10;9r8fXCsgiyE05gramIhx72Q7svq3f9RujJZaDaqVUWRm+4lqNteSqoqmqfmoqlopZJMhQPUv65I3&#10;1qJC2l2HPsofxn/4TI/zi/khuDGUNV8X6z4/bUq6iGLJdgfI3ceF64xWDikkgDzVOz0qM12tkNEM&#10;zPai2/Uj9tlZlawJd+kf5H/8x3ujL0VLP0ZUdRYComjjrd3dzZnGbMoMXG7xBpZ9uLNkt/VmmKQv&#10;alxEw9BUkNYH3tO4To/sfNTIjYJsRTswD1mZmioo4hcXLUwaWvewN/TC309/RA/k2/yMvjX/ACht&#10;j5TJ7Yr5O3/k7v8AwcOE7S+QufxCYitqcIKqlyb7C6624K3Jx7G6/XKUUFTPAKmorstVU8M1bUSr&#10;T0cFJuJfy3f5WXSn8u/a1fW4OrfsXvHduLjxm++4Mtj1x1VPixUU9a209nYb7quTa20Vr6WKaWIT&#10;TVVfUQxyVUziGmip/ezi9bdWYTrulkeBzkc5VxCKvzE0YjZotSv9pRw6pPtaTyKCRqLSMAWJsoW7&#10;73aD797FD373737373SD/wAKQv8AtyV89/8AxH/X3/v7+r/dXv8AOh/7difLL/w0dof+/R2L797C&#10;/uj/AJlju3/qDpP/AHaUPsQP5BH/AG5t/l7f+K/4f/3eZ72rv5Sn/bt34gf+Ijx3/u1y3v3uX1J/&#10;zLbZ/wD2qI/+tsvu373Yp797EX2Uj5/VdVQfBD5r11DU1FFXUXxI+SFXR1lJNJTVVJVU3Tm8pqep&#10;pqiFkmgqIJkDo6EMrAEEEey9/LeoqKT4pfJyqpZ5qaqpvj33RUU1TTyvDUU9RD1vuSSGeCaNlkim&#10;ikUMrKQysAQb+/e09u1mTam5mVirLt7NMrKSGVhjakhlIsQQRwfev3/wjdd2/lHbhVmZhH8ve5Uj&#10;DMSEQ7L6jkKoCbKpd2aw4uSfz7qL/wCE3jM38vXMBmYhPkT2SqAkkKp2z145VQf0rrYmw/JJ9+9h&#10;F8b/APmXkv8A4cWS/wDcbH+9rv3fx797H73737373738Qb+bF/29N/mWf+L/APzI/wDgiuxvfy9/&#10;n/8A9l4fNj/xbj5I/wDv5N5+/e6vewP+P83t/wCHduT/AN3Nb7IB7KP797SPv3v3v3v3v3v3v3v3&#10;sbPjf8gey/in311H8j+ncz/AuzOl9+be7A2hXusklHJksBXR1T4vL0sckP8AEdv52jEtDkaRmEdZ&#10;QVM0D3SRh7E7pft3e3QfbHXvdHXOS/hW9+tN14fd23atg70z1uJqknagyMCPH95iMrTh6WspyQlR&#10;STSRN6XPv3t0wuXrsBlsdmsbJ4q7GVcNXTublS8TBjHIoI1wyrdHX6MjEH6+/t1/Cv5W9dfOL4q9&#10;GfK7qudW2d3ZsHE7tgxxqY6uq2xniJcbvHZOUqIlSKTNbG3fQV2IrSg0GqopCt1IJ+n98Zu/dnfK&#10;PoTqzv7YcoO2+ztpY/cEVGZkqJ8HlTrotx7YrpY1VHye1txUlVjqkqNJnpnK3Wx9+92f7Zz9HunA&#10;YrP0B/ybJ0kdQE1Bmgl5SppZCODLS1CPG341Kffysv8AhSn/AC46b+Xv/Mi31NsDbP8Ad/49fJ2n&#10;qe9+mYaKnEODwdZmq0xdqdeYwxKlJSx7M37JPPSUMSqtBgsrjI7WIJ0LP51vwyg+IHzR3VJtLCfw&#10;jp/vGGftbrWKmh8eLxVRk6ox792fQlFSngTbW7Hllp6WMBaTFV9ClrWJ97IV3XswbP3pVmkg8OHz&#10;obLY0Ktoomle1fRpayqKarJKoOEikQe9fX3UN797CH39Hz/hGz/Mi/0l9I9k/wAt3srPebeXQn8R&#10;7Z6B/iFTqqcr01urOJ/f3aFF5W1Sf6POws0lfGt2kal3IURRDRHTue/8Juvmj/fbrDenwu3rlvJu&#10;Tqb7zsDqT7ua81f1tnsov97NvU2s3f8AufvDJrVoLl2p80VQCOlNvezofG7en32Lrdl1st6nE68h&#10;iNbeqTG1Eo+7p1v9fs6yUOPzpmsOF9uH/CkD/hOx8gfnh8nOufl38DtnbHzG/OwsPj9hfJnbWe3l&#10;t/YAlyO16amx2xu5VrdxT0tHmtO04UwmZhppGyCQYrGvTUlUZKt4pf8AOf8A5OXbvyt7w2b8h/ij&#10;tza+R3ZvDHUe0+7sJltyYjaIkrMFDBR7W7JFTmJYKbJadvxri8lHC7VaxUFE0FPOXqGj975d0dN5&#10;fdeco9xbTpqWSrrI0pM5BLUw0l3gVUpclqmKrL/k48UoB12jQqrXYgqXWX/CJ3OUHx17Qz/dnyvX&#10;P/KabrHcVZ091z1Bh6XE9OYftinwlTVbZxO/Owd9Y+bc+9Nq5TNLHSVElHidtS0av9wJKhVMLAFs&#10;f/hMdlKTpvfWW7O7+GX74k2PmanrnZvXeNgx/W+O3/DjJ58Jj917v3VRyZzc2Br8mEp5npsfhHpg&#10;3l1TKpjb3tgofjHKmGrpspn/AC540MzY6ix0ax42PICJmgjq6yqQz1NO8tlYrHAV+tz9PehxuHb+&#10;c2ln85tXc+JyGA3LtnMZPb+4cFlqWahyuFzmGrZ8blsTk6KoVJ6PIY2vppIZonUPHIhUgEH3qi5j&#10;EZTb+XymBzmPrMTm8Jka7EZjFZCCSlr8ZlMbUy0WQx9dSzKstNWUVXC8csbAMjqQRce/eyoTQy08&#10;0tPPG8M8EjwzRSKUkiliYpJG6mxV0dSCD9CPbP7bvfveP3737373737373737373737373737373&#10;7373737373737373724YnK5LA5XGZzDVtRjcvhshRZXFZGkkMVVQZLHVMdZQ1tNKvqiqKWqhWRGH&#10;KsoPuXj6+txVfQ5TG1M1FkcbWU1fQVlO5jqKSto5kqKWpgkHKTQTxq6kfRgD7975xyPFIksbFJIn&#10;WSN1NmR0YMjKfwVYXHv7mPwJ+TFD8yPhb8X/AJRUT0Zn7u6T2DvnP02PCCkxW9MhgqWLfmAiVJJl&#10;j/u7vWnyFAyhm0tTEX49/Ux+J3dtL8kfjP0X3rTPTGXs/rHaW6ctDSBRT0G5azFU8e68TGqvIqfw&#10;bc0NXSFdR0tCRf373aZtPNpuTbOCzqlb5TGUlVMqW0x1LxKKuEWJt4apXT6/2ffyN/58nxZh+H38&#10;2b5n9UYnHLjdn5rtKo7i2DT08fjx0Ozu8cdQ9q0GLxClIyMbtWt3XU4VAQdD41k1Pp1t89P+a70P&#10;H8dP5gXyV2BQUS0W3cnvubsfaUMKaKKPbnaNHS79pKDHgqhFFgarPzY1RY6WomW7W1H3uvTtfAjb&#10;nYO5cfGmimlr2yVIFFkFNlEWvSOP6einaoaIf00e/oF/8JKflK/yC/lJ7O62zGSau3b8T+zt+dH1&#10;wqpjJkJNo1tXT9ndfVci6QExtFgt+NhaO30jwhU8qSduv/hPn3u3b38vjbmysjWtVbg6A3xuvq6q&#10;E8herfb1TUQ742hUMLALRU2K3W2Mp7fRMYR9Vufezd/HzPfxfr2mopHL1G366rxb6jdzTswrqNj/&#10;AERYqvxL/hF72dPd4vv3scffvfvfvfvfvfvfvfvfvfvfvfvfvfvfvfvfvfvfvfvfvfvfvfvfvfvf&#10;vfvfvfvfvfvfvfvfvfvfvfvfvfvfvfvfvfvfvfvfvfvfvfvfvfvfvfvfvfvfvfvfvfvfvfvfvfvf&#10;vfvfvfvfvfvfvfvfvfvfvfvfxF/5qvyLrfmd/Mt+Y3fGNNVm6Xsr5BbuxWwkp1lrq3IbF2hXxdb9&#10;V00EUSNLPVSbE2vi4lijU+uyJcW9/ME+e3clT8lfmz8j+16Iz5ODevb24qDaawiSqqavau3auPZe&#10;w4Io41aSWd9q4KhRUQH1elb8e/e6wN+5lty723Jlk1SrW5eojpNN3Z6SncUVAoAFyxpIIxYfn39j&#10;/wCDXx2oviR8Nvi98ZqOnpYJOkOiesuuszJR+IxZLdW3dp4yk3lnnan/AMnlqtx7sWtr53jsjz1L&#10;soAIHv6QPxa6cpvj38bui+kaaGCJ+r+qtj7NyT03j8dbnsPt+hp9yZZmi/aefM7gFTVysllaWZiA&#10;Abe/e7IdrYZdvbbwWDUKDi8VQ0chW1nqIadFqZTbgtNUanJHBLe/jy/zl/kw/wAu/wCaN83O84a5&#10;clgs13tunZ2ya2KQvBV9d9Smm6m69rYF1OkS5LZmyaKqdVJUSzMbkkk/OY/mTd3N8h/nZ8n+046p&#10;a3FZPtXPbb2xUo5aKo2d194ev9n1MQ1Msa1u29sUs7KptrlY83JPvdcvZOb/ALxb73RlQ+uKXK1F&#10;NSuDcNR4+2Po2HJtrpqVW/1z7rK9kg9+9of37373737373737373737373737373737373737373&#10;7373737373737373IpKuqoKqmrqGpqKKuoqiGro6ykmkpqqkqqaRZqeppqiFkmgqIJkDo6EMrAEE&#10;Ee81PUVFJUQVVLPNTVVNNFUU1TTyvDUU9RC6yQzwTRsskU0UihlZSGVgCDf373yVmRldGZXVgysp&#10;KsrKbqysLEMCOD7dM5ufcu55YJ9ybhzm4Z6WNoaabOZavy0tPE7a3igkr6ioeGNn5KqQCefc7KZz&#10;NZySKXNZjKZiWBGjgkymQq8hJDGzamSJ6uaZo0ZuSAQCffvfOWeecgzzSzFRZTLI8hUHkgFySBf2&#10;x+2v373i9+9+9+9+93V/8J+vgLF/MM/mc9GdY7nw8eY6e6rqJfkH3nTVUC1OPruu+sMjiail2vka&#10;eannp6rH7935ksLgauJyhNDkp3VtUdjZp/KK+JcfzC+cXVmx85jkyPXOwppO3u04J4lmpKrZ2xqz&#10;HzQYOshkilhqKPdm663G4qojYqTS1srKbpb372JvUW0hvDfGKoZ4xJjqBjmMqrAMjUdC8bLA4IKs&#10;lXVvFEw49Dk/j39c75V/I3YXxE+N3dvyb7On8Ox+j+t90dh5uFJhBU5b+A42aoxu3MdIYpx/GN0Z&#10;f7fG0S6H11dVGtje3v6GHffcu0/jx0t2f3hviXx7X6u2Xnd4ZSJZRDPkP4TRSTUWGonMco/iOdyP&#10;hoqYaW1VE6Cxv797sMz+ZpNu4XKZyuNqXF0U9ZKL2aTxISkKGx/cnksi8G7MPfw9Pkp8gOxflZ3/&#10;ANw/JHtrJLlexu7Owtzdi7rqIfItFT5HcmTnr1xOIglkkaiwOBpZI6HH0wYrTUVPFEvpQe/l1d1d&#10;uby787b7G7o7BrRX7y7O3fnN5Z+aPWtLDWZqulqhj8fE7OabE4qB0paOEErBSwxxrwo9+91dZvL1&#10;mfy+SzWQfyVuTrJ6yoIvpV53L+OMEnTFEpCov9lQB+PYI+ww9+9tfv3v3v3v3v3v3v3v3v3v3v3v&#10;3v6ff/CKn/t1l35/4v8A9p//AAOvxV97zH/CZf8A7IP7a/8AFuN+f++b6F9+9nm+Mv8Ax4eW/wDD&#10;ur//AHTYD3t++9ij372Yr373737373pB/wAqH/uLg/nC/wDiv/dX/v7fhv71e/gF/wBxCf8AMZ/8&#10;RH2b/wC/P+N/v3sr2wP+yhexv+1Rk/8A3abb97vnvaE9+9mh9+9+9+9+96Qnzh/7jJP5cf8A4r9t&#10;3/3hvlh71fflF/3EifDL/wARDh//AHlvkB797K/uj/spHZf/AGp4f/cXcHvc07e7e606D603l3H3&#10;HvLD9fdYdfYeXcG9N6bgllhw23cNDLDBLkcjLBDPKlOks6KSqMbsOPeyd2J2JsnqXZO5OyOyNyY7&#10;aGxtoY58vubc2XeSPG4bGxyRxPWVjxRyyLCskqjhSbn372ZPI5GhxNDU5LJVMdHQ0cZmqamYkRQx&#10;AgF3IBIAJH491kf8P7/ybf8AvYT8f/8Az8Zz/wCsPsj/APw7X/Ld/wC8v+o//Pjlf/rT797Q/wDp&#10;b62/57DEf9TJf+vXv3/D+/8AJt/72E/H/wD8/Gc/+sPv3/Dtf8t3/vL/AKj/APPjlf8A60+/e/f6&#10;W+tv+ewxH/UyX/r179/w/v8Aybf+9hPx/wD/AD8Zz/6w+/f8O1/y3f8AvL/qP/z45X/60+/e/f6W&#10;+tv+ewxH/UyX/r179/w/v/Jt/wC9hPx//wDPxnP/AKw+/f8ADtf8t3/vL/qP/wA+OV/+tPv3v3+l&#10;vrb/AJ7DEf8AUyX/AK9e/f8AD+/8m3/vYT8f/wDz8Zz/AOsPv3/Dtf8ALd/7y/6j/wDPjlf/AK0+&#10;/e/f6W+tv+ewxH/UyX/r179/w/v/ACbf+9hPx/8A/PxnP/rD79/w7X/Ld/7y/wCo/wDz45X/AOtP&#10;v3v3+lvrb/nsMR/1Ml/69e/f8P7/AMm3/vYT8f8A/wA/Gc/+sPv3/Dtf8t3/ALy/6j/8+OV/+tPv&#10;3v3+lvrb/nsMR/1Ml/69e/f8P7/ybf8AvYT8f/8Az8Zz/wCsPv3/AA7X/Ld/7y/6j/8APjlf/rT7&#10;979/pb62/wCewxH/AFMl/wCvXv3/AA/v/Jt/72E/H/8A8/Gc/wDrD79/w7X/AC3f+8v+o/8Az45X&#10;/wCtPv3v3+lvrb/nsMR/1Ml/69e/f8P7/wAm3/vYT8f/APz8Zz/6w+/f8O1/y3f+8v8AqP8A8+OV&#10;/wDrT7979/pb62/57DEf9TJf+vXv3/D+/wDJt/72E/H/AP8APxnP/rD79/w7X/Ld/wC8v+o//Pjl&#10;f/rT7979/pb62/57DEf9TJf+vXv3/D+/8m3/AL2E/H//AM/Gc/8ArD79/wAO1/y3f+8v+o//AD45&#10;X/60+/e/f6W+tv8AnsMR/wBTJf8Ar179/wAP7/ybf+9hPx//APPxnP8A6w+/f8O1/wAt3/vL/qP/&#10;AM+OV/8ArT7979/pb62/57DEf9TJf+vXv3/D+/8AJt/72E/H/wD8/Gc/+sPv3/Dtf8t3/vL/AKj/&#10;APPjlf8A60+/e/f6W+tv+ewxH/UyX/r179/w/v8Aybf+9hPx/wD/AD8Zz/6w+/f8O1/y3f8AvL/q&#10;P/z45X/60+/e/f6W+tv+ewxH/UyX/r17Gz49/wA2n+W98ru0sL0n8dPl91H232tuOjzOQwextp5H&#10;KVGbyVFt7FVWbzdRTRVWKpYWjxuJoZZ5LuLRxm1/p7E7qD+YL8Lu/d94zrHpv5E9e9hb+zNNkqvF&#10;7W2/WV82UrabD0E+Uyc0Mc+PgjKUWPpZJXuwsiH3726YfsHZefr4sZhtxY7I18yyvFS07yGV1hja&#10;WVlDRqLJGpJ5+g9lT/4Uhf8Abkr57/8AiP8Ar7/39/V/sA/50P8A27E+WX/ho7Q/9+jsX372wd0f&#10;8yx3b/1B0n/u0ofYgfyCP+3Nv8vb/wAV/wAP/wC7zPe1d/KU/wC3bvxA/wDER47/AN2uW9+9y+pP&#10;+ZbbP/7VEf8A1tl92/e7FPfvYi+ygfzCf+yBfnD/AOKgfJb/AN8xvX2XX5f/APZJfyi/8V17s/8A&#10;fabm9+9p3d//AB6e6P8Aw3c3/wC62p90A/8ACNv/ALdH7j/8W/7l/wDeJ6h91H/8Ju/+3e2a/wDF&#10;iuyf/eX679+9hH8bv+ZeTf8AhxZL/wBxsf72vfd/Xv3sfvfvfvfvfvfxFP5uWNrsV/NV/mUUuQp2&#10;pp5fnj8tclHGzRsWocz3xvvMYyoBjd1C1eNropQL6gHAYBgQPmA/zC6KqoPnt81oKyEwSyfK75B1&#10;qIzIxalyXa268jQzXRmFqiiqo5AL3AaxANx797rA7DR49/b1VxpJ3XuFwOP0S5WrkjPF/wBSOD/s&#10;fdeXsnvv3tHe/e/e/e/e/e/e/e/e/e/e/e/e99n/AIRe/wAwtsbuTu7+Wr2DnZPstyU9f8hfjvHk&#10;K2IQU+dxUNBiu5dh4pJ2NVLUZnCrj9w0lJBaGFMVmKll1yszbY3/AAml+YLUWa7P+FG78q/2uahq&#10;+4OnUrKmMRRZWgjpaDsnalAspM8k2Sxgo8xT08Vo41oMjMRqkYn3s2Xxo3homymyayU6ZlfMYcOw&#10;sJYwkeSpIwfUWki0TKo4Ajkb6n3fJ/wqK+AafNf+WHv/AH1tXCtku5fh3NX/ACI2E9KgbIV+y8Jj&#10;Wh7t2rGWfVJS1/XkUuYWCJHqKrI7fooo+XKta9/PV+JK/Jv4N7u3VgcY1b2T8cZKvuLabQKDWVe2&#10;sXRNH2dgUu13gq9nxvkhEitNPWYimjTliD72K/eu0v7z7Gq6qniL5LbhbMUmket6aJLZOAf1V6MG&#10;Sw5Z4VA9/JC9/Pb9+917ezd/Az5jdk/AP5cdHfLTqueRtydQ70osxkcH9x9vRb12VXJLh9/bAysh&#10;jmVMXvfZ2QrcbLKEMlMagTwlZ4o3Uw/xQ+R+9fiT8herfkFsKVzmuu9y02SrMX5fDTbm2zVq+O3b&#10;tKvcpIFodz7bq6midwpeDzCWMrLGjL72otp7krdo7hxe4KAnzY6pWR4r2WqpXBjq6SQ2No6qmdkJ&#10;+q3uOQD7+zBuz+Y78KOvPid1983OzfkHsHrb44do7F212Bsfe28cpHR1m5MXurB024MZhcDtag/i&#10;W59y72joqgrPg8XSVuUhnhljMGqJwv0ms/8AM74ybP8Aj/tD5P737e2nsrpjfW1cJu7a259x16U1&#10;TmqHP4uHL0WMxOCpPvc5mtzpSzFZcXQ09VXxyxyIYtUbW97smqN57Yo9v0e6K7MUlFha6lgq6Wqq&#10;ZArTR1ESzJFFAmueeqCnmKNWkBBFuD70ff5n3/CxvszsBdwdTfyx9kVnUG05fPjqr5Mdq4nEZTtH&#10;MU7xy09RN131rUDMbV2HTu3rp8jlpcvkZYXDCjxtQlxq7/Ob/hR7vfdwy/X/AMHtr1PXeAfy0c/d&#10;u/cfjq/fWRiZJIZZdnbKlGRwO1IWb1Q1mQfIVkkbAimopluPeyu75+R9dV+bH7HpWx1Obo2br445&#10;K+QEEE0dEfJT0g/o8hkcg/pQ+9Izem9N3dj7w3V2D2BufPb133vncWZ3dvPeO6crW53c26t07jyN&#10;Rl8/uLcGayU1RkMtmszlKuWoqqmeR5Z5pGd2LEn3rA7m3LuLee489u/d2cy25t1bpzGS3DuXceer&#10;6rK5vPZ7M1k2Qy2Yy+TrZJqzIZPJV9RJNPNK7SSyOWYkkn372WCpqaitqaisrJ5aqrqppaipqZ5G&#10;lnqJ5nMk000rlnkllkYlmJJJPtM+2T373g9+9+9+9+9+9+9+9+9+9+9+9+9+9+9+9+9+9+9+9+9+&#10;9+9+9+9+9+9+9+9/UN/4Rr/J5u2v5bHYPx3y+Var3B8Ue9s/jcPjWkMhxfV3c1MexdsP6rGNa3sX&#10;++Nl5UCIEHkgb0v/AAm47ybsH4Vbv6cyNeajL9A9q5aix1EzlzQ7E7KgO8sG3PKCp3l/eSy8gCPg&#10;82HvZ6fjbnf4hsqsw0kmqbAZWZI0vfRQZJfvYD/hqrPuf9t7qb/4W4/GmPC9z/DD5eYnHWTsDrvf&#10;Hx/3rXwI0cMOR6yz8O/dhNXWtFLkMzjuys5GktjK0GJCMdEUQFf3/CnzpNMZ2V8afkRj6Oy7u2du&#10;jqLc1XEpSOOs2Rlo92bTNVa0clXkqPeuURXsZDFjwrHSkYHvYf8Ayfwgiye2txRp/wADKOqxFS4F&#10;gHoZhV0mr8F5UrpQD9bR2+gHsNP+EUHyUfZ3y8+VfxWyeSaDEd5dI4HtXb1LUzFqeXevR26RiZcf&#10;jIGZvBksts/tbIVc7Iqianww8jEwwj2if+EyHdbbb+Q/ffQtdWGLH9pdYYnfuHgnkJhk3N1bnv4e&#10;9JQxEnxVuQ25v6sqJSoUSQ40ayTHGPfvcH4x5v7bcWfwLvaPK4uKvhVj6TVYufxlEH4eSmyDsbfU&#10;R8/Qe/pNe91L372dX37373737373737373737373737373737373737373737373737373737373&#10;7373737373737373737373737373737373737373737373737373737373737373737373737373&#10;7373737372Rr+Zr8h3+J/wDL2+ZfyGpMg2MzvWPx17QzGzKxSVKdi1+2K7A9axGRWV4lqt/5bGxF&#10;1uyBywDEAErPzf7hboD4gfJPuGnqzQ5XY/Tm+sjtqpUlSu8qrB1WK2VHrBVoxUbtyFFGWFyoa4BI&#10;sfe0tvjMnb+z9y5hX0S0OGrpKZv6VjwPFRD8W1VciD/C/v5If8jz47xfKT+bN8EupK2h/iWDbvfb&#10;3ZO6aB41ekr9pdIUmQ7p3NjMhrKquPzOF2BNRy8q7LUaYz5GT389z+V107H3t/MD+KnXtVS/e4s9&#10;rYfeudpHRXp6vb/V8FZ2ZnKGs1WUUeSxm0pKaTkMVm0qdZX373Xt1dhxnuwdqY9k1xfxaGtnQi6v&#10;T4tXyc6Pf+xJHSFT/r8c+/rnfzHPkR/spvwK+X3yMhrpMdl+pvj32fufadTFJ4pf7+ja2Qx/XtNF&#10;NZvBJXb4rsfAslm8Zk1WNrH6GPzN7i/2X74nfInuWOqejyPX/UG+c5t+eN/HJ/ewYKso9oQpJY+J&#10;6rdFVRxB7HQXvY2t797sM3nmf7v7T3FmQ5STH4eunp2Bsfu/A6Uag/gvVOgv+L+/hte/lr+/e6tf&#10;fvfvfvfvfvfvfvfvfvfvfvfvfvfvfvfvfvfvfvfvfvfvfvfvfvfvfvfvfvfvfvfvfvfvfvfvfvfv&#10;fvfvfvfvfvfvfvfvfvfvf05v+EbXwjh6Y+C3Y/zL3NiVh3v8vt/VGJ2hWzx6qin6T6WyOZ2rijTe&#10;X92gbcPZtRuOWpVAqVdNQ4+UlwkWneJ/4TdfGCPrX4r7z+SWbx4j3R8id2y4/btTKl5Yeses6zJY&#10;GgMHk/cpGzG95sy8wUKtRBS0jksFTT72eL43bXGM2rW7lnjtVbiqzHTsRyMZjHkgj035TzVzTFrf&#10;qVEPNh7BH/haP855dhdBdCfy/wDaGVjizXfecbu7uGlgmYVcPV3WmWSi67w1dB5Aj4veXZqVGQjb&#10;QzLUbQFioJDBf/wpe+U8m0+pepviPt2vSPJ9s5Ruz+xoIpGFRHsXZOQWm2djauLWEeg3JvdZqtDp&#10;JE23RyASG97a/kvuo0mIxO0aeQCXLS/xTIqD6hQUMmmjjYX5SprruOPrT+/nD+9Mb372TH373737&#10;373737373737373737373737373vU/8ACYH+cdsvqCm+H38pjr7ojOZXe3e/e/c29u6e7t07upqH&#10;bmBlrNp7o3BiKDr7ZuOpclkM5UTbT67wlNPVVtZi4qapap00lSNEz7Un8jL+Y/trruD46fy/NodV&#10;ZSv3P2t2t2Vufszs/PbhgpcLiXqdv53L46k2htuigravKTS7f2di4ZZ6qpoY4ZzPpp5hplb3s1XR&#10;nZFNjl2519R4qWSqyuVydVk8pPUKkMJanqJo0o6ZFd5SaejiUszRhW1ek8H39E/3uOe/ezje/e/e&#10;/e/e9IP+VD/3Fwfzhf8AxX/ur/39vw396vfwC/7iE/5jP/iI+zf/AH5/xv8AfvZXtgf9lC9jf9qj&#10;J/8Au02373fPe0J797ND7979797970hPnD/3GSfy4/8AxX7bv/vDfLD3q+/KL/uJE+GX/iIcP/7y&#10;3yA9+9lf3R/2Ujsv/tTw/wDuLuD3f7/P3/7c2/zCf/Ff8x/7vMD7tu/m1/8Abt35f/8AiI8j/wC7&#10;XE+/exb7b/5ltvD/ALVEn/W2L2Wj+UT/AC1P5c3ZX8r74EdgdjfAL4Ub/wB+bx+K/Tm4d3b23r8V&#10;uit1bu3Vn8ps7G1WSzm49yZ3Ylfmc5mMjUyNJPU1U0s0zsWdiTf2Cf8ALx+E/wANN6/Bf4m7u3l8&#10;SPjJu3de4+het8xuHc+5+heq89uHPZeu23RT1uUzOayu1KvJZTI1k7l5Z55ZJZHJLMSffvbJ15sn&#10;ZlbsXaVXW7R2xV1dTgMbNUVVVgMVUVFRNJTRs8s00tI8ksjsblmJJPs+W8v5Z38obrvaG6uwN+/y&#10;+P5cmzNjbG23nN47z3huf4lfGnCba2ptPbOMqs1uLcm4c1kevqfH4jB4LD0U1VV1U8iQ09PE8jsq&#10;qSDXbk+Ef8u/Z23c9u7dnxB+Ge29rbWwuU3HuXcWc+PvSeLwuA2/g6GfJ5nNZjJ1m0IaPHYvFY6l&#10;knqJ5XWOGKNnYhQT797VlTsjrujp6isq9n7MpqWlglqampn29hIoKengjaWaeaV6MJHFFGpZmJAA&#10;Fz7Lh8TOiv8AhPp869t7r3X8R/il/LA70w2xM5Ft3ebbO+I3x+GU2vlKtaqTGjObfzHVuL3Bjcfn&#10;I6CobHVstKtFklppzSyzCGUoDHx+6q/lDfKnC5/P/HroL4M9qY3auUjw25Ttz49dRCuwVdOs70Qy&#10;mIyOxKHL0VHlEpZjRVLwCmrRBKYJJBG+n3tl2/iuod1Q1FRt7AbFysVLKIan7bb2I8kEjBinlhko&#10;I5kSUKdDFdL6TpJsfZi6L+Wp/J+yW7M5sLHfAL+WxX762xi8PnNybLovit8YKrdm3sLuF62PAZfO&#10;bcg2JJmMTi85JjKlaOoqIY4qlqeQRsxRrDJTfCf+XTW7gym06P4kfCqr3Vg6HHZTNbZpuhejJ9wY&#10;fGZhqpMRkcphotqPkcfQ5R6KYU00saRzmFwhbQ1ve3ldk9dPUS0ibR2U9VBHHLPTLgME1RDFMWEM&#10;ksIpDJHHKUbSSAGsbfT2qP8Ahp3+Vl/3rT+AH/pG/wAdf/tc+33/AGQD4H/94T/Ef/0m7pv/AOwz&#10;373n/wBH+w/+eJ2j/wCg3hv/AKi9kj7Y68/4TrdD9+bO+MfdPxV/lrdV9z9hVWNoNj7c358Iuo9s&#10;YLdWRzD0kWOxeD7Fy3S9L1rkMtUVNfBB9rHlzUJUzxwsiyuqEsHYGz/5OHVPbO3Oj+zOhPhTsPsr&#10;d89FS7Xw27Pi/wBeYPFZ+syLQR0dBi95ZDrSDZNXkJp6qKL7dMiZlnlSJlEjKp97S+Qo+m8TlqbB&#10;5PAbJoMnWMiUsNXtfHQRVDyaQkcVZJjFonkLMBpEl9RAtc29nc/4ad/lZf8AetP4Af8ApG/x1/8A&#10;tc+zP/7IB8D/APvCf4j/APpN3Tf/ANhnv3tUf6P9h/8APE7R/wDQbw3/ANReyUfzCOjf5Kn8tn4t&#10;71+W/ef8rD4kbr642JmNmYXL4Tqf4P8AxOzu96mq3zurFbQxMmNxu8MRsXAzU9PksvE9QZclCyQK&#10;zIsjgIxZPl91b/LL+FfRO5/kJ2n8Dvj3n9l7UyO2sZkcZsD4vfH/ACu55p905+g27j3oqLcWP2ri&#10;pIYa3Io0xetjZYgxUOwCn3tMbvxXWWysDVbhyuw9vVFFSSU0UkWP2vt+WqZqqojpoyiVMdJEQHkB&#10;a7iw+l/p712f+H9P+Esv/elf/wBpyfy6/wD7cfunL/h2n+Q9/wB6zf8A2TP4cf8A2yPfvYOf6Wuh&#10;/wDn2f8A65mzf/rl7eNvfz0/+Ewm7s9htrbU/kd5jc+59x5Sgwe3tube/lo/y+M1ns9mspUx0WMw&#10;+GxGN7dqchlMpkayZIoKeCN5ZpXCopYge3HD/wA1H+RruHLY3A4D+Vzkc5nMzXUuLw+Gw/wl+IOT&#10;y2VyddOlNQ47G46i7DnrK6urKmRY4oYkeSR2CqCSB797yQ9qdG1EsVPT9WyTzzSJFDDDsjaEssss&#10;jBUjijTIs8kjsQAACSfY6fJH+aD/AMJ5PiFujCbF+R/8huPq3f8Am8HS7ibrvL/BL+Vlkuxds42v&#10;p6Ssxy9ibA278iczvHq3KZOgroamloNy0WJr6mlkWeKF4jr9ip3T86P5PXx3zuM2r3P/ACok2Ju7&#10;KYuDMnZ2R+KnwPrd5YSiq4YKmjG8do4buPJbj2JXV1JVRzwUmapcfVzwOJY42jOr37265rfXT23Z&#10;4qTNdUCgq5Ylm+zk2psN6yBHCsn3lJDmZamgkdGDKk6xuym4FvYD5D+ex/wl/wATSYOvyv8AI/ym&#10;NodzYubObbrch/LU/l7UdJuHC0+azG258xg6mp7ejhy2Lh3Ft6voHqKcyRLW0NRAWEsMiqFFX/NV&#10;/kY4+nxdXX/yvK6ipc5QyZTC1NX8J/iBTU+XxkOTyOFlyOLmm7ESPIUMWZxFXSNNEXjWppZoidcb&#10;qvvbU/avRkaxPJ1dIiTxmWBn2Ts9VmiEskBkiZsiBJGJoXQkXGpCPqD7Mhnf5kP8gLA/HXB/LZ/5&#10;AWQz/wAbs5kI8NJ3BsL4Cfyu+y9obSz8xpBBtjtCp68+Qu6KrqDdlQ1fTiPFbqiw2RkM8YWEmRLj&#10;Rlfmh/KQxPTeK+Qbfyj6zLdLZSrTGv2LtP4lfBXe23dvZeQ04iwe+p9n9wZ2frrcExq4glBn48bW&#10;OZUtEda397epd6dRxYaLcJ6jebCyuIzkaTaWxa2np5jptBXGjzE7Y6oOsWjqBG5uOOfZW/8Ah/T/&#10;AISy/wDelf8A9pyfy6//ALcfsCf+Haf5D3/es3/2TP4cf/bI9+9sP+lrof8A59n/AOuZs3/65e3j&#10;b389n/hLfuXP4PblD/Jbp4q7cGYxmEo5av8Alzfy746WKqytbBQU8lS8Pb08yU6TTguUR2Cg2Unj&#10;244f+at/ImzeXxeGpf5aEMdVl8jQ4ymkqPhp8O0p0qK+pipYXnaPsSWRYVklBYqrMFvYE8e/e8sP&#10;avRM80UCdZqHmljiUtszZwUNIwRSxGRJCgnng+zj7r+PXQXxr/4VsfAbYvx06P6f6B2Tlv5cG/8A&#10;dmU2d0p1psvqvauS3VXVPzLw9duXIbe2LhcFiKzcFZiMFQ0stbJC1TJTUcETOUhjVTIZ/p/qXpT/&#10;AIUG/EvavTXV3XXUm2Mh8MN3bgr9udZbJ21sLA1ueqpvknjqrN1eH2rjMVj6nL1OPxVLBJUvG0zw&#10;00SFisaAe9qSfD4jCfIPadLhsXjsRSybLq6iSmxlDTUFO9Q7bkjad4aWKKNpmjiVSxGoqoF7Ae7X&#10;/wDhSF/25K+e/wD4j/r7/wB/f1f7P7/Oh/7difLL/wANHaH/AL9HYvv3tf8AdH/Msd2/9QdJ/wC7&#10;Sh9iB/II/wC3Nv8AL2/8V/w//u8z3tXfylP+3bvxA/8AER47/wB2uW9+9y+pP+ZbbP8A+1RH/wBb&#10;Zfdv3uxT372IvsoH8wn/ALIF+cP/AIqB8lv/AHzG9fZdfl//ANkl/KL/AMV17s/99pub372nd3/8&#10;enuj/wAN3N/+62p90A/8I2/+3R+4/wDxb/uX/wB4nqH3Uf8A8Ju/+3e2a/8AFiuyf/eX679+9hH8&#10;bv8AmXk3/hxZL/3Gx/va9939e/ex+91I/wA4z+abiv5RfQ3R3yP3R1XkO3Nh76+Uezuiuw8BgMzT&#10;Ybd2G2hurqvuXe9VuzZjZFP4NldyYXJ9cUnjx9dLS0tdBLLCaqldkqIq9/5j3zxoP5efVHVvc+d2&#10;FWdhbU3V3ttzqveGJxOShxu4cbt3PbD7J3RPuDbRrF/htfmsZXbMp9FJVPBBVRSSRmeBmWZPew97&#10;H35H15icXmp6B8jSVeepsVWRQyLHURU9RQZKqaoptf7Uk8T0S2RyquCRqXgj5PX81ju7p35K/wAx&#10;T5bfIToHLVWc6k7q7ZyfZ20cjX4rPYPIyJvTHYzPZqmymI3JTUuTx+Wx+466sp6qMB6QVET/AGks&#10;1J4JX0A/nx2f1x3Z8x/kJ2/1JkJ8p172b2DXb529WVdBlcXWsu5qOhy2Thr8fmoYK6kyFHmaqohq&#10;EAanE0bfbvJT+KRveyAb+ymNze8tw5jESNLj8nkHrqd3jlicipSOWVZI5lV0kSZmVhyuoHSStia+&#10;vZQ/fvaQ9+9+9+9+9+9+9+9+9+9+9+9+9mi+FHyk3n8KPln8fvlZsJ6ptxdHdnbb3ucdSVb0Dbk2&#10;9S1X2e89mVNUnqixu+Nm1tfh6v8ADUtdIp4PsdfjH3tuX4yfIHqLvzabTnM9W74wu5zR09Q1I2aw&#10;8E/225dtzTp6kot0bbqavHVH4MFU4PB9+9vu2M7U7Y3BiM/SFvNi66Cq0K2gzQq2mppiw+iVVMzx&#10;t/tLH39xHYG+Ovu+uptmdj7RqsbvTq3uTr3b+8tt1dTSxVeJ3TsPsDbtJmcVLVUFWkkNRQ5nA5ZD&#10;JBKrKySFHH1Hv6jO0t0bQ7Y6/wBtbz29PRbl2H2RtDEbkwtRNTx1GPz21N3YanyVBJPSVCvHLS5L&#10;E5BdcUikFXKsPqPfvdo9JVUeWx9NW07JU0GSo4amBioaOekq4VkjLIwIKSRSC4P4Nj7+K3/Nf+F9&#10;Z/L9/mE/KH4sCjrKbaewuyMhk+rKisNRO+R6d3xDT726rqTkJ4o1ylZTbJz9HR180epBk6Wpivrj&#10;YD5mvz9+NNR8Rfl/3p0OKapgwG096VldsOWpM0rVnXG6I4dz7CnNZKiLXVMG2MtTU9XIl1FdBMl9&#10;SMB73WZv/bTbR3hncDpYU9JWu9AWudeOqgKqgbWQPIy0syq5HGtWH4914eyd+/e0d7VGd3vvTdGI&#10;2jt7c2790biwHX+HrNvbDwedz+Wy+I2TgMhm8nuWvwe0cbkKuoott4eu3HmqzITU1EkMMtdVzTsp&#10;lldmfcrujc2dx23sRm9xZ3M4naOOqMPtPF5XL5DIY7bGIrMpXZurxe3qKrqJqbC46qzWTqaySCmW&#10;KJ6qollZTJIzH3vPLVVM8dPDPUzzQ0cbQ0kUs0kkdLC8rzvFTo7FYI2mkZyqgAsxP1J9pf2xe/e8&#10;Hv3v3v3v3v3v3v3v3v3v3v3v3v3v3v3v3v3v3v3v3v3v3v3v3v3v3v3v3v3v3v3v3v3v3v3v3vcH&#10;/wCEYPyHfrr+Yt3J8fshkGp8F8kPjrlqrG0Kk2yPYvTG4sburb2tdQTTSbAzm7H1WLAkAcFj72MP&#10;+E1HcTbN+ZPZHUVZVtDiu6OnMhUUVKCbVm8utcxRZ7D6l1BbU+0spuBr2JBNhwT797MZ8acx9nvL&#10;JYh3tFmsNIyJ/q6zGzJUQ3/4LSS1B97R3/CtP49J3d/J37J3rTUjVWc+M3bPUveuLWBR901FLm6n&#10;p7c6a7qTQ0m2O2aqvnjJKEUKvpLxpa9f/hQV0+vZ/wDLk3puaCnafKdIdg9fdqUCxKPO1M+Tm65z&#10;i67qTS0+D7Anq5UJKkUoaxZFt72O3yCw/wDFOuK2pVdUuDyGPysdv1aTK2On549KwZBnI/2n+oHv&#10;57X8h75Av8aP5u/wP7Ikr2x+KyveWF6j3FM0hSjG3u+aDJdK5SfJIVeOWhxsW/BWHWpEUlMkq6Xj&#10;V11Af5UnbrdJfzD/AIpb0eqNJQV/aWM69zMjOVphh+16St6zrpa1SGR6Wij3YKk6gdDQrILMisPe&#10;yf8AVGX/AIJ2JtStL6I5MrFj5jf0+HLI+MkLixBVBV6v8Ct/qL+/tEe/pb+/e7Lvfvfvfvfvfvfv&#10;fvfvfvfvfvfvfvfvfvfvfvfvfvfvfvfvfvfvfvfvfvfvfvfvfvfvfvfvfvfvfvfvfvfvfvfvfvfv&#10;fvfvfvfvfvfvfvfvfvfvfvfvfvfvfvfvfvfvfvfvfvfvfvfvfvfvfvfverH/AMLAe936p/lGV/W1&#10;HVtFkPkp8gupOrZ6aGcxVEm3trS5vuvK1TKtmkoYsl1bj6aYXALViA3BI90O/wDCivtZtg/y86vZ&#10;VPUGOr7r7e6+2JLBHKY5nw+CfKdm19QVHL0sdbsSjhkFxzUKDcEj372A/wAi8qcf149ErWfN5fH0&#10;BANiYYDLk5G/xUPQIp/4MPetl/wi56LXfP8AMV7y7xyFI0+M6G+M2YoMZOEFqLfHbe89tYHETvKy&#10;uAsuytv7ki0DSzGQHVpRlalb/hNF1Yu6fmR2l2jV05loeqOkMjSUMoUWpd09hblwmJx0rSEMAH2z&#10;iM1HpFmYve9lIb3sFPjRivut5ZXKOt0xODkSM2/RVZCpgijN/wDGlhnFv8feyh/wr/75k6n/AJRe&#10;T61oqrxV/wAl+/8AqPqqopopFSpfbu1qjMd3ZWrA0l/s4sn1Vj6abSVJ+8VDdXYG6v8A4UU9rvsD&#10;+XlW7KpqjRV929ude7CmhRws7YfBTZLs+vqBxr+2Su2FRwyaSL/cqpurEH3sa/kVljj+vHolaz5v&#10;L4+gIBsxhgMmUkb/AIKHoEU/8G9/Kg96D/v3sg/v3v3v3v3v3v3v3v3v3v3v3v3v3v3v3v3v3v3v&#10;3v3v3v3v3v3v3v3v3v3v3v3v3v3v3v3v3v3v3v3v3v3v3v3v3v3tddX9c7q7h7M676j2LQrk979p&#10;762j1zs7Gu7RpkN1b3z+P2zt6haRI5XjWry+ThjJCsQGuAfp7VWxdmZ7sbe+zuvdq0ort0b83Vt7&#10;Zm26JmZFrM9ujL0eEw9KzqkjKKjIV0aEhWIv9D9PfvcqhoqjI11Hj6VddVX1VPRUyE211FVMkEK3&#10;sbapHA9/dN+MvQ+0fi58dujvjhsONU2h0b1TsTqzAy+IQy19FsnbeOwH8XrF1yM+SzU1E1XVSMzy&#10;S1M7u7MzFj9UTpDqjb3RPTnVvTG1EVdu9W7B2psPFSCPxyVdNtjC0eJ/iNSNTs1bk5KVqid2Znkm&#10;lZmYsST73alg8TT4LDYvC0g/yfFY+koIjaxdaWFIfI31u8pXUx+pYk+/j5/z3vmRJ84/5p3yu7dx&#10;+T/iewtr78q+k+p5InElA3W/TUkux8TlcUQ8h/h+8stja7cC6iG15drqn6F+dF/NZ+SD/KT549+9&#10;h0dd97tPBbrqOsev3Rg1Idl9bPJtfH19AdTn7PcmQoqrLi5B1ZBrhf0j3uuftbch3TvzP5FH10kF&#10;W2Mx5Bun2WNJpY5I+T6KmRHm/wBeT3UJ7ru9+9h3797979797979797979797979797979797u//&#10;AOE3n/b7X4Ef+H/2F/747tH3aH/Jc/7eefE3/wAO3eH/AL63ffv3sUelv+Zn7T/6i6z/AN1Vf7+x&#10;z7+j7797sf8AfvfvfvfvekH/ACof+4uD+cL/AOK/91f+/t+G/vV7+AX/AHEJ/wAxn/xEfZv/AL8/&#10;43+/eyvbA/7KF7G/7VGT/wDdptv3u+e9oT372aH373737373pCfOH/uMk/lx/wDiv23f/eG+WHvV&#10;9+UX/cSJ8Mv/ABEOH/8AeW+QHv3sr+6P+ykdl/8Aanh/9xdwe7/f5+//AG5t/mE/+K/5j/3eYH3b&#10;d/Nr/wC3bvy//wDER5H/AN2uJ9+9i323/wAy23h/2qJP+tsXsQP5Kf8A26Q/ly/+Kf8AR3/vD4r2&#10;r/5Zf/bvb4Z/+K6dW/8AvLUHv3uZ1l/zL3Zn/huYr/3Ej9rD+aDj/iD2R8PO4/jX8yPk51X8Wuvf&#10;kjsfOdc0O/uyu1tgdWyUmYdabIYzJ7dqOwdw7dxm4Kzb+ZpqSrloBKUqokMMhVJSfai+dFJ8dt6f&#10;HPsjpT5Id47D6I2f3TtfKbNpd27139tHYb0+RYQVlDXYabd+Yw9Dl6nEZKCnqJKQSaZ41Mb2Vyff&#10;vcjfSbdrduZLCbkzlBgaPNUstGtXW5CkoCsh0vHJCayaFJmhlVWKXswFjwfdS3/Cfb+Rz1z/ACyc&#10;53B8j9mfMza3zCpe+Nm47Yez9zdXYfHYjrOk2diN1TZuqrErsNv7sDF7uz1bWY6jAqYqmOOg01EC&#10;BxI0r19/yh/5W+zfg/lOxu59tfJPBfIyDtfbdHtTbub2LjqPHbIp9uY7PyZOepWqxu7d3UG4ctVV&#10;FHTATxzIlJaaJQ2tnb3sPuoeraLY8uSzVNuWn3GuVpkpKeegjSOiWmjnMrMHjq6tKiVmRfUGATkD&#10;63NYHz1/my/FP+U9/NH+Zm/tu9n/ACr+WfyBg6r+LW2Md1NJ2s21er4ez8bvL5f7g7K6y7X3p/cA&#10;wVnVfT+yOzdmVmDxGKpcoUy+QqKKWdZ6eskoSMfLH+YD0H8APnZ8k924ffPffyB7di2F0Rg6Pr99&#10;/HA7Fj3xRbl+ROX3rsff25v7pGKo2H1ztfe+2qnF46gp64rkayaleUSw1L0vvaG3Z2BgOv8Afe5a&#10;uGvz+4MuKDAwJjzX+CgFclTuKatochU/aWagx1LXUzRRxrJaR2Um4YpYD/I+/wCFMm3/AOaP3xuD&#10;4td7dO7Q+PHc1btuu3Z09V7b3zkc/tjtZMErVW6tl0uPz+Iochid6YPBo2Vp0SrrI8jj6esYLTtS&#10;AVBuv5Xf87nEfOztbL9Edq9c7d6e7KqcLVZ/rmowu6a3LYPfyYpWnz22oKTLY+lrMfuXF4tWr4lW&#10;oqErKSGpbTCacCb3tXdXd3Q77ys2ByuOpsPkmhaoxrQ1TywZARXaoplSaNHjqYov3ANTB0DfTTya&#10;7+dT/Kq+S383in6b+PeQ7J+P3SnxI647iwnc25exI8dvjdvyUyVVjNkbm2lWbb2/tyoxeJ67wuJe&#10;n3fXl5pc1MKmVaOokhT7M09SP38zP4E92fzEIet+oKzevUXWXx72X2PjOys3vFKPdO4O662oodr5&#10;zb1ThcRhpqDH7OxmPaHcVWWkkycgnkFNM8a/bGGb3tQdm7BzfYi43DvW4jGbeoslFkp6wJVVGadk&#10;pZ6doYYWjjo4o7VD3JlOo6WI9OlrgOsPkp8XN75yl6l6q+R/SHZG9dvY+TGvsraPcuwt7b6hg21A&#10;KPIPksFhNw5HPGoxy0p+7eSENG6sZLG/uxXY3dfRO6MpB19sLufq7em58RSPRNtnbvZO09z7qiiw&#10;sX29Y1bisZmKzLGajEB+4Z4gUYEvY39+9iLQ5rBVUq4+gzWLraqFCn21PkqSqqgIBpcvFFM8t00+&#10;okcH6+6Sf+FX/wD25K+R3/h//Hf/AN/jsf3WH/P7/wC3Yfc//h29O/8Av0tre/eww7//AOZYZr/q&#10;Lw3/ALtaT38kT389z373Xt73r/8AhM78L9j/ABq/l/8AzS/nh9k7HxO9+zen+qfkZkvi7js9QxVt&#10;LtbA9C9Xbi3N2DvjDLURvHT7i3vuShn23FVx6amiocbXRI4SvlX3tU/yR/jTtfpT4jfJj+aLvXa+&#10;P3PvjrrYPctb0VRZalSpgwOJ6n2JmM5u7dGNEqMkWY3RmqWXCpUJpnpaWiqkVtNXIPfvZq+kds0u&#10;E2jubtGtpY6qux2PzL4JJUDLTw4mgmnrKqLUCBNVTIYQw9SojAGzn3rOfy+tofF/55fPPG7S/mU9&#10;5fIja1T8nuxBSxdydXUO3tzbizvd3Y+4ZI6CHfpze3N01ePx+9tz5aKmTI0WMrUoKqZPPBHRtLVU&#10;lI3xC270X8r/AJX0W3vmt2l3Fgp+8t4iCPsjYtLh83mcr2fvTMOlJFus5TDZ6opKTc+dyEcK1lNQ&#10;1KUs8i+WJKYvPT+9ghtCmwW7N2JT72yuZgbOVmkZKhSGeaXKVsxCCr8sM7IlVPIFDrGwRiLgLdl3&#10;8P54P8n/APlU7U/lr9W7475zHdHRvW/8tvpuDrTqfd/R9FtPO9hbvxW56/bW2dtbF3zi81tOpxu+&#10;cpvbsqamqlrJajBxwZzM11ZPW00FXWMdtf8Amify6vgRgPhVsTdHa+R7L6t2X8LOt4tk7A3F1dTb&#10;fym8NxUGcqsJg8LtbdNDk9vz0W6a7c+9pYJxUSS4tIspkqqplqYIqipY+9m27R662DT7KoKrLS5P&#10;FUWy8aKHH1OLWnlrKmOdoYIKWqjlp2Sqkqq0q2omICWRmLKGb3qh/wDCUzvWrwv8zt/h3l8cu8Pj&#10;l86+qe5Ose0uqt3w0mf2nnY+vust8du7VzW4sROKfGV+Wx2H2dlMP5vt3RqbOVSeICRXioG/kGdq&#10;VGM+cjfHLIUY3H0z8qdg9kbH33sLcUVPltv5VNobI3R2HgcnmcdKIaGryFFjtuV2O8nhZTBlZ18Y&#10;Dho/ewB6CyrRb5/u5In3GG3VQZKhrqCoCzU8oo6GqyMEs0Z0xvIkdNJHfSfTKwtzcV8fzzf5e+G/&#10;lo/zHe5/jxscVQ6ezEOE7d6MSvqqitrqHq3sSOqq8ftyqrKx5qytbY+5KDKYCOpnllnrIcWlRK5k&#10;lcAoP8034g434S/M7srp3a4nHXORjxnYfVi1U81TVUuxN4pPUUeFnqKhpampO1s1SV2JSeV5JamK&#10;gWaRtcjAe9o/tPZ8eyN55PD0ur+GyCLI4rWxZloKzUyQszEs32s6SQhiSWEYJ5Pusbqb/manWn/i&#10;QNm/+9HjfZHev/8Aj/Nk/wDh3bb/APdzRe/e0Pjv+LhQ/wDUZTf9bk9/T7+S3/cYF/L2/wDGYG9f&#10;/d384fe8x3Z/3EV/ED/xRnc3/uz+UXv3s82b/wCyi9of+GLU/wDW3dHs/wD/AMKQv+3JXz3/APEf&#10;9ff+/v6v9m4/nQ/9uxPll/4aO0P/AH6Oxffvau7o/wCZY7t/6g6T/wB2lD7ED+QR/wBubf5e3/iv&#10;+H/93me9q7+Up/27d+IH/iI8d/7tct797l9Sf8y22f8A9qiP/rbL7t+92Ke/exF9lA/mE/8AZAvz&#10;h/8AFQPkt/75jevsuvy//wCyS/lF/wCK692f++03N797Tu7/APj090f+G7m//dbU+6Af+Ebf/bo/&#10;cf8A4t/3L/7xPUPuo/8A4Td/9u9s1/4sV2T/AO8v13797CP43f8AMvJv/DiyX/uNj/e177v69+9j&#10;970xf+Fs7uPgF8U4wzBG+YVI7IGOhnTpbtVUZlvYsgkYA/UBj/U+9av/AIU6Mw+JHQa6jpPyMpmK&#10;3OksvWe/grEfQlQ5sfxc+/ey1fJ0/wC/RwA/H941Nv8AWxmQt/tr+/mg+9JP372ST37373737373&#10;7373737373737373737373737373739V/wD4SM/MeT5H/wArul6R3Hl/4hv34a9iZnqaWGpqRUZO&#10;Xq3dfl371Vk6leGgx9KuUy+36FCPTT7cABNve/B/wno+SDdz/BWDrDM5D7vdnxt3jkuv5I5pxNXP&#10;sTP+Tduwq6YfWKjgWvyGIpVI4hwwH49+9n4+PO5Dmtiri5pNdXtuskx5DNdzQVF6ugc/0RQ8kK/4&#10;Q+6fP+Fs/wAPfstx/Ej547dxWmnzuPzXxe7TyMFL4oVyuHfL9l9PT1U0I0VOQymMrN2wPJKFkEGM&#10;p4wzoqrHXR/wp0+Of2uZ+Pfyuw9BaHK0mT6L35WRU/jjWvxzZHe3XMs8sY0zVdfQ1G4YmeSziKhh&#10;QFlUBPew5+Tu3NM23t2Qx8SpLgq9wtgJIzJXY4sR+p5EaoBJ5sij/W0I/ept797Kb79797979797&#10;9797979797979797979797979797979797979797979797979797979797979797979797979797&#10;97s//kr99f7LT/Nc+BXbctd/DMbQ/IzY+x9x5Jqj7WLH7P7hnn6d3pXVM3AFHSbT37WyTKeHiVlP&#10;19nm/lm9sf6E/n38TuwpKr7Gipe5dr7XzNaZvBHR7c7Gll643NVTSfQU1Pt/dlS8o+jRqV/Pv3td&#10;dZ5b+Cb/ANp5AtoRMzS0sz30hKbJE42pdj/qVp6tif8AD39gz52dFp8m/hX8svj19q1ZV9zfHbuH&#10;rrDxxoJJ4dx7o2FncZtiupEZXRq7GbhnpamDUrL5olurC4P0XflV1YveHxm+QHT/AIDUVHZPTnY2&#10;zsciKHljzOd2nlaHB1VOrBlNVQ5iWCaK4YeSNbgjj373YvurFfxzbO4MPp1NksNkqKMD6iaekljg&#10;dbgjWkxVh/iPfwzNvZ/M7Uz+D3TtzIVGI3DtrMYzP4LLUjKtVjMzhq2DI4vIUzMrqtRRV1MkiEgg&#10;Mo49/LNw+XyWAy2LzuGrJsdmMJkaLL4rIU5C1FDksbUxVlDWQMwYCamqoVdSQRqUe/e6soZpaeaK&#10;eF2jmgkSaKRf1RyxsHjdf9qVlBHv7w3QXa2M736J6V7wwohGG7l6l647WxIp2L04xnYezsNu6gED&#10;szs8Ipcwmkkklbcn39W7qXf1D2t1V1n2jjBGMb2T19szf2PEJLQih3jtzG7hpBExZi0YgyK6SSSR&#10;+ffvdrmIr0yuKxmUit48lj6Kvjt9NFZTR1CW+vGmT2LXsQffvbh7979797979797979797979797&#10;9797979797979797979797979797979797979797979797979797979797979797979797979797&#10;979797979797979797979797979797979797+fL/AMLhO5DPuj4A/Hyiq1QYrA939ybloFqUdqg7&#10;gyGw9k7Iq5aMKJIFpP7s7hSOViwmM7qoXxtq1Cf+FRPZBlzvxI6gpqkKKDE9o9kZukE6s0py9ZtT&#10;bG16mSmADxCn/gmYVHJIk8rAW0G/vZQvlFkrz7Rw6t/m4cpkp01cnzPSUtKxX8afBMAfzc/09my/&#10;4RH9N/3f+IfzN78kpZIZu0/kRs7qyKokTQKzH9I9dRbngkg1ENLTxV/etVHrA0GRXUEsjhTA/wDC&#10;YTrf+EfHf5KdsvA8Um/O4tubDSZ10/c0nWGzY85E8Vzqkhjq+1J01AadasoJKsB72oPjBjfDt3cu&#10;WKkGvzNNQAkW1Ji6MTgj+qh8qwv9Lg/4+ygf8Lgu6JKrfPwF+O9HVVEUWC2p3T3RuOiEq/aV0m7M&#10;vsvY+yqp4Q2r7jFLsvPorEW01jAH6+y6/wDCojstp90/Evp2mnmjTFYDszsvM0wcfb1TbgyO2trb&#10;ZnaMG/moBtnLKrEW01JA/Pv3tOfKLJlqraWHVmAip8nk5lv6XNRJTUtM1v8AVR/bTf8AJXvQu96n&#10;3v3sp/v3v3v3v3v3v3v3v3v3v3v3v3v3v3v3v3v3v3v3v3v3v3v3v3v3v3v3v3v3v3v3v3v3v3v3&#10;v3v3v3v3v3v3v3v3v3vY4/4Ss/FyP5Jfzgumdw5bFLlNpfGLaO+PkluBJ4YnpY8ptWko9nddT+Sd&#10;WjWuxnaG+sNkYFW8xNAzpYRs6XNfyFeik7p/mLdbZjIUC123ujtvbo7py6yxo0CV2Bp6bbmzZdcq&#10;si1VFvrdWNrIgv7hNIWWwRmX3sZ+hcEM12NjZpI/JT4Onqs1MCAVEkCrTURuRbWldVRuPz6P8Pf0&#10;pP5u3ytf4T/y1vmL8kKHINi9z7K6Zz+F69r45zBPSdo9jy0nWfWFbAUSSSRsfv3d+PqXRAGMULep&#10;AC67rP8AMO78b4x/Cj5H90UtY1DnNs9bZfG7Qq0lMUtPvreb0+yNjVMRVXdzR7s3FRzMqgEpG3qU&#10;XZfezrdh5/8AuxsncmaV/HPTY2aKjcGxWvrStDQsOCToq6hGt/Qfj6+/iR+/mGe/e6wvfvfvfvfv&#10;fvfvfvfvfvfvfvfvfvfvfvfvfvfvfvfvd8X/AAmSwkW4P55HwSoJp5KdKfOd55sSRKrM0u2fjB3b&#10;uSCAh+BHVT4lY3P1COSOQPdrn8j7Fx5f+aT8VKSSV4ViynaeUDoFZjJhOjOz81FEQ3GieWgCMfqF&#10;Ykc+/exX6PiE3aW1EJItLlZbjnmDBZSYD/WYx29/YW9/Rk9+92M+/e/e/e/e9IP+VD/3Fwfzhf8A&#10;xX/ur/39vw396vfwC/7iE/5jP/iI+zf/AH5/xv8AfvZXtgf9lC9jf9qjJ/8Au02373fPe0J797ND&#10;7979797970hPnD/3GSfy4/8AxX7bv/vDfLD3q+/KL/uJE+GX/iIcP/7y3yA9+9lf3R/2Ujsv/tTw&#10;/wDuLuD3f7/P3/7c2/zCf/Ff8x/7vMD7tu/m1/8Abt35f/8AiI8j/wC7XE+/exb7b/5ltvD/ALVE&#10;n/W2L2IH8lP/ALdIfy5f/FP+jv8A3h8V7V/8sv8A7d7fDP8A8V06t/8AeWoPfvczrL/mXuzP/Dcx&#10;X/uJH7+T5/OJ+YPZ/wA2f5jPyo7c7HzmYr6HFdwb+646v23kqxpqPYHU3X268vtjYu0MVRxyNj6D&#10;7bD49KnIGmVErctU1VW4Ms7sdAX+Y38i98fJ35l989h7zymRq6Wg7F3ZszYuFrakyU20ev8AaGfy&#10;OD2rt2gpkc0lJ4cdRrNVmFVWpyE09Q13lYn3sgHY+467c+889ka2WV0jyNXRUELtdaTH0dRJBS08&#10;ag6E0xpqfTYNIzN9Sfd73/CRT+YX8bfhz3D8netflR8p8X0TtTuzD9Zx9WbW7Eq8tieo8zv/AA+Q&#10;3Mu49z5relXGdidcZyjwElFRpV5WooIMnBL43qNdJTxvaz/wnk+YHSvxw7G7x2V3z3zQ9VYDs7Hb&#10;ITYeB3jUZDH9e5Ld2Oq82MznMnuaoT+6uy8pTYl6amWor5qSKuik0PNqp4Ub3sV/jxvDC7byOcos&#10;9no8VT5OOhFBBWNJHj5auN5/NPJUsPtKKVYSq6pCgcGxPpUe7jP+FNPc38uXpb4rd2dh7ZwfUHyL&#10;+Sf8yfZ/U/TGzmxG7do7gxfXe0vj7n+xOw4vkVsjIbRwWTraHKYzc3aC01e/8Yp13DW1GOVvNTUN&#10;dFJY7/O+7J+GnWfQvZ28MJi+uu5O6vmrtzr/AK024cduDbuXodnbf6hy+8d4R9x7XrNvYquqqWuo&#10;c3vkQVbfxGEZiplo1PkgpaqN/exH7wyezMZgcnWQRY3M5retNj8ZTGOop5o6OnxE1ZWDM0r08UjL&#10;Ik9fpc+RfMxT6qjA6eP/AAnx3lNsf+cz8AMrFl8fhlynda7NnnymVgxFFWQ782lubZgxH3FTt/cs&#10;NTkMxNnEpqGl+2jesyEkEMdXQSulfTa5f8oPckm1v5k/xHr0yNHjVruzRtuWWvr4sdTVEe69v5zb&#10;X8O802Izcc9ZkZMqsNLT+BGqat4okqKSRlq4Pey5dQVJpeytoyCRIhJk/tiXkEasKunnpvHcwzhn&#10;kMoVV0gs5ADISHXfm/4VUfJfY21f5U3efVmy/lL17173PuXdPWWNm6nxPa2Bwva/aOxv9ImHw3Ye&#10;ysTtSgzUO68jiYcbVvV5qIQ/bSY6gqKeouspifbQ/n1927WwPwG7T2HtnvfaGz+ys3ntkUUmwKDf&#10;2Jxm/wDfW1v7447G7w2zj8BSZOLP1mPjoqhqjJxiPwvR0k0M11cxv72bTvvN0tPsHK0FNnqOjyc8&#10;9Chx8dfDFkK+l+8jjrKaOnSUVDxhGLSi1iiEHg2PysNjb53l1lvLa3YnXe6c9sjfmyM9i90bP3ht&#10;fKVmE3HtnceErIq/E5vCZaglgrcdksdWwJJFLG6ujqCD70Ktrbp3JsfcmC3js7O5ba+69r5ahzu3&#10;dxYKuqMZmcJmcZUR1ePyeMyFJJFU0dbR1MSvHIjBlYe/eyFUtVU0NTBWUc8tLV0ssc9NUwSNFNBN&#10;EweOWKRCGR0YXBHv6a388DvzO/Kf/hLNtH5H7qip4d3d3dXfBPsreUVFSpRUEe9N1706qyu70xtL&#10;GzJBixuWoqvtVFv8n0cL9Bu/fzQ+2cr3x/If293Pn44Ytxdn7E+Ku9tyR00C01Im5dwbm2DX7iWi&#10;gQlYqEZqafwAW/a08D6D3s8HaOWlz3Q9PmqgKKjKUG1K6pCqFQVNRVY+SoCKPpH52bT/AIe/l/8A&#10;vRj9+9kX9/U+/wCEre6eq/lF/I4qvi7uGWhzNHsfd3yO6D7f2pTyUtFljtfufL7g33rqxTU8NaaX&#10;cO2O0ainpq2bzlnpZoUktTeKLfI/kL57YXev8reforLyUuSptrbh7n6m7FwELwU2QOC7KyOX3Xqq&#10;PDDFVeDMYPfU0MFTJ5SzQSRq9oPHH72fLoWooM71a2CmKyLS1GaxORpwVWTwZOSaru2kB9M0FeVV&#10;jflSAfTYUnVf/CP/APmAfGPtLMfI34rfJb46di7n+PHamB7l+LWzt6YnclHursSXrPP4vfWzMZv+&#10;kzW2m62wO8KjL4dKT7CWrrsBkJFQ1NbRU88op6x6j/hOr8uej995HuboXuzpreWc6e37iuyeiNub&#10;lx+aps9vF9kZah3Vtqh3dT5PCHZWK3HNkMctP9pJUVWJrHVfPU00MriH3sMW+Ou7sHXyZnAZvDVk&#10;+Hr4clgaapjnWorDQzJVUyVaywGiiqTJGF0Fnhc/qZQTYfN/fyb/APhT93psLcPx5+RvzZ6b7i6K&#10;+ckmHy3yVxHYHZWU7BxPx3y+zs9tntTb8+MweS6ywtRtOspNwbPoaGhx3WUs+3JMorxVMcVCIMmR&#10;Z3b/AC3v55nam08x0/3N8net+x+q/lI+OyHdmO3dvWv3fj+ncjtzLYTfuIlocXW7Ixk236mny+3K&#10;WlpaPY8kuGeuV450jpRFXH3t2q+t+88rSTYfNbnxuSxW6THJm46utesjw8lNLBXwlInoYjTss1Mq&#10;olCTCZAQwCWf2e7+Rb/wmV3x/LH+XO5/lt8ju7Os+2dzbP23uTZnx9wfVlBumOkoI97YqPDbn7C3&#10;tVbsw+DmxG5E27UV+IpcTQjJUv22QlqJK4vogQ1n8q/+SDuj4PfIbOfITufs7ZHYGb25hc1trqHF&#10;bDpM8lPSJuegTG5zeG559wY3FyY7NLhpqvHU+PpRWweGskmeqLaYl97VfVfR9VsfcM+4c1lKHIT0&#10;0E1NiIqBKgKgqoxFPWVTVEcRjmEJeNY11rpcsWvYe9Zr/hX53ftLt/8Am8VO2Nq5LH5WX49fGvqb&#10;pDdVRjZ0qoYN2jcXY/b+Sxs1RFNNC+QxNJ27T01Si6Wp6iJ4ZFWWOQe6Rf8AhRP2ht/sX+YfPg8D&#10;W0le/T/SnX3V+emopVnii3AMzvPsWtopZo5JYmq8fT9hwwTqNJhmjaJwJEf372CPyKylPkexGgp3&#10;SQ4fCY/F1BQhgKjzVuRdCQSNca5FVYfggg8g+9a3qb/manWn/iQNm/8AvR433Sl1/wD8f5sn/wAO&#10;7bf/ALuaL372CmO/4uFD/wBRlN/1uT39Pv5Lf9xgX8vb/wAZgb1/93fzh97zHdn/AHEV/ED/AMUZ&#10;3N/7s/lF797PNm/+yi9of+GLU/8AW3dHs/8A/wAKQv8AtyV89/8AxH/X3/v7+r/ZuP50P/bsT5Zf&#10;+GjtD/36Oxffvau7o/5lju3/AKg6T/3aUPsQP5BH/bm3+Xt/4r/h/wD3eZ72rv5Sn/bt34gf+Ijx&#10;3/u1y3v3uX1J/wAy22f/ANqiP/rbL7t+92Ke/exF9lA/mE/9kC/OH/xUD5Lf++Y3r7Lr8v8A/skv&#10;5Rf+K692f++03N797Tu7/wDj090f+G7m/wD3W1PugH/hG3/26P3H/wCLf9y/+8T1D7qP/wCE3f8A&#10;272zX/ixXZP/ALy/Xfv3sI/jd/zLyb/w4sl/7jY/3te+7+vfvY/e9MP/AIWz/wDZAnxR/wDFwKb/&#10;AN8v2l71qv8AhTr/ANkk9Bf+LFwf++035797LV8nf+PRwH/hxr/7rK/380P3pKe/eySe/e/e/e/e&#10;/e/e/e/e/e/e/e/e/e/e/e/e/e/e/e/e9sb/AIR5fK6fpP8Amd5n495TLfabP+X/AE/ubaUeOlkS&#10;GjqOz+p6Wt7Q2Lkp5pHRBUU+1MbunH06fWWfLKi3cqDsAf8ACcvv6XrH5x5LqCur/Btz5FddZzb6&#10;UcjrFTzb56/gqt87VrZZHZV80OAos7Rwr9ZJcgFF2IB97MB8cs+cZvmTDySaabcWOnpwhICmux6t&#10;XUrkkjkU6ToB+TJb3vGf8KFfixH8tv5Q/wAxdlUePjrd3dbdft8htiSeFqitpdwdD1MfYmVgxMKg&#10;tJlNx7Fw+YwsSgFmGTKqNRHvaQ/nA9DJ8g/5eHyO2zTUiVW4dlbRPcO1H8ZlqYMv1ROm8a+LHxi5&#10;euzO1cdksYigEt98QPUR797NJ3BgRuHrvcdMqBqiiozmKQ2uyzYkiskEY/Mk1LHJEP8Ag/v41vv5&#10;t/v3utv373737373737373737373737373737373737373737373737373737373737373737373&#10;737373737373737373724YnK5DBZXGZvEVUlDlcNkKLK4yth0mWjyGPqY6uiqog6uhkp6mFXW4Iu&#10;OQfczH19Ziq+hymPnelr8bWU1fQ1UekyU1ZRzJUU06agy64Zo1YXBFx7975xyPFIksbFZI3WRGFr&#10;q6MGVhe4uGHv7xfx97Voe9uheke78YKUY3uTqLrbtXHihZ3ohQ9h7Mwu7qQUbys8j0op8uvjLEsU&#10;tck+/q49Rb9pe1ep+sO0KEQCi7I682Vv2jFKztTCl3htvGbhpxTtIWdoBFkRoJJJW1/fvdrmIr0y&#10;uJxeUTToyWOoq9NJuuispoqhdJNyVtJx7+Jx/Mg6c/2Xv+YF81ulIqWSjx3W3yk7y2xgI5U0NLtS&#10;j7G3C20K0JdtMeR2vLSVCC59Eo9/Mb+aHW/+iD5dfJrrKOB6ej2V3t2lg8Qki6WfAU288w23akLc&#10;6UrMFJTzL/tLj373WNvTG/wfd+58YFKpRZ7KwQg/U061sxp2/wCQ4Cp/2Pv6tP8AwnH7lk7v/kvf&#10;BncFXV/c5TZnXm4emsjEUCSUMfSvYO7usdv0kgS6G+z9sY2ZCCSYpkLWfUo36P5MvZL9ofy0vizl&#10;6io89dtrZ2Y62rIyoV6VOs937h2PiKdwt1N9u4OikUgm8cik2a4HvZ+umMkcp1ptWZm1SU1HNjXH&#10;5UYysqKGFT+P+A0CEf4H3d37s/8AfvYoe/e/e/e/e/e/e/e/e/e/e/e/e/e/e/e/e/e/e/e/e/e/&#10;e/e/e/e/e/e/e/e/e/e/e/e/e/e/e/e/e/e/e/e/e/e/e/e/e/e/e/e/e/e/e/e/e/e/e/e/e/e/&#10;e/e/e/e/e/e/e/e/e/lOf8LAu1m7B/nB5fZgrPPF0X8cOk+s/tVkiKUNRnYty9zyo8cUaFKieDti&#10;KRjIXlaMp6vGI1XQc/4UWb+O7/5i+Q20Knyp1X0x1jsjwBoytLNlY832VIrJGiFZpYt/xuS+pyhX&#10;nQEVfeyDfIvIfedjSU2q4xWFxlDpuLK0onyR4AFiRkAebm1vxb3uif8ACWDqhOsP5KXxgyMtItHl&#10;u2dxd19r5mMQiN5Xy3b28Nrbfq5ZBNKKpqzZWz8XKr2jKxusZW6am2W/5DewV2N/LJ6MrJKcU+Q7&#10;AzHZ2/skgjCM7ZDsTcWBxFQ7iWQTmp2zt2gkDWSyME0+nU3vZl+hseKHrLBOV0yZCbJ5CUWsSZMj&#10;UwQsTc6i1LTRn8ccfj3pRf8ACvDtZuw/5ye99otOsw6I6B6I6pSNQQaVcxgMl3gYHJmlDMz9ymW4&#10;WMWkA0m2ttZL/hQ/v5t4/wAyPdG3jKsg6p6k6p2CqAEGBcjia3tHxMTI+pi3ZJe4CcOBb+03vZZP&#10;kRX/AHnZNVT3v/CsRiqAD/U+SJ8pY8nm+Sv+Pr71g/dGnv3sDPfvfvfvfvfvfvfvfvfvfvfvfvfv&#10;fvfvfvfvfvfvfvfvfvfvfvfvfvfvfvfvfvfvfvfvfvfvfvfvfvfvfvfvfvfvfvf0SP8AhEV8c48V&#10;0982PlnkaLXU727E2F8ftp10sLI9JQ9cbdm7C3xHRylR5afM1nZeCEtiwEmMUCxDX3F/+EwPTSUH&#10;XPyc+QNZS6ptz7x2n1FgKqSMq1PS7Mw0m790JTOQPJDkqje2KEnJAeiUCxB9+9nG+L+GEeO3PuB1&#10;9VVWUmIp3I5VKKE1lUFNuVlativ/AIp7GT/haz8kf7kfDD4wfF/G1/2+V7870y/Yudp4ZLyVWx+i&#10;trinnx9bECQlHWbz7Rw1VGWALy4z0E6JABI/4U1d0/3X+NXRnRdFV+Gv7a7UyO8crDE93n2v1Xgh&#10;FLSVMYJ001TuXfWNnQsBqkofSTpf3725fJvNfa7awWCR7SZbKyVkoB5alxUFijD/AFLVNfEw/wAU&#10;/wBf381P3pQe/eyT+/e/e/e/e/e/e/e/e/e/e/e/e/e/e/e/e/e/e/e/e9iD/hKvg0y388X4k17V&#10;LQHbG3fkhnI4ljDiseo+NHbW2jTOxdTCqpuFptQDEmILb1XFxH8hTFrkP5o/x7q2maI4PDd0ZREC&#10;BhUtN0l2DhDCzFl8aqmYMmoA8xgW5uPexi6Ei8naW3n1W8EOalAtfVfCZCDSeeOJr/7D39dj39Dj&#10;373Yd7Jt8Zvn58U/l12B8g+puju1cLubtP4udpbw6k7p67nkjoN27W3Bs3cmQ2rWZqHFSSu+Z2Tl&#10;MvjJo6LL0bTUckqNBI0VVHLBGW7pH5a9B/Ibd3b/AF91bv3GZvfnRO+9xdfdmbOldKTcOCy+281W&#10;YGpycdA8jNktsV2QoZEpsjTmSnd1aJ2jnSSJPe03g924DcVXmMfiq+KevwVfU4/J0ZISogmppnp2&#10;lEZJ8tLJIhCyLdSeDZgQNUz+VD/3Fwfzhf8AxX/ur/39vw390GfAL/uIT/mM/wDiI+zf/fn/ABv9&#10;+9gFsD/soXsb/tUZP/3abb97vnvaE9+9mh9+9+9+9+96Qnzh/wC4yT+XH/4r9t3/AN4b5Ye9X35R&#10;f9xInwy/8RDh/wD3lvkB797K/uj/ALKR2X/2p4f/AHF3B7v9/n7/APbm3+YT/wCK/wCY/wDd5gfd&#10;t382v/t278v/APxEeR/92uJ9+9i323/zLbeH/aok/wCtsXsQP5Kf/bpD+XL/AOKf9Hf+8Pivav8A&#10;5Zf/AG72+Gf/AIrp1b/7y1B797mdZf8AMvdmf+G5iv8A3Ej9/HF+WX/ZU/yX/wDFgO5f/fi7j9/O&#10;A+QH/M+O7P8AxLnZH/vZZn373W/uD/i/Zv8A7W+S/wDcyb2X/wBhH797aPfvfvfvfvfvfvfvfvfv&#10;fvfvfvfvfvfvfvf0ff5if/cG38c//FfvgN/73PWXvc++Y/8A3Dd9Nf8AiIfiX/71Ox/fvZ0N5f8A&#10;ZN2G/wC1PtH/ANyqD3qZ/wAkv4AfBv8AmO9/V3QXyt+W27vi/vSebEZDrHC4vFbIhx3eVHLMaLO7&#10;B21vzemRXH7P7SpqiSnmxlLLi8yMxTyzCGFZaQpUa/P8sT4j/Fv5ndt1XUnfvyD3D0ZuaWXH1mx8&#10;ZQUG2I6PtKnkkNNldpYTde5a0Ue3d9wTPDJQwSUOSGRhklEcQkp9M3vZfesNo7W3nlnxGf3DUYKq&#10;JjehjSOlEeUUnTLSQVdS+inr1YgopSTyAmwutj9Wb4Rfy7fhr/Lg6yk67+KfTe1escdPQ0I3rvma&#10;KPJ9kdgy4iKZ48t2P2LkxJuDcbU0lRPNDBLMmOx5nlWjp6aJjH735vjB8Ofjb8MNjvs7oLrbA7Ho&#10;5qWl/vNumRErt6bvkx6SMmQ3nvKuD5fMtC80sscUkq0dGZZBTwwxsV9+9n62vs7bey6E0eAxtPQo&#10;UX7qqID1tYYwSJK2sf8AemKkkgEhEudIUcezt09RT1dPBV0k8NVS1UMVRTVNPKk1PUU8yLJDPBNG&#10;zRywyxsGVlJVlIINvZnoZoaiGKop5Y54J40mgnhdZYZoZVDxyxSIWSSORGBVgSCDce/e1OCGAZSG&#10;VgCrAgggi4II4II95veT37337iy11FDVUtDNV0sVbXLUPRUktRFHVViUixvVNS07uJahaZZVMhQE&#10;IGF7XHvA9VTRTwUslRBHU1SzNTU7yxpPULThGqGghZhJMsCyKXKg6Qwva/v3viWUMqllDPfSpIDN&#10;psW0j6nSDz/T3rXfzhP+E/f8qj5S7P338n+zMtt34Eb32tQ5nd/Y3yR67i2ttDZOajmlqMhkM53D&#10;sTJ/w3Z27ctVZOrkmfI0rYzcWTqpljlrqn9qJaU/5jH8ov4Ed77d3X3lvfIYf4m7owNJk9xby7p2&#10;dHgdu7YySSSTVlZlOxtqVv2W29w5CetqHkesgahzNdPIEkqpv24x72CnY3UWwc9T1WdrpIdp1UCy&#10;1FbmqMU9NTSgku8uSpX0U1RIzsSXXRM7GxZuB7+XZVYzqvC/Kagw3R+591b36jxHc2AxfX29d7YG&#10;l2runeO2sfunH0lBuvL7Wo6zIw7Ym3EsJrExxqamWhimSCSaWSNpG0VZ6LYWM74pcb1dnM9ujr3H&#10;9k4ih2hubc+Jp8Dntx4Skz1HT0mfyOBpqisiwcmZWM1K0RmmeljlWJ5JHRnb3sipSgiz6R4ueoqs&#10;dHk4Y6Opqolp56mBKhFSokgVnEBmtqCamKg2JJF/f0sfkt/3GBfy9v8AxmBvX/3d/OH3ux92f9xF&#10;fxA/8UZ3N/7s/lF797Ozm/8AsovaH/hi1P8A1t3R7P8A/wDCkL/tyV89/wDxH/X3/v7+r/ZuP50P&#10;/bsT5Zf+GjtD/wB+jsX372ru6P8AmWO7f+oOk/8AdpQ+xA/kEf8Abm3+Xt/4r/h//d5nvau/lKf9&#10;u3fiB/4iPHf+7XLe/e5fUn/Mttn/APaoj/62y+7fvdinv3sRfZQP5hP/AGQL84f/ABUD5Lf++Y3r&#10;7Lr8v/8Askv5Rf8Aiuvdn/vtNze/e07u/wD49PdH/hu5v/3W1PugH/hG3/26P3H/AOLf9y/+8T1D&#10;7qP/AOE3f/bvbNf+LFdk/wDvL9d+/ewj+N3/ADLyb/w4sl/7jY/3te+7+vfvY/e9Mf8A4WzQyt/L&#10;/wDipOIpDBH8xKGGSYIxijln6V7YeGJ5ANCyTJTyFVJuwRiPoba1v/CnSOQ/EboSUI5iT5HUsbyB&#10;WMaSS9ZdgNGjPbSryLC5UE3IU2+h9+9lr+ToP90MAbGw3IgJ/AJxmQsL/wBTY/7b38z/AN6SPv3s&#10;kfv3v3v3v3v3v3v3v3v3v3v3v3v3v3v3v3v3v3v3v3sznwr+QNd8Ufl58ZfkrQSVCt0b3p1h2ZXw&#10;02syZHBbT3ficruTCskf7klPndv09VRTItmeKdlBBN/Y4fGbt2q6C+RHSHddI8ynq3tTY296uODU&#10;XrMVt/cWPr81jWVPW8OVxEU9NIo5aOVgOT797fNs5dsBuLB5tCf9xeVoa5wv1eKnqY5JouOSJYQy&#10;n/A+/uf11Ft7e22KzHV0NDuHam7sDUUVZTuVqcbnNvZ/HvBUQsUOmehyWNqypsbNG/H19/U7qqbE&#10;bnwdTR1UdLl8BuHFTU1TCxE1FlMRlqNopo2Km0tLW0VQQbGzI3v3u09lhqoGRwk1PURFWU+pJYZU&#10;sQf6o6N/tj7+FF8rej8n8Zvk98iPjrmBVfxDovu7tHqWeasQLPWL1/vXNbXp8ldAIpocnTYxKiKW&#10;O8U0UquhKMpPyr+/erq3pDvLuPpvIif7zqvs/ffX0slSoWWpXaO58ngoa26jRJHXQUKzJIl45EcM&#10;pKkE+91V5/Fvg87mcNJq14rKV+PJYWLfaVUsCv8A0IkVAwI4INxx7AH2Env3to9+9+9+9+9+9+9+&#10;9+9+9+9+9+9+9+9+9+9+9+9+9+9+9+9+9+9+9+9+9+9+9+9+9+9+9+9+9+9+9+9+9+9+9+9+9+9/&#10;ZY/4Txdtnuj+TD8Bt0yVTVNTt3qGt6kqFlqEqKilHR2+d29O0NLMFjiaBVxOx6d4Y2W60zx2LqQ7&#10;fSU/k89hHsv+Wp8S8685mnw3XdT17MrzLNLTjq3dO4OuKSCSyRmIDH7XhaNGFxCycsCGPvdkvT2Q&#10;/ifWm0py2pocc2PNzcr/AAuqqMaqngW/bpRYf6m3+v7+d3/wqV6s/wBGP86/5VVdPSrSYntDE9Ld&#10;p4mNVhUSfx3pzZOF3FVHwyOWas3rtvKSkusbkubhhaR9Ov8Anu7D/uP/ADN++6iGBafH76x/We/M&#10;eirEof8AivW+2MZmJ/23Ys1TubC10hLKjXbkEWdveydd70H2PZ2fYLpjr48ZXxiwF/LjaWKZuD/a&#10;qYHPNjz/ALE7cv8Awi77Vbdv8tDunrCsnWSu6j+Wu8Dj4VBAp9qb+64603BjVk1TSFppd00ucYkL&#10;GmgqACwZjsLf8JpN/NuH4Sdl7GqZQ9V158g9xmjjUEeHAbt2ZsnL0Qe8jlpHz0GUa4VF0lRYkMT7&#10;2Yb40V5qNkZOhY3bHbhqdA/1NPV0VDMl+TyZ1l/oLe9v/wB7FXv3sxXv3v3v3v3v3v3v3v3v3v3v&#10;3v3v3v3v3v3v3v3v3v3v3v3v3v3v3v3v3v3v3v3v3v3v3v3v3v3v3v3v3v3v3v3v3v3v3v3v3v3v&#10;3v3v3v3v3v3v3v3v3v3v3v3v3v3v3v3v3v3v3v3v4w/8/nsl+1v5yf8AMI3Q9S1UcX39lethK0xn&#10;Kp01gcB1BHTBzXZEqtGmxhCE8iiMIEEUGnwx/NU/m271bf38yP5f51pmnNB23X7K1tIZSq9bYnE9&#10;dLDqNVWWWnXaojC6xoC6dEVvEnvdanbdb9/2TvCcsW8eXkork3/4tsUOOC31vwopbWvxb6D6D6t3&#10;8pXrlep/5X38vnYbUv2VbiPh38e6vNUuiNPDuXcPWG29y7pS0cUIb/fx5iqOoqHa93JYknfr/l9b&#10;NGwPgv8AELahg+2qcd8cuoKjJwaUXxZvMbGwubzy2SOMH/czkZzcjU31a7En372fvr6i/h+xdoUm&#10;nS0e3MO0q8cTzUMM8/0A/wB3SN/iffycv56vZL9rfzgv5iO53naoOL+TvYHWwkYEFU6aqoOoI4AD&#10;RY86aZNjCMHxsCEBEk3+ek+f9/NS3q2/v5i/zFzjSmY0PeO79lB2BBC9bTxddJFY0tJxAm1ggOg3&#10;C/rk/wA4/vdf/atb/EOxt4zk6vHnKuiv/wBq1hjgP0p+kUtvp+PqfqanvZAPfvYf+/e/e/e/e/e/&#10;e/e/e/e/e/e/e/e/e/e/e/e/e/e/e/e/e/e/e/e/e/e/e/e/e/e/e/e/e/e/e/e/e/e/e/e/e/e/&#10;e/r/AP8AwmJ6Nj6P/kvfE0VFF9nn+3YuxO8txtpZPvpOwewdwvtGt0tz+51pi8Gl/o3juOCPf0U/&#10;5HPVqdXfy0vj+JaX7bLdhpvHtLMtYr90+7935htvVVm59eyaHFrf6HRccH373Yr0bihi+tNv3TTN&#10;kRWZWb8azWVkxp3/ANjQxxD/AGHvTf8A+Flfe79jfzQNh9N0VWz4f47fGnY2FrqAzmVKbfHZed3N&#10;2Lm6xYxpSmau2ZlNtxlLFiKYMWIZVTW//wCFJPazby+c+0+t6aoZsd050ntbGVVJ5S6w7o3tlc3v&#10;LJ1IThYTVbar8KhWxY+EMWIKhfey3/JLK/e76pMarHx4bCUsTpe4WqrZZ6yVrfQaqaSAf8g/7bUg&#10;969nv3svXv3v3v3v3v3v3v3v3v3v3v3v3v3v3v3v3v3v3v3v3vaq/wCEdWy5t0/zeqnORx6063+K&#10;fdW9KhvFBJ4oa7O9b9drJrlkSSnvPv1F1xB3OrSRoZ2W+z/hONtmTPfzEZsoial2X0H2ZuaU+OJ/&#10;HHVZXZezg+qR1eG8u7FXUgZjfTbSzEe9j38caYz9iNKB/wAAsBk6k8A2Dy0VHe5IK81Y5Fz/ALD3&#10;9PvvTsyl6W6S7i7jrYI6mi6m6s7C7Mq6aUVBiqKXYe0svumoglFJFNVmOWLFFW8SPJY+lSbD3vMd&#10;qb3g6z6w7H7Iqoknpuv9h7v3vUQyeYxzQbU29kc9NE4p0lqCkkdAQdCs9j6QTYe/ezzZWuXGYzI5&#10;JgGXH0FZXMpvZlpKeScg6QWsRH+AT7+a9/Ln/lffMjef8vJf56Hwi7m7CoP5imxfkL3t2a2yojR5&#10;LA979Obfq8bR792zT4RqSKfPbyyu46LclTU4uplraLc9HKcalMlZ9u7aVHw1+C/yQ3L8PR/NP+L/&#10;AGTvCk+Y+1e4O1d8HbKGnrMT2t1xiKiip92YSHGNTpLldyV+Zpc1NPQzyVNNnKaQ0SwrU+F297JT&#10;szYu5KnZw7T2vkqxN5UuYytd9sNLxZbGwsi1cAiKgy1Mk6zs0bFlnU6LatJ9mp/4THfKfK/Nz+f/&#10;APOj5X57auP2Rn+8vhR2TvXcG1cRW1OQw+Gz9R3X8PqDOU+HqqwCtbDyZWhmkpEnMk0VO6JJJI6s&#10;7D1/I874r/k9/Nw+U/f2WwNHtjL9pfGTeu58vgcdUzVeOxuXm7O+OlLlIcbPUj7k456+lkenWUvK&#10;kLKru7Asfe3/AKOz0m6O3N1Z+WnSlmyu2K2qmgjZnjjmOT24kojZvV4zIhK3uQCASTz7+iX73Gff&#10;vZxvfvfvfvfvekJ84f8AuMk/lx/+K/bd/wDeG+WHvV9+UX/cSJ8Mv/EQ4f8A95b5Ae/eyv7o/wCy&#10;kdl/9qeH/wBxdwe7/f5+/wD25t/mE/8Aiv8AmP8A3eYH3bd/Nr/7du/L/wD8RHkf/driffvYt9t/&#10;8y23h/2qJP8ArbF7ED+Sn/26Q/ly/wDin/R3/vD4r2r/AOWX/wBu9vhn/wCK6dW/+8tQe/e5nWX/&#10;ADL3Zn/huYr/ANxI/fxxfll/2VP8l/8AxYDuX/34u4/fzgPkB/zPjuz/AMS52R/72WZ9+91v7g/4&#10;v2b/AO1vkv8A3Mm97sv8oH+Wr/Lm2R/Io3D/ADLPnz8RMH3furE4v5U792sMmm813JufYOTSn6X2&#10;jtKiwuEysNDUZjNbq2lUDauWqaNpNvVmZGXoZqWXTWrs6fy6/hR8Ndsfyq8x82Pln8eMV2hnsfQd&#10;9bswP3yblGazm065YetNvbepcZjK6OlmyOTz235RgchPTM+HqckMhSyQPapX3szvXWydmUvVU29t&#10;27diylRHHnqun1ip889JJpxlPTrFFIFaWSopz4JCt4Wl8ilT6vektiumO5e88F353z1r0vmKrq3q&#10;OopN59vZXYWBrm676Xwu/wDcVdSbVoK+qnnqzg8HPkFehxkc88srJBp1OVZvesRQda9k9p4rtrtf&#10;ZPWeSqNh9eTU+5exMhtPE1TbO60xu7sxVU+BpKuolln/AIXi5axWpaJJZXkZYrXYqT797LDHjMll&#10;YstlqLGSNQY5lqcjJSRP9njIquZ1p0diW8URe6ICSePaZ2V0Z3D2P1/212rsLrfd27uueh8btbMd&#10;ybywOHqsjget8XvbONtradfuytgVkxVLns6jU9O78M6OeFRiGTbPVnY289o9g792nsvcO4dmdU0W&#10;ByPZG5MTjp6zE7LoNz5U4Tb9XuCqiVloIMrlVaGFm4ZlY8BWI97w0uKyVbR5CvpKKoqKLEpBJkqm&#10;GNnioo6qUw071DDiNZZQQCfyPe3p/J9+I38pv+ZH/LD+Rf8AeX417ew38wr4TdR927xy9Tit9b5w&#10;tN26mT6VzGE6d7VymFqdzNiMjh8VnNp0f8SxlOI6Cg3TRPkZY4os/LT1OxF/Lp+PX8v75pfBvuT+&#10;NdKYfGfMD4xde9n7jyM9BurdOMg7DWu6yyOL6539XYybNtj6zG0GUwFP97RQhKWlz1M1ZIkceWki&#10;n97MR1zt7r/emxsz58JDHvDbGPylTIY6qqiGRD4ySLHV8kTT+N445addaCyJOusgCUhtLX3rP+/e&#10;yz+/o+/zE/8AuDb+Of8A4r98Bv8A3uesve598x/+4bvpr/xEPxL/APep2P797OhvL/sm7Df9qfaP&#10;/uVQe/nBe9MH372S/wBixk++u883thtkZnuftjL7Mejhxz7RyfYu8K/bDY+nCinoWwFVmJcU1HAE&#10;ASIxaFAFgLe1/Xdsdp5PBttjJdl9gZDbTU0dG23q7eW4qvBtSQhRFStiajJSUBpogo0p49K2Fh79&#10;7cHy2Vlg+1lyeQkpioQ071lS8GgfRfE0hj0j+lre/sZfyKflRh/mD/Kh+GHaePoY8RldudR4XpLe&#10;WHSplq/sd5dCq3UmYqxJMgkjp90JtKHNU0LPM9PSZOKJ5ZHRnP0ef5VnfOO+RfwD+NO/KOlTH5DD&#10;de4zrDcmOSeSo+13J1OG6+yNQHlUOkOdXb8eThjLSNFT1saM7srMfe7Huqs9HuPYG2q9EEckOOix&#10;dTEGLaKnE/7j5GueQs4pxKo5srgEk8+7bvdhHv3sQvfzuP8AhaX8x5H+Qfw4+KGwslnMFurpHZ+6&#10;PkHufdOEzOUxNRQ5ztWvp9o7IxmPehko3psxgsN1/kKx6lHd1hzMSRtGfMradP8Awpg+SDt2/wDG&#10;/oHadblMVnur9uZ3t/OZ7F5Kux81LlN+1cW3tsUNI1K9O0OSxWN2jV1LTqzMI8lGqMn7gb3snXyY&#10;3If4vtvb9I8sU+Lpp8xPURSyRskte4p6WNChXTJFFSOxbk2kFrc+9JTe/cPbfZtPRUnZHaXY3YNL&#10;jpmqMfTb33vubddPQVDo0TT0UOeydfHSzNG7KWQKxUkXsfesPujsbsLe8NNT7033vLd8FFIZqODd&#10;G6M3n4aSZlZGlpo8rXVaQSMjEFlAJBI9+9lhqslkK4KtbX1tYqHUi1VVPUBDYi6iV3Cmx/HvD1N/&#10;zNTrT/xIGzf/AHo8b7x9f/8AH+bJ/wDDu23/AO7mi9+99Y7/AIuFD/1GU3/W5Pf0+/kt/wBxgX8v&#10;b/xmBvX/AN3fzh97zHdn/cRX8QP/ABRnc3/uz+UXv3s82b/7KL2h/wCGLU/9bd0ez/8A/CkL/tyV&#10;89//ABH/AF9/7+/q/wBm4/nQ/wDbsT5Zf+GjtD/36Oxffvau7o/5lju3/qDpP/dpQ+xA/kEf9ubf&#10;5e3/AIr/AIf/AN3me9q7+Up/27d+IH/iI8d/7tct797l9Sf8y22f/wBqiP8A62y+7fvdinv3sRfZ&#10;QP5hP/ZAvzh/8VA+S3/vmN6+y6/L/wD7JL+UX/iuvdn/AL7Tc3v3tO7v/wCPT3R/4bub/wDdbU+6&#10;Af8AhG3/ANuj9x/+Lf8Acv8A7xPUPuo//hN3/wBu9s1/4sV2T/7y/Xfv3sI/jd/zLyb/AMOLJf8A&#10;uNj/AHte+7+vfvY/e9Tz/hZRsuo3T/KS2nnIBMYut/mL05vSsMTwqi09dsHuXrtTULIC8kP3e/Yg&#10;BHZ/IVJ9IYGgH/hSPtmbPfy+Nv5SISFNl/I7rjc1QUaNVENVtLsnZymYOCzx/cbsjACWbWVP6Qw9&#10;+9gB8kqYz9e08ovai3JjalrEWs9JkqP1X5I1VY+nN/fyyveh7797Id7979797979797979797979&#10;797979797979797979797979797+2B/Jf71HyQ/lT/AntmTINlclkPjb1/s3ceTkkeWbIby6loG6&#10;k3tWVEj+pqqo3dsateX/AJuFrce/pv8A8tPtQd0fAf4m9gPVtX1tX0ttHbeZrXdpJKvcnX1I3Xu5&#10;6mZ29Rnm3DtaqZ/9rJ9+92cdaZX+NbB2nkC/kd8LR00zk3L1OPT+H1TE/wCqNRStf/H382H/AIVP&#10;dJRdNfzofkhkKGkjocL3XtvqTu3EU8SKitLuTr7DbY3XVnSAHkyW/wDZmXqXa1y8xvc8nSq/nx9Y&#10;R9bfzLe6Kylp0pcZ2bhevez8fCihVMma2hjcHn6g6QAz1u7dtZGdj9dUhvc8n3slXfOLGN7LzToo&#10;SLJwY/KRgADmajjgqG4+perppGP+J967vunX372Dnv3v3v3v3v3v3v3v3v3v3v3v3v3v3v3v3v3v&#10;3v3v3v3v3v3v3v3v3v3v3v3v3v3v3v3v3v3v3v3v3v3v3v3v3v3v3v6oP/COPsp97fykMvtGarWW&#10;Tp75W9w7Gp6RmPmpMbnNt9b9owuInq52FLU5LsKrKOqQRtIkihSyPI++X/wnB3q25/5e2R29JUCR&#10;+ue/extrQ05Y+Snosphdl77jYI08p8E9bu+oKsFiRnVwFLKzt72fP44Vv3XXslOWucbn8lShfyqS&#10;w0VeONR9LPWNzYC9/wChPvXf/wCFrPXgwf8AMT+N/ZUEPhpt/wDxAweAqWDRstTmtg9u9qPV1JU1&#10;UlQkn8H3fj4iPFHFpiUozuZdNO3/AApq2eMX8x+l96xR+OHdvx1xeJnYMhE+S2l2Hv1qiYgzvKr/&#10;AMO3FRxkeNI7RgqWbXp97B35N0fi3jha0Cwq9uRQt9PVJSZGvLN+om/jqUH0A4/PPs5v/CHTsYpk&#10;/wCYp1HVVCkVVD8b+xsJSGVFaM0FR3HtndFQsBbySrL/ABHDqXUWjKAMfWtjKf8ACXDeZWu+Y/Xs&#10;8wInpel954un8igoaSbsfCZ2YRE6nEn3uOUsBZdIB/Uvv3tSfFuts+8sex/UmFrYlv8ATQclBObX&#10;ub64+fxb/Ee/oFe9ur372bv37373737373737373737373737373737373737373737373737373&#10;7373737373737373737373737373737373737373737373737373737373737373737373737373&#10;737373738Kz5tb1m7Y+bHy57FhZshUdl/KXvvesT09R/FHrpt5ds7rzqNBVQQQDItUvkgVkSJPMW&#10;BCi9vfytvk7uaTsD5OfIXeUbGsm3t3v2zuaNoZvvmqpNydgZ/Kq0U8UUX3hnat9Lqi+S9wovb373&#10;VbuepOQ3PuGsB1tXZ7LVIKnyazU5ColBDADXqL/UDn39yDrjZ9L1515sPYFF4/stj7M2vs+k8T1E&#10;kX2u2cHQ4Wn8T1ck1W8fiohpMrvIR+ok3Pv6kmzNuQbP2ftPaVLo+22ttrBbcpvG0zx+DCYulxkO&#10;h6h5ahk8dKLGRmcj9RJuffvdpNFTLR0dJSLbTS00FMtixGmCJIhYsSxFl/PPv4Xny03q/ZXyq+TP&#10;Y0mrXv8A+QXc29X1xGB9e6uxtyZ1tULTVJha9fypkkKnjU31PywvkFuZt699d3bye+vdvb3ZW5m1&#10;RmJtWe3nmsq14jLMYzer/Tre301H6+/e6sNw1Rrc/nK0/WrzGTqjcW5qK2eU8Xa36/6n2X32EPv3&#10;tn9+9+9+9+9+9+9+9+9+9+9+9+9+9+9+9+9+9+9+9+9+9+9+9+9+9+9+9+9+9+9+9+9+9+9+9+9+&#10;9+9+9+9+9+9+9+9/dd+FPUkfQfw5+KPR6Un2J6g+OHSXWs9KYWglSs2T1ttvbtc1TG5aX7yasx8j&#10;zM5aR5WZnJYkn6qHxl6+Tqb44dBdXLT/AGh676Y6w2TLAYzE6VO2NlYXD1TTIxL/AHMlTRu0pYl2&#10;kLFiWJPv3u1TbOPGJ23gMXp0/wAOwuLoitrENS0UELXB51FkJN+b+/kI/wA+Xtp+6v5xH8wreb1H&#10;3X8K+Re6eqo5rzsDT9EUeL6OpY0aoRHaOCm67RFKgxFVHjLR6WPzuP5r3YLdm/zG/mBuVpvuPsO5&#10;c9sJJbykGHqmnoeroEUzKrFIodnKoIuhC+glNJPvddvbGQOT7H3hUltXjzM9ADz+nErHi1HqAPC0&#10;dv6f0491Ie69vfvYe+/e/e/e/e/e/e/e/e/e/e/e/e/e/e/e/e/e/e/e/e97X/hEZ0tJ/pP+dHye&#10;zFPHjsPt3Y/UfQG285XSrTUuTzHY+7clvHceFoJZAIZaykm2Nt4SRl1dpMlTLGrmQ6dq3/hMF1m/&#10;9+flP3lkYUo8dhtr9e9R4XKVTiGCuyO89wVu48zjKSR7RyVNPJtXDh0LBy9bAqBi5t72av4wYw/f&#10;bqzkgCRw0uOxEMrGyvJW1D1M0SE8FlNLDcfW7ra9/e/Z3z1rD3N0b3P0/UPHHT9r9Udi9azvM88U&#10;SQ762hmNryvLJSyQ1McaplCWaN1cDlSDY+9tTtfZUfZXVvZXXMzIkO/9gbx2VK8jSpGse6tu5HBS&#10;M7wPHMiKteSSjKwH0IPPv3s2uWohksXkscSAK/H1lESSQAKqnkgJJUggWk/Bv71of+EffZtRnP5Y&#10;e/Oi8/FUYve3xk+VfbXX2e25XMgr8RR7lpNtb9pnmp1dmp45NzZ/M0mlrXqKGa1xz7pK/wCE6W+J&#10;sp8G919V5dJqHc/R/fnYO0MthaplFXjqbN0+E3ZC0kKsxhR83lslBY2/epZPxz797BL46Vxl2NV4&#10;qYFKrB5/IUcsLW1xrOsFWLgE2BnmlX/XU+yUfCvpDr3+WB/wrR+QvUsmM/ul1x88fjP2buP41RpT&#10;JjMDHlO0N19f98bl25QqwSgocPh949F7zwmKpoWCjwUUEaq0iRAsnxm6v2f8Gf8AhQR3B189D/d7&#10;Znyu6R3vmulEWFaHEpX76z+0e1s3hqUELSUuOx24+q9y4uggjaw8VNEgDOsfv3tMbYxdHsX5BZjH&#10;mP7ei3Xg66bCAKEiEldUUeWnhX6IkUdTiqmKNR/RQPrb3vGe9o/372aT373737373pCfOH/uMk/l&#10;x/8Aiv23f/eG+WHvV9+UX/cSJ8Mv/EQ4f/3lvkB797K/uj/spHZf/anh/wDcXcHu/wB/n7/9ubf5&#10;hP8A4r/mP/d5gfdt382v/t278v8A/wARHkf/AHa4n372Lfbf/Mtt4f8Aaok/62xexA/kp/8AbpD+&#10;XL/4p/0d/wC8Pivav/ll/wDbvb4Z/wDiunVv/vLUHv3uZ1l/zL3Zn/huYr/3Ej9/NA+JP8sTN/Or&#10;5/8AfHZPbW4+v+nPgj1H80N44/5N969sdiYLrfbDY+Tsjce5qzp3ZNZX5rFZ7cPanYW1cXVU9BDj&#10;Ec48TLU1EkX7CzaSXx7+DmT+VPy37W3r2Dmdo9b/ABT69+S246PvDtTf+8cVsvBtRvvTM5yp642x&#10;UVeToMtmN+bwwNBPDSR0KsaTyLPK8f7Sy+9kk29saXdW7srW5Cajxu1MfuapTOZXIVkVFBoNbNO2&#10;NpWeWOWavrKdGCBP0X1Eji++TvHsXqT+ZTl4f5U38u/uPrfrr4L9H7X25sX5jdu9D7y2n99mOtaH&#10;CRUmD+F/xTXE1dc9b/eXbVKE3pvOhSbFbfww/h0M9XkaqqpoNrvcm8uvfmtkYvgN8O+yNl7N+LHV&#10;2Cw21fkf2H1RuTb/AN1kdlUuMjp8X8aegxj6iqap/jeEg07m3JSrJQYjGj7OOWorJ54IvezXVNZj&#10;97SDYOzslRUe1cXBBS7kyOJqafXJQpEFi2zgPGzavPAtqmpQGOGP0As7Mo1xP+FOvyP+G3wr6cpP&#10;5Nn8vTqvrfqCk3pvDZneHzNp+rsfT0NGrbXxmJfqXrbddaJq2vz+7MrUYnG7lyZrJTUUUeNxcmuS&#10;TIVWimP+eL3P8bvjN1xT/wAt34fbC2X11T7l3FtrtD5KQ7FpIqWmBwVDj26+2Vn6oSVNXltwV8uP&#10;os1XGpkM1MlFQvqd6ufT72DHeOa23tnGr1ts+gosctTUU2U3KKFAi/sRx/w+iqGuzzVEhjSd9Ruo&#10;SM8l291mf8JbPkV1b15/MF3V8U+/6fF5Xor+Yb0fvD4qbp2/uFwu28zvLcElLlNhYzLp+qeTdqU2&#10;T2tRotnau3HFZl+vskX8iTuPYmz/AJeZ7oPtuGhr+q/mF1duPoPO4jLvpwuR3Jl3gr9p0ORX9Ur7&#10;gWCuwVMq2Y1WZjsV+vv3tEdEZmgo931GAy4jkxW8MXU4CeGY/syVMxWSkSQfk1Gl4FH11TD3uLbK&#10;+D3VX8jbv7as20lqK3+Vl8yut+u/ih8lH3xk8cw+PHyYXbGF6r6/+Q26s7JFQ0eE6/8AlVFTpt/e&#10;1ZBHQUNLu6voaypkjpGpKam2Ots/FzYX8rbtvAybfWap+B/yS2Xs7oHutt0V1GR093cMHjNh7Q7h&#10;z2VeOlpsZtHvtIVxG56mJaSlg3DV0tRM6U5p4YfezHUu1qDq3L05p7tsPclFR4DNmqdLYfN+CKgo&#10;8xPKQqxUmfA8NUwCItQ6sxC6QNIr+dP/ACPty/yzd30PYXRHYOR+Unw43ZUZelpO5MBiKDJzdN7v&#10;oNwVGMk6m7nyuzshnNuY/cENJNSfY5aYYiLN1BqYoqGnlpZIvesB/Mx/ld5v4Rbipd4dU7vrO9/j&#10;fuCbI08HZGJx9JXSdb7ipMvNRP1/2VX7bq8phqPLxU8tP9rkJP4fHk5TPGlLDJA6e/eywdmdXT7I&#10;qVrMTWPndt1BkVclFGjnG1CTNGcfk5KZ5YUmCldMh8YlOoBVKke9r/5zU9PN/wAIvNhSTQQyyUnx&#10;F/l7VFJJLEkj0tQ3yE+N9I09OzKWhmalqpYiy2YxyMt7MQb/AD5Twwy/8JpdpvJFHI9P8ePh/NTu&#10;6K7QTN290vTtLCzAmKQwTuhZbHQ7D6Ej372P+6gD8aKQkAldu7PKkgEqf4vhVuP6HSxH+sfdPH/C&#10;XD+SB8Zfn3gt/fMb5Zil7I2V1N2tP1rs749NmaMbe3hWwdfnJZ/cnaWMxc9PumPE47I7yw82DiSq&#10;pKerqsbVrVRVMBVfdcv8if8Ale9IfLXFbt+R/wAgRBvTbPX+/pdlbb6fOTphh9xVMW0TW5bNb7oa&#10;GWHPJj6Kt3JjpMXGs9PDUT0VQJ454io9+9hx0T1dg92xVe5Nwaa2mx9eaKmw/lXw1DCk1zT18aET&#10;iNHqYzEAyhmRtQYW9n0/4Uqf8J//AIW9I/EDdHzl+IO0MT8e91dIUuwcHujp3bOTxGI607B2bl97&#10;1+Kz25aTFZ1Zs5UdpYyo3lQyq9Nklhnw2Lkh+0mn8Loa/wDnXfyjvjP1f8dc78pfjtt3H9QZ7q+D&#10;aWLzvXGErsdjtk7v21kd0VePy2bp6DKrJlJt90M25KSQNDWrHLjaB4/t5JfGy+9qzuzqPbOL27Pu&#10;nbtNHh58WtJFPjYHjjoqymkqmjmnWOW8rV0bVKG6vYxxkaSbe1//AMInez/kNW9DfKzp/P8AW24q&#10;j4vYPsbG76637lnkoKfbmN7gy+FwmI7J6ppo6yvTL5iqr9tUmCzUf2FLJR4to6n7yWObI0aSq7/h&#10;MdvnuGq6o7866y+ysxN0Xit50W6tl9kyvSQ4ai7FyONxmO3rsGFKmrXI5KerwlPismn2kD01CUn+&#10;5kSSsplf3uX8Y67MNic/jpqKY4KKtSroskSohTIyRRR1tAoZ/JIzwLFKNClY7NqILrfeW97S3v3s&#10;03v4zX85/cXyo+Tv84n5J0ff/WGc6k7t3t3RtnrXZXUe7q3EpPs7YslJt7aPROHly+JyOT2tWU+W&#10;2HJiMhUZTH1M2NyNTXTV0UjJPqPzYv5leY757x/mN91U/bmxsp172fufsvCbK2z17uGpx6y7c2q9&#10;Ph9vdVY6TI4+srcFUw1+03x9XNX0c8lFWT1UtVG5WW/v3utjsubPZzsfNrl6GXHZOqycFFS4+oaM&#10;GmpCsNPiozJG7wMslIY3MiMUdnLA2Pva/wDmZ/LH/kK/yHPg/wBa7o+YHxl3V83PkH2FXR7TwhyX&#10;Ze/tsbm7V39QYWHKb0rcRDtrde19m9X9U7SaqGmePG12UgirKKGdsjUv5hf38lPg9/Ke/lRfF7ZO&#10;d+RXSGe+T/b+8KpMBi/vd7btwWb39u2kxkVduaqx8eFz+C23sXYO3jOLSpRVVfElTTRytWTt5B72&#10;P+5dj9T9UbXop9xYOo3Rl6xxTxa62rgnr6tIhJUtGIaiCmoaCn1fUI0gDKDrbn3on7n3J0tvD5a4&#10;3dHx46z3N0101ne0th5PZPVW79+N2fnNhUtTXbefK7ak7Amwu3qvdmNxufNWmPrKmjhrJMf4fuNU&#10;4kdtVbOZrrPcXyDos707sjN9bdbZXfe1K3bGwtxbrbfOU2nBPVYdq/CPu6TG4io3BRUWX+4WkqJ6&#10;aOpek8Xm1Sh2PvZVZp8ZU7hjnw1DPjMbLX0j0tBUVZrpaRWeEyQGsMULVCJNq0Myhilr83Pv6TPy&#10;W/7jAv5e3/jMDev/ALu/nD73Ue7P+4iv4gf+KM7m/wDdn8ovfvZ1M3/2UXtD/wAMWp/627o9n/8A&#10;+FIX/bkr57/+I/6+/wDf39X+zcfzof8At2J8sv8Aw0dof+/R2L797V3dH/Msd2/9QdJ/7tKH2IH8&#10;gj/tzb/L2/8AFf8AD/8Au8z3tXfylP8At278QP8AxEeO/wDdrlvfvcvqT/mW2z/+1RH/ANbZfdv3&#10;uxT372IvsoH8wn/sgX5w/wDioHyW/wDfMb19l1+X/wD2SX8ov/Fde7P/AH2m5vfvad3f/wAenuj/&#10;AMN3N/8Autqfej//AMJv/wCer/Lo/l1fAsfG/wCVHZu89mdj7i+S/Y29pP4L1ZvjeO38BtHcu2ut&#10;8Vic/m8vtzFV96eWswVWHgoo62sjWHU0IDJq1ef5L/8ANS+G3w3+J46X753xuXbe88z3dvLc7/wz&#10;Ye6Nx4jEbezeE2XQY/LZTI4agqgYZKjFVAaKlSpqUEd2jAZdXvZXel+1dm7N2mMLnq6ppq2bN1tU&#10;fFQVVTDDTzw0UccsskMb+ktE3ChmFvp9Pf0C+uexth9vbD2j2h1fu7b+/uu9/bfxm6tl702rk6XM&#10;7d3Nt3M0sdZjMviMnRyS01XR1dNKGVlPHIIDAgbdezd5bU7D2pt7fWxdw4jduzt24ihz22ty4Gug&#10;yWGzeGyUCVNDkcdXUzvDUU1RC4IIPH0NiCPfvZu6OspMjSU9dQ1ENXR1cKVFNU07rLDPDKoZJI3U&#10;lWVlPunn/hQJ19tP5I/ysPnR8b8TunadX3Rhvj2vyZ2/1tHnMNP2RUbY6D3zhu06rcOH2YKtty1G&#10;LzC9c1+Giq4aZop6mZ6ZGaUlPdc383TaG3+6fgd8p+l8fntv1HZeN6gHd2I2UmUx0u9JsH1LunG7&#10;8nzGN20Kg5uahyS7Mq8bHURwGOWeRoFYudPv3sOO3aSnzWw91YWOop2yceH/AI5DRCWM1rQYmqjr&#10;2mjptXnaOT7J4wwWxYlRz7+OD7+b7797rf8Afvfvfvfvfvfvfvfvfvfvfvfvfvfvfvfvfvfvfvfv&#10;fvfvfvfvf1Tf+Ed3bT9g/wAoubY1RWrLN0T8ne4+u6Shd6fz0eH3Hj9ldxU8ywRt5xQ1mX7Or/HJ&#10;IBrmjmVSRGbb6f8AwnI7Bfd/8vOTa01UJJOqu8ex9nU9KzQ+Wmx2Zo9s9jQyCJD5RS1OR3xV6Hce&#10;qRJFBITj3s+vxxyBrOvDSlrnFZzJUarxdY5kpckDYc6WkrnsT9SCPx7ox/4W9dUph/lH8He8BAyy&#10;dh9BdjdUtUkjTMnTXYlJu5IAvhVg1O3e7MT5GBEo9K2JerL/AIVBbBXHd7fFztEREPvHqXeWwWmu&#10;NMi9bbxp9wrEB4wQYT2sSTra+scL9W97Cz5Q0Ajzu1spbmsxFbQav6jG1i1AH0/s/wAV/r+f9vpA&#10;e9Xn372V33737373737373737373737373737373737373737373737373737373737373737373&#10;73737373737373737373739F7/hD9vo5D4//AD46z86sNo9xdM76FMKtHeI9ibK3ht8ztQiFXplq&#10;B1cFExkYTGIqFXxEvuT/APCXjdRrOo/lnsjygjb3Y/W26hB9wrNGd47Z3HiDKaQRhoRMNigCQuwl&#10;8ZAC+MlvezlfF2q14jdlDf8A4D5LG1WnVe33lLUQ30Wuur7D635t/h7Bn/hchswCX+W72HAnqeP5&#10;TbMysjSxjiJug85gEhgEYlbmXJGVy5UftgAEkkNf+FSW2gH+F28Il5ZO+NtV7tIn0Q9TZTErHFoE&#10;h5krS7FiB6AALkn3tt+UtN/x5dYB/wA76mkNx/1aZYQBa/5e/wDsPZGf+EVW+Ww38yb5C7Dmqmgo&#10;t7/DHduUgg81UI63O7N7l6Xegi+1ivSyTRYXcGTkWWUAxKjqjDysGKz/AMJmN0tjfmr3BtSWoaKl&#10;3R8a9w18UPkn0VOV232T1o1JH4EvTvJHjMvXOskgBRVZVPrIPvaV+MtV4t65ikLELVbaqHAu1mlp&#10;sljCg0j0kiKZzc/Sxt9ff05ve8T797PF79797979797979797979797979797979797979797979&#10;7979797979797979797979797979797979797979797979797979797979797979797979797979&#10;797979797ac/maPbmCzW4cgJmoMDicjma4U6LJUGjxdHNXVIgjZ41kmMMDaVLKC1hcfX235bJU+G&#10;xWTzFWJDSYrH1mSqhCoeY09DTSVUwiRmRXkMcR0gkAn8j373jmlWCKWZ76IY3lfSLnTGpdrC4ubD&#10;38Kf42YnIdrfLToLB5NZsvlOyfkV1ZicglOaagqMnkN49l4Kjq1gMS09JRzVtRkWClQkcbMLBVHH&#10;ysulcfV7++QXUuKrVkyNfvXuPYePq1hMNLNXVe497YqmnWIoIaemkqZqw6bBUQtxYD373VZhI3r9&#10;wYiJ7ySVuZoI2C6ULvU1sSta1lUsz/4Ae/ug7/3Mmytib13lJJQwx7S2luTczy5OYU+NiTA4atyr&#10;SZCoaWFYKFFpbyuXQLGCdQtf39TzdubXbO1Nzbkd6WNNv7ezWbaSukENFGuKxtTXs9ZMXiEVKop7&#10;yMWXSlzcfX373afVzimpampJQCnp5pyXOlAIo2kJdriyDTyb/T38DT38mD373Uv7979797979797&#10;9797979797979797979797979797dMPg81uGtXG4DD5TOZBo5JloMPj6vJ1rRRAGWVaWihnnMcYN&#10;2bTYfn3Ox2LyeYqRRYnHV2UrGR5FpMdSVFbUmOMXdxBTRyylEB5NrD373kjilmbRDHJK9idEaM7W&#10;H1OlQTYe4NRT1FHUT0lXBNS1VLNLT1NNURPBUU9RA7RTQTwyqskM0MilWVgGVgQRf3Fmhmp5paeo&#10;ikgngkeGeCZGimhmiYpJFLG4V45I3UhlIBBFj7974MpUlWBVlJVlYEFSDYgg8gg+8PvH79769+9+&#10;9+9+9+9+9+9+9+9+9+9+9jV8bNgr2t8iugurnplrU7J7q6s2C1G4pSlWu8d84LbzUzCukiois4yO&#10;k+ZlisfWQtz7EzpXaQ393J1LsVoFqV3r2bsPaRpmEBWoG4904rDmBhVPHSlZRWaT5GWPn1EC/v3t&#10;zwlJ/EMziKDTq+9ydBSaTps33NVFDpOshedf5Nvf3jvf1dPfvdrvv4MPfvYP+lrvburtUztVHszt&#10;rsfsE1L+YvUf3z3jmdx+dvuaekqNUv8AEtR8kUT3PqRTcD5QHbW7/wDSD2r2Zv0ytOd79g7z3f52&#10;8pab+8u48lmfKxmhp5i0n3tzrjRueVU8D3up/L1n8QyuTr76vvshW1mo39X3NTLNf1BW51/kA+wl&#10;9h9797b/AH7373737373737373737373737373737373737373Yx/Lh737qwnyt+DPSmF7W7Aw/U&#10;CfPz4z9ov1hit15nHbDrOyE7d6xoKffeT2rR1cOFy27KKh27RQ01fUwzVNLFTqsTotwTlfDDtbsz&#10;Gd+/FnrLGb+3djuul+W3SO+32NQZ/JUW06nei9h7GpId112BpqiLGZDcFLS4emjhq545JoI4VWNl&#10;Fwfe1nsvK5OLcG1cZFX1ceOG7sHXmhjnkSkat/iNCgqngVhFJUKkKhXYFlA4t7+3B7+nt797s996&#10;cf8AKI/5wu/4UZ/zmPgk3+4vZfyGx+M+XXXlJJ+1imr581iOyqbBbZhewX7bb/yYytPIIF0GPbjR&#10;yMTTRga4P8vD/nGj+ct/Mm+Kjf5DtnuGjofkNs+nb9ugNVLk8fvWHFYSJrBfDiO7q+FxENOjClHJ&#10;MKD372XDrv8A37PcvZW1P83TZhI9xUaniPWZY60RQA/0hzcgNvxDY/pHtUf8Kuev919KYH+X1/Nd&#10;6kx2vsz4JfKTatNn56RRBJkdibvyuM3bg4txVfjkE226PfWwYcOYXDow3ZOhR0lkAfP5++0c/wBZ&#10;Yn4h/Pvr6j1b3+Kne2Bgy0tOvjas2puKvodwYtMzPocSYWm3VtKPHeJtSkbglUqyyN797z9/UlRj&#10;Idob/wAel67amep1mKixekqJEqIhM1jeBaukEdjx/lB45Pva+617C2r231zsDtbYuRXL7I7N2TtX&#10;sLZ2WQKEym1d6YKg3Jt7IqEeRAtbiMlDKLMws3BP19397J3fgewtm7S39tWsXI7Y3xtjA7v23kFs&#10;FrsDuXFUmaw9YoVnULVY+tjcWJHq+p9+9j9RVlPkKKkr6V/JS11LT1lNIP8AdlPUxJNC/wCf1RuD&#10;7W3tT+/e5XvSE+cP/cZJ/Lj/APFftu/+8N8sPer78ov+4kT4Zf8AiIcP/wC8t8gPfvZX90f9lI7L&#10;/wC1PD/7i7g93+/z9/8Atzb/ADCf/Ff8x/7vMD7tu/m1/wDbt35f/wDiI8j/AO7XE+/exb7b/wCZ&#10;bbw/7VEn/W2L2vv5KwLfyjf5c6h2jLfD3pAB0ClkJ2NiwHUOroWU8i4Iv9Qfau/lmgn+Xp8NQGKE&#10;/HPq4Bl0llJ2rQAMupWW4+ouCP8AD373M6z/AOZebM5t/v3MVyPx/kkfPNx7Gbq34AdA9F/FTe/x&#10;F6PO/wDp/Y/Y8e/a7enYXXm+Mlt/vHOb57QaSXfva83acUcubpu0M/PLqTKwLEcbHFBBQR0lNSUk&#10;EAk7E+JHUnVfQm6Pjz1d/e7rna+803ZVbm3fs7dFbiO0cpunfRd92b/k35Gj5SHfWWlkutfEENEi&#10;RRUiU8FPTxRe9uVBtHEYrAVW3cX95jqWtFW1TWUdU8WUlqq+5q8ga8AyrXyk8SC2gABAqqoCR+Nv&#10;8uPpL4w92b17W2TBjc9icntHp7b3VW3N7bN2xufd/QVf1p05hehN11/WndGUpajsuLE9xdb7H20u&#10;4cfV1c/3OYxlVkGneXKVaFPdLfDLrHo3s3c2/tsRUWVx9dt7rnD7Bw259t4PObi6lq9k9cYzqfP1&#10;eyey66Cbe8eP7H2XtfCDMUlRUS+fI0M9WZWeuqF9+9xsLszF4PJ1WQpRHLG9PjocfDU00E9TiHos&#10;bFiah6LJyBq4R5GipYPMjMdUiM9yZG96aH/Cm7+QX/dXPY/5l/AL44fJftXcvam9OxN6/LOn2ruq&#10;p7k27tSsq/4fmqfeOO2LlP7w96S5Dd+ZyeUq8nV0tTkNvYiloLNDQo8erWz/AJ4P8pf+AZak+Sfx&#10;J6Y7t37m9+7m3jub5Aw4HPT9kYfAVFR9nk4dyUe1a7+MdqSVe4slW11RXVEE9ZiMfBSWMdKrJf3s&#10;tneHUv28ybl2jhc3Xz19TWVW4BTztkoadm0SipSlfzZUvUSO7Oys8Map9EBHun7+Qj/JN7U+enyt&#10;25m/kF1F8tuqfizsqhym6ZO+dhYmk6upIezNn5HFZTa+26DfXYONSWrWsqaWaCpba9Lk81jqqSmk&#10;YUcLPWQV0/ymv5Y2/Plh37hsn29158g9g9D7Zpa7PP2vtPH0+xaeLe+3KzH1+CwtLurd9EslQtRN&#10;BJFOcFT12To53gYimjL1MXvYddTdY1+7M/DLl8duHH4GmSSf+LUka0KiupnjkggSrrEu2plIbwK8&#10;qMVPpF2H0j/nh/Lr2L81IuoI8ziuu8jkdr702FiuwNx9w7Wm7ehn6D25nJN7b52dsnrXc9RV9Xwd&#10;idrZfDUG3q7clXjlyNDtnLZUQTs3ipZd0r5W/DjavyZj66TJUGzq2swW5tp0G7sz2Ngpew45epsN&#10;lX3Punbm2NlZyao2LFvHf2RxtJh6rNVFGKylwmQrxFKx8cEnvZ0t17NpdzDHCSOjd4Kmkjq5slA2&#10;RBxMMpqqqmpqKdmoBWZCSJIXmZNawSSWP0UqfoL+XF0L0t8ZuzvibuDH4/uTqjtSn3ftTdJ3tsfr&#10;3B7q3F1NuCHIUO3+td87h6+2ztKXfkewMHlqjH4nMV0f8XhpPHebyxiUvnUvwx6n6z6R3z8f8vR0&#10;fZGwd+w7iwGeO59rbQxWfzPX+XjrKXEbJ3TmNoYPbz7rTaOLyE1Hj8lVJ/EI6fReTyIJD73nxOy8&#10;TjMHXbfmRMlQV61NPUGqpaOKomx8wdIaKqmo4Kc1YpIpCkcjjyBbc3F/dP389/457Y+Iv/CZ35F/&#10;GbY+e3FuXY/Sm1fjBsLY+U3bJj59yrsrD/M/ohNo4nM1mLocbQ5Gu29t16bHtVpTwGr+18zoryMB&#10;XT/NZ6awfx5/kj9ydI7Xy2Zze1ussB0ZtPa9duB6OXNDbON+SvVK7ex+SqKCloqWsqsPhmgpGqFh&#10;iNR4PIyqzke/ew67Ww0G3ukczhKWWaelxlPgqSlkqChn+1j3LihTxyNGqK7QwlU1WGrTci596HP8&#10;m7+d/wDID+TvvXsCXYWw9n9y9Mdux0NR2b1FuepXatfk9w7dxuVpdnbp2v2RjsNms3tjKYOfKOk8&#10;E1LkcbXUMs0TU0dS1PW0uqN/Le/mh9u/y5Nzbufae1Nu9k9a9hpSzb368zkwwNXXZjD0VfT7cz2C&#10;3pR4zJ5PB12LlrmWWKSCsoqqlklQwJOYamD3sqPW3aOX64qqw0lJTZLGZEIa7HTt9u8k0KSLTTwV&#10;qRSywSRGQ3BV0ZSRpDWZRf8A5tX/AAoq+VX82Pprrv4/b0606v6V6n2xWbc3lvjBbIGQ3Hk+xu18&#10;DQ5Kgj3S24NzRvkNpbTo48pO2PwdFrmhaeT7zIZAeAQCL/MF/nId9/zAOttndRbm2RsbrPr/AAdT&#10;htybpxW1xV5mu3lv7E0tbSJnTl82jVe3tv0yV8rUmLptUkTSv9zWVg8Qi97cewe5M92BjaLEVNDQ&#10;4zHwNDU1UVLrmetyESOgqPNONdPTqJDoiXkXOp34scj+QZ/wpI2b/K06Ry/xL+Q/RO6OxOmsl2hl&#10;+xts9kdV5HCQ792VPu2gw9BuXD5nZ2fbE4neuHNVhoqylqEytDXUnkniK1UbU6U5kP5S/wDOl238&#10;EOsMj8fe4uqs7vHrat3zkN54TemwqzGR7s2zLuCkx1Jm8bktuZZsfQbmxxqMbHUwTLX0tVT65YyK&#10;hDCsPvak6l7ppth4uTb2YxU9ZjXrpK2CtoHiFXSmoSNJ45aabxx1UeqIMpEiMtyPULAbffy8/wCF&#10;QX8qb40dMbe7P657poflnu7ebUo2t0/0VUwz7yp6eqoJ618r2FLuWPEUfWWNx0iRQVMGTC5jzTqI&#10;MfOI5zFsTfIj+ef8BukutcPvnZvZlL8gdw7lMAwXXXVc8Uu5IYZ6SWpav3fJm1x1Nsiio3WOKaKu&#10;AyXklAipJQkpj97MVuLvTYOExkNdRZNNwVFTp8GOxTA1IDIW8lYZhGtCiEAMH/cueENjb5qf8zT+&#10;ZJ2H/Mc+d29vm7W7WoenstkKrZdJ1ttDbuT/AIxUdf7d63oaGi2bHU7okxuKn3JuaKehNdV5B6Wn&#10;SSsmYQwwUyQwR6UHze+ae8fmb8rNz/KCpwNL1zkKufbMGytu4eu/iM20cNsulpaXbaTZ16KglzWb&#10;SWl+6qKtoIVeplYRxRQrHEnvZJ98b1rN57rqt0NAmOkdqZaKnhfyGkholVaYNOUjM84K62cqAWPA&#10;CgAbO3bH/ClT+Vd/Ml+HW1Ojf5t/wV+QW7u0drNRZqPOfHGfY0u3qXsPHYeoxM3YGwt35/trq3e/&#10;XS7jE7tU4SSmztBHFL4Z3yCwxsbx+wP513wM+anxxwHVv8wn4rdvbh31gmpsmmU6Yl2tJh4N40eO&#10;mx8m7tp7iy3YOxN0bOGZErGfGPBlaRI5PHK1YIkJ97HLId2bC3rtynxXYW1cxUV8BWUS4U0phWsS&#10;IxmspKmbIUFVR+a51RFZUANiXsPeotvnevS3YPy8xW5/jt09VdC9J1XZXXlD131fk96ZjsTO4PBY&#10;er27iBkNz70zhFbnd1bpraKbLZJkSKjgrK2SCkiipIoY115d07m603f8iKDOdOdcT9T9Yz712fS7&#10;O2LW7myO8cri8VjajD4/7zObmyhFTlc9nqmmkyFayrHTRVNU8VOiU8cSD3svNVVYys3FHPhsa2Jx&#10;jV1GtHQvUyVksUUbQx656mX1S1E7KZHsAoZiFAUAe/pE/Jb/ALjAv5e3/jMDev8A7u/nD73Ru7P+&#10;4iv4gf8AijO5v/dn8ovfvZ0c3/2UXtD/AMMWp/627o9n/wD+FIX/AG5K+e//AIj/AK+/9/f1f7Nx&#10;/Oh/7difLL/w0dof+/R2L797V3dH/Msd2/8AUHSf+7Sh9iB/II/7c2/y9v8AxX/D/wDu8z3tXfyl&#10;P+3bvxA/8RHjv/drlvfvcvqT/mW2z/8AtUR/9bZfdv3uxT372IvvUR/m7/zE/kT83vlvhf5GP8qf&#10;dmBHYG/sbuzBfOn5EQ4mDdm0umetp8TNi98dez5qCjzlBg3xmErain3PVJCldHlavH4KiqIcnPVR&#10;R68X8w/5jdx/KD5CYz+Vl8B9wYkbu3bRbgxXyp7ijx8W4Nv9bbKlx8lBujZ8uTip8pSYtqLF1U0W&#10;cnWNapK+oo8VSzRVss6J72XjsTeWZ3RuGLqzYNRF95VpURbqzAjFRT4yiMZjqqMyhZUi0RMROwAc&#10;SMkSsHLADZ8YP+E8GwPhb/Kv+XPxUotmfG75m/KTvPbvbWRwHZna/VdJ13RTbgz+xqDbfWe0v701&#10;dX2Xu/b2J2Bl8YctjamiqseIcvVyTR/ZStJXexO6M/k77R+NHwM+Q3QdNtrpb5Kd7dpYfsGsxO99&#10;/wCwqfZ1NJl8ttakwuyNvfx6oqN7biw+P2jkaH+IUU9LUUgjyNQ8ifbSM9V797c8F07SbZ2HuHAL&#10;TYXcudysOQeGuyFAtGpmmpUhoafzs1dUQx0kieRGVktIxI0m7+2D/hIj2/PuX+WPun47bjnzlPv/&#10;AOI3yU7Z6x3LtvMsk8W3KHdWRh7DoKXC1dNLU0T4ttx7gzUTxrIXSup6h9PikheRp/4TxdizZv4P&#10;Z7pzMy5SHd3x57r7A2Pm8LkisseGpM9WR7wpIMZUQyTUzUBzOXyaMiuWWqhma3jeJn97xfHjImfY&#10;8+GmMoq9vZvIUM0MtiIUqHFYixMpK+PzTSgi9wwP4IJ1+/8AhaZn87tj+Yb8SM3trNZbb2ao/h8U&#10;pMvg8jWYnKUqVnbva9DVrT19BNT1cC1VFUyQyBXAeKRka6sQaiv+FMOWyuD+YXx7ymFyeQw+Spvj&#10;ppp8ji6ypx9dAtT2Hv8ApahYaukkhqIhPSzvG4VhqjdlNwSPfvYRfJiWWDeG3pYZZIZF26QskTtG&#10;66sjXo1nQhhqViD/AFB96VnvWZ9+9ll9+9+9+9+9+9+9+9+9+9+9+9+9+9+9+9+9+9+9+9+9+9+9&#10;+9+9/Q8/4Q79hSV/Vf8AMM6pknkEW1OwPj32FSUzsBE0nYO3O1Nt5CemQ1bM8iL1nSrORAgUNFeR&#10;9QWPcO/4S5bver2H8wdgvK/jwG7un9308LECMvu/Db9wtZLApqGLOq7IgEpESaQY7u9wE97OJ8XK&#10;wvQbwx5JtT1mHrFU/S9ZDXwuVGrkj7Fb8D8cn8CF/wALeNiRZD4q/CHs0xQmbaPyC7A2JHMzSfcR&#10;xdi9cx7gmiiUU7RGGZ+rUMhaVGDImlHBYxrD/hUDtRKzoX4v74KRGTb3b27tqJIS/mRN5bMTLyJG&#10;ohaMxSNsRS5MisCq2VgSU97mfKCkD4Da9dYXp8xV0gPNwK2i8xA4tY/Yc8j6D6/j5wPvTB9+9kv9&#10;+9+9+9+9+9+9+9+9+9+9+9+9+9+9+9+9vUu29xQYWn3LNgM1Dt2smanpM/Li66PC1VQsk8LQU+Ve&#10;AUM8yzUsqFVkLBo2FrqbOb4XMRYyHNSYnJx4aokMNPlnoKpMZPMryxNFDXtEKWWQSQOpVXJ1Iw+o&#10;Pv3vKYJhEs5hlELHSsxjcRMbkWWS2gm6n8/j2y+2z373i9+9+9+9+9+9+9+9+9+9+9+9+9+9+9+9&#10;+9+9+9+9+973P/CHXdjUfbH8xDYwqZFTcXXnx13Y1IKeJop22XuTtvDrUvVlDPBJSjfpVY1YJKJm&#10;ZgTGpXaw/wCEuO4DTb/+Ym1fM6rmdndObgNOIY2jlO2s12FjhM1QVMsTwDdhVUDBZBISQSi297NZ&#10;8XKjTkN40uo/vUeGqNOkWP202Rj1FrXBX7v6fm/+Hs7f/C3LbUVV8OPhlvAtT+fBfJjc22o1amV6&#10;oxbr6tzeUmaGsJ1wU6vsyPyxAESsY2NvGLme/wCFPuEjn+OHxr3GTD5cV3dm8IitAGqDHn9iZOuk&#10;MVTfVFCrbaXWgFpGKE/oHv3tUfJ+ANtvbVT6bxZyeAen1WqKCWQ2b6hb0ouPzx/T3ruf8JF91tt7&#10;+cz1ziFkrEG++jO+tqOtMsRhmWj2lFvgR5EySI6UYfZodTGHf7hIhbSWZadP+E82fOH/AJk+zccH&#10;qVG6+rO2MAywCMxSCm2/HunRWF3Rlpg22wwKBm8yoLaSSPewc+PNR4eyqKO7D7vFZan9NrHTTiqs&#10;9yCF/wAm/Fze3v6w/vf99+9n/wDfvfvfvfvfvfvfvfvfvfvfvfvfvfvfvfvfvfvfvfvfvfvfvfvf&#10;vfvfvfvfvfvfvfvfvfvfvfvfvfvfvfvfvfvfvfvfvfvfvfvfvfvfvfvfvfvfvfvfvfvfvfvfvfvf&#10;vfvYC/KnMS7e+MHyP3BBXripsH0L3BmIco8sdOmNlxnXu4q2OvaeYiKFaN4BIXb0qFueB7CfvrIv&#10;h+jO58vFVrQSYvqfsXIx17SJCtE9Ds/MVKVbSyERxLTNFrLN6V03PHv3tpz8hhwWamD+MxYnIyCQ&#10;kAIUo5mDkngabX9/Fo/lfYWl3L/Mu/l37drpKiKiz/zn+JOFrJaR446qKlyvfvX9DUSUzzRTwpUJ&#10;DOShdHUMBdSOPfzPvgvjIM182vh1hqp5o6XLfKf4+Yypkp2RJ0gr+2to0szwNJHLGsyxykqWVlDW&#10;uCOPfvdZ+xYlm3vs6FiQsu6tvRMVsGCyZejUlSQQCAeOD7+zh8384+2Phb8vdyx0y1j7e+L3f2cS&#10;keQwpVPieqN2V60zTKkhiWc0+ksFYqDex+nv6UvyhyjYP4z/ACJzawipbD9F9t5RadnMSztj9gbg&#10;qxC0gVzGJTDpLWNr3sffvdlO6JfBtncUwGow4LLyhSbavHj6h7X5te3v4VHv5Wfv3uqz37373737&#10;3737373737373737373737373fN/wn8/k+v/ADbPlhl8H2FWZzAfFvoPF4Xeff8AntvVAoM5m2z9&#10;TkqbYfVm3sm1PVLi8xv6uwldJPV6NVLiMZXPEy1P217X/wCUZ/Lof+YP3/kcXvCoymJ6J6mocbuX&#10;tzLYeYUuUyZy09bBtTYeHrmhnWgyO7arF1Ty1Gm8GOoapkKz+G/vYsdRdcnsLcEkVY0sOBxMcVTl&#10;5YW0Sy+YutJQQvZvHJVvExLW9MaMR6tPv6y/x2+LXxz+JPXuJ6q+NPS/XfSmwsNR01HT4LYO26DC&#10;mu+1TQtfuDKRRtmt1ZypYtJU5HJ1NXX1czvLPNJI7MfoEdOdEdNfHvZ+P2F0l1ps7rLaeNpoKaHF&#10;bSwtJjPuvAukVeXr0RsnnspMSXmrK6aoq6iVmklkd2Zj73YFhsDhtvUcdBhMZR4ykjUKIqSBItWk&#10;frmkA8s8rfVndmdjyST7K5/MJ/lR/Cf+Zh1xmtlfJPqHb9Xu6px4p9qd5bVxeIwPd/X9dTxOmOrd&#10;tb/jx8uTqMfSOwMmJyH3mGqwoE9LJpQoBPy/+Anxj+bezMntnurrvEVG4Z6QQ4DtLA0OPxXaG0aq&#10;FGWjqcJu5KSSumo6dmu+Pq/ucbUAASwNZSvvbDvDYG2N70UlNm8dC1QyaafKU6RxZSjYA6Ggqwhc&#10;opPMb6o2/Knj38dz52/Djsz4A/LTuz4j9tPT1m7+nd2Nhk3BQU09Hit5bXydDR5/ZW+MNT1LyzU+&#10;L3jtHK0WQihd3kpvuDBIxkjf385L5V/G/e/xI+QXZ3x67BaGp3F1xuBsamXpIJafH7kwVdS02X2x&#10;unGwzNJJDQ7j29X01YkbMzweYxOdaN797rk3Xtuu2juDJ7eyBVqjG1HjEyKVjqYJEWalqow1yI6m&#10;nkVwLkrex5B9lI9l79+9p737373737373737373Yv/KC21Fu3+at/LiwtQ1OKZvm38ZcpVR1dMtZ&#10;TVVLt7uDaW4arHzU7kRyR5GnxbQHVdR5LlWAKk5P8uzCx7g+e/wyxkxh8J+T3SFfOlRAtRDUQYfs&#10;Xb2YnpJYWIR0rYqExG91Gu5BAsfe1n11AKjf2zIja3958HIwZdSssORp5mQg8EOI7f7H39oT5A7i&#10;qNodC927spI2lqtr9Rdk7ipokqHpHlqMJs3NZKGNaqJXkpmeSmAEigshNwLj39LTt3Mzbd6n7P3B&#10;ToZJ8F15vXMwRrK1OzzYvbeTrY0WdAzwlngADgEr9R9PfvdlmXmNNicpUKLtBjq2ZRcrcxU0rgah&#10;crcr9fx7+DJ7+UF797qg9+9+9+9+9+9+9+9+9+9+9+9+9+9+9+9+9+9+9+9+9+9+9+9+9ms+CGYo&#10;tvfOH4a5/JNIuPwfys+PGYr2hjMsq0WM7d2hW1TRRAgySCCBtKj6nj2PnxTyNNh/lF8bcvWl1o8X&#10;3507kasxoZJBTUPYe3amcxxggu4iiNh+T797f9qSLDunbUz30RZ/DSPYXOlMjTM1h+TYe/ume/qi&#10;e/e7UfenH/OI/wCcKf8AhQz/ACZ/n3Tf7idn9+fxD4i9pZCP9vFL9zm6zrqpzu5n/R/k+1fkhS1M&#10;Zkv+3tpXjUvTk+9cH+Y1/wA4yfzhP5bHy1h/3H7c7a+8+PO+6tPRQDzZSp2dNlM236f2cD3PBMhb&#10;+xhQyDVCT797Lh2P/v2O4etd2r+3TZbXt2uf6R+qVqNppz9PTT5pWF/xBcfT3sd/zK/ipT/N74E/&#10;K/4rtT0tRlu3+md14bZZrlRqOj7Mw9Om6uqsrUiSSJDDhuycDiqtvWnEHDKfULnPmx0JD8oPib39&#10;0M0ME2Q7F62z+N2190FNPT73xsK5/YVfMHeNTHjd64mgqD6l4i/Uv1HvYzb2wA3RtLcGBspkyONq&#10;I6bX+la6MCooJG5HEdbDG3+w91N/8JVflXU/I3+Up1psHclbWT9g/EbfG8/jTumDKyacrHhdvVFL&#10;vLrW9DKRVUmLxHXm88fgqfWqgyYSZBzGwFf38hPvubub+XzsnaWaqamXd/x53RuXpPPRV76a9MZh&#10;5oNybKvSuRPT0GO2fuWkxUOpQNeLlUcoQPew/wChM+2Z6+oqSdmNZt6qqcJOJD+4IoStTRek+pY4&#10;6OpSIf4xEfj3si+7o/fvY0+9IT5w/wDcZJ/Lj/8AFftu/wDvDfLD3q+/KL/uJE+GX/iIcP8A+8t8&#10;gPfvZX90f9lI7L/7U8P/ALi7g93+/wA/f/tzb/MJ/wDFf8x/7vMD7tu/m1/9u3fl/wD+IjyP/u1x&#10;Pv3sW+2/+Zbbw/7VEn/W2L3r2fMb+Y98sf5aX/Cdv+TR2v8AEXfOF2HvbfmyeiOvdy5HN7I2lvqn&#10;rNrP8fdzbkaiix28MTl6GjmOWwdNJ5okWXShXVpZgagfkh8zvkB8Jv5On8tnf/x43TjNqbn3Xtjq&#10;jZ+brcptfb26oanAt1BnM0aWOj3Fj8jS08n8QxUL+VFWSylb2JB97CDcm9NwbJ6c62yG3aqKkqqu&#10;lxNHO8tLT1QaA4eefSEqI5FU+SJTcC/HugLZf/CoP+fd2TuCg2n132zi9/bpysk8OM21sv4q9T7p&#10;3BkZaXHZDMVUVBhsH15XZGskpsRiaqqkWONilNTSymyRuwqP2z/PQ/myb0y9Jt/Z3YNDuzPV7yx0&#10;OE2z0J1/nsvWyQUVXkZ0pMbi9nVVZUPDj8fPO4RCVhgkc+lGI97COm707ZrZkp6Ovjq55CQkFNgK&#10;CeZyqPIwSOKjd2KxxsxsOFUn6A+7Tf5dnz3/AOFZH8zX7TcHQO7evdsdPTVUlLUfIPuToPp3YHTq&#10;SQTGnqkwuXPWeW3HvyajnVo549uYvMNSyLpn8R9nw+HHyy/4UBfN/wC3y/Um4dn4PrmSd6ebt7sj&#10;qbrjaPXKvFKYZ1xmROyMhmd1yU0qlJUwtDkWgcWl8fv3tebN3b8gN8aZsRUUUGNLFTmMlicdSY64&#10;NmEUn2Uk9WVPBEMcmk/W3szH80n54fzfv5VfVm26vtX+cj8Zu1flFvWuxlDtD4o9TfCrqzLbnyUV&#10;RmPsctuLK7mrUpq7bG0cZSQzLBWV2CimyWTVaKmp3Pnnpxu+dvyt/mJ/ArYeFqN+/wAyLpHfveu5&#10;6qhpdu9BdffGXYeQzlbHNkftchmK/OVSwVWD29Q08cgiqarFJLW1wWmghb92WH3t833uzsTYVBA1&#10;f2Rg6/PVTolNgMftihkncGTRJNJO2loKeNQbM0QLv6VU8kVCfIb+fz/wpY+J+5KzaXyJzLdU5zH4&#10;XZe4MhDuP4u9JtQ0GL7ExUma2ZJW5vGbLyGEpKrO0FPN46aSoWqjmpp4JI0ngmjSu3uH+bZ/Ox6A&#10;zVRt7uPJtsHKUeM2zl6yPM9FdYtS0lDvGgfJ7aeqydDtqrxdPUZWkik0QPMs6SwyxOiyxSIvvYdZ&#10;jtvuzb8zU+Zk+wlSKlmcTYLGFEjrIzLTFpY6Z4laVAbKW1AqQQCCAXXH/wDCq/8AniZatp8biu/9&#10;l5PIVkghpKDH/G7pasraqUgkRU9LTbFknnkIBOlVJ49g5Sfz8P5o2QqYaKg7c21W1lQ4jp6Sk6W6&#10;zqameQgkJDBDtV5ZXIH0UE+/e2ZO/O0ZGVI8tSu7GyomFxrMx/oqrSkk+8dX/wAKtf539BVVNDXf&#10;IPY9FXUVRNSVlHV/HHpSmqqSqppGhqKapp5tjJNBUQTIUdHAZWBBAI98Kj+fp/NDpKielqu39r01&#10;VTTS09TTVHTPWMNRT1ELtHNBPDJtZZIpopFKsrAMrAgi/v3vzd+9oIzI+XpFdWKsrYXGKyspsysp&#10;pQQwI5Hs6nx8+en82H+eX8Nf5qHVXyB7S2v2P0d8eviJhe/cvsrDdPdf7Rm3v2L1d3T193Zsvr+o&#10;zewsFt7d0FPvDaPSu6YlSgrIKqWeKNI2DMGUzPUHyw+f380v42/PPYXbu+8FvPq3p/48YztrI7Zx&#10;vXO0duybo3lsXszaHZ22dozZTaeJw+4YYdx7e6yz0arSVMU7yxoqEE3Hvamw+7N/9p7a37QZeup6&#10;zF4fbseXkposdSU5qqygydHk6ajaWkihqAtTT4ycehgxIAHvaP6P/wCE5v8Awn+7+6W6i712L8H2&#10;qNld0dY7D7W2jM/yb+YLSSba7C2ti924NpSnyCC+b+G5aPWLCzXFh7vY6u/k0/yje2+s+vO1drfF&#10;5pts9l7H2pv7b0jd4fItnfCbwwVBuDFmQr29p8n2WQTV/Rr+/ex1xfTXUWXxmOytLtfVS5OhpK+n&#10;Jzm47mCsgjqIr2zH10SC/sUf+gXH+RR/3gz/AOzM/MP/AO6C9rv/AIYn/lV/94s/+xv+Rv8A9t73&#10;73P/ANBPVX/PLf8Arc3H/wDXf3r5fAzq3/hKn8//AJxby+DPWn8untzam76KTsP/AEV9i7t+Qfyr&#10;XYncMXWctTNnY8ZFj/ktPufaGQye3qGqy+Niy1DDDPQ0c0c81NXGmo6ioT4obE/kI/Lj5Sbk+LOy&#10;fhv2FgNxUz7w/uHvLcHb3fg2r2KmyZJpMqlDHSd2S5zbtXXYelnyNEmQpYo5aWmkSWSCqMNNN72E&#10;O1KDoTd26anatDs3I09QhrPsK2ozGf8AtMiKEkyiMJmzPTvJCrSIJEAKKQSraVOwb/0C4/yKP+8G&#10;f/ZmfmH/APdBe7e/+GJ/5Vf/AHiz/wCxv+Rv/wBt7372L3+gnqr/AJ5b/wBbm4//AK7+6x/5lf8A&#10;Kk/4T7/y7MX8c8F/w2JurvbvP5dd5bZ+Pvx46e2z8uflNsiDde+tx5PDYr7nc3Ye6vkC+3dlbdoK&#10;7cOPp3qZY6mRqmvhHiFOtTU0xHvmx8Bf5RHw5oOmsV/sjme7V7T+Q3aWE6h6e65wnyF742vFn91Z&#10;muxtB5s5vHPduvhts4akqsxSQtPIkztPVRftiETzQ+9ofe2weodmphov7jVGVyu4srBiMPjoNw56&#10;lFRVTSRR6p6yfLmGmhRpkGohjqccW1Mtiuz/APhMF/JMy+1dvZPeP8vWn2duuvw9BVbk2rR/Lf5e&#10;7oo9vZuWmjfJYmj3JT96YuLPUdDVl0iqxS0pqIwHMMRYxqcfbn8jT+WLkMDh67cfw/h25n6vHUk+&#10;awNP8hPkRnabD5OSFGrcfTZqLtShjy1NS1BZI6gQQGZAGMcZJQe9rKm6M6xkp4XqdnrTVDxo01Ou&#10;4dxTrDKQNcazjKxiVVbgNpW45sPp7WeJ/wCEw38jfB5XGZvFfCH7XJ4fIUWVx1T/ALMr8vZ/t6/H&#10;1MdXRz+Go7+mp5vDUQq2mRGRrWYEXHtTY/8AkbfytsXX0OToPi/4K7HVlNX0c/8Apr+REvhq6OZK&#10;inl8U3bckMnjmjB0urKbWII49+9yY+jerYpI5Y9r6ZInWRG/je4jpdGDKbNlyDZh+Rb2TD5Lf9xg&#10;X8vb/wAZgb1/93fzh9lp7s/7iK/iB/4ozub/AN2fyi9+9prN/wDZRe0P/DFqf+tu6PZ//wDhSF/2&#10;5K+e/wD4j/r7/wB/f1f7Nx/Oh/7difLL/wANHaH/AL9HYvv3tXd0f8yx3b/1B0n/ALtKH2IH8gj/&#10;ALc2/wAvb/xX/D/+7zPe1d/KU/7du/ED/wARHjv/AHa5b373L6k/5lts/wD7VEf/AFtl91P/AM3L&#10;+ax8j/k38jKr+Sx/JyFVuT5Q7ras298o/kthK6oodrfGnZyfb0u9MPi96UEVSm28/gaSvWLcm4oh&#10;JPgJZUxOKSo3JUKmOIF/ML+fHc/d/ctR/LO/lwifNd6Z81OH717sxdVLS4HpPbi+GDcuOodzUkc6&#10;4XLYmnqxHmsxHrlxMki4+gWXNTKtH72gOwt/ZrOZlus+t9U2dqNUOdzcTFKfB03C1McdSgbwzRK9&#10;pphcwkiOMGdgEuO/lOfynPj9/Kf+P0XWHWES7z7Z3muPzXfvfuax8UG8u295QRSsWYtLVz4HYuBn&#10;q548JhI55YqKKWSaaSorqirq6ix/+X//AC/+ovgD1FHsbY0Y3J2BuQUmT7a7aydIkW5OwtyRJISz&#10;EyVEuJ2tiZaiVMZjEleOmjd5JHmqpqiom97Ejr/r/EbAxAoKAfc5Cp0S5bLSoBU5GpAPJ5YxUsRY&#10;iKIEhQSSWdmZrUPZ8vfva896a/8AIvaL4KfzuP5yP8r6ugjxO1N7bopPlZ0TQOFgpqDakmUg3LQ7&#10;fxUiq4ydRUdZd84KOQ+X0f3amIRG8yrrcfysDH8Vf5nv8yL4MVUSY/AbnztP351VSOFihpMA9fFm&#10;qXEUDqrCumm2R2vilc6/T/BZbKreUL72W3qu21ez+ydiuBHT1U65/FIeFSnMgnSGM2Osmhy0QPPH&#10;gPH1902f8LaP+y+vij/4qBT/APv5+0fdbn/CnX/srToH/wAV1h/9+Xvv372G/wAnf+Ps2/8A+G6P&#10;/dlXe9ML3rU+/ey0+/e/e/e/e/e/e/e/e/e/e/e/e/e/e/e/e/e/e/e/e/e/e/e/e94X/hEJuf7T&#10;5N/OfZf3VOn8f6I6y3P9kyXqqj+6PYGTxX3UMn9mno/776JR/aaeM/j3tFf8JfM79v3h8p9teeFf&#10;4v1TsjO/bMt6ib+7u767H+eJ/wCzDTf3o0uPy0qf09+9mj+L0+nObqptQ/exVDPpt6j9vWSR6gfw&#10;F+65/wBce7pP+FmW3Ezn8pnYeTZK5js75o9P7jjakUNTxvVdY957RL5MmCUpQlN0sqkNEfuWiGo3&#10;0PZf/wAKTsMuU/l+7TritUx258l+usypp1BiRp9j9p7e1VxMUmmlK54qCCn75jGrnS3vYmfJOES9&#10;fUjnX/k25sdMNP0BahytP6+D6LVH+Hqt/re/lre9Eb372RD37373737373737373737373739Mj/&#10;AITq/wDCdr49dQ/Hrqz5s/NLrHa/dXyL7q2vt/svrnr/ALGwVLuLYXQuwtxUsec2U67OzKVOGz/a&#10;mfw1TSZSur8lSSSYGSSKioo6eenqqus3c/5N/wDJz6f676f2H8nfkvsfBdmdy9mYLEb22ZtHeWLg&#10;zG0+p9p5iBMptll25klmxmW35lsZNT11VV1tO74l3SmpUilinqKn3s7vTfTmHx2HoNz7moYMnmcn&#10;BDXUVJWxLNSYmkmUS0tqaTVFNXzRMsju6kxEhVAIZm3HKvCYWvw8+3a7EYus2/U49sTU4OroKSow&#10;9Ring+1fGT4yaJ6KXHtTftmFkMZj9Nrce9j+oxeMq8bLh6rHUNTiJ6NsfNiqikp5sbNQNF4GoZaG&#10;SNqWSjaD0GIqUKcWt797Mg0UTxmF442hZPG0TIrRmMjToKEFSmni1rW96LP/AApl/wCE9vQ+G6C7&#10;B/mJfB3rbC9S7y6oX+9vyM6Y2HjY8P19vXrmSaCm3B2bszaWOiTDbL3VsMSLkcxTUMVJjMjh0rKx&#10;kSupz99qu/zuv5QHVGN6l3f8xvi5svGdfbk2Av8AeDuXrTalCmO2hubZrSwwZfe+2tv0caY3bOe2&#10;mHFZkoaVKehrMatTUlVqoT9172Vbu/p/FR4ms3ltaiix9Tj/APKMzjKSMR0dTREhZq6mp0Ajpqik&#10;vrlChUeMM1gw9fzwfenf797J37979797979797979797979797979797973Tf+ESeVr4fnL8u8JH&#10;PpxmQ+KFJlaym8UJ81fh+39iUmOn8zRmoj+3p85VLpV1R/LdgxVCuzF/wmHr6uP5S/IfGJLahrOg&#10;KevqINEZ8lXjuxNqU9HL5ShmTww5ScaVYK3kuwJVSPezM/GGRxuncUQPofALIy2HLx5GlVDe1xYS&#10;t/hz7uu/4Wp4/wC5/lbdD18dD55sb88+sfLWpTeWSgx9Z0B8moZ/JUqjNS0dVXLSo92VHmEQN20e&#10;7Nv+FM1H5vgl1RVpS+WSi+V+x/JUrB5HpKSp6j7vil1zBS0FNPVCBWuQrSeMG50+/exN+TKatiYl&#10;wtym7KG7BblEbEZwG7W9Ks+kf0Jt71Dv+EtFfWUf89H4VU9LUSQwZWj+S1BkY0IC1dHH8S+9MolP&#10;NcG8a5DGwSi1vXEvvXf/AJENXU0380/4ywwTPFFX0/dlJWIpGmopk+PvalcsMnHKLWUUUn/BkHv3&#10;su/Q7svam2VUkCRc2jj/AFSjb+VkAP8AhrQH/Ye/r3e/oke/e7Evfvfvfvfvfvfvfvfvfvfvfvfv&#10;fvfvfvfvfvfvfvfvfvfvfvfvfvfvfvfvfvfvfvfvfvfvfvfvfvfvfvfvfvfvfvfvfvfvfvfvfvfv&#10;fvfvfvfvfvfvfvfvfvfvfvfvfvfvZP8A+YV/2QJ84v8AxT/5L/8Avl96+y6fMH/skn5R/wDiundv&#10;/vtNze/e05vH/j0d0/8AhuZv/wB1lV7+Ph/Jsw1Hnv5sn8t+hrjMIYPmr8ccyhgdY3+8252ntrcO&#10;PDMyODC1fi4hItrtHqAIJuPnQfy3MbT5X+YD8L6WqMgii+TXTGSXxMEb7jDb8wmYowSVYGM1dCms&#10;WuyXAIJuPe66Otolm7A2Wj3sNzYaUWNjqgr4Zk/B41xi/wDh7+vl/MzzibY/lvfzBNyyUzVibe+E&#10;Xyuzj0iSCF6pMT0Pv2vamWZkkETTin0hirBSb2P09/RL+buUXB/C/wCXmbeFqlMP8X+/co1OriNp&#10;1x/VO7KtoVkKuI2lEOkNY2vex9+92Jb3l8Gy93zldQh2vn5SoNtXjxVW+m9ja9vfw5Pfy3vfvdW/&#10;v3v3v3v3v3v3v3v3v3v3v3v3v3v3v3v3v6P3/CIfK7Im+KvzewlB9r/pHx/yC6/yu69DA1v9yMx1&#10;zJSdf/cJ5mZaX+PYPc3hPjUF/L6msQm59/wl+r9rydCfKDGUng/vpR9vbRr8/pYfc/3XyOzGp9o+&#10;VfISIP4ris34zoW7a+WtZfezofF+SlOA3REmn71MxSSVH+q+1koitHfn9Plintx/X/YbvXvaC9+9&#10;mg9+9+9+9+9/Kz/4WLZXZ2R/m80dHtn7X+NYH4o9LYrsP7eWnklG8ZtwdlZyi++SGngkp6r+4GZw&#10;VklaaQweNg4RkjTQt/4UdV+3Kz+YhT0+D+3/AIniuges6DePhkheT+8cmX3tlKX7pYoYniqP7o5L&#10;FWWRpHMWhgwQqi+9kL+R8lM/YirBp8sW38ZHWWIJ+5M1dKuuwBDfZyRfW5tb8WA1U/dCPv3sA/fv&#10;fvfvfvfvfvfvfvdu/wDIQpKWt/nHfy9Iaymp6uFPkPt2rSKphjnjSqoMZmK6hqVSVXVaiirqaOaF&#10;wNUcsaupDKCLDv5TVPT1P8x/4fR1MENRGvcWGqFjniSVFqKSiyNVSzqsisompqqFJI2/UkiKwIIB&#10;9+9iJ1Mqt2Rs8MoYDMQtZgCNSJIytY/lWAIP4I9/XC/mE/8AZAvzh/8AFQPkt/75jevv6FHy/wD+&#10;yS/lF/4rr3Z/77Tc3v3uwrd//Hp7o/8ADdzf/utqffwxvfyyffvdWPv3v3v3v3v3v3v3v3v3v3v3&#10;v3v3v3v3v3v3v3v3v3v3v3v3v3swHxN/7Kn+NH/iwHTX/vxduexc+P8A/wAz46T/APEudb/+9lhv&#10;fvbvt/8A4v2E/wC1vjf/AHMh9/d49/Vk9+92s+9X7/hW/wDH6u7V/lQ5DubbcdRBvL4id6dU924v&#10;LY3WmZosHmMpUdS7gSimi/fip6Wq7DoMrOyWaMYhZSQsbe6Mf+FCXUVVv34B1fZWFSaLcnx47T2D&#10;2fQ5Ci1LkqbF5Gul6+y60sifuxwwT7wpK+UrYoMeshICH372BfyFxDV+wHyUIIqdu5XH5RJE/wA6&#10;sUkhx8wQjkBWrEkNvp47/j3fJ8KvkJjvlj8Q/jN8lsbNSyx949G9Z9lV8VGYzFjs/unaWLyW58G6&#10;xExxVW39xzVVDPGtxHPTuv492u/GXt+j7/8Ajv0j3ZRSwSJ2j1bsjetWlMU8dFls7t+hrc5i2Ed0&#10;jnxGZkqKWVBwksLL+PfvYsbZzCbg27g82hUjKYqhrXC2sk09PG88XHAaGYshH4K+9XT+VoW/l7/8&#10;KQP5ovwDrZf4P1j8zsHD8sekqBzJ/DazcUc9V2quE2xBOsRpafFbd7P3lj6gxKRINqIjtIsETiin&#10;4IE/EH+dB86viTUyfw7Y3yVxcff/AFhSMX+yqcyks+/lxeDilEfghoMNvnclJMY19YwCKxcRIw97&#10;AnYf+/Q7o33tJj46HcsQ3Bi050NMC1f4oAbaVjhr6lDb6/bgc2Hvco97I/v3syXvSE+cP/cZJ/Lj&#10;/wDFftu/+8N8sPer78ov+4kT4Zf+Ihw//vLfID372V/dH/ZSOy/+1PD/AO4u4Pd/v8/f/tzb/MJ/&#10;8V/zH/u8wPu27+bX/wBu3fl//wCIjyP/ALtcT797Fvtv/mW28P8AtUSf9bYveoH/ADu/+4ZX+Rv/&#10;AOUF/wDgX9++9dn+aB/25B/lbf8AlJv/AHxe7ffvZdu0P+ZH9W/+Qj/3RVfu3r/hMZ/NM+A/aHxd&#10;6T/lu9dbb/0HfKXrjqubdO7KDI7AwuH2f3H2JRZirxm5ex9r7noctll3f2A9DDh8jkBmlx2QqBUL&#10;DQxzU1DItNYh/I7+eHxM310V1j8Ltm4X/Rb3vszYUud3BSVm0sZjdudkbxpsjUUOb3ngs5S5DILu&#10;LdzUsWNrKwZIUdXMJhHSpJDSuIPexD6O33tKvwWM2XRQ/wAKz1FQGoqEekijp8lWpIyT1sE6ySCp&#10;rNAjd/Loc3sgKodNE/8AwoJ+Nv8AOOi+U26Zu7t29jdZfy2dzb+2dsrqrce1+1c3nPhT0rtTNrh9&#10;pYao37tjrfa+06XqjA/x6QgDce2jUY6GpioBls0YVyNXVX/N46V/mPp3xnpez9wbz2P8K83u3bm2&#10;dg5nBb9ymU+MvWWAya47b+Nm3Zg9lYLb8GwMT/FnIH8Zwhmo4546QZDJmIVlR72Ffb2E7IGenOUq&#10;K2h2VPV09NQTQV8su2MZTy+OnjNXBRQU64+Lyn/d0F0DBPJLbW10f/CWP+Xj8Meqet9jfJmk2nne&#10;xPnBlOveyKDtTs/Edr9ed3/Hvp+P/S5ktu4Przr3dnUObyXXEW/t67BweGztRC8+ezGNhlq4GrqN&#10;Xko3su/kO/Dz41bB2Xtbu6n2/ld4/KGv2fvSk37vnH7/ANn9odQddJ/pDrcNi9n7P3B13lK3Zke7&#10;dzbSxeNys0bS5XI0UT1ETVVMGenf3sS+h9nbax9FS5xaeWs3RJR1qV9dHkKLKYfHD+IvDFR0dRjp&#10;XohV1NJFFKReWRAWGtblTtYfKn4sdG/NPojf3xt+RuyaXf8A1L2PjY6DcGCnqavH1UFTR1MWQw2e&#10;wmVoJYK7D7i27lqaGtoKuFxJT1UKOLgEG/Dvrobq35MdU7t6W7l2xBu3r7elElJl8VLPUUk8U9NN&#10;HV43K4yvpJIqrG5jDZCCOppKiNg8M8StyAQfex8z2BxW5sTV4XM0q1ePrUCTRFmRgysHilikQh45&#10;oZFDIw5DAH381WfZmd/kyfDX+aP2T8MexqHKfI3aH8zXYP8AL5oPk5i4dnZbszrL40xdUb47YymQ&#10;2xX0b5+j2FubsPeGHosBn/AlJX01XRtTSCmrqEw0ulFLtrK/y1vjb87N6fGredLX9zbd+b+0viFS&#10;94UMW28hvfY/ScewN0dgV1Zg6umbL02083vDceOpsTlvEtPVwVFM0LiCqpfHB72Sg00vWu2t91u2&#10;q1JMzT74pNoJnIxTSV1DhBj6rIO8Dr5lpJ6yojWGawV1ZbHS6WVE7u6/z/8ANS/kU9+/zJfk/wBh&#10;VG6/mH/L7+QGL6qpO4JNtbYk393V0LvOn6YxmC677jzlPnMBX7rrNk7v7PlrcJuOvp6rJ01FHU49&#10;FrRJenTG4do5b56fyrO2vmp3nvCbP/I34iduUOwYOxXwmDbdvZnU+5IetaLFbO7IykOUxNXn6nbG&#10;4t8yVOMzNXDPXQUyTUaipD3h97i1FHNv3qrLb1ztY1RuPaGXSgXImCA1eTxNSuMSKjyUolheoalq&#10;K4tFM4aRVDJ6r8bUX/CQ74d0XT38rDOdy7v29C2d+anZ27d3VUeTpYteR6i2IKvqrZeGr6STW02N&#10;qctjdyZGDygCelzKuqmN1d75v+E8HxypuufgblOydxYeNsr8md8bh3DOlbBHqrOvNqio2FtrG1dO&#10;+ppKKfIUWarIvIAJYMkGAKMrN72PXx324uO2FLkqiEeXc1dUVDB1F3x1JqoKaJ1P1RpEncX+qyf0&#10;92QfyQa3JdZ/HzvH4FbqqWfd38uL5S9v/GbFR19XPUZ3K9EZTLR9xfGbeFdHVT1E8eNznTXZGOoq&#10;FixvFiWUlnR2J0P5XtTW7I6h7R+J+enZtw/DHvfsTpGgSrqJZsrX9U11enY/SG46pJ5ZpUosp1tv&#10;SjpqUkm6Y8qSWVmPvaz6uZ6HD5TadQ16jZmeyODjDsWlkxTyDJYSpcMSQkuNrUVP8I/6g+1X/OY/&#10;m5da/wAoD4z4TujdOw67t3sbsbeSbA6g6moNwQ7Tj3Lm4cdUZrcGd3FuiXF52TA7R2ph6cNUzQUF&#10;dUTVtVR0qxItQ9TTv/8AMm/mF7K/l1dJYzsvO7Uquw95bz3Iu0eu+v6TLxbfTNZOOjlyWXyuYzsl&#10;BlXxO3sBjoQ08kVJVTSVM9NAqKJmnh97kdk9h0XXWEiyc9I+RrK2pFJjsekwpxPKEMs0s05jlMVP&#10;Txj1EIxLMq2FywqF/wCE7fzo+BP8yb5I/KTunYv8tLpn4f8AzN2fiaDeG6ezdh1OO3ku/wDbXZuY&#10;ytDuvN4vKtsvZsmxd1V2bpkGbFNTNLnPvTUS1MjNPEtd38nT5UfE35qd097dmbV+E3W3x0+Sm3cf&#10;Sbjz2+NqT0e5Bu7Cb4yNfS5/KUNeds7bbaueqspAoygggL5T7ozSTOWlQe9h305uraW9c1nsnS7J&#10;xu3Ny08aVM9dSMlT93BXSSLUSxyfbUxpKhpR+7pW8uq5Y8j3XD/Pd/mYfz1v5e25tl0q/LHCbA2L&#10;2Pu7eWO2hUYH4odEdU5nd9Vsushqdwz9e43KdvfMPdWT6i2pDlMTAmY3DkNo5nKz5FETHVlMlRUI&#10;TH+az82/5qfw/wA3tmAd/wCM2ltXee4dyUW3ZsT0D1TsHJbin21Uxz5eXZ9FX9ifI3P1vXmAjr8f&#10;EuRzFXt7JV8tYqrRVEKzTL72i+1t79q7Pnpl/vBFSUtbUVKU5i2/iaCWoamYNMaNJMjuOeTHU4kj&#10;AkmenkkLgBGUE+7ivln8sfjj3n/wnc6Q/mEfzE/jDjflZLR9U9DdoVOwdp7jzXWGRf5CbmzWE6up&#10;95bO7M2ZLgd1dLQ1W7s9NU1dXiJTNjqKeWjhWsIjSaxz5A/IDpntP+Tp1f8AL75jdG0Xfj02wep9&#10;9T7SwGZyexqxu383k8XsSHcm3N77akxWe6zjn3DlpZqiox0hlo6WWSnjFSdCye9iPuDcGFyvTmL3&#10;fvLBpnyuPxNc1JTzS0LnMTyxUC1NNW0xhnxgaolLM0ZuikqNXAIP/wAg3/hRv198/e2KL4J9gdD0&#10;vx13zjNi5DI/H+uo+3N3dtYzsTEbIomrc/sfO7g7KE/YNX2Ni9sQS5dMhWV+VOapaOvknemngjWs&#10;Dr+Ux/Oa2h8t9/03xV3d1TB05umh2rV1nUdVTdhbi7Bod447bFManLbXyuX3t5d3VG8qDBxSZBau&#10;oq685KCmq3laCWJBU+9t3Uvc9Hu7ILtWsxK4aqSld8Qy5CoyEdZHSqWmpZZq29Y1akAMgdnk8qq5&#10;JUgatub3sL+/ezDe9UL5Lf8AcYF/L2/8Zgb1/wDd384fdAvdn/cRX8QP/FGdzf8Auz+UXv3sAc3/&#10;ANlF7Q/8MWp/627o9n//AOFIX/bkr57/APiP+vv/AH9/V/s3H86H/t2J8sv/AA0dof8Av0di+/e1&#10;d3R/zLHdv/UHSf8Au0ofae/lH7mzWy/+E93xo3jtutbHbi2n8Ht6bmwGQSOOVqDNYHDb4ymKrVim&#10;SSGRqWupY3CurKStiCPbP/L1zeT2z/KB6T3Jhak0WZ2/8XdzZvE1iokjUmTxOO3TX0FSI5VeNzBV&#10;U6NZgVNuQR797wdezy03T+EqYG0TU+1qqeFwAdEsUdVJG1jcHS6g+yK/8I9uotiYf+WpvL5Dx4j+&#10;Id1fID5D9mS9q9kZiZ8puzdFJsmooMZtrE1maq9dfLi8dPW19f45JJGkyOTq53ZmlAUq/wDwnO68&#10;2rjvhPuTuFMf932b253FvZ9+70yMrV24M7T7YlpKLC4+pydRqq5KGjlqqqq0O7s9ZXVErMS4C+9p&#10;b4546kj2TU5gR68nl8zXGvrZCZKidaUokEbStdzGhd3sSbu7E/X3tk+9gL372YD373737373py/z&#10;ZKdvid/wpU/kpfLbb6LjU+UcNX8TN4RRQ1S0u466t3RN1DJW5P7eklStrocT8msKiFmZYTiqR38S&#10;xrIdcL+YDCfj/wDzrv5ZXyExCLRL3tHUfH7caRxzrBmaqqzsnXb1Vd4qeRaqqjx/d+MRSSwjNBTs&#10;3jCBz72XDsBf7v8AdfWO4YQEGdDbfqAAwWZ2nOOLvpU6nEeciA/p41va1/dL3/C2j/svr4o/+KgU&#10;/wD7+ftH3Wl/wp1/7K06B/8AFdYf/fl779+9hp8nf+Ps2/8A+G6P/dlXe9ML3rU+/ey0+/e/e/e/&#10;e/e/e/e/e/e/e/e/e/e/e/e/e/e/e/e/e/e/e/e/e9y//hE3kqGL+YZ8o8PJUKuSrvhlmMlSUpWQ&#10;vNQ4ru/pulyFQrhDEq00+ZpVILBiZRYEBrbJn/CY2tpY/mD3tjnmVa2q+NeSraeCzapKWg7Q63gr&#10;JgwXQFglyUCkEgnyCwNjb3syfxidBvDPRk+t9tSOq88pHlMarn+npMq/7f3smf8ACvH/ALc271/8&#10;T/0T/wC73J+7qP8AhRB/27d3N/4lzqr/AN2td797Gr5Ef8y2qv8Atb4r/rbJ7+UJ70C/fvZAvfvf&#10;vfvfvfvfvfvfvfvfvfvfvf309l5LauZ2dtPMbFqMbV7Jyu2cFktnVWGVUw9TtWuxdLVbeqMUiIiL&#10;jZsTLC0ACgCIrYD39aXbVbgcltzb+R2tNRVG2K/CYqt25PjQq46fA1VBBPh5qBVVVWikx8kbRAAA&#10;Rkce/e7aaZ4JaankpSjUskET0zRf5toHjVoTHaw0GMi3+HtS+3v373n9lM+e+T2fhvgx8zcp2E9G&#10;mxKH4qfISo3j/EGVaKTbKdS7t/jcFRqki1R1GOMkekMC+rSDcj2X75Z1u3cb8WPkpX7vamXatL0H&#10;2/NuP7sgUz4Revtw/wATimu8YZJqPWum4LXsOT797T+7Xpotq7lkrCopFwGYNTrNlMH8PqPKDyOC&#10;lx7+F17+WB797qv9+9+9+9+9+9+9+9+9+9+9+9+9+9+9+9+97gv/AAinq6pP5ofyCoUqahKGp+BH&#10;ZVXUUazSLSz1VF8hvjDDR1M1OGEMtRSQ186ROwLRrPIFIDtfYu/4TK1FQvzp7epVnmWlm+Ju9aia&#10;mWVxTy1FN3B0bHTTywhvHJNTx1cqoxBZFlcAgMb+9mM+MrMN9ZhAzaG2lWsy3OksuYwQViv0LKHN&#10;j+Ln+vvY2/4WSf8Abo/bn/i3/TX/ALxPb3u5j/hSJ/272wv/AIsV1t/7y/Ynv3sZvkj/AMy8h/8A&#10;Dixv/uNkPekF/wAJvf8At9r8CP8AxIHYP/vkO0Per3/Je/7ed/E3/wAO7d//AL67fXv3srvS/wDz&#10;M7aX/UZV/wDurrvf2Ovf0fvfvdkHv3v3v3v3v3v3v3v3v3v3v3v3v3v3v3v3v3v3v3v3v3v3v3v3&#10;v3v3v3v3v3v3v3v3v3v3v3v3v3v3v3v3v3v3v3v3v3v3v3v3v3v3v3v3v3v3v3v3v3v3v3v3v3v3&#10;v3v3sn/8wr/sgT5xf+Kf/Jf/AN8vvX2XT5g/9kk/KP8A8V07t/8Afabm9+9pzeP/AB6O6f8Aw3M3&#10;/wC6yq9/H+/kt1dLRfza/wCXHNWVNPSQv8x+hKRJamaOCN6qv7BwtDQ0yvKyK1RW11THDCgOqSWR&#10;UUFmAPzqv5aFRT038wb4ZSVM8NPG3yQ6mp1knlSJGqKvd+MpaWBWkZVM1TVTJHGv6nkdVAJIHv3u&#10;uvrNlXsLZhZlUHcmJUFiANT1caItz/aZ2AA/JNvf12v5oGEqty/y0f5iG3KGSnirtwfBj5a4Sjlq&#10;3kjpYqrK9BdgUFPJUvDFPMlOk04LlEdgoNlJ49/Q5+c+MqM38JfmJhqV4Y6rL/Fj5B4ymkqGdKdK&#10;iv6l3dSwvO0ccsiwrJKCxVWYLewJ49+92Hb6iafZO8YEKh5tq7hiUtcKGkxNWiliASFBPPB9/Du9&#10;/Lm9+91ce/e/e/e/e/e/e/e/e/e/e/e/e/e/e/e/e7c/5Mn82Lsj+Ud8sKbujA4ao331Bv7F0uxP&#10;kF1VDVx0k+8dhjJRZCmzG26ipYUND2BsmuDVeInmtFIslTRSvFBWzSpYX/LX/mAb0/l69/w9l4nG&#10;zbr673bQ0+1e3thR1CU8u49qCtSrgyOFmnIpaXd22KrVUY6WWyOHmpnaOKpkdfexD617ArevNwLk&#10;4omq8dVxrSZegDBTU0msOskBb0JWUreqMng3ZSQGJ9/VD+Mf86L+V78tNjYne/VvzS6HxUmRp4ZK&#10;3YfanYW2Oou0NvVcijz47Odf9h5TAbgWSkqNUJqqWKqxtQ6FqapnjKu2+b0f/Mu+C/yC2tj90bE+&#10;THVFA9ZDE9TtTfu8MH15vrD1DqPLR5TaO8K/EZdXp5bxmeBJ6KZlJhnlSzH3s+eD7M2LuCljqqDc&#10;2JjLqC1JX1kGOroWP1SWkrJIZrq3GpQyE/pYjn2Uz+Yn/wAKOv5bHwU623JW7V7x6/8AlR3uMXUL&#10;sTpHoHeWG39/E8/NTXxp352DteXNbL6623TTzQyV0lXVSZb7Rmeix9ZIPF7L78xv5zfwq+Kuy81V&#10;YHtLaPfPa32Eo2p1f1JuTG7t++y0kN6I7r3fgpMntnZuFglljeqeonbIfbktTUlS40e/e0/vHufZ&#10;W1KKdoMpSZ7K+M/a4vEVMdXrmK+j7usgMtNRQKSC5ZjJp/SjHj38nz5U/Jjtf5kfIjtz5P8AeGaj&#10;z3aPc28K3d+6Kymiemx1GZYoKDDbewdJJLPJQ7b2nt+hpMXjKdpJGp8fRwxl3K6joC99d3b/APkj&#10;3F2H3n2jk0y2++ytx1W4s7UQxtDR0xdIqTG4fF07ySvS4Xb+IpaegoYS7mGkpo0LMVufeyAZ7N5D&#10;cmZyOdykolr8nUvUzsoIRbgJHDEpJKQU8KrGgubIoF/Zf/YR+/e2j37373737373737373b/APyB&#10;/wDt8l/L2/8AE/4j/wB0We92KfylP+3kXxA/8S5jv/dVlvfvYi9Sf8zJ2f8A9reP/rVL7+t1/MJ/&#10;7IF+cP8A4qB8lv8A3zG9ff0Ivl//ANkl/KL/AMV17s/99pub373YTu//AI9PdH/hu5v/AN1tT7+G&#10;N7+WT797qx9+9+9+9+9+9+9+9+9+9+9+9+9+9+9+9+9+9+9+9+9+9+9+9+9it0RmazbneHTW4ceI&#10;Wr8D2t13maEVCNJTmsxe78PXUwnjV42khM0C6lDKStxcfX2vuqclUYbtHrbMUgjNXit/bOyVKJlL&#10;wmoodw46qhEqKyM8ZkiGoAgkfke/e3DEyNDlcZMltcWQo5FuLjUlTGy3HFxce/vRe/rBe/e7YPZb&#10;vmL0Bi/lX8T/AJI/GzMR0r0neXSPZfWEU1YqtFjspvDaOVw2DzSF1YRVWBzVVT1sElrxTwI45Uew&#10;W+R3UlB330B3T0rkUgan7T6w3vsaOSpVWjo67ce3q/G4vJqWDCOfFZOeGpie145YlYcj372y7kxE&#10;ef2/msJIFK5XF11CC30SSop5I4pf8GilYMD+CPev/wD8JGfkDXdlfys6joLdMlRS77+HHfnafTmU&#10;wOS1/wAZx229z5Ve2MDPW69TrTxZ/fGbxMCO2uEYZogqxJFeo7/hPP27Vb2+B8vUudean3V8b+2d&#10;+dcV+KrdX8So8LnK8dgYmWq1amWFMtujJ4+JWbVGMa0YCoqX97CP485dq7YZxM5K1e28tX42SJ/8&#10;6kE8n8QhLXudIlqpYwD9PHb6Aey0f8KM0/2SL+ZT/J0/m540SYzAbD7cX44d+ZyCPwtF1vU5Oszy&#10;0CzwMkk9Zm+rN8djw/uXRUgjBDoWX2CX85Zf9lg+a38uL+YXRB6LEbT7DHTHbOUhTxlNlz11Tllp&#10;FliZXlqcnsPdG84vXdQsSAhlLL797Y+5R/dfe3XHYaXjhpMj/BctKBa1EztLouLEtLQVVaOeOB73&#10;JkdZFV0ZXR1Do6EMrqwBVlYEhlYG4I4I97IysrqrKwZWAZWUgqykXDKRcEEHg+/ezJA35HIPII/P&#10;vSG+cP8A3GSfy4//ABX7bv8A7w3yw96v3yi/7iRPhl/4iHD/APvLfID372V/dH/ZSOy/+1PD/wC4&#10;u4Pd/v8AP3/7c2/zCf8AxX/Mf+7zA+7bv5tf/bt35f8A/iI8j/7tcT797Fvtv/mW28P+1RJ/1ti9&#10;6gf87v8A7hlf5G//AJQX/wCBf37712f5oH/bkH+Vt/5Sb/3xe7ffvZdu0P8AmR/Vv/kI/wDdFV+9&#10;Yf4efEz+Y3uXH0/zH+GHSXe2bxnSe7qloO5eqsXk0faW5cFtTP7vyslDk8ZU0mWC43auErGrKik1&#10;R05kjp3kSoqqaKWjb45fH35mZuki+R/xq6w7VylD1huGZouyNg0FcrbezeKwGW3FXvS11DPT5C1F&#10;gcXUmomp7pFrSFnWaeFJPewM25t7ec6LuTbWLysseMqGtkqCNx9vPFTy1EhR0ZZPRTxNqZeBcAkF&#10;lB+sJ/JS+UPyq+aHwB2H3h80tkVm0u3N4bg3gJKDJdM5npahzex6irirNrZPE7W3FuLcFRuLbdXi&#10;8gYqLNxxY+lytHHGy07sslVUb/f8srvTvv5K/EjafaPyY2vU7e7D3Hl9xB6St61yXWdLk9rzVEdT&#10;ga7H4HMZnLzZnC1FDWeOmyiR0kFfTIjCFmDzze9n/wCss7ntzbRpMpualanyFTNU3R8ZJjElpWYN&#10;A8cE00zTQMj2WUBFkUDg8s1qm39t7d2lioMDtXA4XbODpZq6opsNt/F0OGxVNUZSvqsrk54MdjYK&#10;ajhmyOUrpqmdlQNNUTPI5LuxJ9cRhcPt/HxYnAYnGYPFwSVU0GNxFBS43HwzV1XPX10sVHRRQ08c&#10;lZX1Us8rBQZJpGdrsxJ97XsMMNPGIqeKKCJS7LFDGkUYMjtI5CIFUF5GLHjkkn6+ywfNP5TYn4l9&#10;K5rsn7nrnJbypWpshs/rfsDtHZ3UtT2vR7dymLzPYuzevdx77y2E25WdnN1pDlanA0FRUwwVeTgh&#10;WokhpfPPEBvyY74x/wAfessnvXzbNrdyU7QVe3Nl7u31tzr6ff8ATYauoMlvHbe0MzurIYvDVO+G&#10;2THXz4mlmnjiqK6KNZnjg8ssfvbHubPR7exktbqonqV0vTUVZX02PNesMkclZTUc9XJFA1d9kJGi&#10;RmAZwLkLcj5338jv5M9HfLj+ZL8//ht33sfF9kdAfzN92dg9o9Q7B+Qtdnd14vFd39Kb03n290DQ&#10;73raXc4zDfa9f1eUoK9qPK/c5Kago6FZZkkQe9O3+Vz3d1d8hfmp8uPjd2zteh3p1H839wbv3113&#10;tLuCqyufoaDtDrLcu5ew+paXdFVBnRkj9vtGorqSramr/PWy0lNSiSRXUe/eyddXZvFbh3ru7beW&#10;pUrcRviorK/HUmYeWoSPKYypqsjiUqmWfyHTSM6Ppk1OUVLkH3WV/MF+NXY3xl+bfbn8rX4ldj9h&#10;bl6a+WXdXQe68N1ZnOne2vj9S5TfmbzG5sX1NsyTr7tyOt3zV7Z2Jmex6qkxWWM1bTZuhSirvLUP&#10;FE6Eg+XnSm8ukPk92H8Efj5vPeGb62+QHZnU24MbsPKdcdg9RQV268nkc5Q9f7afaHYSVW6ajB7V&#10;yW856egrzJVQ5OlWmqvJM0aMvvaI3fha3B7nyOw9vVtZPjdwZPE1EVBLjshiFkq5ZJ0x9MaPIhqp&#10;oKWWtZY5LssqBWuxAI+uF8aujNq/GL48dG/HPY6r/dLovqXr/qfATeFYJa7H7C2ti9tRZWsVWcyZ&#10;LMHHGqqpXZ5JqmZ5HZnZmP0J+k+rMD0d071b01tdR/d/qzr7aOwMTJ4hFJVUe08DQ4SOvqVBYvW5&#10;E0ZnndmZ5JpGdmZmJPvdhOExUGDw+Kw1L/wHxWPo8fEbWLpSQRwCRv6vJo1MfqWJJ591l5ulf4sf&#10;zutq7qQR0PWX8074wVPXObdBUPr+WnwfXJ7v2TUV9RIoo6D++Pxn3vnKWmjVvJUybVPF1FyQ5OBu&#10;hv5n+BzyhKXY/wA8ejJtmZNlEr6vkF8XVrtxbYmq5nApqT+8fSO6MpBAgOuZ8AeOBf3tESqcD2hT&#10;1AslDvzBGilPJvuDa/kqaUuT6U+5wlVKqj6saf3pU/8ACy/5Yr27/MM6u+LuGyf3W3PiP03SPnaB&#10;XjZcf2v3ucVvrcikRrf9zrTF7NYa2JV2cALcltZf/hSZ8gB2H8wdidFYyu+4w3x663p2ytIGQrSb&#10;/wC1jQbqzSkIL+vZNBtsjUSQxYADkt72WX5J7g/iO8KDBRSaodvY1TKlx6MhlfHVT/T+tFHTfX/H&#10;3rZfEz52fLv4K7k3Ju74kd8746Nz28aPD4/dtTtGbHPSbmocBXy5PDUmexOax+Vw+Vp8fWVErRrP&#10;A40zSobpLIrUrfH75VfIf4rZrNbh+Pfa+6OrMruOnx1JuCbbstE1Pm6XEVcldjafLY/JUdfjshDS&#10;VM0hRZYmGmR1N1dwfewV2/uvcW1Z5qjb2WqsVLUrGlQ1OUKzrC5eJZY5UkjkVGJsCD9SPoT75fL3&#10;53fLn57b0232D8vO893d3bq2ft1tqbVrNxRYTGUG3sFJXz5SppMPt/a+JwO3aCavrqgvVVEdItTV&#10;eOJZpHWGEJ38iPlZ8hvljuXC7v8AkR2nuHs/Pbcw5wGBqczHi6Gkw+Kerlrp6fHYjBY/E4akkq6q&#10;bVPMlOJ6jRGJHYRxhfe/bi3XuHdlTDWbiytRlKimh+3p2mEUaQxFzIyxwwRwwoXc3ZguprC5NhZx&#10;3J/MK+bu7fjRtb4bZ75P9wVfxb2dh49v4bo2n3ZWYzYE2Dp90yb1oMTuLEYr7L++OPxG6GSroIsw&#10;9clA0FOlMIo6aBI5ua+YHyf3D0lgvjdlu8+xajonbmNTD43q2HP1FDtKXFw559zUmPzOPoPtf7yU&#10;mOzrLUUiZFqpaRoolhCJDEqe985t4boqMJBtuXO5FsDTRiGPFioaOkMSzmqSOaOPT9ykc51IJC+i&#10;wtYKAAa+PfevYvxi7y6m+Q3UmYbBdk9M7+2z2Js7I/uNTjM7YylPkoaLJQRyRGuwuVSFqWupWbx1&#10;dHNLC4KOwIbdQdqbx6O7S6/7h6+yJxW9Otd24TeO3Kz1tCMlg66Gtjpq2JHT7rGV6RtBVQMdFRTS&#10;vG11Yj37224fK1mDyuPzGPk8VbjauCspn5t5IJA4VwCNUUgGl1+jKSDwff29fhX8reuvnF8VejPl&#10;d1XOrbO7s2Did2wY41MdXVbYzxEuN3jsnKVESpFJmtjbvoK7EVpQaDVUUhW6kE/UF+M3fuzvlH0J&#10;1Z39sOUHbfZ20sfuCKjMyVE+Dyp10W49sV0saqj5Pa24qSqx1SVGkz0zlbrY+/e7Qds5+j3TgMVn&#10;6A/5Nk6SOoCagzQS8pU0shHBlpahHjb8alPvXj+S3/cYF/L2/wDGYG9f/d384fdPPdn/AHEV/ED/&#10;AMUZ3N/7s/lF797B7N/9lF7Q/wDDFqf+tu6PZ/8A/hSF/wBuSvnv/wCI/wCvv/f39X+zcfzof+3Y&#10;nyy/8NHaH/v0di+/e1d3R/zLHdv/AFB0n/u0ofc/+SZtGm3/APyLfhhsOsEJpN7fE6v2jVCo8325&#10;ptyHdeGnE/27xz+ExVp1aGV9N7EGx9y/5Yu3od3fyrvjVtSpEZp9z/H+r29UCbyeEw5o5/GyiXws&#10;kvjKVJ1aSGt9CD7975dYU61fVe2qRraarb707ar20zfcRm9rG1m/HPusn/hGbuqer/lld29cZWOS&#10;k3B1X81+zsNW4yZpmlo6HNdYdNZaEy6y0EMhzpycJjiNgYNZ5e5JB/wmxz0tR8IOz9mV6PT5fYfy&#10;c3xjamikMjSU1LktjdbZCMvqvFG5yproyiGwMWo8tc+9oj42Tltj5SikBWag3PXROhvdVkocbIL/&#10;AIB8usWH9P8AH3ty+9hb372YX2k99772Z1fsvdfY/Yu6MHsnYWxtv5bde8d37lyNNiNv7a23gqKb&#10;I5fNZjJ1kkVNRY/H0VO8ksjsAqr7YN17q21sbbOf3nvLO4vbG09rYivz+49xZusgx2IwmFxdNJWZ&#10;HJ5GuqXSClo6OliZ3diAFHv3uPV1VNQ01RW1k8VLSUsMlRU1E7rHDBDEpeSWR2IVERQSSfemD8OZ&#10;N9/8KE/5yuE/mR5Hb+a2x/LZ/lp7im2x8U4s5jazHVHb/ceGr13JhdzpBWLTzUma/jz4zduYUDVi&#10;6HHbfxc0TTTVE41qPjg+6v5v/wDMkxfzSrMRk8H8K/hNmJMH0HHlKKpo5uxeyMbVrmsZnFiqRDLT&#10;5P8AizUO4MkANVBS0eIoJYzLLNKPey1bbNX3B2TFvR4ZYNlbJmMGAEqOhyOSifzxTgNpKy+Xx1Ev&#10;/HNUhjIuSfdV3/C2j/svr4o/+KgU/wD7+ftH2Qv/AIU6/wDZWnQP/iusP/vy99+/e0F8nf8Aj7Nv&#10;/wDhuj/3ZV3vTC961Pv3stPv3v3v3v3v3v3v3v3v3v3v3v3v3v3v3v3v3v3v3v3v3v3v3v3vct/4&#10;ROYqgm/mHfKLNyQasnj/AIYZvFUdT5Zh4aDMd4dMVeRg8KyCnk+4qMHStqZGdPFZSoZw2yX/AMJj&#10;aCkk+YfeuTeK9dR/GnJ0FPPrkHjpMj2j1pUVkXiDiF/NNi4DqZSy+OykBmB97Mn8Yo0O8M7KR+4m&#10;2pI1a54SXKY1nFr2Opol/Fxb/X97J3/CvH/tzbvX/wAT/wBE/wDu9yfu6n/hRB/27d3N/wCJc6q/&#10;92td797Gr5Ef8y2qv+1viv8ArbJ7+UJ70C/fvZAvfvfvfvfvfvfvfvfvfvfvfvfvf0Df+E9P/Cmn&#10;pHr7o3r74LfzFd51HXFX1Ph6HZnRPyTzMFfk9k5frzFRik2z1z2tV0MVbkNo5jZOPWLH4jMtA2Iq&#10;cRBHFWy0U9KJ8jt2fyfv53vV+0OrNofFf5kblm2XUdf46l211V3Vkoquu2xkdn0CCnwmzN/VFKlT&#10;V7eyW2KNY6TH5IxHHT46JI6p6aWAS1nvZu+n+78XSYqj2rvKpNE2PjWmxWalDvSyUcY0wUVeyBnp&#10;5KZLJHJbxtGAGKlbvuJVf8yv+XVQ7UbfVV89PhtFs5aX7wbk/wBmZ6YkxEkBhinXwVke9HiqZpY5&#10;49EUZaVzIqqpZlB2OKj5sfDelwDbqn+WHxuTbgg+5Ga/039avj3iMaSr4qhNysk0jpKmlE1OxdQA&#10;SQD72Y5t7bNWn+6bdm2xTadXm/jmM8ZWwIswqbEkEWA5N/ejP/wo1/4Ul9XfK/qncfwK+AOcy24+&#10;pN211JB8gfkJLi8ltyg7Aw+EyFNk6frLq6gzNNQbifaNbmqKKTM5ipp6MZKKmFJSpNj6iaep1Z/5&#10;zH86jYvf2wcz8T/iRlMhmevdwVVPF272/JQVuGpN3Y7GVkFdDsjYtJkoaTMNt6pydLG+SyU0NN96&#10;kH29OstHLJLN72Vnubuqg3Bj5tp7Rlkmx9Q6jL5gxvClXHE4daGhSVUmNO0qgyyMF1hdKgoSW0eP&#10;ern797K57979797979797979797979797979797973A/+EU9PUN/NF+QNWsEzUsHwG7Mp5qlYnNP&#10;DUVXyH+L0tNBLMF8cc1RHRytGpIZ1icgEK1tiz/hMtDM3zr7dqFikMEXxL3vDJOEYwxzT9w9FvBE&#10;8gGhJJkp5Cik3YRsR+k297MX8ZVP9+8u1jpG0q5S1jYFsxgioJ+gLBTb+tj72OP+Fkn/AG6P25/4&#10;t/01/wC8T297ua/4Uif9u9sL/wCLFdbf+8v2J797Gf5I/wDMvIf/AA4sb/7jZD3pBf8ACb3/ALfa&#10;/Aj/AMSB2D/75DtD3q9/yXv+3nfxN/8ADu3f/wC+u31797K70v8A8zO2l/1GVf8A7q6739jr39H7&#10;373ZB79797979797979797979797979797979797979797979797979797979797979797979797&#10;9797979797979797979797979797979797979797979797979797979797Kv86cJVbl+EnzG25Qy&#10;U8VduD4r/ITCUctW8kdLFVZXqTd1BTyVLwxTzJTpNOC5RHYKDZSePYDfKjF1Gb+MHyPwtI8MdVl+&#10;hu38XTSVDOlOlRX9e7hpIXnaOOWRYVklBYqjMFvYE8e/e2HdUTT7X3JAhUPNgMxEpa4UNJjqhFLE&#10;AkKCeeD7+NJ/KrraTG/zQP5b+RyFTDR0FB89fh9W1tXUSLFT0tJS/IXruepqZ5XIWOGCGNmZjwFB&#10;Pv5tPwJqaei+c/wvrKuaOmpKT5Y/HSpqqiZwkMFPB3Bs6WaaV2sqRxRoWYngAe/e62dhMqb62W7s&#10;FRN2bcZmJsFVcxRlmJ/AAHv7LHztw9buH4QfMnAY1Y2yGc+KnyGw9As0giiatyfUW76KlWWUgiOM&#10;zzrqY/Qc+/pJ/KvHVOY+LvyRxNEEasynQfcOOpFkcRxmprevNxU0AdzcIhllFz+B797sl3VG0219&#10;yRJYvLgMxGlzYanx1Qq3P4Fz7+Fl7+V3797qu9+9+9+9+9+9+9+9+9+9+9+9+9+9+9+9+9+9+9+9&#10;+9+9+9+9+9+9+9+9+9+9+9+9+9+9+9+9+9+9+9+9+9+9+9+9+92T/wAm7N0u3/5sf8t6urI6iWGf&#10;5r/G7CItMkbyCq3L2ttjblDIwllhUU8VdlY3mIJZYlYqrMApOr/LeydPiP5gHwvqqlJnjl+TfS2M&#10;VYFRnFRm9/YPDUrsJJI1EMdVXo0huWEYYgMbKfe1t1tKsPYGy3YMQdz4WIabE6p6+CBDyR6Q8gv/&#10;AIe/swfJ3bZ3l8a/kLtBaehqzuvo7tnbYpMmiSY2qOd2Fn8WKfIRyRTpJQzmq0yqyODGSCp+nv6T&#10;PeOFO5elO4NuCGlqDn+rewMKKeuVXopzldp5ahENYjxyq9LKZ9MgKsChPB+nv3uybOQfc4XMUwCN&#10;9xi8hBpflG8tJNHZwQQUOrng8e/g8e/lI+/e6o/fvfvfvfvfvfvfvfvfvfvfvfvfvfvfvfvfvfvf&#10;vfvfvfvfvfvYgdTf8zU60/8AEgbN/wDejxvtXdf/APH+bJ/8O7bf/u5ovfvczHf8XCh/6jKb/rcn&#10;v73Hv6yXv3u2T373737373pJfyXO1Ns/G/8A4Uefzm/hPg9OG2P37u7evb208SZI0o6fsLr3e029&#10;qjAYWhREio6V9td2bimjSIKsdHiYoyGCIV1hv5aO/cH0v/Od/mUfGPFacbtbtrcO5uxNv48uq08O&#10;79n7nk3PNiMZSqqx08DYTs3MyIsYUJT4+NCCFXT72WHrOvgwvc/ZW2Iv26XL1FVkaeO4CrWUdUap&#10;ook+iqYMnMRb6LGB+B7uX/4Uk/Fz/ZqP5PPyxw+Px/327ulNv4v5MbMcR+Z6Gq6Sr13LvaeGANG8&#10;1RWdRNuSijCtqElUGCuR43sm/nTdFf6ef5cvyAx1HR/dbh6yw9B3btp9HkalqOsKsZvc8scQZGkm&#10;qevDmqZADqD1AIDW0N72JPdWC/j3XO4I0TXUYyGPN0xtcq2Mfz1RA4uzY7zKP8W/P09mE/kjfKBf&#10;mB/Kq+E3dNVkv4ruWTpfCdbb9q5ZI2r5+wel6is6i3jkcpCjFqWs3Bm9lS5NVZU109bHKi+ORCRf&#10;/lg95j5FfAn4x9mT1v3+bfrTF7K3ZUSOhq5d3daTVPXm46yuiUloKjL5PbL1wUhdUVUjqNDrf3t4&#10;6wzv94tg7YybP5JzjIqKrYkazWYwtjql5B/ZaaWlL/4hgRwR711vnD/3GSfy4/8AxX7bv/vDfLD3&#10;Tj8ov+4kT4Zf+Ihw/wD7y3yA9+9g5uj/ALKR2X/2p4f/AHF3B7v9/n7/APbm3+YT/wCK/wCY/wDd&#10;5gfdt382v/t278v/APxEeR/92uJ9+9i323/zLbeH/aok/wCtsXvUD/nd/wDcMr/I3/8AKC//AAL+&#10;/feuz/NA/wC3IP8AK2/8pN/74vdvv3su3aH/ADI/q3/yEf8Auiq/cv8AkTfLP+fttj+X7sXYX8tz&#10;4B/H/wCQnxu637E7vwdX2L2N23sbbO5s12VuSQbtOJqMPvf5JdZVmL2/szIbzpKuWGgxMMeVAVFr&#10;IZDVPJn/AJVPyC/m1YP4i7V2n8LfiT1H2/0vsvePaGKqN47y7C2tg83k965pxuE4+XHbo7p2RU0O&#10;I21Wblp6h46THxpXgBVqY3M7P73y6q3B23BtCkpNl7SxGYwtFWZSJqytyFLBPLWzH7jxmOqzVC0c&#10;NM9SrEJGBJ/qgdRIndaf8KdP50nyG+RUXwB6P+EXxdy3zOfPdx9b1G3Jt1mlvvzqjbXbOS3cKLL7&#10;n7a251VTNsai2nFXyGbNVNDlp8FVx00jR5Slp6NcbJ/ni/zL+4O40+JHV3xf6KyHyVbLdkbLlw0u&#10;fNP/AL+zYGE7ArdwilyOc7Bw2woW2tS7fjq3MmSmpa+XFVCQuyV0ENP73Oou8ezMxmRtHF7XwUm5&#10;fNkqJoDUaf8AK8fBkHqAsk+QgoF+0WnDm8rLIYmCm0ihTg7N/nt/zSP5Xnb+Fof+FBXxbp9m9S/K&#10;bIZ6foPdfx+znQm5q7qx+shtml7Bxn9xutOz99ZHc+y4j2JhqmaozGaTPQFnFGMqpanpDGbb/mr/&#10;ADt+C3YmMpf5vPRMO2+vu+KzLS9TZ/qLKdTZuq2G2x/4HBu+h/utsnfO6qzObajO8cbNJNkcmuVi&#10;Jb7cV4vFT+9qKm7W33sXIxL29gVpsfnnlOJqMRLiZ2oPsfAtYn2tFXVbz0w+8iYtJKJR/Z8n0U4X&#10;8/v+W/gP5zX8vjr35a/CbKzb77b2fsnBd09Pw7ekzGOofkp0vl8JVbgTYtXt+enpKqv3zjsbnKjI&#10;7PXIUv3lDkamvxapTnL1MkZi/wCbd8L8T/Mo+IO0PkH8Y6+XdfYW3NsYrszrqPDvkaOl7r60yOMn&#10;zC7WqMRLDTz1e6aOiyk1ZtxauD7mlrJquhCwnIzOnvaj7b2XD2Vs+j3DtiQ1WRpqWLJ44Q+RFzeM&#10;kiab7VoSqs9Ukcpem1rqV2ePjyMRpl/8JtP5f3yV+TP8znpntnYmzqig6w+Efd/XG/PkruzK57be&#10;3Mh1zqi7BzOzdtVe0c5mcbvbPZDfWf6wyGFkixeOrv4e5LV/20JDnWw/ksfEbuvu/wCcXWvYO1Nu&#10;TUmxvjB2hszdfdm4K/LYXC1ezbpu/JbbwlRt7KZKi3PlqzdOW2NV4x46Cjqvs2JNX4IyGPvZa+ld&#10;o5vOb4xuQpKYrQ7XylFV5uoklhhei4rJKaFqeWVKqV6qWheIiNH0H9ekc+7Wv5Rnxn7o77/4UTfM&#10;H5PfO2fJbPx3wB3l3V3fv6l7Y7E21ufbvVW7+0d57zqeluuqnd+O3dndk7fwO0YN75nc1CMbkHw9&#10;FUbeZF0hyCfn+Xn0l2X2z/OM+RneXyrlrduUXxH3J2b2hu2Df+8cLnMNsLcW+ty7lm6z2bNuKj3F&#10;ldsYjE7ei3Pks3SiirGx1LNhyosGIPva/wCvMJk8t3HuPO7rL0ybRqcnlKtchWQzw0FRXVNS2Mo2&#10;qUqJaWGGmFVLOmhzGph/x92hfyHvlF8uP5mf82n+aj8zN79k0u3ehtidVYz4o9fdY7R3LTbl2hty&#10;ObtbNZvo/NbUnx9Vkdr7xqtkbb2Tuyvrs4WeDJZPek81EEoqj7eA9X8qTvX5CfN3+YL88/knujes&#10;GH6n2psKh6C2hsbb2agze3sMku/snlOr8ngJaOeswW459sYXbGfq6rKEtFW125pZKYLTTeGL3tdd&#10;UZ3cW9+wd+7lqq1YcTS0CYCjoaedZ6aG9fJLi5acozwVLUsFNUO8tyHepJWymwrL+A3fXyu3b8Yv&#10;nh8MO7d8bX7M+ZH8k75kY/5qfFjI7j7Fgr+2e1Oz+jO5O5dx/LDq2ip81lot6dr7f3btvAbwhFZF&#10;DVTwvu7x1XkQ0MCkg+JnbHf24ejflb8auz90YLe3yQ/lj/JCj+TPQ9Zmd5RVfYG/d89Wdkdk5nv/&#10;AGJSw5PIR7m39iNwYXEbjjFSkc8sbbh0T61NLEPe0PtLLZ+owe69tZSqp67cnWO5E3NgXnrA+Qr6&#10;7F5LJT7goFEsgqq+KohhqRqAYg1FmuNA91h/KTqb+VJ84flx3P8ALHuD+e1szr+o+Q3Zm/8As/P7&#10;Xxn8uv5sb3znXOPzeblm2B11j5ztvbuG3NHtfZwpMXU1v3dOlO9EPCK1D5SRvvbr/wCAvyj+QvZf&#10;yA7F/mrba2hN3Bvfd2+ctgqH4cfJzdGU2ZR5TKPJtHZ1JKcLhsbm0wW3BT0E1T9xCsLUw8YqlPkP&#10;vaHz2P2BuncOT3Bke1qakOYrqyumgTZu56qWiSWUmjo0PhhjnEFNpjZtShSvGoc+7G16d/4Rd5Dq&#10;Hr/r7cHzL7r/AL+7Q2XtnbWe7s2f1h8yNrbw3vm8Vuuv3duPduW27X/GndGw48hvCTKz4iWN8bUG&#10;gwCU9NSSRVNNFW+zmDrj/hNJV9d7R2hl/kn2b/ezbu2sJhMr2dtzY3yQwO4t0ZOgz9XuHNbhyGGq&#10;+k87tNKzcb18uPkRqKY0mIWGCneOaBKr372shjfjQ+Oo6ObcuT+7pqaCCXKU9DuSCpqpY6h6iaok&#10;hfCT0gepMhjI0HRCFVSGUN71nf5lfWX8vDqnvfbW3/5aHyQ7A+UPQ+Q6zpdwbl352Psjdews3gez&#10;Mh2J2RBUbCpsRvHrnrLKV2P291xRbakavSglgrKyrndZUOqlpqR/mxsf4d7B7WwuI+EndG7u9OqK&#10;vZEGXze6957Xz+08pid71e8d6RTbTgx+49m7Hr6qkw+y6bCOataR4qmoqJWWRTqgg97BHe1Ds7H5&#10;WCHZGarM7iXoVmnq62lqKSWKuesrQaRY6mioZGSGiWA69BDMxN/7K2Y/ymerf+E6GS6cx3Y380f5&#10;R9zbL+QFHvKopZukcTsXujM9ett/bW8MLuTB7k/jPU/RO+48lQ742/BLgsnj6nLiWKmerkijpqh6&#10;OqgO5/L82J/Jsret6PeXzs727J2127T7kmgk6wx+1ey8ls9sRhdxYzNYvNfxLYHVW6kraXdGIifF&#10;VtHNkRIkDVDxpDM9PPF72t+vqDpp8albvvO5Kmy61JU4uOkyctGYYKmKeKfyY/FVQdKqEGJ0aS4U&#10;sQFJVgcj54dDf8JT/kMnWlR8Pf5klV8HZ9gbVz+2c1g6X4ZfNrvHbnYwrc7uTdWDzG4K7dWydu70&#10;pt1Y3MbkejlylTlMqZMHTUlDHTxLSQOpkPlb1R/IO7hXZM3xz+ac/wAXJdpYHLYPJ4qD41/J3tLD&#10;byFTlc1nsXksvVZ7bGG3LDnqLI5pqeSumrq8vi4KelSJFp4mHvak3Xieg8x9i23N6ttY0lPNBLEu&#10;2tz5SGt1Sz1EUszz0sNSKhJJypdpJLxKqADSPdmP8iL+ZH/K8/lU7I7L+Me6v5wO2Pk11H2JvTam&#10;7+nMPQfC/wCbnXuc687Gz9PLg+w8TFDnOq92Yn+6e7ZoMRNTrHWU0cNdT1NS8SPWzEHc/lT/ADS+&#10;CvwI2vvbo7PfzFsH3f15vHc2A3F1vjqX40fJ7Z+V2fvPLwvi944+OLKbD3Bj/wC7+4ZIsdJCEqYU&#10;jqoZ52jVqmQ+/e1v1TvTYuwqWuwc/Y0Gcx1ZVU9RjYk2zuijlo62YGKsjAloKiP7eoIjIsygMGYg&#10;Fj7sG+S3/cYF/L2/8Zgb1/8Ad384fZve7P8AuIr+IH/ijO5v/dn8ovfvawzf/ZRe0P8Awxan/rbu&#10;j2f/AP4Uhf8Abkr57/8AiP8Ar7/39/V/s3H86H/t2J8sv/DR2h/79HYvv3tXd0f8yx3b/wBQdJ/7&#10;tKH3E/k49n4jpH+QV8T+59wUdZkcD1F8M9x9n5vH47QMhXYjYNFvLdeSo6Ey/t/eVVHiXSLV6dbC&#10;/HuP/Lf3zjusP5S3QHZeXpqmsxPXnxszW+cpR0ej7uqx20qbcufraal8no+5npseypfjURf373x6&#10;3ro8X1Lt/JTKzxY7bU1dKiW1vHSLU1Dql+NTLGQP8fdaX/CRDrbs6s+P/wA2PmNn6XZO1OoPmj8m&#10;shvfqDq/bOWyOZy+xavZme7Fx/YMeXqqtfHDhZazcWOxmIjlP8QkhwstTUKI6imLEm/4Tw7K3xU9&#10;R/Jz5H5aDbGA67+S/d9ZujrrYuEyFZksjtWo21ld5Um7kyM9QNMeMepzNHQ49HP3jx4ySaYBJoCf&#10;e0R8d6KubEbn3JMtLT47c2ceqx1DBI8slK1NLWpWCRm4ERaZEjB9ZERY8Ffe3o7rGrO7KiIpd3ch&#10;VRVBLMzEgKqgXJPAHvYiZlRWZmCqoLMzEBVUC5ZibAAAcn372Ykm3J4A5JP496Q3zJ+Q3dP/AApJ&#10;+ZuQ/lm/BneWc2R/LL+P25Mdlvm38rNt+RMZ21kMJm6uKLbOzsrFVTYXdm16yuxpTaNA8clPm8nT&#10;S5+eOfF46lkGr78ke4ezP503yUrPhF8WdyZTa/wh6izVHkPk935hda0PYNXi8pURx4Tblek8uN3B&#10;gqmqoiu3aRkeLJ10MmWlSWho4HHvZXtyZjJ907lfZG1qmWl2PiJ0k3Rn4OEyDxSsBBTSBjFUQMyW&#10;p0sRK4MpBjRT73Evjr8een/ij0n1z8eOhNl43r/qXqvbtPtrZ218YHZKWjiklqqyvyFZM0lZl89n&#10;MpUz12Rr6h5Kqvr6iaomd5ZHY7G/TnT/AF10D1js3p7qbbVFtHr7YWHhwm3MFQhmWCnR5J6mrq6m&#10;UvUZDK5SunlqqyrmZ56urmkmlZndmPvZjsNh8dgMZRYfE0yUePoIVgpoI72VQSzO7G7SSyuxZ3Yl&#10;nckkkn384n/ha9nJaj+ZT8bdtmCNYMT8HNm5yOpDMZZpdw99/IOgmgdD6Fjp02xGykckytf6D3pj&#10;/wDCm7KSTfNbpbCmJBFj/i3tvKJOGbySSZjtnt6kkiZf0hIVwaFSOSZDf6D372TH5Nyk71wkFhaP&#10;a1NKG/JM2Wy6EEfSyiAf7f3pze9cP372XD373737373737373737373737373737373737373737&#10;3737373vA/8ACIXa/wB38ofnJvX7ON/7v9Cdb7X/AIgZtMtL/e/sOuy32aU/kHljrv7j62fQ3jNO&#10;ouuuzbQ//CX3Bfcd6fKTc32yN/COptl4L7syWkg/vFvCqyH2yw6x5Eqv7rambSdBhAuNVj72aL4v&#10;Qas7umq0g+HE0UGu/K/c1jyadN+Q/wBre9uLf4+7rv8AhZbuNcJ/KW2XjGq6ymO8PmX09txIaZ5V&#10;hr2peue7N2mkyIjdUko0TaxnUSBk+4giNtQUizb/AIUl5lcX/L62zQmoqYTuP5J9c4ZY4GkEVW0G&#10;zOztw/b1gRlV6ZVwRlAcFfNEhtqAI97E75JTCLr6mTUy/c7kxsIC3s5WjydRpe31UCC/P5A9/LQ9&#10;6IXv3sh/v3v3v3v3v3v3v3v3v3v3v3v3v3v3v3v3v3v3v3v3v3v3v3v3v3v3v3v3v3v3v3v3v3v3&#10;v3v3v3v3v3v3v3v3v3v3vdN/4RJ4qvm+cvy7zccGrGY/4oUmKrKnywjw1+Y7f2JV46DwtIKiT7in&#10;wdU2pUZE8VmKlkDbMX/CYegq5PlL8h8mkV6Gj6Ap6Con1xjx1eR7E2pUUcXiLiZ/NDi5zqVSq+Oz&#10;EFlB97Mz8YY3O6dxSgehMAsbNccPJkaVkFr3NxE3+HHu6b/havkKaH+V78fsYauOOtrvnn1vVRUX&#10;lCz1VDj/AI+/JpK2ZYbhpaekqq+mDmxCvLHfkj3Zj/wppq4Y/gv1FRGoRKqq+WGy546byaZZ6Wj6&#10;h7vWpkEd7yQ089XAGP0VnT8ke/exM+TTqNi4hNQDPuyiYLfllTEZwMbfkKzrf/Ej3p+f8JgsbQ5X&#10;+eh8FqXIU61MEVd8hslHGzSKFrsN8Tu98xjKgGN0YtSZKhilAvpJQBgVJB10v5GdFS1/8074rwVk&#10;Inijqu4a1EZnULVY34/9rZGhmujKb09bSxyAXsStiCLj372XPoxEk7U2qrjUA+YcDn9cW38rJGeL&#10;fpdAf9h7+wR7+i1797sX9+9+9+9+9+9+9+9+9+9+9+9+9+9+9+9+9+9+9+9+9+9+9+9+9+9+9+9+&#10;9+9+9+9+9+9+9+9+9+9+9+9+9+9+9+9+9+9+9+9+9+9+9+9+9+9+9+9+9+9+9+9+9+9+9+9+9hj3&#10;Ztsby6Z7c2g1PXVY3X1jv3bZpMYjyZKqGd2rlsWafHxxxTvJXTiq0xKqOTIQAp+ntD9nYUbk627C&#10;26YaqoGf2PuzCmnoVZ62cZXA19CYaNFjlZ6qXz6YwFYlyOD9PfvcHKQ/c4zI0+l2+4oauHSgJdvL&#10;TyJpQAElzq44PPv4dfwv3ImzfmJ8T93yfa6NqfJboncj/fTimotGD7R2tlG+8qWKinpbUv7jkgIl&#10;z+Pfy4/jTml218jegNxN4NOA7s6qzTfdSiCm04rfeBrj9zMSohgtB62uNK3Pv3urjbM/2249v1J0&#10;2p83ipzrOlf2q+CT1N/ZX08n8D39yHtvap331V2bsgUbZA7y6+3ntUUCVKUb1x3DtzJYgUa1jzU6&#10;UjVP3mgSGRBGW1FltcfUl7BwH969hb32v9u1X/eTaG5cB9os60zVX8Yw1bjvt1qGkhWnab7jSHLq&#10;Eve4tf373aTkKf7ugrqXTr+5o6mn0BtOrzQvHp1EgLq1WvcW9/BI9/Ju9+91N+/e/e/e/e/e/e/e&#10;/e/e/e/e/e/e/e/e/e/e/e/e/e/e/e/e/e/e/e/e/e/e/e/e/e/e/e/e/e/e/e/e/e/e/e/e/ezC&#10;fEjfC9Y/Kz4ydku0aJ178hOl98O8ySyRIu0+x9t55mljgnpZ5I1FBdlSWNyOAynkC/8AHvdA2P35&#10;0fvVmRV2f2/1puhmkWR41G396YXLFpEilgldAKTkK6MR9GB59+9vG3qr7HP4Ot4/yPMYyq5BI/ye&#10;tgm5AKkj0fgj393CWKKeKWCeKOaCaN4poZUWSKWKRSkkUsbgpJHIhIZSCCDY+/qvSRxyxvFKiSRS&#10;I0ckcih45I3BV0dGBV0dTYg8Ee/e7VyAQQQCCCCCLgg8EEHggj38E3tzYs3V/a3Z3WlT5vuOu+wt&#10;6bFn+4fyVHm2luTJYCXzuKaiDza8edR8MN2v6F/SPk49hbWl2Nv7fGyZvJ5tnbw3LtaXzNrm8u3s&#10;1W4mTyt4KbVJqpDqPjjuf7K/Qe91OZGlNDkK6hN70dZU0p1ctenmeE3Olbm6f0H+t7D32kPfvcP3&#10;7373737373737373737373737373737373737373Mx2QrcTkKHK42oko8hjKymyFBVwkCWlraOZK&#10;mlqIiQQJIJ41Zbg8j3Jo6upx9XS19FM9PWUVTBV0lRGQJIKmmlWaCZCQQHilQMP8R7975I7RukiM&#10;VdGV0YfVWUhlYf4gj39+z39bf373bd797979797+Vr3T8m/9k+/4Vpbx75qsn/B9u7e+eeN2pvvI&#10;s1oaPrbtTB4nqvsesnjIKzR4/ZO866oCH6vEpBVgGGhd2X3h/sun/CgncfbE9d/DsPh/lfR4DddY&#10;x/bptlb8xeP2FvOplQgrKlJtjctVMFP9qMEEEAj3sheTzn93PkFU5Zn8cMO7Ep6t/wALRV8UdBWs&#10;R+QlLUubf1Hv6lW7NrYHfG1ty7K3VjafM7X3ht/M7W3Jh6tddJlcDuDHVOJzGNqk/t09dj6uSJx+&#10;VY+97rcGCxO6cDm9s56ihyWC3HiMlgs1jqhdVPX4nL0c2PyNFOv9qGqo6h42H5Vj797PdUQRVVPP&#10;S1CLLBUwywTRsLrJFMjRyIw/KujEH3qM/wDCT/dGf6KH8zX+Vxv7I1U+7fhP8utwV+AOSjWnmym2&#10;dy1+c61zdVh4gf3MKmf6giygdQYX/vHHLE7pMCNej+QHncv1V/s7/wAE921k8u4PjH8hsvVYn71B&#10;FLXYTN1eU2VlKjHIP14xcv13HXhlHjb+Mo6MyyC3vZeegJ5sV/fjYlW7Go2xuKZodYAMkE7y0UrR&#10;j8xCbHCS/wBD5gRwfYFfOH/uMk/lx/8Aiv23f/eG+WHsK/lF/wBxInwy/wDEQ4f/AN5b5Ae/e2vd&#10;H/ZSOy/+1PD/AO4u4Pd/v8/f/tzb/MJ/8V/zH/u8wPu27+bX/wBu3fl//wCIjyP/ALtcT797Fvtv&#10;/mW28P8AtUSf9bYvcL+VL0p013j/ACeP5am3u6+pOse4MBiPij0bmcVg+0thbV7Aw+MzA6+oqEZX&#10;H43dmKy1FRZIUVXLD540WXxSumrSxBjfAbrHrbtL+XL8J8P2b17sfsXE4/oHqzJUGL33tPA7ux1D&#10;kRs+lpRX0dFuCgyFNTVopqiSPyoqyeN2W9iQfe+OwcZjcp1zsmHJ4+hyMMe38VLHFX0kFXGkn2aL&#10;5ESojkVX0sRcC9j7tJ606k6p6X26+z+nesuvep9pS5KpzMm1+tNl7b2Jt2TL1sVNBWZV8JtbG4rG&#10;PkquCjhSWcxeWRIkDMQq2Pdsnr3YPWmGbbnXGx9odf7eetnyT4LZO2sLtTDPkamOGKpr2xeCoqCi&#10;atqIqaNXlKa3WNQSQot72u6LH0GMhNPjaGjx9OXaUwUVNDSQmRgoaQxQJGhdgoBNrmw9oTbfxR+L&#10;ezexP9L20PjZ0FtTtj+JZzM/6UNt9O9d4PsT+MbopsjR7lyv99cXtyl3L/EtxUmYq4q6f7ny1cdV&#10;MsrOsjhkphegeidt7x/0ibd6V6kwHYH3uVyX9+cL1xs7Fbx/iOdhrKbN1/8Aeahw0Ga+9zFPkaiO&#10;ql8/kqEnkWQsHYH3uLDgMFTVn8Rp8LiafIa5ZfvocdRxVnknDrPJ90kKz65lkYOdV2DG/wBT7X2+&#10;up+rO0P4X/pL606/7E/gf338F/v1s3bu7f4P/E/tP4l/C/4/jch/D/4h/D4PP4tHl8Eeq+hbKzdX&#10;X+w99fYf322TtHeP8L+6/hn96tt4bcP8O+++3+9+w/i9FV/afefZxeXx6fJ4k1X0i3vcuqx9BXeP&#10;76ho6zxavF91TQ1Hj16dfj8yPo16Be1r2H9ParwmEwu2sRjdv7cxGLwGBw9HBjsRhMJj6TFYjFY+&#10;ljEVNQ43G0MUFHQ0dPEoWOKJFRFFgAPagxmLxmEx1FiMNjqHEYnG00VHjsZjKSnoMdQUkCCOCloq&#10;KljipqWmhQBURFVVAsB797zxRRQRpDDHHDFGoSOKJFjjjRRZVREAVVA+gAt7SO0epOqev9xb53hs&#10;LrLr3ZG7ez8lS5nsrdG0dl7b23uLsPL0MuTnosrvnN4bG0WT3bkqOfNVjxT18tRLG9XMVYGV9Se2&#10;917sHaOZ3TuPaex9obY3DvmtgyW9s7t7bWFwuZ3hkaWSulpq/dOUxtFTVu4K2nlydS0ctW8zo1RK&#10;QQZGv73Hp8fQUc1VUUlDR0tRXOstbPT00ME1ZIpcrJVSxIr1DqZWILkkaj/U+9fz/hSH8Iu0vlv8&#10;N+pegPitsispt9/IH57/AB+pO4n672pRwVG7di020e2xldzdsZbHpQRy7T6+yD0W4J8hlpZIKaXF&#10;Qi6u6EVF/wA6L4wb7+Qnxu6+6k6F2vUw7r7d+WXUVP2O+zsBTRTbh2rBt7sIV+b7AyFItIj7f2hV&#10;tS5eWsyDvFA9BGLhmUj3sI+6Nr1+4dt4/EYGlZavL7sxC5I0dOoNRSLT5DyT5CRAgNPRuVmLyEhT&#10;GP8AD3XZ/wAJ5F+IXQP84T+aX8OfgBlN0bq+L+3+kOl55987v3RT7wrt29rdB7qqtk7zzOEz1Ljc&#10;VS1225tzdx5mmhlghFJUtRGopSaWaCxOP5PQ+O/Un8xj53/HD4j1+cz/AEXiOr+tJZd07izsO46r&#10;cO/upc9PtjcuSxmVgosfBVYWTOdkZKGKSKMU85pvNAfBJF797RvT393cR2Nvzbm0ZJ6jBQ4vGE1V&#10;ROKl6jIYmdqWpkilVI1eAz5KRQQNLabr6SPesH8EOrMX8+Oz8h8oemYexKP+YN1x/NI6q+SvalDt&#10;rIyZCkrPhj3n2rjF3h2rtzZuJpf4oMh8cu6Kujk3PU00i00e3d2JU1AWmoZpY6NPinsOh+We+azv&#10;TrWPeNN8vdmfOzYXde/KXC1r1dPU/GrtTftCNx7+w228fAK8VnTPZdRTvnJ4HWBMNn1nmCw0sjp7&#10;2Bm1KCPdtc+dxorF3hR78oM1XrA5dW21la9Pua+GmjXya8Nk2Uzsp0iGo1H0qSCcfzs/gdUfy6P5&#10;kXyH+PmOxU2N6xrtxHtboiQ0z09HVdL9lz1ed2jQY6R0jWth2RV/e7ZnnRQkldg6jSABYFw/mdfF&#10;Gb4bfNHuHqGioJKLY9XmDv7qlzA8NNP1pvaWoyu3qSidkQVMW2Kj7nCSyqAr1WLlsB9B72m+ztqH&#10;Zu9Mxh0jKULTff4o6SFbGVxaWnRCQNQpW1QE/QvEfdivw5/4TUb1+Y/xG2v809p/OL46bU6Vqdl7&#10;H3d2duDOzYWTHdGyxbh3m/yKwnauYPYtDjNn1nx06sw2F3XWHJvQHKU2c8LJQLSNUzHI+OH8k/c3&#10;yQ+PWC+TGA+UfTeA6ym2ztbcO+MvlZMY9H1bImY3K3ceM37kTvKloduVPTew8bjM/UmuakNdBlPE&#10;VpRTmaX3tZbb6Tqdybeg3NT7pw1PjGpqWorppTEUxRE1T/GYq+T71Epmw1BFFUNrKeRZbejTqICf&#10;yzP5DW8/5pPWnae7OiPlf0fj+xOqe1O0dh5rpbLT4qq31U7N2l1lid0dcdxQ0FPvWDLRdd9udlZq&#10;LaVLXmgaiop4KqqFTVfay0oCb4RfyodyfO7ZO/NwdU9/dX0m8dg7931tTJ9Z5CXH1G6ptt7e2Pj8&#10;7szseOkh3PFkI9ndhb1yUe3oKs0hpaaWKecTT+B4B7207I6nqd90VfUYrcGLSsx9fX0kuMkMbVTU&#10;1PQxz0WSCCqEgo8jWyinV9GlSGbU2kr7aepP5IX+mb+Yf8g/5cWz/m98cqntfpjZOzMjs/c38Y23&#10;Ltju/tWvwfW+Y7R6P68kh7BZclvrpqXdW4KXLQUc2QrBPs+vWakpWWZaZv69/le/6SvmJ2/8Mdu/&#10;KHpmbf8A1ptjbdZt3N/xHCyYLtDf1Xi9l5LffV2z3j3eRW7p62kz2XgyEVPJV1Al27ViSngKyCD3&#10;vHj+rv4lvHMbMpt0YU5DGUtM9NP5ITBlK94qKSvxdGRWeuqxhnmWQKXa9M91XnTx+Uf8kqi+IXzv&#10;+NXwV7k+cPQGB3L3pujd+M35v6ebA0mD+O+14d8Z7E9Sbp7Xx1b2JA2CqO4euafEbmpcfkKrGSUS&#10;ZlaQS1Rh+4l496/yxKb47/K3pP4rdkfKLqPE5rtTO7iod17tlkxVPi+ncFHunLY/r3Pb/oqneMRx&#10;U3YuzIcdnIKOrqKF6ZckKcSTmPzSe9+zvWC7d3XhNq5LdGIinys9QlXVkxLFh4BVTR4+evRqweJs&#10;jRLHOqOyFfJpu1tRFT5ufyDu3P5Vmx/jx3V8h/kR03NvrsXtDo7B7V6KwlXj/wC++ezeQqslke53&#10;235t0vkNy7X6KrIdu0uQy9JjnpauTdFIXFGfGtQvfk//ACmOwvgXtbp7szuLuLreTdW8t89W4vA9&#10;VYyoo/7z5bJ1k9bW9lthfJnmrM1guqqmLDU9XkaeiaCofO05b7b0LN73P3P1LkNhUuGyeYzONNXW&#10;V+Kip8VEyfdTSuzvkzBeoLzwYphCryKhVjOt9PF9wj5Lf9xgX8vb/wAZgb1/93fzh97GHdn/AHEV&#10;/ED/AMUZ3N/7s/lF797MZm/+yi9of+GLU/8AW3dHs/8A/wAKQv8AtyV89/8AxH/X3/v7+r/ZuP50&#10;P/bsT5Zf+GjtD/36Oxffvau7o/5lju3/AKg6T/3aUPsjvR/Xe6u1f+EjkextkV+Yod05T+WX2pXY&#10;mHARVE+Wz0m28JvPc9Ts2kp6R0nqf790WGkwskQuJIq9lKspKkrnV2zs9v3/AIT1JtbbFXkqXO1/&#10;wh37VY+PEpNLkMq+Fxm5c5Ntunhp2SWb+9dNjXxjoLh0q2UhgSp97S2Lo6jIfHoUtK8izybIr3jE&#10;QJklMEVTO1MoXlvu1iMRH5D+x/8A+Ese/Oo97/yX/jbT9ZY3Y+E3JsncHbOyO7sNs6GKOup+18V2&#10;LnqpMvvqUQx1VZvTeHWOQ21mpZJmlK0ORpYY2EEUUcYt/wAh3dfXm6P5afS0Ox6La+LzW2Mv2Btj&#10;tDG7cjjSqi3/AEG8stOuQ3U4jSeo3NuPY9Zhcm7ytIVpayCNGEUcaJ7279D1eOqutMKKFKWKelmy&#10;FLlIqYAOMhHWSsJKs2DNU1NC8EpJv6HUDgAA8/8AOD+eeI/lz/APvP5Exb72PsjtKHbeS2j8e4d+&#10;YjJbixm8u9MzhstXbL2hR7cxE9NW5nIVcGHq6uzSJSU0FHJU1Z+1hmBNP/MX+V+O+GvxJ7T7jTdW&#10;19sb7jwtbt7p+LdePrczQ7k7UyWNyFVtnbtNhsfLBU5KsqIsdUVFi608EVO81QfBHJ797VPY27I9&#10;mbSyuZFXS0teIHp8OKuN5kqcrJFI9NTLDGVaV2EbN9dKhSzekH3TR/wjNw2Pxv8AKb39X0kHjq9w&#10;/M/t3J5WUuzmoq6brLo7CQMNRIijjx2JhUItl1BmtqZia2v+E2ONo6L+X9u2rp4tFRl/kt2HXV8h&#10;ZmM1RBsfq3FxMNROhEo8fEoVbLcFrXYk+9ht8bIkTr+rdRZpty5GSQ3vdlosXEP9YBIxx720fewR&#10;797MF7+YJ/wtW/7em9B/+KAdWf8AwRXyq96M/wDwpo/7Lw6l/wDFR9h/+/k769+9kZ+TX/H+Yn/w&#10;0aD/AN3Of96gXvXX9+9l19+9+9+9+9+9+9+9+9+9+9+9+9+9+9+9+9+9+9+9+9+9+9+9+9/Q0/4Q&#10;69fNRdbfzD+1ZafUm5t8fHbr6hqnjiPibY2B7a3Hlaeml8Inj847Do2nXyFH8cR0goCdwj/hLltB&#10;qXZXzE368N1ze6OnNoUs7JGdDbWxPYOZr4YJPGJU8o3hTNKNZVtEfAK3PvZwvi5R6aLeNeRxPVYa&#10;jViBx9rDkJpAptcX+8W/PNh7FT/hbtv0Y74kfCjrD7jSd4fIzem/ftNVT++OuOs6rbxqNKuKM/a/&#10;6VNN5FMg83oIUyAr3/hT/uz7P49/GTY3m0ncXcu5t2fb3n/d/uZsifD+bSrCmPg/v7pu4LjyeggF&#10;7+9z/lBV6NvbYob/APAnM1NXp9XP2VC0N/rp9P3/AOeeePz7+bv70uvfvZLvfvfvfvfvfvfvfvfv&#10;fvfvfvfvfvfvfvfvfvfvfvfvfvfvfvfvfvfvfvfvfvfvfvfvfvfvfvfvfvfvfvfvfvfvfvfve9v/&#10;AMIdtqmr7a/mHb2+2mcbe66+O+1TWLMi08B3juXtjLimlpywklmq/wC4pdHAIRYXBI1i+1d/wlyw&#10;P3HYPzD3P4JGGH2b07gfuRIohi/vJm+wMh4HiJ1vJUf3V1IwFlETA/qF/ezWfFyn1ZDeNVpP7NHh&#10;qfVfgfcz5CTSR9SW+14P4sfZ1f8AhbrumOk+Ifws2UXoxLuD5Ibw3SkbuwyDx7P6xyGJkemj1hXo&#10;423ygnYqSrtCARqIJmv+FP2eSn+O/wAZ9sFqYPl+6NxZ5UZiKtk25serx7tAmoBqZDulRKdJIZo+&#10;Rfn3tTfKCcLt3bNL6bzZqonsT67U1C8Z0i/6R91z/jb3rkf8JLcDLmP51HSWQjenVNq9UfIHPTrM&#10;GMkkVR1dnNsBKQqjBagT7jRiWKjxK4vcgGmb/hPtiZMj/My6wrEaFVwGwO3ctKJQxd45tiZTBBac&#10;hWAmEuaVjcqPGG5vYH3sGfj7CZOzcW4K2p8fl5jf6kNQSwWXj9V5x/sL+/rR+/oI+/e7BPfvfvfv&#10;fvfvfvfvfvfvfvfvfvfvfvfvfvfvfvfvfvfvfvfvfvfvfvfvfvfvfvfvfvfvfvfvfvfvfvfvfvfv&#10;fvfvfvfvfvfvfvfvfvfvfvfvfvfvfvfvfvfvfvfvfvfvfvfvfvfvfvfwWt+Yit6d7t3ngccscGR6&#10;s7T3FiKBZpBXxQ1uyN21lFSrLKQgrY458YupuPIBfi/v5Pe68dU9cdnblxNGEirNh78zOOpRI4q4&#10;46na+4KmmgDuQoqUSWhFzxrH+v797qeq43xuUqYksHoK+aNLnWA9LUMq3P8AaAMf+x9/eN29nKHc&#10;2Awe5MYZGxu4MPjM5j2lVFlahy1FBX0hlWN5Y1kNPULqCswB+hP19/Vzw+Upc5icXmqEuaLL46iy&#10;lGZAokNLkKaKrpy4R5EDmKUXAYi/0J9+92uwyrPFFMl9E0aSpf66ZFDrexIvY+/hA/IjYp6u+QHe&#10;fWbQLSnrvuLs3YppkpEoEpztHeub2+YFoY5qhKJYjj9IhWSQRgaQzWuflL9xbVOxe3O09kGIQHZ3&#10;Y+99qmBadaRYTt7c2TxBiWkSSZaURmjsIw7hLWubX9+91S5ml+wy+Vobafs8lXUukLo0/b1UsNtA&#10;JC20fS5t7B32HHv3tt9+9+9+9+9+9+9+9+9+9+9+9+9+9+9+9+9+9+9+9+9+9+9+9+9+9+9+9+9+&#10;9+9+9+9+9+9+9+9+9+9+9+9+9+9+9+9/eD+Lvasfevxm+Ovd0NQtZD3H0V1H2rFVp4tFVH2FsDb+&#10;7kqF8BMOmdcuGGg6bHjj39Wzorfqdq9I9OdoRzLUR9kdVde79jqF0aZ03htHEbhWZfETHplXI6hp&#10;9PPHHv3u1vBV4yuDw2UB1DJYrHV4YW9QrKSGoB4458n49/HD/na9Tt0r/Nt/mFbF+2+ygl+UfZ+/&#10;sdRjxCKlw3b2aftvB09MkEFPHFRw4fe8CwIFvHCFUs5BY/N//md9ft1l/MH+YG1fB9tFJ3tvndtH&#10;TjxhIMb2Jk27CxcMKxRQpHTR47dEQiW10jCgliCx97rf7Px5xnYW8KXTpBztdVovFliyMpyMQFgo&#10;CiOqFh+B/X6+6uPZE/fvaE9+9+9+9+9+9+9+9+9+9+9+9+9+9+9+9+9+9+9+9+9+9+9+9+9/f49/&#10;XA9+924e/e/e/e/e/knfzS/jO/yL/mqfz781QQVFXuL4zdbbm+TG3qSBp1WZNp99fEjYG9p6kQyo&#10;r0+K6s7Nz9aRIskeumU6VYLInz4/nd0i3cvz1/my5OkimqMz0hsvOd3YiniaULIu3+2Pj5tHc8sw&#10;idVaGg2JvjLVVnV01QDgGzr73XxvzCHM797ZlQM02Dop83CovyKfLbepKotY8rHQV0zc3Hp/2I+m&#10;F/LB+Tf+zk/y9fh78lajJ/xjPdo9D7Fr981+rX5ez8BjE2j2rFrsC/2fZO38rDqIBbx3IB497uHw&#10;Z7w/2ZH4f/HPuyau/iOW311TtWr3TV31a984mhXb2/o9Vhq+33piK+O9gTovYfT372dzY2c/vJs/&#10;bmbL+SWvxNK9U/8AWuiT7evF+L6a2GQf7D3rlZn/AJwH/wCFd2Dyo+4w/WH80/4v/wALq5B6NuR9&#10;h0WAWjjgWM6YpNwZHsL4549mYCSoil3abFYalx7pnyX/ADiZ/wAKHcVXjzY7Y3zy6L+wqHHpwybw&#10;psStOkSodMb5is3h01SMWGuVH3CeVjnYe/ewZk/36XyHik5jod+YLxsfpCKxYgoFuAZnrMMnPJBq&#10;P6MfYUfOH/uMk/lx/wDiv23f/eG+WHtA/KL/ALiRPhl/4iHD/wDvLfID373A3R/2Ujsv/tTw/wDu&#10;LuD3f7/P3/7c2/zCf/Ff8x/7vMD7tu/m1/8Abt35f/8AiI8j/wC7XE+/exb7b/5ltvD/ALVEn/W2&#10;L2IH8lP/ALdIfy5f/FP+jv8A3h8V7V/8sv8A7d7fDP8A8V06t/8AeWoPfvczrL/mXuzP/DcxX/uJ&#10;H7oN/wCFRP8APT+UH8u/fvUHw6+HORp+sO0OxOq6XvTf/eNZt7a27cji9i57dm++vNt7K2Nh924v&#10;PYKhzFdl9h5SryeRqKKSopoUo1onjkeaRKl/56n81HvP4d7s66+OPxwrIdjb63jsODtPdvaNTh8F&#10;uCsodq5bcG69n4XbO1sbuGhy2KpcjVZHaddUVtbNTPLBGtMKZkdpHX3sJe9e1M7s6rx23NtutDXV&#10;lAuVq8o0MFQ8dJLUVdHBS0sdRHNEkjyUkjO5UlQF02JJBK/+E2X/AAoU+bfyY+aexfgX8zd5/wCn&#10;/Cdx7T31F1T2XX7c2pt/f2xd19YbB3R2jVU+6MvtnE4KPem29wbQ2dkqd5q+GpyseSFI33BiMyks&#10;/wDJW/nAfJ7u75MbV+J/yU3L/pbxfY+391JsHe1XhsBiN27Vz+xtpZ3fU8OdyODx+KTcuFy+3duV&#10;sLSVcc1elaKdvMYzKPfvaZ6V7g3RnNzUm09y1P8AF4slT1QoK14KeGrpaihpJ69hPJBHEKmGampn&#10;BLhpA+n1Wv7+gJ725ffvZuffzjv58/8Awpc+c+w/mx278SfhHvdvjf1v8bN9P17uredLtPZm4uyO&#10;zuxtlZD/AH9dZPkN24jdOO25sGlz8ApKKhooY6jI01K0tbM0NY+Pg0y/5sH87T5T7U+TnYfx8+MG&#10;6D0vsvpXdT7Pz25YNv7azO9N8by2zWf7n6mWr3Djs7R4baUGWiFPTUtNGk1ZBA0lVI0VS1JF72TL&#10;tju3dVJufI7e2vVfwWiwlUaOoqVp6aatrq2mf99i9RHOkNIso0qigM6qS5s2gbAn/Ca3+dZ2P/NY&#10;6c7c66+SdJg1+T3xwqNp1e4N4bbxOP25g+2evN9tnKfA7rTbeOkSjw27NvZjblTR5uGjp6bGFKmg&#10;mp0Vp5oILdP5Kf8AM13n8+OuOw9m91U+LHeXTE2AqMvuLC4+jw2K7A2fus5SLE59cLRutNjdwYfI&#10;4aamycdPDBRFZ6SWFVMssUXvYu9Kdm1u/sbkaPNLF/HMK1O01RBGkMWQo6vyiGoECHTHUQyQssoV&#10;VT1IR9SBVv8A8KRf+FB3yH+M/Y3yj/ljdHbP2jtLMZ3bPWNNT/JzafYy1+/NrdfdhdfUGY7I2VLs&#10;mgpKwbQ7GydfXPSUmUmyFHWUGCqPPDQCeoocmhEv50f83vuHpHeXe3wd6u25t7b2RyuE2PDD3jgN&#10;5LV7rwW0N4bQpMjvTbL7YpKepG3d5VtXVNT09fJV01TSYqbyxUglmpa5fe0J3T2/mMHWZ3Y+Kpqe&#10;nklgoVGcp60PV09HWUayVtKaVFb7etd2KrIXVkia4S5V/Ztf+Ejv8rTfPxD+NG+Pmn3bjf4H2T8z&#10;dv7Il6x2fVQsuX2d8fcM2Rz+387mGZY/tcp3DkMxBlhR/uiDD4/Fyl0qKmppoDB/8J6/ghun479J&#10;7o+TPZ9F/C96/JPEbYfY+3Z42XI7c6hxprMtiMrkWKp4K/sasyMWQFN+4IsdSUMhZZZpoYve1B8e&#10;th1W3cJVbmyieKt3LDSmhpmH7lNiI9csMsnA0yZJ5BJp5tGkZuCWUavP8w/oz5G/8J1P50m3fkp1&#10;D6+tN0dmbt76+PWQgaeDb++OnN2bhrafs34/brZo5o1yG2sPuObbuSA1zCiqsfloRBLUQLDRb8w+&#10;rO5f5N/8y/D919d+rZOd3vuDtjp+siMsWH3R1xuDMVMO+Oos+WSRBV4THZmTD1oGqQU09HkI/FJN&#10;EI/ewL3jisz032ZDm8dzQz11RlsO4uIarG1EzLXYiouCNcEc5hf6nSySCxItaj/N8wmX/no/yVuq&#10;/wCcztLqPC9cdy/GrfvceC3n13tXOVW8a2P4v0nZeS2xXU2bz0uPxVVnM911U0GO3LLMaOhpqfGV&#10;2YqEgRHQez6fzEsXkf5qH8szYX8yfb3XuM2Z2T0puzsjF7l2dgMpPuOpToun3tW4OqhyeVko6CfK&#10;ZbZs9JR5uSQ01LBDQ1WRmWJVZR797XvYkUnanWVB2VT46KiyeEq8lFU0dPK1SwwS10kDrLKUjaWW&#10;iKJOTpVQjSEAAj2A38oj+f33jDjPgf8AyyPjj8ENl9iUO3Ou+5+t+zuvcv3XszamA+X2eyWxqvcW&#10;M3DuetyPxi3lldhVm2MJtfJq9DBUZj+8n3cdLVSFI4h7Cb+Xh/Nt7Sjofil8HumPintneNLhtndl&#10;7L3zs/I9m7awGJ+ROWrdrVGYocxnKmt6O3JX7TqcHi8FXK9LFNkf419wkE76UjHv3tp677bygj2p&#10;sfC7Upq1YaPJUVdRyZOmp4txSvStMk07Pg6mSkaCKB7oGk82oKxsB7U/xz+Uf8wH/hPN/L/3Ru/s&#10;j+XhR7NT5DfOP49dwQd0Z7sXH7D7Bpdk9zbS647t3J8Qa7r3enxs3PWiSv6d+O+7tqbgyIyNPW7B&#10;3Buh5Ex0WUoY/M+9Nd7fLn+T38Rs7uLenw7pttr3B8pOn+xYuy8tvGk2pu+DbHZW3tmdn5r47VWz&#10;9zdK5yqD1fXHTu4cBl6wVkVVtLL51nWjjrqVPL73nw2e3d09tGeprdnLTDMbpw+RGSlrEpKxaXJU&#10;9FlJtuvR1WEna743D1FPM+sNSTT30CRRc0Eld/MW+FH8xv8AmTfzgt5fyltp4DaW6Ok+wsRNtCTu&#10;uDG7Y6Myfxy6x+PcO9e7Nj9s1/xdnwO/pOzjTVNZhJKfC4hdy1VRmqeKrqWx1a8w5tVfMn4yfMz5&#10;qfzF9yfy+tv4nb2c6x3hj5duv2bFRYPqyu6Z2N0/Hufs7a/YFX0VLit2vvgwTVOMeHGY4ZuebJwp&#10;UTGjqWk97fdW8tsbz3r2LU9fU8VPPjKuM0xygSDFPhaHECqydLkHwRiqzXaWaIrFH52MoDNoYkO9&#10;w0H8y7+ZL8gv5VH80ul/lo7P7IxnR/U/x7y27qiPtbFZCh+X2T7Y7UTpOHe+7cpt/wCNNHtvrOo2&#10;nuSkl3HunFDG7gp9jbOtkpmix0SuEdmKT5tfNTt34D/O+D4S7c3pQ9X7A6gyG4Zk39j6yl+RNdv/&#10;AH6vWMe6Nw12I6TpsLsibAZqnfM56gFFl4drbctWytHRIrD3uHMm9965fYO/F2TTVseLx+HkqCMh&#10;G6bifIV4xgqqh4cIsNCaeZTNPHomWlpvWbIL+yAfzE/55/aP80Sr2n8DexviTh9rdu4P+YvtvLdc&#10;9h03au3t+ZLr/C028H6/i+P+36DCdB7Br9wY+fP1MTS59silVkzSweelkKRGMo/zG/mnb7+dVRt/&#10;4o7z+PmOwXYeL+ZOFyGzN4Qb9w+663aOMh3E20Y+osRSYvqbadXl6SXLTRtJlmrFnrvBF5adysZT&#10;3tI7x7Ur99NT7TrdvRwZGLecElFWLXw1b0kS1P2gxEKRYmkeZDKRebWGfSLqbC2y/wDIvJUVd/ws&#10;J+BNLSVCzT4b+WdvHG5ONVdTSVstT80MvHTuXVVdmxuVp5bqWW0gF7ggXbdy1tLVf8KMfibBTyiS&#10;XG/CPcdFWoA4NPVSTfJfIpExZQGLUVfDJdbizgXuCB72N2ZdW+Rm01U3Mex6lHHPpYtuWQA/8gSA&#10;/wCx92G/8KQv+3JXz3/8R/19/wC/v6v9nC/nQ/8AbsT5Zf8Aho7Q/wDfo7F9+9rDuj/mWO7f+oOk&#10;/wDdpQ+yN9F/JhfiD/wkz2h35DXNjM7tf4C5fbmyK9JBG9H2V2flsv1X1lVj1I0i0m/96Y2V0Rld&#10;40YKVNiCtdV93L8dv+E/W3e2Y6tqHK4L4l5HDbXq1cI1NvXfOQyOw9j1A9SM4p927mopGVSGZFIB&#10;B5HvaVxWb/u78fqbLB9EsG0pIaVwbFa2ukkoKFvqCdNXUoSBzYezT/8ACY341v8AG3+Td8X1yONb&#10;G7o75TdnyU3OGhMJrk7VzUkmwMkAyq8i1nT2F22Q5uGABU6NPsef5HfSjdLfy3ujBWUTUWd7YXcH&#10;decDRmM1S79ybvtKtAYBnWp65xmFIY31Dkem3v3t+6Own8F63wWtNE+W+4zc/FtX38pNI/8Ajqx0&#10;UPPvWn7M6Wy38775ufzx/kN313N3Buj4ffyx9t9z0/xy6Ppt87iHUmQ7T2R1Z2XsjaOd21h5Mq+H&#10;25g6is6Nl3RmkxNNTVeaqsjSismEM00U9J+9+s8h/NB+T/8ANI7h7Y7J7Fzvx0+D2F7Ki6Z6vh3T&#10;mP8AR7V782vsPe219vZTCY169sdhsXNU9WyZ3JLj4IKjJz1kH3Mvjkkjl97BStxknaO6O0sxlslk&#10;Z9ubHhyS4bFrVTfw96+loK6lp5YIzIY4YmbFGeXxqrSs66jYkG5b/hG3/wBuj9x/+Lf9y/8AvE9Q&#10;+7JP+E3f/bvbNf8AixXZP/vL9d+/exJ+N3/MvJv/AA4sl/7jY/3te+7+vfvY/e/mCf8AC1b/ALem&#10;9B/+KAdWf/BFfKr3oz/8KaP+y8Opf/FR9h/+/k769+9kZ+TX/H+Yn/w0aD/3c5/3qBe9df372XX3&#10;7373737373737373737373737373737373737373737373739T//AIRy9SSdf/ylstv2pg0z96/K&#10;PtvflFVNpLy4LbGE2J1LS0ylVW1PTZzrzJOoOpvJM5vYhV3yf+E4XXr7R/l9ZDdk8Vpe1O9uwt10&#10;07W1SYrB4vanX0EK2VbQwZTZ1awBudcj82IA97Pl8cMcaPr6SrYc5XO5CrRv6xQRUmPUD/BZaN/9&#10;iT7pH/4W+dqx5f5M/BfpEVCtN170V2f2q9IPFrgj7j3/AInaMVQ1j5tNU3RTqNQ03hOnnV7rC/4V&#10;Cb9TI93fFfq8TK0mz+qt879an9GqJOyN3Y/b0cxsfJpnbqplF/T+2bc6vfvYYfKGvEmc2ri780eK&#10;rq8rxwMlVx04P9fV/Cj/ALb3o8e9XP372Vz37373737373737373737373737373737373737373&#10;7373737373737373737373737373737373737373737373739F7/AIQ/bFOP+P8A8+OzPAqjd3cX&#10;TOxRUikRHlPXeyt4bgMDVwmZ6lacdohhCY1EJlLBm8pCbk//AAl42qaPqP5Z738QA3D2P1ttUT/b&#10;qrSHZ22dx5cxGrEhaYQjfQIjKKIvISC3kIX3s5XxdpdGI3ZXW/4EZLG0urTa/wBnS1E1td7tp+/+&#10;luL/AOPsDf8AhcfvgSZT+XB1tT1Ok0eP+UO+MxR/5E/kGRqOicDtupv6shB4f4XlV/sQy+T+20f7&#10;YW/8Kkd0B6/4YbLhnsaek703Rkaf/Jm1ism6pxOFn/tVkXi+wr1/sxSa/wC0yej3tq+UlVd9l0St&#10;+lM7VSL6edZxUUDf6sW0Sf0Bv+bcV+f8Iv8AZzZ/+af2zuaWGT7TYnws7OyUVSIYpIky+b7a6L25&#10;R0jySeunkqcXkq+RWT1EQMpOliCUP/hNPtw5b55dgZt438G1fjNvitScRxvGuQynYPVeGp6dnf1Q&#10;vNQVtW6svJERU8E397SHxppvNv3ITkHTSbZrnDWBHklyGKhVSTyCY3c8f09/UP8Ae9P797PV7979&#10;7979797979797979797979797979797979797979797979797979797979797979797979797979&#10;797979797979797979797979797979797979797979797979797979797+IZ/Nj2BJ1f/M+/mD7I&#10;aNoqbEfMn5GT4lHEvkG3812tujPbbaUy0tFqmkwGUpmdkjETMSYy0ZVj8vv+YBtJ9jfOX5fbXKNH&#10;Djvkj3LLj1cPr/hGT39ncthWkL09NqkfEV0BYqgjZiShZCrH3ur7sCkNDvnd9LYgR7kzJjve/hly&#10;E8sJN1W5MLrfi39OPf2Hv5bXYMfbH8vL4LdlJMs0m9viF8cdxVpURL4srkuotoz5ikdYEjgSaiyr&#10;TQyBFCB4yF4t7+jX8LN3pv8A+HvxX3qsiyPuf47dM5mqICDx19b13t6XI07LEqRLJS15kjcKAoZC&#10;Bxb373Y3sqsGQ2dtWtBuarbuFmb6cSPjqcyKbAC6yXBtxce/kM/zqetT1N/Np/mH7PFC2Ngl+WPc&#10;O9KChMCU0VLiez91VvZuHio6eOioIoMaMVu+H7VEj0LTaAryLaR/ne/zM9lHr/8AmCfMTbn2rUUT&#10;/IDsbc1JSmJYEgx++c/U73xyU0KU1IkVEKDcUfgVU0iHSAzizt73Xd2bRfw/sHeNNoKA7gyNUiW0&#10;hY66oaujCgKgCeOoGnj9NuT9fdYXsjXv3tDe/e/e/e/e/e/e/e/e/e/e/e/e/e/e/e/e/e/e/e/e&#10;/e/e/e/e/e/e/e/e/e/e/e/e/e/e/e/e/e/e/e/e/e/e/e/e/sXf8Jue7Yu8/wCTB8KMu9XHUZfr&#10;3Ze5uks5TK6vJjJent+bn2Nt6kqNJOiSfY+KxNWqnkRVKX9/R2/kt9nx9p/y0/jJkWqEmyOz9s5z&#10;rDKQq6s9FJ1zuvObWw9PNpPoeXa9Bj6hQefHOvv3ux7pbKDK9abYkLBpKOlnxcq3BKHG1c9LCp/o&#10;TSxxt/rMPej7/wALDei26w/m1/6UaekVcf8AJL469TdiVFfEhWOfceylznSmSoZmKrrrqHb/AFpi&#10;JWtqUQVUI1X1Kurt/wAKM+rG2N/MG/v1DABSd09Odf7xmq0UhJc1tkZTrKtpZGIUtVUuI2Tj3a1w&#10;Ip4+b3A97K58jcV9j2F9+F9Gaw2PrC4HBmpfLjHQ/wBWWGhjP+sw96qfuhL372Anv3v3v3v3v3v3&#10;v3v3v3v3v3v3v3v3v3v3v3v3v3v3v3v3v3v3v791DW0mSoqTI4+phrKCvpaetoqunkWWnqqSqiSe&#10;mqYJUJWSGeGRWVhwVIPv63NLU09bTU9ZSTR1NJVwRVNLUQuHhnp541lhmidbq8csbhlI4IPv3u25&#10;WV1V0YMjqGVgbhlYXVgfyCD7le8/v3vl70Nvgb1Ttnvj/hT1/Pg6O3rG02ze5vhj8p+qd2wokcjy&#10;7Z7E7D+Jm0M9GscoMUjPisxKArekk2PHvVD+KGwcH2v/ADyf5rXVu5kaTbfZPxr752DuCNVR2kwe&#10;8d4/H7buWRUkujs1BkZAA3B/Pv3sqG08fBlu8+1sXVC9NkttZ7H1AABvBWVm36eUWPBvHIfZ9/8A&#10;hIp2vubH/ED5UfBHsmZoe0PgV8st8bJyu338iPtra/YNblqqLHNDMiTRs3buyt8OSwBJ4Kgqbmz/&#10;AOE8m/8AOUfx176+Ke9ZWj318TvkBunbFfiG1q2EwW76nITx0TRyKsiE9h7Z3QxvY/ggEG/vat+P&#10;GQnTbme2pWm1dtPcFVSyQn/dEFY0jBLGxH+5GlqvaV/4Vo7Q3F0/s7+XD/Mz69pZJN9fB35ibb+5&#10;NEgjml2/vCfDdhYupy1Q37UuHot59K0ONEUodS+fZdJSSX2w/wDCgjbuZ66238Mfm7s+B33V8XPk&#10;bhfMaZQksmI3HLjt4UM2QlP7cmOptydZUtEI3DKWy7LpKvJ797j/ACCp5sdTbM3vRqTVbW3HBq08&#10;Ew1JjrEaQ/QxrU4xUsb/AOe/oT7K18rd37e7C/4V5/yt9/bRyMOY2pvj4sdf7v2xlqdg1PlNvbl6&#10;y+U2awuRgZSytDW42tilUgkFWHsCe/NxYfd//CiH4Jbt29WR5HAbo6G2luLB5CEhoa7D5vY/fOSx&#10;lZEwJBjqqKpR1IP0b372xZ+phrPkRsOrp3ElPVYCkqYJF5EkM9Dn5YnBH4ZGB97Of85TqbdPeH8q&#10;z589abJpajI7szXxj7OyeAxNHSS19fncltDBzb0g29jaOFllqMpuE7e+ypVW5+4qE4P0N4f8yTr/&#10;ADvaPwK+WmydsQTVm4Mn0fviuxGPpqd6urytbt3Fybliw9FTxsry12YOH+1gAv8Auyrwfofexx7J&#10;x8+U2Fu2hpVZ6iXB1zwxqpd5XpojUiFFFiZJvDpX/E+62P8AhK784Ng/KP8AladVdMU+eoz3L8PY&#10;6zprsfaU1dG2Yh2quYy2X6m3hSUDyvWf3XzOy6uHGRTkeP8AieGrYlssSj2Sr+Qx8odpd7fBDYPW&#10;sOWpz2T8c0qett57flqkbIx4EZLIZHr/AHHT0jSNU/wLJbZqI6JJSNH32Nqo1sEUe/e0V0Luikzu&#10;w8fjRMv8S24GxtbTlx5BB5JJMfUKhOrwSUrBAfprjYfj3SZ/wqr/AJYHz8+b/wDMp+Om9Pip8Xey&#10;+6dk1vxI666lm3rtWjxo2fgt+4zvLv8A3BkcPu7cuTyWPxGzKeiwm9sZVPXZWWjoPFU3ExMcoSsb&#10;+fb8Gflr8ofmv03uXoPore3Ze2Kr497N6+l3PgaaiG3cVuyh7S7cy9Zjtw5quraTHbbhpsXuehna&#10;qr5Kek8c9xISjhfeww772Lu3dG9sNU4DBV2TpW29R481VOqfbRVceVy8zx1E7ukdMFiqo2LSFUs3&#10;14NijfyJf5N/8yT4TfzzvjxuLv8A+LHYu2+r+k6r5CRbw7xx+NbLdJ1VDuP409ybI2vl9tdjRePD&#10;Z+l3JuLdOOgp6eIjIxNVAVNNA8U6xF5/lU/y3vmn8Y/5pvT2Z7c6H3lhdjdYz9vpuPtKjojkOsZ6&#10;XM9J9kbYwWQwm8o9GNy0GazOeo4oYYz95GZ7TQRMkqp72nuqut967Y7Tw82XwNZDQ4tswKnKInkx&#10;bJNhMlSwSQVgtHMs01QgAHrGr1KCDb6YPvdu9+9nb9/JT/mtfymP5lndv83f52r1T8JfkLvbG797&#10;t7o7o2VuvEdf5T+4G6etqyvyO76LcGD7HqlpthZGavxUqQ0+PjyTZOfKuuMjp2yTLSH58/z5/l+f&#10;Nns/+Yd8q12D8Yu4Nz0W7Oz+y+y9s5/HbRr/AO6Oe2VUVdZuKly+L3nUCHadZLV0DrHDSJWmtlr2&#10;WhSFq1hTn3uvrf8A19vbKdibr+w2xmKpKvJ5LJ01RHRyfaT0TM9Qs0Va2mkcvGQAgfWZDoA1+n3f&#10;f8HOrcv/AMJtP5F/dnz+7X6+Wk+enyubZ2J2XsTemKqqSv6/n3V97SdIdc7wxFYlLkcbVbWxlRld&#10;7bqxkn2dXJLGMROIqmiRxbN8W9iZH+Sx/Kx7O+XG/wDaAp/lh38duY/bO1Ny0E9PV7Rlz33VP1fs&#10;3cWPqVgrKKfA0M1fufPUL/bVDugx0oSemVh72LG1qCTpXqvJ7ur6PTuzP/bR01JUxsr0hqNS4uiq&#10;I2CujQRmSqnQ6WJHjNmUH3pIfHHI5/5PfPjpbK92YPOfJfdnenyc2PW9hbW3D2Rgdg5vvXdG/Ows&#10;fLlNsZztDeevAbVk7EzOR+yqclV2jpo6tmUAhANYTpmsy3eXyz6zr+zsXlO7dwdp94bXqd4YLMb0&#10;xW08p2rnd17vo5K7B5TfW5dWJwL7xyVZ9tPWz+iFKhitiF9+9lhwry53duMkykUubqMrnKVqyCat&#10;ipJcrPV1iF4Ja6p/agNZK+lnbgBvf23el915revV2zdxbk6o3J0ZuCqxbUWa6j3XNtarzGwsphKy&#10;qwVdgBkdkZfO7PzGHgqMazY2vxtXLRV+NeCoi0pKEX6enWmfye59i7bzOa2BmurMvPQtTZPr3cEm&#10;CqMltOuxdTPiqrEis2vkcrt3I46KaiLUVXRVElNV0TRTR6VcKPe7PcZUS1VBTTT4+fFTNHplx9QY&#10;GkpJImaJotdLJLTSRgp6HRiroQR9be9SD/hY1maXc3w1wWw6/wCKfZW7l6xz3XfcGG+X65vZu0uq&#10;+os7vXeeT6wbqynOaq23b2vurfeApa2XKbdwsCHExDD5iqd4ISI9e3/hR7koM38bcVtSr6D3ruEb&#10;Hy2zuxcb8ihk9t7f2F15ldzblrtjNsOE5OoO4d/57deJgqpK/DYyJTj4xjslUM0URCe9l6+R8iz7&#10;bipHwFbUfYy0eRi3F5aanoMdLVVL0JoB5W+4yE9XCrGSGIftjxyNcDjWv/4TA/zHsl8bPmLQfBft&#10;hafevxD/AJgeYg6W3l1vuSOnym2Mb25vyiTZWxtywYXIpLQ1Ee/GqYdpZ2kASPJ4+vpnnExx1LH7&#10;pU/kZ/M6t6V+R1J8WOwBDub48fLvIxdZ7k2Xmkhr8HRdhbrpl2ztbNxYysWSlmTdbTx7eytPZUrq&#10;SrhaUSGjgT372CvRm9Hwu5E2rkLVO3d3yDGVNFNZ4EyNWopaWcRPdT93cU8q8B0db30KPcLu/wCE&#10;HT/8jb+fB1NQ/Kuk7CrPgnjd9ZfvPqreOza7e8G6c31DkMPu5dlYODObHz+3N0Vu7utOwUo8NnYI&#10;q6nevipBU1EJx+SSKaL2h8Xuuf5Wv81vr+l78p94VPxVot05HtPYW49t1W54s9k+u6vG7hXbGLiy&#10;u18vhs7U7h2Tu9KbG5WJKuF6uOnE00ZpK1Uk974ZTa+N6s7Xx659axtqJVSZWgqaZqoVEuOeOo+1&#10;iEtLNDO1RQ1gWOUBwXC6iNDgEwv/AAoR/nPfBv8AmtfFbrDE9V0PYlF8k+pflnu99tLkKTsDAbHq&#10;vivNiu1sTjM7k8LV7i/uNW9h7omi2hWzGoxk2UxBaspaOrippayOoGD+b7/Mr+LXz66F2Nj9hUu8&#10;aXurr75A7ibCCsp93Yna8/Q0lBv7H0OVrsZPmf7rVO8c7JHt2pkM1DLXY8mpgpqiOCSoSb3t47f7&#10;L2tv7A0MdAlYuax+4Kgwa1q4aVsCY6+NJXiab7V6ycinY3QyR+pVYKWDH3/mBfz+P5SnyL+BXyV+&#10;AfV9D3ovV+D+KewcP8Q8pmH7wh3ZX/IDGN3FiKrbnZe6cr2BV7ozuy9l4jFbKqY6ncORy8G4Jsxk&#10;I8jFULSjUbL5dfzbP5fPcnxP7r+JOxqTtRdi4voPaWN+O9dkW7Rj3BV9uUJ7Hx0+G3tnq/d9Rncr&#10;tnbWPoNszpPmKzIxZeTI1aVscywDV72rd3dt9e5naeb2lQplfsIsBSR7deT+KCofLp/Eo2hrp5Kx&#10;p5aamjjpWDTPIJjI4cNp9o/+WH/P0/ld/CX4GfGH4XbjxPclTiOxtt9pQfPXJpJ3Rl8pt7cm5us5&#10;dr0Vb03lf79S1uDo9yy4XFY6Sk2zPgqHDKZshRxQ1sk08ic+Df8ANo+Cvxi+KHRvxozOO7Imx+8s&#10;LvuL5Y1yv2XkK7D5rN7IkwVLU9b1/wDep6nF02bfGUFG9PhJcVS40eSspo46l5JX97jbG7a2Ltja&#10;eD21NHkmjrIK4bscHJySQzz0JgVsbJ90WiWYxRoVgMSR8uoDEkg1/Ix/lc7B2N3D2H/O/wDm1NN8&#10;f/5fvxx3dvPuf4wz9vTZeizvZNfHujIy9a9lVdDnZsnvTJ7d2fHUUkuEMnny2691yUC0JrfHKtQG&#10;38rH4KbT2t2NvD+aF8nZJOo/iL0xuHcvZXRsvYcuRpcrvWrTO1kmyt61FLlZK7ctdhtuJNTyYwv5&#10;chn8+9ItKanRIJve23qzYlJS5Ks7Q3OTiNo4aoqcngmyJkSWtcTuaKtZZi9TJDTAqYr3kqKgpp1W&#10;Nzm/yVe0+0P5xP8AwoK+SP8ANabam5NmfHb4/wDV+c696tpswiOMXRblwJ6x6s6+yE8MlTj/AO9G&#10;a2XV7i3dnIKOoqYcflJzGJGhnp5HMr/LM35vr+Y5/N47p+fTYDNbb6c6j2Lldn7EhyKqwoabNYk7&#10;H2HtCrljeak/juT2zUZncOUip5p46OulKB2jlhdve1L1lX1/Y/b2a394J6bDYihlo6BZAPQk8X2N&#10;BRuQWTzy0zTVEoVmCSG17EE7DP8AwpC/7clfPf8A8R/19/7+/q/3cH/Oh/7difLL/wANHaH/AL9H&#10;Yvv3sYe6P+ZY7t/6g6T/AN2lD71VfnR2Dubfn/Cfv+QZ/Ln61rmj7K+eO/uuMFT4+nikrJMhtzZO&#10;55duUdDW0cJD/a1HZ/a22quO7I0rY1whIWQrQn8p935zdn8or+Uv8Ndk1TLvX5Xbt2bioaOJGqXq&#10;8LtjOSYanpammjIbwTb539hKhLspdqJgpIVyvvYCbqrJ6vqLqXZlExFbuyrooggBYvDSzmFUZRb0&#10;muyEDD6X0f6/veK+S3Yu0f5eP8u7uHsLa8VPjNrfEL4obkm69xlSsDRyydTdZTYrrXbKxui0slRl&#10;8ricdjoUYLE0s6htKkkbR3dm8tvfDz4ddjbwwSQ0WC+O/QOal2fQziIpI/X+yJKDZOECMqwPNka/&#10;H0dHGrARtJKoNlvb3s0ebrKfZ2zsjWQBUg27t+Y0aNaxOPoTHRQWPpLSSRogH0ufetP/ACL/AI7V&#10;HT3/AAmd+X/bWep5m3l8tOpfnR3fmMnktcucrMJjerd4dUbXjr6yfVU1FLVwdd1GWpy7Nq/i7y3v&#10;KfdJ38rHpybrn+SP8iuwcrDI25PkF198p+0MjXVuqTKVGLotibi2Bgkq6iW880FRFs6bIQ6mbV/E&#10;WkveQ+/ewT6rwxx3SW4shKD9zuHH7pykkj3MrRJQ1GPgDsbsysKNpBf/AI6E/n2PP/CNv/t0fuP/&#10;AMW/7l/94nqH2K//AAm7/wC3e2a/8WK7J/8AeX679+9u3xu/5l5N/wCHFkv/AHGx/va9939e/ex+&#10;9/ME/wCFq3/b03oP/wAUA6s/+CK+VXvRn/4U0f8AZeHUv/io+w//AH8nfXv3sjPya/4/zE/+GjQf&#10;+7nP+9QL3rr+/ey6+/e/e/e/e/e/e/e/e/e/e/e/e/e/e/e/e/e/e/e/e/e/e/e/e/tVfyROiZfj&#10;d/KW+A3VdXRfw3Jw/HfaHYOexrRtDNjdzd1vW91box1ZGyIUyFDuHsGpiqfqPOj2LCzH6Z/8sDqq&#10;Tpb+X38S9hVFN9lXR9O7d3flqIoY5KLOdmtVdmZ2jqEZVK1dLmN3zxzfUeVWsSOT73Zp1fijhevt&#10;pUDLocYamrJUtYpPk9WTnRh/q0mrGB/xHv5w/wDwqt7ti7i/nP8AyAxFFVx12I6M2X0/0li6mF1k&#10;jEuH2Hjd87mpBpJ0yYvfHYGVpJVPIlgb3pjfz7uz4+x/5lnbuOpahKrHdWbZ666woZo3V08mN2pR&#10;bpzlONJOl6HdG7q+ncHkSRN797Jj35lBkuy8vGrB48VS47FxsCCLx0iVU6/68dVWSKf8R71zfdNP&#10;v3sGffvfvfvfvfvfvfvfvfvfvfvfvfvfvfvfvfvfvfvfvfvfvfvfvfvfvfvfvfvfvfvfvfvfvfvf&#10;vfvfvfvfvfvfvfvfvf1Pf+EcHWz7K/lJ53d01MySdwfLHuDfNPVSwlXqMbhNrdZdXwxQzvQ0jS0N&#10;Nkuvqsqqy1UaTyTWkVmeKPfI/wCE32ym2z/L4yu4ZIWV+xfkB2LumGd4yrTUWLwOyNixxxStS05k&#10;pYa3aFRpAedFleSzhi0ae9ny+N9F9r17LUFSDkdwZGqDEfVIoKGgAB0LdA9G35YXJ5+oGur/AMLU&#10;uxRn/wCZD8feuKedpaTrr4fbYylUmtwlNn999tdsVFbAImiVdTYLb2LlMiuwcSBbKUN6b/8AhTLv&#10;EZf5o9Q7MhlMlPs7454OuqF1Npgy26uwewJqqIRmMDUcViKFy4Zg2sCwKm/vYN/Jms829MPRA3Wj&#10;25BI3P0lq8hkCwtb/jlChv8Am/8Ah7M//wAIeevBkO4f5gnbD0q32l1r0N15T1rxQ6wOw90dj7lr&#10;aWnneE1BU/6MIHmSORUuIjIrHxFRz/4S6bOFX2N8vOwGgW+39k9UbOhqmji1Abwzu881UwQytEZt&#10;J/uNE0io4XhC6k+Mj3t9+LlHryO78gV/4D0WJo1cgf8AKZPWzsoJGr/lBBNjb6X/AB7+iN73Fffv&#10;Zxffvfvfvfvfvfvfvfvfvfvfvfvfvfvfvfvfvfvfvfvfvfvfvfvfvfvfvfvfvfvfvfvfvfvfvfvf&#10;vfvfvfvfvfvfvfvfvfvfvfvfvfvfvfvfvfvfvfvfvfvfvfvfvfvfvfvfvfvfvfvfyA/+FP3VzdYf&#10;zsfmCIadafE9hN1D2jhiIzEahd3dL7BO4ahwKanhZn3tQZQakMoYKC7mXyAfOt/nmbFbY38zn5F+&#10;OEQ4/eDdd76xpCFDMu4etNpHMTMBDDGxbc9JXjUpfUBdmL6wPe66+86E0PZ247LaOsOOrouLahUY&#10;yk8zfpUf8Ckk+l/8Te/v6D3/AAmg7U/0sfyUfhTkKio82U2Vt/sjqvKwmXzNR/6OO4N/bZwFO0ng&#10;px+5s6ixs6qFPjSYIWcqWO3z/JJ35/f/APlk/GSrlm8lftjEb02HXx6/I1N/czsbduDxELP4oR69&#10;uU1FKFsdCyBdTEFj72b7pKv/AIh1jthybyUsNbQSC99P2WRq4IRey/WmVD/gDbn6+9DX/hWX1K/W&#10;n86LuvcooloaLvHq3ontrHpElPFT1CQdeY3qbJVsMVOq6WrM/wBV1kkzOPJLUmSRiddzqh/8KBOv&#10;n2T/ADLuzc2KUUtN2jsTqrsGjVFhjimSLZ1F1/W1UccIXSajL7CqWkLDW8xdzfVc+9lQ+QOPNF2X&#10;k59OlcpQYrIJawBAo0x7sAPpqloGJvyWufz71r/dKnv3sFPfvfvfvfvfvfvfvfvfvfvfvfvfvfvf&#10;vfvfvfvfvfvfvfvfvfvfvfvfvfvfvfvfvfvfvfvfvfvfvfvfvfvfvfvfvfvf0gv+ESvyHTc3xb+Y&#10;Hxdr69ZK/qPurafcWCo5yBONvd07QbbGQhoLtqmocbnun2mmVVtDNkgWP7yj3ug/8Jie4lzfRHyL&#10;6Kq6tXq+vOzdv9j4qmlIEow/Zm3Tg6yOlu15KWiyvXRkkAH7UlaCT+4PfvZ0PjDmPPgdx4J3u+Oy&#10;dPkolP18OTp/A4X+qpLjrn+hf/H23/8AC2z44Tbl+OHw4+VmLx7SS9Sdtb26W3XVUsGuX+Cdy7Zo&#10;t1bdrMpKiNJHjcPnOpJ6eF2IjSpzGj9Uyj3D/wCFPHTEmb6X+OHflDSF36+7B3P1nn54ItUn8L7J&#10;wlNnsPUVzqpdaLHZTr2WGNiQizZLT+qRffvfD5PYUz4XbefjS5x+QqsZUMoufFkoFqIWc/hI5ceV&#10;B+mqT/H38433ple/eyZe/e/e/e/e/e/e/e/e/e/e/e/e/e/e/e/e/e/e/e/e/e/e/e/e/vc9Uf8A&#10;Mretf/DA2d/7zuO9/WT2D/x4myv/AA0tuf8Auno/fvdstB/wBov+oSm/60p7X/tW+/e5fvSD/lQ/&#10;9xcH84X/AMV/7q/9/b8N/er38Av+4hP+Yz/4iPs3/wB+f8b/AH72V7YH/ZQvY3/aoyf/ALtNt+xc&#10;+No/2Qr/AIVo/Kzo+VZML1p/M5+PZ7u2JjNfhpsr2RTY1uxMzuKoLSCKeSTeXWfZ8MI0h/JkAoN7&#10;6xD6VH+ynf8ACgjvzq51fGbJ+cXUB7P2pQ6vHBX70hom3jkszMS4jldtybI3zFH6dWusCjm+r3tx&#10;wv8Av0/kFn8WbxUO+cP/ABSkS9lkrVT7ySY82JNTQ1wH5u/+3vW/nY/GmT5b/wAqr5v9K0OO/iu4&#10;q3o/cG/9lUEaK1XW776aqKLt/ZmNoJDYwVma3DsenoQ11BWpZXOhmvan/M46Tf5CfAn5Q9Z0tH9/&#10;manq7L7u2zSIoaoqd19by0vYm26KkY2MVTksxteGlBuAVnKsdJb372KvZ2EO4dg7oxiJ5Jmxc1XS&#10;oBdmq8aVyNMif0aWalCf8hf09/P2/lKfJ2L5Q/zm/wCRhk6qtmq90dJfFzH/ABo3fHMsh+yqulNp&#10;/LHbmzadJ5APulm6nfbtSWHCPUNHclCTqLfy+e8o+9P5lP8AKxrp6mWozvWHRNJ0luJJA5+2qOst&#10;v/IDDbbhWV/8+suwHw8xYcK0pTkqT797KL17nRneyuq3Zi0+LwK4SpBv6WxlPuCGmAJ/VfHmFr/1&#10;Nvx7+qizqgBdlQFkQFiFBaRgiKCSBqd2AA+pJt731mZVF2YKCVW7EAanYKq3P5ZiAB+SffvZ9b2+&#10;vH0H+34H+3PvQY/mQfyXPnT/ACpPl9mP5qX8keHNZXZdRks1uPsv417Iw0uezOwcXn5qat3ntWi6&#10;zhqHbuToLc2SVqk4Sgg/im2GED0cAioYchRal3zQ/lo/Kj4C/InI/PP+WFHkq/bU1bk8zvbpTa+N&#10;kyuS2nQ5eSGq3LgaXZEUznsjqXN1qtN/DKSL7/BsImp4hHSxVdL72UvenWm6tgbik371gJZKZnlm&#10;rsJSxGWWkjmKtU060IJ/iWInf1eJB5IOCosgdbJ/5cX/AArR+DHyexeH2J8zJIfhJ35G1PisnUbq&#10;fKZLoPc2WVTFVVuE7EFJLP17C08LvLSbqSjp6EMkS5KscM/s6nwx/wCFBHxY7yoMdtT5JvH8Ye2U&#10;MNBXTZ9q6t6mzeQVTHUVWL3j9vJLs+Myxs0lPnlpoaUMsYralrt797Wuy/kFtXORx0m5SNsZYFY5&#10;DUeR8TPJ9GaKs0k0YuCStRpCfTW3197R3X/ZHXnbO1MXvzqvfuy+zNj5uMzYXeXX+6cHvPamXiUg&#10;NLi9xbcrsliK+ME8tFM493s7R3ps7sDAUO69hbs21vfa+UQyYzcm0c7i9yYDIxjgyUOYw1VW46rQ&#10;X+scjD372O1HW0eQp46ugq6aupZReKpo54qmnkH9Y5oXeNx/rH2tPal9+9yffvfvfvfvejv/AMKg&#10;P5jHwG+Xnww79+GHUvyg6/znyU+Mfc/UXbEuzqPMU0+2OyabC01Ztne23+vuyaGoqeu9zbs2JR9k&#10;VLZLb/8AEo89HX4Wqp4qGWSHnVz/AJ53zK+JfyH+NXbXxp6+7z2jlO6uj+y+vN/ybbpsjDNg96wY&#10;yCowm58RtDetLNPs7N7g2rT70nNbiPvUyyVeMqIUpZHj597K53nvPaW4ts5fbWPztHLm8Hk8dkDT&#10;LIpgrViDQVUNHWozUc9RSLWtrh1iUPEwCEj385FHeN1kjZkdGV0dGKujqQysrKQVZSLgjkH3pmKz&#10;IyujMrqwZWUlWVlN1ZWFiGBHB9+9kyBtyOCOQR+Pf1i/+Evv8w7sX5e/y6aei+Uve/XO/O5em+wt&#10;5dfYObJb7wtR3Pkuk9lbV2XkcDurt7C1NcuamyeNq8tkKQZyoj1ZLG0VPUVcklUaipn+gD/Iv+Ye&#10;8vkT8NoaXvftbZu6+yet94bk2hi5K3deMm7Lresds4HbNZis/wBiYyeqGTkraKoyFXTjKTJetoqa&#10;Gaod5/NNL73YD0XvGt3Hs0LnsrRVeTxtZU0cReribJvjKaCmeKoyMTN5S6NI6+Uj1ooLEtdjptf8&#10;Kmfnn2v8nf5j3YvRMXde0d//ABa+O7bQoulNr9Ubtotx9eJms719t7Lb13VuWswtdV4rPdpQ7jzG&#10;QxVVM5LYqkp1ooljP3L1Gt1/Pg+V+/8AvH5nby6qj7N29u7ojp07dpuscFsDcFNmdnrk8rtDD5Dc&#10;2fzdRjKqooMrvuPNZGroJ5GJagp4RSxhP3mm97Lb3xuzIZzedZihk6erwOH+2XGQY+oWajEstHDJ&#10;U1E7RO0cteJpHjYn/NqNIt6r1Qfyn8p1vtf+ZJ8K+x+4ey9q9QdWdLfIXrfv3f2/95V6UOGxG2uh&#10;dwUnb9fQxxqk9fls1uQbLXGY7H0UNTX19fWQwU8MkrqpID8Aa7ZeC+aXxm3n2NvbA9d7D6z7g2X2&#10;1u3d25KtaXG4/CdT5en7Fq6VECy1eQyeaG2RQ0dJSxTVdXV1McUMbyMqn3tAdfvRQb12zW5Gup8d&#10;QYzMUWXq6upcJFHBiZlyLqBYvJLN9toRFDO7sAASff0nPlt118CP+FQ/8vLdVB8Yu2ts5Hs7qzcW&#10;6M50lvbOURxO9uouycZl9x7XxdD2ZtC1TvTaXWPe+K2p5mgq6VKybDT0GV+yNZRQ0ybqnyD2b8Tf&#10;56fw9z1J0d2Dg6zfGw8zncp1hufKUxx+5+vN6UORzOCoaXe+3bTbm29sftagwHkaKogSpkxstJX/&#10;AGxqaaKBfezq7ho9pd67PqEweQgeuoJp5cXVSr46rHVsck0Ea11NzU09Dlo6e9mUMYikmnUoX38q&#10;7u/pLtT43dt9gdE937KzHXfbHV25K7am+Nm52OJMhhszQlWZRNTS1FFkMfW00sdTR1lLLNR11HNF&#10;UU8ssEscjaFPaHWG/el+wt3dVdobZyOzt/7FzVVgN0bbyqItXjclSlSVEkLy0tZR1UEiT01TA8lP&#10;VU0kc0LvE6OfeyE5TF1+FyNZispSyUeQoJ2p6qmlA1xSJ/ipKujqQyspKupBBIIPuy/4L/yH/wCZ&#10;5/MEkw+W6a+OO4Nm9YZf7WaPvHvQVnUvVAxlYsLQ5rEZTO4+Tcu/MXoqFYvtjFZyQC/o9LWO18WP&#10;5Uvzk+Xb47IdbdM5fbexsj4JE7R7TFR19sD7KoETR5PHV2Vo3ze66DTKCWwdBlHAv6eDb3tb7V6p&#10;3zu8xyY3CzU1DJpIymV1Y/H6GtaSOSVDPVx2P+6I5T/h7vFo/ix/Id/kPVEe5/mR2xQ/zWv5gG0W&#10;Weh+LvWlLiKnojrrd9K6n7LflBUHO7apKrBVjGOpO8K6trZoDHUwbUSQXW0em6H/AJUf8qSZM58k&#10;N/0vz6+XO3istL0VsmDHzdU7N3FAyn7bddJMcrhaeoxVSSk3946qpqpIik8WAVxce9iimB6o6oYT&#10;7kyC7+3dT8rgqFY2xNFUqf01at5YFaJuD9w7MRZhT39jDS/Cr+db/wAKXuytkdk/MOnrPgZ/Lw2v&#10;kKLMdc9dVGBzO28MmDWmmpqPKdXdOZqrot0dlb4r8HP4ot5bmFDh4qWumbEE0xfGMI8Hxl/ma/zt&#10;d67X3r8jIan4ofDvBVdNkdmbNmxOSwuNXFLBJDTV2xet8nUUud3tuirxcvjj3JmxS42OCqkbHHwF&#10;qE+9uS7Z7N7uraWt3GH2ns6B1loqMwyQxeLSVWSgxsrJPXVTxGwqZ9MYVz4/TeP3u/fBb4r/ABN+&#10;C/TFL8QPiXj9u4PbnT01BLvrEU2cxme7Cq967uw9DlX3p3FXUgiyFVv7fGHhpqvzVcNMDjlpo6OG&#10;DHxUkEe0J8V+hvj/APFjrWD46/H2jw2Lw3XMlI+6sdDlKHK7vqNzbhxtLXtubseqpxHVz7t3Rjoo&#10;KjyVEUINGIEpooqOOniT3s0O1cDt/auNXbu3khihxpQ1UaypLWNU1EaSGpyTrZ2q6qMK12C+jSFA&#10;QKARL/hSF/25K+e//iP+vv8A39/V/sqn86H/ALdifLL/AMNHaH/v0di+/e0r3R/zLHdv/UHSf+7S&#10;h96iP8i6t/4cS/mlfywNu0nmzfT38qP+XzSZzMwTUs4wR7SWs3DO1dC9dDAIdxY/tLu7BRDx6zUD&#10;ZxkhDRRPMNeL+VfU/wCzjfO74M4an8mU65+AnxCp8rkopIJRijvsVOYlNVG1VHEI8zSb77QxSDRq&#10;Mw24XjBjjaQe9l36rb++O/NiwreXHbA2gssgKnxff6pjrGsC0yV+UiHF7/bXHAJ97Cf/AArq73y2&#10;wv5X2G+PW0PuK7fXzI+RHVfT+O2/j2tlsrt3a+Rm7UypogGR5I5d1bNwGNlRSDJ/FFRroz+7gP8A&#10;hQ12tkNp/BfG9P7d81Vur5I9xbC66osRRm2Qr8Pg6yTfleaYXVnSTPbbxNE6g+v78Kbqze/exg+Q&#10;2VkpNixYenu1VuTMUGOSFP8AOSQwOa+TTyLgz00SH+vkt9PdqvafQ2H+Lf8AJi7Y+N+BSlGM6L/l&#10;rdl9Vxz0cYjiyNTsj405/AZHMP6EaaqzeRoZayeVh5Jp53d7sxPs+u/Op8b0R/LV7A6XxKwCh6s+&#10;FO99hJLTIEjrJtsdJ5bE1mSb0qZJ8pW0slRLIw1ySys7eon372vq7Ex4HrWvwsWnRitlVtACosHa&#10;lwksLyf4tK6lifqSb+6hv+Ebf/bo/cf/AIt/3L/7xPUPuu//AITd/wDbvbNf+LFdk/8AvL9d+/ew&#10;7+N3/MvJv/DiyX/uNj/e177v69+9j97+YJ/wtW/7em9B/wDigHVn/wAEV8qvejP/AMKaP+y8Opf/&#10;ABUfYf8A7+Tvr372Rn5Nf8f5if8Aw0aD/wB3Of8AeoF711/fvZdffvfvfvfvfvfvfvfvfvfvfvfv&#10;fvfvfvfvfvfvfvfvZhviR0LmPlL8pPjt8bsClUcl3p3V1p1XHPRxl5cdS723ficBksw/odYaXCY2&#10;tmrJ5WGiGCB3eyqT7GH499T5HvfvbpzpfFLOa3tPszZOw0lp1LSUcG59xY/E1uRb0sI4MXRVUlRL&#10;Iw0xxRMzekH3728bexMmez2GwsWrXlcnQ0AKi5RaqojheQ/WyxIxYn6AC/v7q8MW39mbbigiXH7e&#10;2ttTBpFGt46LFYPb+CoAiLqYrDSY/GY6lHJIWONP6D39UuOPEbawqRRijw+BwGLWNFulNQYvEYqk&#10;CqLkrHT0dDRwfmyoi/0Hv3u1MCGmgAGiGCniAH0WOKGJLD/BURF/2AHv4WnzH73q/lD8tPkv8jqy&#10;SZ37x727U7SpknjaF6TGb13rmc9h8csDEtTw4vE1sFNHGSTHHEq3NvfyvPkh2tUd6fILu3uapeR2&#10;7S7V37vuFZUMbU9Dubc2Sy2NoxExLQxUOPqYoUQklEjC/j373VduTKtndwZvMsSTlMrX163FiqVV&#10;VLLGlvwEjYKB+APZbfYLe/e2X373737373737373737373737373737373737373737373737373&#10;737373737373737373737373737373737373739lL/hO31S3Tv8AJe+BG2ZqP7Sq3D1Ple1qgtHE&#10;k1WvdXYO8e28fWTPFJKZvLiN6U4iZm1inWNSEChF+kh/J02C3XH8tL4m4SSm+3nzHX9fv6Yskay1&#10;C9m7v3J2FR1MrRvJ5PJjtywiMsdQhVFIW2lfe7JOnKD+G9abSgK6Wmx8lefpdv4nWVORRiQTe8dS&#10;Lf4WH+Hv52P/AAqF7Uj7R/nX/LdaOZp8V1vD0/1XjGaSJykm1OnNjS7jhAhlmjjWDemUyahdWqwu&#10;6o5ZF04/56W/E31/M3+QgppTLj9mRddbDomLoxV8B1vtZ81FaN5EQRblrq5QL6rC7BWJUe9k471r&#10;xX9nbh0m8dEMdQJyDzT42lMw4JAtUyOP975497Vv/CJnq+TB/Bn5ZdwTUzQP2L8paTYtNLLDLFJW&#10;47qvqzaGXiqYXeNUqKFMj2nVQq6MyieKZDZkI933/wDCYvYz4v4s/IDsWSAxNvLven2rBI8bo9TR&#10;7C2Ht3IpNGzIqzUq1m/KiNWUsBLHIvBU+/ex8+MVCYtrbgyJWxrM8tIpIILJQUFPICLixQPXsLj8&#10;gj3uj+9l3372Zf37373737373737373737373737373737373737373737373737373737373737&#10;3737373737373737373737373737373737373737373737373737373737373737373737373738&#10;zH/hax1EdsfzA/jX3LS0i02P7Z+KtHtaslRJv9yG6eqezd7tk62SWRmiMy7a39hacpHpCJTqxF3u&#10;dIj/AIU1deHB/LvpTsmCnWCj7A6Ep8FUSKsv+V53YO990NXVLyOzRmRcJu3GQ6UsFWJSRdrn3skP&#10;yax3g3fhMkq6UyGAWBjz656CuqtbEni/gq4hYf093Zf8Ir+4v72/y8PkJ01WVn3OS6d+VGVztDA1&#10;Z5Xx+0e1Outk1eKpVoWu9JTybr2hnp1cEJNJM4Chkdms4/4TN9j/AN4Ph52/1tUVPmreuO+a/K0s&#10;RqNbUe3t+7N2xUUEC0pu1PC+f27lZQwISR5GsAysW97E/wCM2S+42dmMazanxueklQar6Kevo6Vo&#10;10/2QainlN/oST/T3WF/wt96aOL76+CfyDhpFYb66i7U6ayNfHTIHiPVG8sJvbC0lXWKxdlqP9M1&#10;e9PEwABjmZSbvYjf/CoTrY0HbHxV7fjp1I3V15vzratqkgUNGdgbkxm58ZT1FSCWKzf6SqtoUYAD&#10;RKVvdre9oX5Q43x5bauYC/8AArHV+Ndwo4+wqYqqJWb68/xJyAf6G3596MHvVi9+9lY9+9+9+9+9&#10;+9+9+9+9+9+9+9+9+9+9+9+9+9+9+9+9+9+9+9+9+9+9+9+9+9+9+9+9+9+9+9+9+9+9+9+9+9+9&#10;+9+97PH/AAkl+UcfQH82zaPWuZyq4/anyu6t390jViqmihxq7vx9JTdo7BqZjI6H+JVuY2FJhaLT&#10;qZ5814wP3LreR/wnw71TqT+YPt7ZWSr1o8B39sTdvWFQKiRI6Ibio6eHfW0p5C7L/ltVkdpvjaW1&#10;y0uT0W9dx72OXx7zoxHYVPRSSaKfP0FXi21EBPuEUV9Ixv8A22kpDEv9TLb8+/oSfzwfik/zM/lW&#10;fMzpXHY9slu+PqXJ9odd0sEBnyFV2F0vU0vau1sPiwHjMVduqu2l/Bg19PjyLhrqWB2/f5onQbfJ&#10;T4FfJPrOjozW7iTr6u31s6CKIy1k+7+tJoN+4HHUNmQpVZ6q29/DdV7aKxgbqSD72b/tHAf3l2Fu&#10;XGIheoGPkrqNQLu1ZjCtfTxx8iz1D0/j/wBZ/fxY/fzOvfvdZ3v3v3v3v3v3v3v3v3v3v3v3v3v3&#10;v3v3v3v3v3v3v3v3v3v3v3v73PVH/Mretf8AwwNnf+87jvf1k9g/8eJsr/w0tuf+6ej9+92y0H/A&#10;Gi/6hKb/AK0p7X/tW+/e5fvSD/lQ/wDcXB/OF/8AFf8Aur/39vw396vfwC/7iE/5jP8A4iPs3/35&#10;/wAb/fvZXtgf9lC9jf8Aaoyf/u0237GT/hUNRVXxS+Rv8oj+bDgKKRI/jR8oMf1h2vVUUUj1+c2P&#10;lsnjuz8LtyWSmieoTH1O29nb4on/AFEtmbIA7eoSf56VNP0F3N/Lw+f+JpXVOku86PY2/wCopo3a&#10;qym18hW0e+cZhneGNplo5sLtzdFK31uclZQGPq97cu9VbAZrrvf8SkDCZ1KHIMoOuWlkeOuihJUE&#10;hGgpqpT/AMtOPe4VT1GNzWNgq6Sehy2Iy1DFUU1TTywV+NyeNr4FlhngmiaWlraGtpZQyspaOSNg&#10;QSD72MYZqLJ0UVRTy0uQx2QpUmgnheKroq6iq4g8csUiGSCppamCQFWBZHRri4Pv3sxoKSoGUpJH&#10;IgKsCHR0cXBBF1ZGU/6xHv5UX8tD42N8P/8AhVF178Z46WalxPT3y5+RG1NpLUAiap6/TrDt3Idc&#10;5KQEDS2W2HX46qtyB5uCRydCD4SdKt8dP582z+kUgkgx/XPyF7jwG3hMCJZtorsXsOs2bWuCBZsh&#10;tSro57cgeTgkc+/eyD7Iwv8AdzvqjwgUrHjdw5mnp7/VqT7DIvROfp/nKR0b/Y+92b/hTn8ra74p&#10;fyh+9chtjc+Q2l2T3XujrfonrTM4fKVmHzVJnNzbnp92boqMRkMdPTZGkyFL1hsjPyQzQyRvDKqP&#10;fix2dP54vftV0F/Lw7UrMHnKzb29Ozc7svqrZOSxtfU43J0+Vzech3BnZsfWUUsFZT1kGxtr5Z45&#10;I3Ro5FVr8WPvZne8c+2A67yrwTvT1uTnosVQyxSNHKss861E5jdCrq60NLMQQQQfdHH8nn/hXbs7&#10;Jbf2p8fP5qclZt3deNjx+A258wNt4SfJbc3PTJGlLSt3ts/BU02T27uBZEUS7gwtLU4+sMoerose&#10;IZqyoq3/AJcv/Ch3blZiMB1B89HqcPn6JKTE4X5FYXFy1uGzkKosEDdq7cxUMldh8urqBJl8ZBPS&#10;VPkDVFNSCOSpm97C3rn5D0zw0+H36WhqECRQ7jhiLwzgDSv8VpoVMkM1xzNErI17sqWLHYF+XP8A&#10;Jw/lG/ziNmQ951W0Ng5zcXYWNmyG3fl18Ut3bdxG6NyNOkkK5yu3VtNc31/2nVU8gCeXcOPzMsIi&#10;EStGFKi3T5C/y3/5en8xvbcfac+3dpZTMbvopKvDfIboLcOGx2dzRlV4xlKrP7fXKbR35PC4C+TM&#10;UeSeMR+MMlrD3sXdw9b9edj0wyrU9JLNWIXh3FgKiGOea9x5XqKfy0lewPF5kkItbj3rA9o/8Jcf&#10;5s38vzdWZ7d/lLfN3Lb0SJvuY9p4Dfua+MXc2Ypo2aamwOQgbcM/TPYdDTrGEnbL5nE09USP8hCl&#10;lWjPff8AIn/mBfETPZLsP+X38oMhuVYz502/id2ZPo7srIwozSQ4mribMS9a7wpYlQLKcjksfDOS&#10;P8lAJVfewMr+iewdoTy5Hr7dElSB6hTw1cuDyci3uInHmONrEFufJLGG/wBR7Te0P+FKH88P+Wpu&#10;PHdc/wA0f4aVXaGFpqoUf94ey+uMt8dOwtwRRRiMNtPtbZO3KzpTeNDEik/cUm3a9qiVGDVerUQz&#10;bd/nV/zRvhPmaPZvzs+Ns++sbDOKf+Mb22ZkOm94ZdEQIGwG/tsYap6y3HSxqpPmp8NVtM6kNUX1&#10;Ee94abuvtHZMyUW+9tNXRK2nzVtFJhqyYAW/yevpYWxdSg/qsL3P9r3sGfD3/hV3/Kd+T38KwXYu&#10;/wDeHxC3/X/aUz4P5B7e+12VNkprCoXG9s7Nn3Nsmjw9M54rNwS7eLLyYl+nu3n45/z+PgB3l9hi&#10;t5bt3F8d921f28DYvt7Efb7ZkrZLCYUXYG25c3timx0LH/gTl3w5YcmNfp797F7bnf3X+d8cVZV1&#10;O3at9KmLMQ6aUuf1aMhTGelWJT/amMP+t7Mt07/Jb/lH9o95Zj+YHBtjA/NrtDs7cVTvVe6OyO1q&#10;bvvrzM5qWkpqD+J4na+ArE6VzC0NLSxJSeTFVa0PjQ0/iKIVG3rj+Wh/L2312lkvl3Fg8T8nd9b4&#10;zM25l7L3pv6HtjZ+SyclPDSfe4/BYipXrLIrSwQItProKgUulTD4yqke9veN6z69rsrLu8QQ7nrq&#10;6Zqn+J1teuWo5ZSqprjgib+GSaFUBbxtotxaw9lR72/4SPfyhe6+ya3sbC7c736ChymQkymU686J&#10;7NwWF62qquo1vVLRYDf+wuxq/bOPnncyLRYetx1FTcR08MMIEYAHtX/hPX/Lu7N3rU7yxmG7W6lj&#10;rqx66u2d1VvjFYzZU9RNqadabE7t2nvOrwlHLKxdabHVNHTQcJDHHGAg97YMr8euu8nWtWxQ5XEi&#10;RzJJR4quiiomY31aYaukrHgQk30xsir9FAHHuy3+W7/J/wDhR/LC2IMD0D1bgarsrLbdn2t2B31u&#10;WhlyvavZWGfJGuFJuLMZSvysOJoaxaelauxuFTGYOprKZZ0oIAI4ojs/C7+XV8ZPg1tQYrqTYmKn&#10;3rkMPLgd3dsZulkr9/b1xrVpqhT5jJV1XXx4+lqVhp2qqLGrQ4ueogEqUkQCInva22X11tjY1J4s&#10;RQRNWyQmnrMtOhkr62Ivq0zSSPII1ay6kiEcTMtwg4ArW+UX/CTf+Vh8nO4s92lSYXsj4zYrN4Ok&#10;p5dgfFbLbZ2Ftp92NnMllc1u+XFb92v2ptXF/wAQoamnoKfF4LEYPF0dPA7+GWaRZIiU96/8J/fg&#10;b3j2Nld90+M3p0jQZTF08Mm0uhchg9p4VtwHK1tfk9xPQbswW/cBQfeUs0NJDQYrHYuhpoombxvI&#10;4eP3tE534/7DzmSlr1ircJHLEqmkwMkFJD9x5XklqSlXBX06a0YII4o4o1A+hJuDX9Df8Jzv5QvQ&#10;3SO7OjIfiftvtvEb/wDsDvjfnduQrt79sZ2TFTmfGy43fdK2Cr+vPs2PCbUTAxSEa5EeRmdh/wCp&#10;/wCTV/Lu6o6w3B1ZH0Bhewcdu37Q7o3X2dWVW6N/5V6CUy0T0W64GxVXs/7ZjwuAXExufU6s5Zj7&#10;2oMT0113icXUYobfhyEdXo+6q8o71VfKYzdClUviej0n8U4iB/Nz7MlsrE/yyv5KPx4h60x/YnWv&#10;w96DgzW495YHafbHf+8NwPUZnMNBPuFNg0vc3YO897ZJq+qg87YjBmWN6uSWZKbzzzPINO2Mf8IP&#10;5ZPTsWyaTeOyvjn1NFk8zuTFYDsDtvceXabJZExS5hdpQdlbv3LuetarqIvKcfi9aNUPJIsPllkZ&#10;/e3qlj2P1jhxRJWUW3MSJZqmKnyGXqZrySWaYUi5Ksqapy7C/jiuCxJC3JvQD3t/Op/l+/Jj5RQ7&#10;6/lsfynd3fzY/mxtPA4zauB+QC/H1NtbN2RiKPK+fB5So7D3jsjcHYeBh23X1Urx5CtwWBiihk8E&#10;OWihncpUf2r/ADMviL3d3rHur4VfADcP8wD5OYDE0WAxXbq9QrhNt7Xx1NX+XF1828NybXy+8MVH&#10;haud2SsqsViY0jfxR5COOVivvYR5Xs3aObzoqtldf1HYG56eJKeHL/wgQU1LGkmqKQ1lTSzVkQgd&#10;jZ2iiABsJACfaozf8vb/AIUQ/wA1eN/+HAPmVsH+W98dNwQxjJ/GH4jrU5vfWQxskUwq8JvLNbb3&#10;XLBkKXKQGJJkyG/NxUAkLscVHoWN33KfED+cT890b/ZufkltL4XdN5eNBW9G/HoT5TdVZROkgqMX&#10;uTJ4XcEkVZBXxGNZVq92ZikDlm/h6aQje955dn9xb+B/vduWk2XhpgNeD29qlqnQg6oqmWGoIdZB&#10;YHXVzJe/7Y+nuyf4mfyPv5RP8pfZGX76brXbObz3UWByO/N0/Kf5U5PD793PsjGbYof4nkN2YqbI&#10;4rF7A63mw9PSSyJW4HDY3IaHaNppQwX2dT4/fyu/5eP8vva+R7YOysJk8r15iazded7476rcduzO&#10;bXocHS/fVm4KCSsoKHaWy5cdFTu61OJxtFV6WZDK9wPfva22/wBXdd9fUsmWNFBLLjoXq589nnjq&#10;56VIE1vURl40pKIxhSdUUaPza590QfzVv+FiGyNvY7c3TP8AKy2/NvTdM8NTiqr5Z9lbcqMbszAP&#10;JGiPX9R9W7jpIM3u7JQiZxDkdzU2OoKapguMZk6d1k91TfPf/hRttfD0ec61+B+Ik3NnZY5qCf5A&#10;71w01FtrEs6KrVfXmxMzTxZPcNbEJGEdbm4KOkhniuKGthZX9+9hRv75G0sKT43YcJqpyGjbcFbC&#10;yU0JIA146hmUS1Di5s86oisP0Opv7LJ/wjz/AJgG7dx/N/5kdEd89kZ7e2//AJh7Zx3fGL3VvjNV&#10;WYz+7u3OqK3Oyb0hGQrql6qtz25ti70qMjOCrj7PbXpMaxBWA/8A4TmfLncOZ+UPyQ6p7X3pldz7&#10;t+RuEo+16DPboyU+Sy+4ewtg1WVfcsf3lVM09Tlc3tXcs1ZKCGH22F4KLGFb3tj+OW7qibdG5MVl&#10;q2Wqq9xwJlo6iqlaSaoyOPaU1I1uxZ5Z6WpLn/aYPxb3tN/8KQv+3JXz3/8AEf8AX3/v7+r/AHfD&#10;/Oh/7difLL/w0dof+/R2L797Hnuj/mWO7f8AqDpP/dpQ+6Vf+EUvxWk2T8VflF8v85i/t8n3v2xg&#10;+pdk1VXEpnk2J0php8nmMtiZvGSmLz++Ow6qhnAe8lTt0akURoz1mf8ACZToV9sdCd6/InKUPiru&#10;1uwMX19tieojBlfanWONlrcjkMfJoulDl907xnpZRqu8+GF1ARWb3sMvjJgDS4DO7iljtJlchFj6&#10;VmHJpMZGXkkjNv8ANzVVYyHnlof8B7Eb+alK/wA4v+FJ/wDKP+DtLE2X2J8R8LV/LPs6JbzYygzy&#10;5Cp7XfE7jpFVkelrsT0XtSkjMoZHO5BFZVlkLLP56O3yj/nVfy9vi5TocjtX49Yyo+QO+UW8lDSZ&#10;Zaybf7Y/M06qVeCqx/VeAp0MmpW/jQjsA7k+9zN+n+9PdfXu1lHkpNvRNuCuH1RJdZyHjmUfVWjx&#10;VOov/wAdrfk+9mP+YT/2QL84f/FQPkt/75jevu7j5f8A/ZJfyi/8V17s/wDfabm9+9jfu/8A49Pd&#10;H/hu5v8A91tT7oB/4Rt/9uj9x/8Ai3/cv/vE9Q+6j/8AhN3/ANu9s1/4sV2T/wC8v13797CP43f8&#10;y8m/8OLJf+42P97Xvu/r372P3v5gn/C1b/t6b0H/AOKAdWf/AARXyq96M/8Awpo/7Lw6l/8AFR9h&#10;/wDv5O+vfvZGfk1/x/mJ/wDDRoP/AHc5/wB6gXvXX9+9l19+9+9+9+9+9+9+9+9+9+9+9+9+9+9+&#10;9+9+9+9+9+97T3/CQz4py98fzVKPurKY37nZ/wAROp959oTVc8TS0Db/AN7UcnVewsTIFOlcgaXd&#10;eXzFKWGlXwbMDrVL3yf8J3ug5O1vnrT9mV9F5tufHjr/AHJvmSoljMlId3bnp22FtPHvbgVhgz+R&#10;yMBbhWxZYeoL797Hn474A5bfq5ORNVNt3H1NcWIJT7uqU0FJGf8Aa9NRJIt/+OXvfW/n4/KOP4j/&#10;AMpP5odlUuVXF7r3V1bWdI7BMc0UWSm3f3nV03V1PU4YSugkyW28PuWtzXpu0cGMkkAbRY7Yn82b&#10;vVPj1/L4+S29YK9aHP57YlT1htIpIkdbJuLtOoh2LDPjQ7LrrcLjs3U5Li5SKhdwDpsfezY9tZ0b&#10;e693LWrJ46iegbF0liA5qMqy0AaK/wBXhjnaX/AIT+Pfxi/fzV/fvdavv3v3v3v3v3v3v3v3v3v3&#10;v3v3v3v3v3v3v3v3v3v3v3v3v3v3v3v3v3v3v3v3v3v3v3v3v3v3v3v3v3v3v3v3v3v3uZjsfW5b&#10;IUOKxtPJWZDJ1lNj6CkhAMtVW1kyU1LTxAkAyTzyKq3I5PuTR0lTkKuloKKF6isramCkpKeMAyT1&#10;NTKsMEKAkAvLK4Uf4n373yRGkdI0Us7sqIo+rMxCqo/xJPv7xPx16noehfj70V0ZixTrjOl+nOse&#10;p8ctJGkVKKHrrZOE2fSCmijSOOKnFPh10KqqFWwAH09/Vv6c6/pep+oeq+rKEQih60632P1/RinR&#10;Y4BS7N2xi9u04gjRURIRDjRpAAAWwAHv3u1zDY9MTiMVio7aMZjaHHppAC6KOlipl0gAAC0fHv4l&#10;H8wTuNPkL86/mR3jBWLXY/tb5Pd5b5wlQlvCNubg7J3HX7ZpqchnvS0W35aaGIlmYxxrdmN2PzEP&#10;l32OvcHyq+SHaUVQKqj393l2lunGSpbxjC5feuZq8JDDYteCmxEkEcdyx0ILkm5PvdYe78kMxuvc&#10;mUVtSZDO5WqiP48M1bM8Cj/aVhKgf4D39Sb/AIS2dPDqT+St8XKuopFpMz25lu3+4c2gieMzHcva&#10;e6sJtmrdn0tO1VsLbGIfXpUWIVdSqHbe3/kSdcjr3+Wb0TUTU4p8l2HkOxOxsmojZDIc3vzPYzB1&#10;DM1mlM+08Hjm1WAsQBcAM3vZ7uiMd/D+ssExXTLkZMjkZeLX89fURQMb/XVSQRm//I/ewp7uA9+9&#10;jB79797979797979797979797979797979797979797979797979797979797979797979797979&#10;7979797979797979797979797979797979797979797979797979797979797970mP8Ahbb0idyf&#10;ET4cfIaCnaWfqX5A7u6rrJIo1ZqfE937Afcj1NQwQypSx5To+lhDagglqVBBZ196xX/Cnnq85r48&#10;fHDuGKFpJevu3dw7CqHRFJhx/aG0mzTTTMFLrAlf1dBGDcKJJlFrsPfvZYvk9i/Nt3beYAucfl6i&#10;gYgDiPKUhmLE2vpEmLUf0u3utH/hEr3pFtf5e/MH47VVUsEXcPQW0uz8dFK8gWrzPR2+WwS0lOur&#10;xGqfDd1Vk5BXUYqViCApBJN/wmI7TTBfIj5F9OTzrFH2N1Lt/fNHHIzgVGS6u3ScUKeEavGZ2xvZ&#10;lTKRbUY4GINlN/e0R8YcqINxbjwzNYZLEU9cgJPqlxdV4tI/GoxZNj/rL7vI/wCFkPRMvZX8q7bH&#10;bmPovLX/ABx+SfXO7ctXiNpGpNldhYvcvVGUpyyoRDHW7z3bt0lmIUtCq8ll92k/8KQuqpN7fAzB&#10;9hUdL5KvpnurZu4MhVhGY022N30Gb2BXwlgp8aVW5dwYcliQLxgfUj372KfyQxRrdhQZFFu+FzdF&#10;USPa+mmrI58fIv8AgGqaiH/be/lqe9ET372RD373737373737373737373737373737373737373&#10;73737373737373737373737373737373737373737373737372LXQncu7/jp3j09391/OtPvfpTs&#10;7Yvau05JHkSBs/sLc2N3Pi4KvxEO9DVVeMWKdPpJC7KQQSPYg9Tdk7i6b7S657b2jKsO6Ost8bV3&#10;7t93Z1iOX2nm6LOUMVR4yGalnqKFUlX6PGzKQQSPfvbhiclUYbKY7L0h01WMrqWvpySQPNSTpOga&#10;3OhmSxH5B9/dP6S7c2f39011P3p17W/xHYncnW+ye0dnVpK66jbO/dt43dGEeZV/zdR/DspGJENi&#10;kgKkAgj39UbrDsLbnbfW2wO1NoVP3m1OyNl7Y33tupNtU2D3ZhaLO4x5AP0TfZ1yB1+qvcHke/e7&#10;UsXkabL43H5WjbXSZKipa+mb+sFXCk8RP9DocX/offxif5xfw3k+Bn8yf5X/ABwosZUYzZW3+zMh&#10;u/qhJUHhl6i7Lhg3/wBdQ0tVGkdPX/wPbe4YcXUyxBVFdQTxlUdHjX5q38x343v8UPmr390xTUM1&#10;FtnEb3rNxbAWRR43683tHFu3ZscE6KkNX/C8LmI6GaRAFFVSSoVVlZF97rU7H22dp713BhVQpSw1&#10;z1GPv9Djq4CrogrAAP4oJhGxH9tCOCLe6zPZIffvaI9+9+9+9+9+9+9+9+9+9+9+9+9+9+9+9+9+&#10;9+9+9+9/fR2RharbWzNo7drpKeWtwG2MBhayWkeSSllqsViqShqJKZ5ooJnp3mgJQuiMVIuoPHv6&#10;0m2MZPhdtbew1U8MlVicHicZUyU7O8Dz0FBT0szwNJHFI0LSREqWVWK2uAePfvdtNLE0NNTwsQWi&#10;giiYrcqWjjVSVJAJBI44HtT+3z373n96Qf8AKh/7i4P5wv8A4r/3V/7+34b+9Xv4Bf8AcQn/ADGf&#10;/ER9m/8Avz/jf797K9sD/soXsb/tUZP/AN2m2/d6X/Ch34yf7NR/J++Z2z6HHR126et+ux8hNnP4&#10;fPW0mV6EyNJ2XnFxMQSSSXKZvYeBzGKiRFMkoyBjT1MPdqP84bo//Tz/AC6fkrtylo0qs7svZw7g&#10;24/j8tTT1/U1ZBvbKLj4wru9flNqYnI49EUF5PvCi+ph797FTuHB/wAf663LTIgeeio/4xTG12WT&#10;EutbL4xYkyS0kUkYA5Ou3tZfyGfkw/yw/lI/CPtCurlr9y4TqGg6c3lK0hkrn3R0TkK/qGuyGV1O&#10;7LktxUuzYMq54DrXq4CqwAUn8qHu5u//AOXv8YN9VdUtXm8Z13SdcbkkZy9U2d6qrKvruqq6+7MR&#10;W5mDbcVe30DCrDAAMAPe5PU+b/vB17teud9c8WOTG1JvdjPinfHM8n+1zLTCQ/11396/X8xjprb3&#10;xo/4VlfywflNmCuH2b8vaTb+26rNSwCGLJd3YLZW6vjXQ4VJmZYqqafFbk2DTKdXkDVqppsE11Ff&#10;MnrbD9Jf8KA/gz3xkiMbtv5E0+Jws+TkiEUdb2fits57pSlxiyllSeSWgzW04Qb6w1UF08Lq97CL&#10;eWNhwnyB2NnpP26bcSwwNKRYPlIqWowiRX+jExz0i/19X+t7ps/4V2fzJcT8qvmdtf4edW7hhzHU&#10;/wAK13FiN512Mq3kxu4fkZud6Km3/SyeJ/ta5ercTh6XAxsy+Wjyz5mIHS3Nbn/Chv5qY/vr5K4L&#10;45bEy8eR6/8AjMMxjty1VDUM9FmO5c61NDu2B9DeCqXYmPx0GKQlddPkGyUYOlufew2+Q+9Y8/uW&#10;n25QTCTH7Z80dS8bEpNmZyq1amx0t9hHGsQ/KyGQe9Zv4pfGPtn5mfIrqP4w9H4GTcPZvce8MftP&#10;b1LomNDjYpRJWZzdGdnp4p5KDa+z9v0lVlcrVaGFLjqOaUghLe6RegujuwPkn3H170b1diXzG+Ox&#10;9xUm38PBplNLRRyB6nKZ3KyxRyvSYLbmIp56+vn0kQUdNJIQdNvfvYI4DB5DcuZx2DxcRmrslUpT&#10;wrY6UBu0s8pAJSCmhVpJG/sopPv7Yvwd+IHV/wADPip0t8UOoaOOHaHUOz6LCS5Y0sNJkN4bpqWk&#10;ye9N+ZtISytnN67qravJVNmZY3qPGlo0RR9OP4ufHbYvxQ6D6z6B67pkj2713tymxcleYI6er3Hn&#10;p2eu3LuvKLGWBym5s9U1FbPyVRptC2RVA97s42tt2h2ngMZt/HKBT46mWIyaQr1M7EyVNXKB/u2p&#10;qGZ2/oTYcAezX+x+9+9qD2w7n2ttje2Ayu1N57cwO7trZ2lahze2tz4jH5/AZiidld6PK4bK09Xj&#10;shSs6AmOaN0JANuPbVnMDg9z4ivwG5cNidw4HKwGlymEzmOo8tiMlTMys1NX42vhqKOsgZlBKSIy&#10;kgce/e8U8EFVDJT1MMVRBKuiWCeNJoZFP1WSOQMjrx9CCPdCny1/4TEfyg/lb/EcpT/Hyo+NW9ch&#10;JUzHePxbzi9XRRST+WQInXFTj9x9ORU6VMuu0O3IZrAIJFSyipz5BfyOP5dnfv3lfF1BN0puarea&#10;U7j6Iyg2KiPL5HCrsyejzPXCRLNJq/bw0clgFDhePfvYTbh6N66z+uQYc4SqcsfucDL9iATfj7Jk&#10;mxoUMb8Qg/i9vev/AL0/4So/zNPg5urI9qfynP5jFcMh5pKp9rZPcW9PjTv3IY+BpJKLb1XmNn5b&#10;eHXHZjEpGsq5pMDjpgzaoVChWqO3L/IQ+b3xbz1Zv3+X/wDMqq+78j1DYGtzO5ek92VdHEzvTYeo&#10;yO3K/cWzN7sSqBxk1xNHKCdUYAAb3sI6noPfG1qh6/r/AHk+u5YwPNU4SrdBcrC0lNJUUVd9Bfyi&#10;JD/T3kxn8+/+f5/K4qaba381P4A13dPX+Fb7Cs7dk2q/WmRyTQTxUry0vffTuN3x8btxtTxOh8MG&#10;ISpmZ0aWoXyBjzof5sv8274JzwYH56/Eeq7L2hjG+0qexHwLbJrK0xSxwNJT9s9c0W6Ol80YUdT4&#10;4scs8hZS8w1hvfvfads9ubEZYN+7RfJ0cR0NkTT/AGLvYhSVy2NSqwsxAI4EYY8XPPu474+/8K4P&#10;5QXb2zMhnuzt+9rfGTdWHxr1tbsbtLqjdm6qrKzQInng2hnumqHsnC5lZJpAkArHxdXKLsadFVit&#10;j/UP/ChP+XZ2Htqsy2+N2b+6Pz2Oomqara2+9gbgz1RXyxKvli27lutqXeuMyStK4WIVLUNRIPUY&#10;UAYj3sR8P8heusjTPLXVdfg540LNS1+PqJ2kItcU8uNStiluTxq0Mf6D2Ursf/hXXtzt3eU/T/8A&#10;K8/l6fJj5ldoVcdRDi6nO4mq29Qq8cvjTP0PX3WeO7V31uDbaKQ0hrpNsyRgkyNEFuxfN5/8KG8N&#10;2HuSXrr4LfD7u75Jb6qEljoJsrj58PShlk0Ll6XaGyKPfu6svhUBBc1T4R0BJdkC3PvafrfkPDka&#10;k47Yuz83uSuYERtLG0KXvYTLR0KV9VNAPzrMBH5t7eML0R/wqn/mQrDX97/JPp/+Uv0nn/I1Xsjp&#10;LGRVneEGMqZY0pKjHT7Zze7d9YvIRUUbuyVHYu3qhJZRrpFb0wOWN6p/n1fNER1fa3dXXP8AL76x&#10;y2tqjbHWFDHU9oxUM8iLTzUc2Eye4d1UFZHSozMs28sPMskg1U4Ppi97yRYrvvelnyuax3X2Lmvq&#10;pcYgbKCMkaWQwS1FXG4UfmshIJ5X+ho+k/8AhNR/Kl+OG5du9qfMjeW9Pmd3XuncmCw1Lv35p9up&#10;Jt3dnYGVr6agwmFwvX6ZHBYneNZm6uSOmpsPuCp3VJUyzaFDs0aqOvWP8k/4DdMZrDb9+SG5NzfJ&#10;Xs3O5rFY2DdnyY7DV8NuDd1fVw0uLxmM2itbisfuOpyc7pBBjcvPnnneTSA5KBfe33GdJ7Bws8Nf&#10;uSpqdy5OeeKNavc2RBhqKyR1SKKKj1xR1LSsQqxzNUFibc8e9j3r/rfrzqbamL2H1XsLZfWex8JG&#10;YcLs3r/a2D2ZtTERMQWixe3duUONxFBGSOVihQe7nto7L2d1/gKHamwtp7a2RtfFoY8ZtvaOCxe2&#10;8BjozyY6HD4alosdSIbfSONR797GijoqPH08dJQUlNQ0sQtFTUcEVNTxj+kcMKJGg/1h7WntS+/e&#10;5Ptpz2Bwm6cHmtsblxGN3BtzceJyOB3BgczRU+Sw+bwmXo5sflcRlcdWRzUlfjclQVEkM8EqNHLE&#10;7KwIJHtvy2JxeexWTwebx1Fl8LmcfWYnL4nJU0Nbjsni8jTSUdfjq+jqEkp6uiraSZ45YpFZJI2K&#10;sCCR797xzRRVEUsE8aTQzRvFNFKoeOWKRSkkciMCro6MQQeCD7+S3/woG/kV9g/yue6cz3D1FgMp&#10;ub4Jdtbsq5utd00v3mVm6XzuZkmyC9LdhVUomqqT+HN5Y9uZOpkkXMYyFVkmevhql9/Pt/m7fyrd&#10;3/BTszJdjdeYmuzfxU7B3BUSbJzsH3NfJ1plck8lWOs94TyCSen+zPkTDV07uMjRRqrytVxTj373&#10;X3291XWbEycuSx0Mk+1MhUMaGddUhxkspL/wysY3ZdHIhdifIg5JcN7ot+N/yE7U+KHe/VPyQ6S3&#10;FJtbtTpvemH3xs3LgSS0v8RxU958VmKOOan/AIrtvcOOkmx+UoXcQ1+Oqp6eW8crA1X9L9v796A7&#10;W2D3R1hmHwO/et9y47dO28iA7wfeUEt5aDJUySRff4XMUby0dfSswjq6KeWF7pIw9+9hXhcxX7fy&#10;1BmsXMYK/G1MdVTScldcZ5jkUEeSCZCUkQ8OjFTwfe/V/NI/n7/E35+/8J9u3a7r7J4nbvyN7r3N&#10;0v0Nv743ZfOQy76603tUbyxvZO4s5Q45FiyG7+ta3bfWOTOFz0EcdLNJNBDVeCujnoF21Pnb/Nr+&#10;P/y3/lD9h1W0K7H4fuXs7N9adUbs6WyOUik3Vsnc825KLemZylLRqqVm4tlVOF2PXHGZaJEgkeSK&#10;OfxVSS0i+9m13323t/dvUORejkjhzOUnxuJq8LJKDV0NU1SlbNKqCz1NE0FC/ilACkkBrOCg2lv5&#10;T3xQT4R/y5PiD8aajFth9ybA6Z23W9h0EkIhnh7W30J+we1kmX9ZaLsPdOSjTWS4iRVNrWF7nwA6&#10;BX4wfDP47dJTULY7NbS61wtVvCkeMRSxb+3UJd37+SUfqJj3jnq1F1eoIqg/S3v3sd+v9vja+zNu&#10;4Qx+OekxsDViEWIyFVesyAP+tWTuP9Ye9ev+RXJ/s6/87z+dT/MsqEkyO09q7kx3xQ6aztSvmocr&#10;teDP02ChrsIwMtNTVlD1/wDHfbk05UrIkO4NKswmmvUB/Ktf/Zm/5oP8zL5szK9ZgMBmqPoDrbKz&#10;L5KWvwUWXgxUdVjCC8MNTSbR6dw0kpUh1jy9gSJJL+9g/wBVH+8/aHZu9jd6eCdNv42U8pJAJliD&#10;xfUKy0mHhJ/IE3+J97MP8wn/ALIF+cP/AIqB8lv/AHzG9fd2/wAv/wDskv5Rf+K692f++03N797G&#10;7d//AB6e6P8Aw3c3/wC62p90A/8ACNv/ALdH7j/8W/7l/wDeJ6h91H/8Ju/+3e2a/wDFiuyf/eX6&#10;79+9hH8bv+ZeTf8AhxZL/wBxsf72vfd/Xv3sfvfzBP8Ahat/29N6D/8AFAOrP/givlV70Z/+FNH/&#10;AGXh1L/4qPsP/wB/J31797Iz8mv+P8xP/ho0H/u5z/vUC966/v3suvv3v3v3v3v3v3v3v3v3v3v3&#10;v3v3v3v3v3v3v3v3v3v6lP8Awj1+Gx6D/lubj+SuexzUe9Pmj2VWbpppZYUgqj1L0/V57r7rulqI&#10;zeo0zbom3Tk6d30rLR5SGRF0MHfe5/4TnfG49S/C3M92ZajNNuX5L71qM9BJJGsU56+66qMttDZ0&#10;EyH960mdkz1bCzWD09fG6jSwZvez3fHPbf8ACdlzZuVNNTuatadSRZv4fjmmo6NWH15nM7j+qyAj&#10;/Gt3/hbT8wRHR/EX4G7eyi+Spmzfym7Tx0cjrIkFOuZ6w6bSQxsEeGpml3jLNDJ9HgppAP0n2S7/&#10;AIU7fIsJTfHn4oYeuGueXJ98b8o0dg6xQjJbG63Ryh0tFNJJuSSSN/7UUD2+h9+9ov5O7jsu3tpw&#10;ycsZc9XoDyAPJQ40G31DE1JIP9FPv5/HvUX9+9lF9+9+9+9+9+9+9+9+9+9+9+9+9+9+9+9+9+9+&#10;9+9+9+9+9+9+9+9+9+9+9+9+9+9+9+9+9+9+9+9+9+9+9+9+9+9+92Y/yaOhpvkt/NS+BnUSUa5G&#10;gynyR693fuWgddSVmyep8ie2t+0zAggLNsrY9epNiADf2dz+W11RL3Z89Pih14tMtZSV3dOz9xZu&#10;kYXWp2xsCtPYO7IWuCNMm2dr1YJtxf372t+tsSc3v3aeO060kzVHUzof7VLj3/iFWv8Asaalf39g&#10;75+d6j4x/B75dfINK9sbkOn/AI5dxb8wFTHI0U77swOw85V7PoqSVLGOuye6Vo6aBiVUTSqSyi7D&#10;6L/y27UHR/xd+Q3by1ZoqvrrpnsfdeInR2jlbcGJ2plKjbtNTutilVW50U8MRuAJJFuQLke92Mbt&#10;yv8AA9r7hzAfQ+OwuSq4WBsfuIqSVqZVP4d59Kj/ABPv4YHv5Ynv3urD39074L9In41fCz4mfH2W&#10;malremPjj0x1tmEkjSKeXcG0evdv4bcVbVoiRoK7IZ2kqJ57KoM0jEAfT39Ub4r9XnpP4z/H7qGS&#10;EwVXWvTPWuysiroscsmX29s/EY3M1NQiqiiqrMrTzSy2VQZHY2H09+92o7Vxf8E2zt/EEaWxmFxl&#10;FJcWJmp6OGKZmFh6nlUk/wCJ9mq9j1797f8A3737373737373737373737373737373737373737&#10;3737373737373737373737373737373737373737373737373737373737373737373737373737&#10;373737373737373737373Rt/wpD6Dm+Qf8mX5p4THUTVee602Vgu/MNIkPnegh6R3fguwd41qpdS&#10;FHW+GzUTuCPHHKz8hdJq2/nRdSy9v/y1/kxi6OmNRldk7YxXbWNdY/K1JF1fuLFbv3HUhbiw/uXj&#10;cnGzX9CSFubWPvYW90Yk5jrXc0SLqloaWLLRkC5QYupirKlrf9QUcoJ/APv5wP8AwnX+Qo+N3847&#10;4T7orK5aPAdhdjVfQm4o5Zngpa2m7229l+scBFWSKQPDRb33Fiq1dXoEtKhaygkaYH8nHuAdLfzH&#10;/jHnaiqFNid4byqOpswkkrRQVMPauHyGx8THUOpA8dNujM0FSNXp8kCluAT797Jf03mP4L2Rtidn&#10;0w1lY2JmBNlZcrDJQwhj/RKqaNv6XX39Tn+bT8eP9ms/lo/NzoiCj/iGY3n8d+wq7aNF4PuPuewN&#10;j4l+weuYvEEkc6t97Vx3qRWkT9SAuB73xf5gnTv+nz4S/J/qmKm+7yW5end31W3qbxebzbu2vj23&#10;fs2PxhXY33XgaPlQXX6qCwHv3s+PYOH/AI/sndGJC65KnDVj062vqrKWM1lELWJ/4F06fTn+nv4i&#10;vv5gXv3usD373737373737373737373737373737373737373737373737373737373737373737&#10;3737373t0f8ACb/+Ql8Uf5pmwN//ACQ+Sfc+9q7BdPdvHrrMfGfYFNT7TrszAm1tubqw25939mmu&#10;yOZj2juw5mroY6LE0WNrxLiahlyKEqF2Gf5L/wDKb6B+eG0t3d0d1dl7nqsV1z2Idm5HpHaUEO36&#10;rJRLgcNn8bnNxb3NVWZJNvbg/iVRSpTY+loqsPQTMtYtwB72YbpfqbAb8pKvNZvJ1TxY3I/ZyYOk&#10;UU7yjwQ1EU9TXa3lFNUeVlCxqj3jPrHulT+cV8AMv/LU/mC98fGb7Cug64p88/YPQeUrZaqqOe6I&#10;33V1uT6+lGSrWapy9dtiGOo27k6prebM4WsIGmxNZf8AMc+I+R+E/wAvO1ukftKqLZkOVbd/U1dV&#10;PPOct1Tuuoqq7aEgrakmfI1WDjSbD107W8mSxlSRxYn3sMux9oybJ3flsHocUSzGsxMjFm8uKq2a&#10;SjOtvVI8ABhdvzJE3usL2Rr372hvf1M/+Egnzej+Rf8ALiy3xk3LlpK3sb4U74n2fDFV1LVVbVdM&#10;dnVWa3p1fkJJppTOY8VmotxYKCEL4qXH4akRWswRN8H/AITs/KBO5PhjkOj83kHqt5/GTdEu3I0q&#10;JjPUz9a74nye5di1bySOZSlBk48xiooguiCkxtOoNmCr72fD47boGZ2ZJg55C1btiqNMAzanbGVz&#10;S1NC5JN7RyiaID6Kka+69v8Ahan8Fps1tL43/wAw/ZuHaWo2ZNJ8bO76qkpvI67azlZk939ObhrW&#10;i0fbUOH3LPn8XUVEofyT5nHwhk0qrlA/4UzfFeXJ7e6X+Ym28cZJttSv0r2hPTw63GEytTW7i63z&#10;FU0enw0uOzUuWoZpXDa5clRxgrYBve0h8mtqmWnwu8aaO5picJlGVbnwSs9RjZmt9EjnM0ZJvcyo&#10;Pfz1fen7797J979797979797979797979797979797979797979797+/x7+uB797tw9+9+9+9+96&#10;Qf8AKh/7i4P5wv8A4r/3V/7+34b+9Xv4Bf8AcQn/ADGf/ER9m/8Avz/jf797K9sD/soXsb/tUZP/&#10;AN2m2/e7Rm8LityYXL7dz1BT5TB5/F5DC5nGVaeSlyOKytJLQ5GgqY7jXT1lHO8bi/KsfeztlMZQ&#10;ZrGZHDZWkhr8XlqGrxmSoahddPWUFfTyUtZSTpcaoainlZGH5Un372Z6WKOaKSGVFkiljeKRGF1e&#10;ORSjow/KspIPvUJ/4SnZvMfHbdP81H+VhvKtmkznw6+XWY3LtF6+UvUZ3a+56vNdXZrI4lDGjLhY&#10;puoMRkwdMcbtuRJEW8kltdz+Qdk8j05nvnn8DtyVUj5T44/IbI5vbzVchabK4LOVGT2Lk6zHqUVh&#10;jI5eu8fXXsiMc0rqLu9vey7dByyYaffuw6liZdubiknpy55lgnaSgleMf8cgcdG/4H7wP5Ptb/8A&#10;CwTojcW4v5f3Tfy+68q8tgeyfhJ8ktk7zoN54Orlx+Y2dtPs6qotl1GYxOTpGirsZlqftql2TLTV&#10;EUitFLCCBq0Mio/4UW9U5nM/Ebrf5E7PqMhid6fGHunbG5aTcuLqJKPI7c2/viem21NksfW07R1V&#10;DkIewYNsSQTRuDG8QI9Wll97lfIvFTTbRxu4qNpIq3a+apalKmJiklNT1zLTGWN1IZJFyC0pUg8E&#10;e/mbdQdf1Hffc2zevcz2l131lV9lbsjx2V7c713fVbX652vUZWWaprt1di7zahzVZjsWkmqSoqjB&#10;UStI/wClmb3pFdd7Rm7Z7K23s/Jb72dsio3tuBKOv7C7U3FPgtmYKavkkmqs/vHcppcnU0dCr6nm&#10;nMUzs7fQk+/eyRY6jOWyVNRyV9HQtW1ASTIZWoaCigMhJaorKnTKyRg8s1ib+/q6/wAhL+Tr8Hv5&#10;d3W9b2z0t3T198wfkT2Htmlwu/8A5M7L3Btnce1MftvIVUWTOw+paPbWb3HRbZ2TV1+LikqamWrn&#10;yOdqKJJp3ihjgoqTfw/lOfy4/i58O9l1PYPWfZe0PkX3HvDCQYzd3d+2cvg8zgKTDVc8dcdqdfU2&#10;EymZpsHtieroY3mnkqJazKzUyySukaRU1P72fzqbrja+zqJshjMnR7jzNZAsVXnKaaCanSF2D/aY&#10;9YJZlgpWeMFmLF5SoJIACreFhfkT0Pubtet6K2x3B1zujuTFbZrt55zrLbG7cLuLem2tqY/JY3DT&#10;bh3VgcLV11ftXEzZbLQUtPNkUpUq6hmjgMjRyBLRcZ3H1Rm9/wBT1Vg+xdm53sigwlVuXKbIwe4c&#10;bmdy4XAUdbRY2XMZ/E4yoqqrA4+TIZCKCGSsWBaiUlItbI4X3sUYsziZ8g2KgyNFPko4GqZaGCoi&#10;mqYKdHSMzVEUTO9PGZJAql9IY8C9j7GX2JPv3ty9+9+9+9+9/Pa/4Uhf8KH/AJBdcfL/AG98R/5d&#10;Xdue6ti+L2eq5u8ezdk/wXIvvzuyoo5cZP1e9JlcdmsTnNm9W0FZJBkqOqilp6zcs80c1PrxFLM+&#10;oF/Oh/nEdu7M+RWH+Pfw37Py2xE6Ly1RJ2jvfbH8MrG3X2dNTSUMuxWp6+jyePym29iUtS8VbTzx&#10;yQ1OblkSSHVjoJG97KB3R3Fl6LccO3tm5SWgGClY5SupfE/3eTZShodMiSxy01AjEOrAhpyQVvGp&#10;O9N8UYu64vjF8e/9mSzn95PkJL0v1rVd4ZoYPEbaSt7YrNoYir7A8OAwONw+IxFPT7pmqoo4IKWn&#10;SOOMDQpuPe1D0EnZqdHdP/6acp/Gu35OtNkz9o5MYvH4RansCp27j6jd3jxGKosdjsdDDnZZ40ii&#10;ghVEUDSDce/ezUYAZMYPD/xqXzZg4yibKS+KOANkGp42q7QxJHHGBOWAAUAAfT2PNRT09XTz0lXB&#10;DVUtVDLT1NNURJNT1FPMjRzQTwyK0csMsbFWVgVZSQRb2LE0MNRDLT1EUc8E8bwzwTIssM0MqlJI&#10;pY3DJJHIjEMpBBBsffvbsQGBVgGVgQykAggixBB4II91D99fyD/5QfyS3zi+xuzfgz1HDuzHZSPL&#10;VVZ1q26elsfuaqRpJX/vngOntw7GwG7/ALqpdZJ5MhTVE1QUCyO0bSI9d/bH8pn+Xb3Tumg3nvj4&#10;s9ex7go65MhPUbKOd6zo83OrPI395cT1zmNrYncXnmYPK9ZBNLKVCuzIXVvew7y3U3XWaqo62u2r&#10;jhUI4kZqLz4xJ2BJP3MWNmpYajUTcl1JNuTa492O9I/Hrof407Lpuufjz031j0jsWlaOVdqdWbI2&#10;7sbCz1UcKU5yNfRbdx+PjyWWnjjHmrKjy1U7XaSRmJJOd1f0/wBU9J7Zh2b0/wBb7H6w2rAySLgN&#10;h7Xw21sZLOkSwmsq6bDUdIlbkJUQeSom8k8rXZ3ZiT797WmLw+JwlMtFh8bQ4ukUg/b0FLDSxFgA&#10;ut1hRA8hA5Y3Y/k+xh9iN797cffxsv5+Owfkd8fv5svyc2N3B2/3B2LWbb7MqOxeiN7dhb/3lu3O&#10;YnqHsSeHsbrCi2luPcOQnq6Kn2RjsrFhmOPMFNTZLDzRwqnhCr83P+bNtLubqL+YF3jtbsXsTsXe&#10;VRhd7zby6p3PvDd25Nw5TH9ebxli3lsam2/mcxWS1FNDtejr48aftDFDBW46RI1XxgD3utztqkzW&#10;I7AzlJkcjka1oK5q3E1VZV1NRLHjq0itoVp5pnLKKVJBH6LKrxkC1vf0LP8AhOf/ADhqf+aP8Szt&#10;XtfM0Y+YXxvo8HtPuqlklpqas7K29PTtTbP7yxePiWJPHupKOSkzkcC+Ojz1PK/jp6atoY23A/5N&#10;f8xmH52fH04Hf+Sph8jOl6bF7f7Ngd4Iaje2HlhaDbnaVDRoI10Z5aZ6fKpENFNloZG0Qw1VKh97&#10;OD012Mu+9veDISr/AHjwqxU+TUlVathI002VjQAC1RpKygcLKpNgrIPexD7uJ9+9jF7Z9w5SpweA&#10;zmao8FmN0VeHw+TylLtrb38K/j+4qnH0U9XBgsH/AB3KYPCfxjLSwinpvvK2jpfNIvlnij1SK3Zi&#10;vmxeJymTpsVkc7UY7HVtfBhMP9h/FsxNSU0tRFisX/Fa/F4v+I5B4xDB9zVU1P5XXySxpdx73jmk&#10;aKGWVYpJ2jjeRYIfH5pmRSwii8skUXkkIsuplW55IHPvWY3t/wAKiP5G3ZuwN49c9557smTE57G5&#10;fa3YnRfcHxa31nKmrWNXpsxs3eG3Bg9y7PnqkrImppqaereKOojIdlC6vdIe5/56f8rXfG0dx7N7&#10;Ty29XoMrRZHA7x6r7G6I3VlJ6gIGhyO29xYYYrN7clnWpRoJYZqho0mQ6iANXv3sEKrvXqyuo6mi&#10;ys1aY5UkgrMVkcDVys1rrJTVEPinpi2oaSC1gRz7+fH/ADUsh/KH3L2mu8P5Vg+UO0tv5zLV0+8e&#10;re5Nl7bp+qNvQzLM1PWdQb1qOy872rDQ/cxKGw2fxNR40nMkWSjWNaIahHz0q/5eGb34u4/gWO9N&#10;v4jKZCql3HsTsjbWFh2Dh45BI0NT13uabe2V37HS+aMBsblsfNoWUvHWqqCmHvZQd+v13PX/AHOw&#10;v47TwyyOamgyVLAuPhBvZsdVGulrwmof5qaM2BuHFtPuZ/Ix+I7/ADW/mo/D/puvxTZbZOL7Ox/b&#10;vaEMkBnxp646Yjk7I3Djc0QreDG7uk29BgdXBM+VjQFWYESf5WXx6b5NfPP46db1dAa/bFDvik7D&#10;31G8RlojszrVH3pmKLJEA+Ki3C+HixOri8teiggsCPe+XVm3v7z7925jXj8lLHXJka4EXT7LGg1s&#10;yS/0SoMIi/15B7+td/Mt+TKfDn4A/L35LxZBcXm+p+hewM1smqcgI3ZmRws+3erKJmKuI1yfY+Zx&#10;dMX0vo8urS1tJ+gz82e7l+OHxI+RPdqVi0OT2B1Pu/J7YqGsFO96zGS4fYdMzEMEFdvPJUEBazaf&#10;JextY+92D72zn929o7izYfRLj8TWS0rH/leeIw0C/Q211ska/m1/dTv/AAlN+NL/AB+/k+dR7syd&#10;K1Nur5Qb+7G+Re4BURH7v7LOZSm6+2OXqXLST0uR6/66xeSiHCKcg5A1M7NX/wDyDek26i/l0de7&#10;groGhz/ee7N59yZjyofuPtspXw7Q2uWmYl5oKzaOzaGtj+iqaxrC5Yt72H/QeEOI65x9RIpWfO1d&#10;bmZrj1aZXWjpeTyVekoo3H/B/dwn8wn/ALIF+cP/AIqB8lv/AHzG9fdjHy//AOyS/lF/4rr3Z/77&#10;Tc3v3sRt3/8AHp7o/wDDdzf/ALran3QD/wAI2/8At0fuP/xb/uX/AN4nqH3Uf/wm7/7d7Zr/AMWK&#10;7J/95frv372Efxu/5l5N/wCHFkv/AHGx/va9939e/ex+9/M4/wCFsmPoo/5hPxayqU8a5Cs+GmJx&#10;9VVgHyz0WM7u7hqaCnc3sY6WfLVLLx9Zm96Rn/CnKkpk+YHRFekKLWVPxsx9JPUAHyS01F2f2PNS&#10;Qsb20QS5CZl/xkPv3skfydRRu/AyBRrbbcaM35KplMiyKf8ABTI3+396Z3vWy9+9lr9+9+9+9+9+&#10;9+9+9+9+9+9+9+9+9+9+9+9j58WPjvvv5bfI/pD4zdaU8k+9+8ezNpdcYOZaOaugxDbly9NQ1+5M&#10;nTwNHIMHtXFPPkshJqRIaGklkZlVCwFnofp3dXyD7n6v6Q2TC8u6O0t77e2Xi5RTyVUWPObyENLV&#10;5qtiiZHGLwNA0tbVvqVYqWnkdmVVJHvbtgcNV7hzWLwdCCarKV1PRRHSWEfnkVXncCx8VPGS7n8K&#10;pPv7k/SvUmw/jn0p1Z0d15SLhOt+k+tdn9abQpaqZC1DtPYO3KDbuJbIVbCNZ6oY3GI9TUPZpZS8&#10;jm7E+/qVdZde7U6a6y2H1bs+nGM2X1jsrbmyduwTyKWpdv7Sw1Jhse1XUEIJZxRUKtNK3MkhZ2Ny&#10;T797tLxmPpMNjKDF0a+KixdFTUVOrEeinpIUhj1txdtEYLE/U8+/jO/zmfmu/wDMB/mTfKP5G43K&#10;NlOv8lv6q2H03IkpejXpzrNF2T1/X0MV2SjXdeJw/wDHamJSyrXZWchmvqPzZP5k/wAm2+XPzU71&#10;7moq81+0K3dk+1Ot3WQtTDrjZCrtjaNXSx3K065/H47+KzRqWUVVfKbm9z73Wx2Vuf8AvdvXO5pJ&#10;PJRvVtSY0g+n+G0I+1pHUf2fuI4/Kw/1ch91feyL+/e0L7+j5/KM/wCEzHwg+Rn8pHpTdHzR6x3Q&#10;nyD+RMeV77xfa2xt35fZvZXWmwuwKfGxdWbdwMzpX7Ry+LquvMRQZ1qTPYPKwU+RzlUFQ6Uf3ue/&#10;y8/5Ifxe7l/l79ZZ35L7Hzq9vdxpX9s0G/trbjyO297bJ2nu6Gij2Hh8VIy1W3sjQz7Px9JlTT5X&#10;F18UNZlJwFNlb372c/rzpDa+Z69xk+5qGcZjMiTLR5ClqZKauoqSrVBQQxEh6eSNqONJdMsUgV5W&#10;49/PP7p29sbaXcfbO1Osc1lNyda7Z7M35t7rzcWcNIc1n9jYXdOVxu081mDj6ajoDlMrgKannqDB&#10;DFD5ZG0Iq2UafPZmH2tt7sjsHAbGyddmtlYPe+68Ps/M5Q05yeW2tjM9X0W38nkTSQ01Ia6vxMMM&#10;s3ijjj8jnSqiwHvZPsnDS0+SyFPQyyT0UFdVw0c0unyzUsU8iU8smhVTySQqCbAC54HsM/aI9+9w&#10;ffvfvfvfvfvfvfvfvfvfvfvfvfvfvfvfvfvfvfvfvfvfvfvfvfvfvfvfvfvfvfvfve3r/wAIzPjv&#10;L2T/ADJu0O/K6h82B+NXx33HLQ1/jZvsuwu4czjtj7dh1XVIvvdiU26+SST4rBSCWXYj/wCE2HTs&#10;m9fmpvrtmqpfJiek+ncy9LV6Gb7beHY2So9rYeLVcKn3O1Yc/wAm5OiwHJI97MT8a8Ma3etflnS8&#10;OEw0xR7forMjKlLCP6DXSLUf7b3tJf8ACt/5Br0v/J733sSlrPtsz8mu4+pOkqJYZY1rBjKDL1nc&#10;2451iN5f4fNiOpnoKmQDSv36RsQZVBva/wCFCXbw60/lz7r2rBU+HJd39kde9YUwidRUihpMhU9l&#10;ZmUJzJ9pLjuv2pJnA0j7tUJBkUH3sdvkLl/4Z1zV0itpkzmSx2LWxGrQkjZKY2+ugx48oT/tYH59&#10;/Nw/lY9BP8of5jvwm6KejavxW/Pkl1ZFuumSMyu2wtv7nod19hyqgjlVmpti4LIyjUvjunrIW5Gl&#10;r8DupW70+Z3xi6qamNXQbr7p2HHn4FQux2niM5S5/eMirokBMO1cVWONQ0en1WW5HvZLdh4j+O7z&#10;2xiiuuOrzVAKhbX/AMkhnSorDax+lLE5/p7+4B7+ob797tD9+9+9+9+9+9+9+9+9+9+9+9+9+9+9&#10;+9+9+9+9+9+9+9+9+9+9+9+9+9+9+9+9+9+9+9+9+9+9+9+9+9+9+9+9+9+9+9+9+9+9+9+9+9+9&#10;+9+9+9+9+9+9+9+9+9+9+9+9+9+9+9+9+9+9+9+9ofs7r3bfbfW3YXVO8aX77aHZux92de7qorIf&#10;vNt70wNftvOUtpFdD9xjMlKnII55B9pffG0ML2FsreGwdyQfdbd3xtbcG0M9Tek/cYXcuJq8LlIL&#10;OGU+ahrZF5BHPv3uLXUcGQoqzH1K66aupaijqE/1UFTE8Mq88eqNyPfwptw4fsL4r/IfOYCeT+Cd&#10;rfHDujJYeaXxv/uJ7C6g3xNRSSeFykn+Qbk28TpJB9FjY+/lZZjHbw6F7iymJlb+Gb+6Y7LrcdK+&#10;hv8AcfvDrrdEtM7eNir/AOSZrDk6TY+m3v3uqyaOswOYlhJ8Vfhcm8ZNj+3WY6qKk2+vomh9/cw+&#10;PPcu3vkX0H0l8gNpBV2x3f1L1321t+JZxUmnxHYe0sRu2gpZJlSPXNSU2WWKS6qQ6EFQbgfUv6e7&#10;Jw/cnUvWHbm3wFwfaHX2zuwcRGJRN4cdvHb2P3BSQPKFTXJTw5AI3pU6lNwDx797tLw+ShzOJxeX&#10;p/8AMZTH0eQhF9Vo6ynjqEUn8lRJY/4+/is/zQvjMfhz/MO+Yvxtgxa4bBdZd9b7o9j49IkgSHrH&#10;cOUfeHVUiwRgRwLV9b7hxUwRfSgksLgD38zP509IH44fMP5HdLRUIxuK2P2xuun2vRrGsSx7HzFc&#10;249hOsSAJEtRsvMUEgVfSuuw49+91m76wf8AdveO5MKI/HFQ5arWlSwFqGaQ1FAbDgaqKaM2/wAf&#10;ZDvZUffvaT9+9+9+9+9+9+9+9+9+9+9+9+9+9+9+9+9+9+9+9+9+9+9+9+9+9+9+9+9rLr7rrsDt&#10;neOB676s2Pu7sjf+6q6PGbZ2TsTbmX3buzcGRlBZKHC7ewNHX5bJ1TKpOiGJ20gm1gfak2hs3d3Y&#10;G5MTs7Ye19w703bnqpKHCbY2phsjuDcGXrHBKUuNw+Kp6vIVs5AJ0xxsbAn6D373Jo6OryFTFR0F&#10;LUVtXO4SClpIZKiomc/RYoYleR2/wAPv6Yn/AAlN/lS/O7+Xft75L9l/LfC43qPbvyJxPV9NtTou&#10;szlDuDf9Lk9g1e8aqPfO8IcDVZHb2zlmxW8HpKbH/dz5WYySffQURpoUn3cP5BvwF+Vfw7w/du9v&#10;kJjKLr3Ddx4/YsGA6rqcpSZfd0FdtKo3HOm6txx4morMPtsSUG4mp4aT7iWvlLv91FTGCJZfezud&#10;BbB3Xs6HN124Ykx0OZjoVp8U0qzVayUjVLCqqREzw0146gqqajIbnUF0i8r/AIV9/wAueT5JfC3b&#10;PzV6+w/3XafwwqK6besdHArV24vj1vWtx9PuxpfGvnq5OtdzRUeahDERUmLnzEv6m95/+FE3w1fu&#10;r4z4T5NbQx3n358apqqTcyU0QNVmen9zVVHDuAyaF8tQ+ys5HTZOPURHT0EuRf6t7975fInZhze2&#10;YNzUceqv20XNSFHrmw9SyCovbljRThZR+FjMh/Pv5f8A70ZPfvZGPd/H/Ca/59Q/A3+aH1NVbtzK&#10;4npz5KQj419ry1dR4cVi4d/ZjFSde7urfJHJS0i7X7Kx2LNRWvo+0xFTX3kSOSS9tn8lT5ax/FH5&#10;09fT7gyQx/W/dcY6U3/JUTeOgoY925GgfZ+4anWrwU64Le1HQmapbR9vj56u7qjvf3sW+lN2jae+&#10;se1RJ48bmx/BMgWNo4xVyRmjqGuCq+CtSPUxtpjZ+bE+/qp/OT4n7H+c3xH7++J3YYhi273b1zm9&#10;pQZaWlirZNrbo0Jk9j72oqaZHjkyWyN6Y+gy1MCCDPRqDxf3vr/KXoDa/wApvj1238f94COPD9n7&#10;Mym34shJAlS+Bzuha7a256aGRWR63a+5aOkyEAIsZaZQePfvZ9t07fpd1bey+36ywhylFLTiQqGN&#10;PPYPS1SqeC9LUoki/wCK+/h+dxdS796F7Y7J6S7SwVRtnsfqXfG5+u98YCpuZMVujaOYq8HmaVZN&#10;KrU0611E5hmS8c8RWRCUYE/Lw7H6+3Z1Pv8A3r1hvvFTYPenX26M5s7dOJn5egzu3cjUYvJU6vYL&#10;NCtVTMY5FuksZV1JVgffvdXeSx9XichW4uviMFbj6qejqom+sc9PI0Uig/2l1LwfoRyPYb+0X797&#10;he/e/e/e/e/e/e/e/e/e/e/e/e1ZsLD0W4d87LwGSWRsfnN2bcw9esMhilaiyeYo6KqWKUAmOQwT&#10;tpYfQ8+1BtPHU2Y3TtrE1odqPKbgw2Oq1jcxyGmrcjTU04Rxco5ilNj+D797kUkazVdLC99EtRDG&#10;9jY6XkVWsfwbH398z39aD373bR7979797970g/5UP/cXB/OF/wDFf+6v/f2/Df3q9/AL/uIT/mM/&#10;+Ij7N/8Afn/G/wB+9le2B/2UL2N/2qMn/wC7Tbfvd897Qnv3s0PvScTt3qn4pf8ACxCej697H2Xm&#10;NtfO749U/WndOL2rujFZik2B3bHtOaPGbM3hjsfWVAwPYGV3d8esBMaSdErEbdQYqoqZAdY1ew9g&#10;9Bf8KNZafZ+89s5HC/Kvp+LZPZdBgc7QZGn2l2emAkSi21uOjo6mYYnd1fuHp/EyGnlValWzwYgC&#10;Z7+9ljGRx+A+RpWjraaSDdeHFDk44J45FpMoKchKapRHPirJKjDxHSQGH3H+1H3tSfzAPjPTfMn4&#10;SfKf4vSw0cld3X0f2BsrbEuQk8NFjt91mBq6nrzN1EpBVI8Bvqkx1dc3ANPzx7vo+XPSMPyR+MPf&#10;HRckdM9V2b1du7bODkrH8dNRbrqcTUT7Pykz8hUxG6qejqrnj9nnj372PW7sGu5Nr57BEKXyeLq6&#10;aAubKlW0TNRysfwIatUb/Ye/mRdd/wDCSj+dJvXN4rFbl6c6h6hoMjVVFPV7m7E7/wCt8nhMFFDU&#10;Swx12Vg6nynaG45qWqjjE0YocfWTCN1DxpJqRdH3Z3/CfL+ZfubKUFBmut+u+u6SsnlhqM3vHtzZ&#10;dbi8VHHNJElVXxdf12+c1JBUIgkQUtHUyhGAZFfUo97I9R/HzsyqljjnxuOxyOxDT1mXoniiAJAe&#10;QY966YqwFxoRjY8gHj3Zx0//ACDv5IfwoTeuP/mxfzVOlewO2aPCpVHp/qPtbC9cS9cHGCaozv3m&#10;FxuX3l23v7PV7xLDj4TicI7KsqJQVUzo0B4euv5TH8r/AOMi7no/n/8APbrPd3YFNjFnPXXXu/sZ&#10;syTZf2Iklyv3OMo8huTsLduWq2jWOjiOPxjELIq0k8jKYve1xjeper9sipTsDfuMq8gsQb+HY/IR&#10;URotFzLqiSSpyFXK5FkHjiP1sjEi2yn/AMJ5v5YHUvwD+PHa3a+w8HvygrPl/wBmZTsnYp7fpsZD&#10;3Btr4s4zI5aL4zbO7EhxVBjaHHb0rNk5R9x5umip6ZqbI500c8SyUIC3W/yfPgz198Send/b/wBq&#10;YvddJU/Ire9dvXap7FhoY+xcJ0PQ1mQTpDbe8Y6CloqWj3LUbYr2zOTgjhgaGsypppUD0oA97Gzp&#10;7Y2P2lhq/IUkVWjbirpK2l/iKxjIwYGN5Bg6asEaIiVLUshmlUBdLy6SLr7te7d+ZvTHTnyb+Jvx&#10;F3BmPvu8PmBnO0KTr3aGMmppa/EbU6j6h372xu7sHctO0glodrqdlR4ala3lq8lkVEKvHTVjQH97&#10;D+SnWvW/eHx/+POXyP3XaPyKym+qfZ+3aGSGSrx2A68673Z2BuHd+biZw9Lgl/uymNgb9dRW1iiM&#10;MkFQ0Xva/wAjuXGY3Obf29NJrym4pa5aOnQqXjp8djqvIVFZOL3SD/JREp+rO/FwrWJ5/PH/AJhp&#10;/ln/AMufujv/AG9kaOj7i3HHR9PfHuCrSmm8vcfYVNkYMNmYqOsjmpMh/cDbuOym5pKaZGiqosK0&#10;Li0nsuX80j5h/wCySfDXsvtvD1lNTdj5lKfrnqCKoWCXydkbvgrIsbko6apSWnrP7pYajrs48Mit&#10;HOmMMTCz+/e052lvH+5Gzcnl4XVclMFxuHDWN8lWK4ikCsCr/aQpJOQeGEVvz7+Xl/JH+LWX+eP8&#10;2P4n9ablSu3Xg37eg7x7myOaNVmRldkdTzTdqbzTdVdUSyVUy79qsFHhZKmVzJJWZiO7F3v70Wv5&#10;YXRGR+V38wDoDZObWqz+LbsOLtHsqsyZnyQr9sdfyyb83Kueq5neeQbsqMWmMeeRi71ORS51Nf37&#10;2RXrDAybs7A2/Qzh6iL+IjKZJ5dUnkpceTX1InZiWP3bRCIsTctIPf2g/f0s/fvdlvv3v3v3v3v3&#10;v3v3v3v3v3v3v3v3v3v3v3vRH/4WpfBeTcfXXxy/mGbOw/lyHXOQk+OXdlTS0okqDsvdVXkd1dRb&#10;hrpooUNPi9ubybNYuaSWR9dTuOijRVsxbVQ/4Uy/Fh8zs3pn5g7cx3krNm1jdM9nTwQB5f7s56or&#10;M915mKqSOJTDQYbcjZOhkeR21T5mlRQtmv72VP5M7VM1Hht4U0d3onOGyjKtz9tOzz46ZyBxHDUm&#10;WMkk3aZQPenV/KN/mAbq/lqfPLo/5N4jI5CLY+P3BT7M7z2/RNUPFu/o7d9ZR4/sDE1FDTJI2RrM&#10;TRLHmcZGUbTmcXSSWOix1xv5eny5z/wn+V/V/d+OrKxNrUeXh212niKZpmj3F1duKpp6Td2PmpYV&#10;dqypx9KqZKhQq2nJUNO9jpsfey49ebun2TuzF5yN3FKkwpsrCuq1Ri6llSrjKLfW0a2ljH/HWNT+&#10;Pf1zf5knyt3D8VP5fHyB+YPUL4HdWW6k65wvbG1I6iWCu2zvLEUu4ttV8uLkrYY6tThd37dqZaX7&#10;umvNFDVeandZVjcfQv8Amn37mOg/iD278jOu2xOeyHXuzcZ2BgEmeKqwm5MdBmcJVyUL1UaVC/wz&#10;cWGnkg+4hvJHHP5YmDqjD3uwzeufmwGz8vuPHGKeTH0UWQpwSHgqY1mgcoWAb9qohYrqHIDXHNj7&#10;Hf4l/KDqn5o/G/p/5RdJZlc31t3Ls3H7swUjPE1fiaqQy0O4NqZ2OB5IqTc2zNx0dXicnAGYQV9H&#10;MgLBQSK3x9702D8l+l+uu9esckMnsrsnbdHuDFOzRmrx87l6XL4DKpEzpT5vbeapqjH10QJEVXTS&#10;KCQLn3t12/ncfubC47O4uXy0WSpkqIjxrjY3WanlAJCz00ytG4/DqR7+dn/wrV/lHVnxs+Qr/wAx&#10;LpTbLJ0P8ndzND3Tj8PRt9l1r8ia+Gatr8/WLEWNLge7Ep5skJmBjTcUVesjp95RRNpzf8KDP5et&#10;R0r3A3zF6xwbL1R3jmzH2ZR46mP22yu46uOSpq8tUhCTBiezkhlrRKQUXMpVq7L9zTRn3snPyD69&#10;bCZj++OMgtic5PbJpGvposy4LPMwH6YcmFL3+gmD3I1KPem571u/fvZbve/d/wAIlPiGk1f8vvnb&#10;nsax+xhwPxZ6xyDxBofuKv8Ag3aXcRQyIdFVT08WzY4pIzqEdRUIxs1jtrf8JiPjustV8iflXlqI&#10;n7WPFdD7HrGQGPy1H8N332OVLr6Z4YY9tpG6G4SaZTw1j72bb4w7du24t1yofSIsDQuRxdvFX5L6&#10;j9QApgCPwSPdg3/Czb5Pf6Lf5d3UvxqxeS+1zvyq70oJ8vQCp8TZTrLomjpd7biU0ykPVR0fY+Z2&#10;dISbxxsFJ9RQg3v/AApR7y/uJ8OuvulKGt8GV767UpJcjSCfQa7ZHVVNBufMqYAQ06U+88ltxyT6&#10;ENifUV9+9q/5KZ37DZ2PwiPplz+VQyJe3kocUq1U3H1YLWy0x/oPdnX8g3+ZR8U/nj8GuoNidCrH&#10;19vz4u9T9ZdNdk/H3NZWlrd1deUuxtqYzZ23M5jqiKmx/wDerr/ctHgg+PzENNErSB6eojgq4pIQ&#10;eP8AlMfNboP5XfFrrvavU6ptDdfRWwNj9bb16hyVfT1Oe2fT7WwFFtvDZSimSGj/AI9tHN02KDUe&#10;RjhjVnDQzJFUI8Y97XPUu9cBuva2OpcTajq8Fj6HG1uIlkVqijWlp0poZUIVPPRzrFdJAo5uCAwI&#10;92F/zCf+yBfnD/4qB8lv/fMb19nA+X//AGSX8ov/ABXXuz/32m5vfvaw3f8A8enuj/w3c3/7ran3&#10;QD/wjb/7dH7j/wDFv+5f/eJ6h91H/wDCbv8A7d7Zr/xYrsn/AN5frv372Efxu/5l5N/4cWS/9xsf&#10;72vfd/Xv3sfvfzjP+Fve35Kb5N/BjdJx1PFDmeiOzdvpllFL91Wyba7AxmRlx0zIxrjT4td2JJEJ&#10;AIg1ZJ4yWMttMn/hUHiHh7w+LGeNHCkeS6p3viEyCin+4qXwm76Gsko5Sp+6MNCu4FdNYEYaofRc&#10;+S3vZMvlDCVzm1ajQAJcVXQiT06mMFZG5Q29VkFQCL8eo2/PvR696uvv3srnv3v3v3v3v3v3v3v3&#10;v3v3v3v3v3v3v3v3veN/4Ri/y+JN9909xfzHN9YaOba3SVHkui+jZquNWFR23vLC0Nb2TubHkgPF&#10;UbL6yzEGLDEmOZd1ygXeA6dpD/hNX8QX3V2Z2P8AM3dWNSTA9Y01b1X1bJUIGE3YW5MZSVW9c5SG&#10;2uObbOyMjFQhj6JBn5LeqI6fezSfGrZ5q8nkd51cYMGLV8Viiw/VkKmJGrZ0/INNQyCP+h+4P5Hv&#10;Z0/4UofPmP4I/wArruCTbedbE9zfJdX+NnUK0kkX8TpJ9+4yv/0kbrhGo1dDDtXq6kyzQV8aH7XM&#10;1OOTUjzRt7vF/nV/LRPin8FexXwuVbH9ld2q3SvXa07R/fU8u7KKq/vpn4xq+4pYsDsSnyBiq0U+&#10;DJT0a3VpUb372OPde7RtTYuRMEvjyWbvhcdpI1qauN/vagf2lFPQrJZx+mVk+hI9/H+9/Oq9+911&#10;e7A/5WHwsyv8wb5+/Gf4p0tLWS7c7E7EoKzs6uo2qYHwvT+zop94dq5QV9Pp/h9Yux8JWwUDu8Sy&#10;ZOemhVxJKlzd/A34z1/y9+W3SPQcEFTJht47xpKnfFVTGaJsZ1ztyOXce/a8VcNvs6kbWxdTFSOz&#10;IHrpYYgweRb+9q/Ye2ZN37uweAVWMNZWI1cy3Bix1MDU18msfob7WJghJF3Kj6ke/tqPtjExbTbZ&#10;eIibbWDj28dsYuHbYhxLYDEpjTiqKLAiGFqfGtiqMKKULGUhMa2Wwt7+na2Dx8eAO2sdGcJi0w5w&#10;dDFhRHQNicetF9hTR4kRxmGiNBThRBpQrHoWwsLe/e7O/BGKf7aMeGIQ+CMQ2j8MYTxqIrCyeNf0&#10;8WFvfyvPnt/wkw/mT/FWq3Huv494vC/Nnp/HTVVVj67qhf4L3VR4SJXeOTcHSebqmyWVyxYCNaXa&#10;mQ3NPKSH8cYLrHoZ/LH/AIT8fNXoSfM5/p+hxnyd66o5J6ijqtgD+G9m02LjDMj5frHKTmtr8gSA&#10;ggwFXnJZCQ2hBqVPeyGbs+Pu9cA01Rh44tz45CzI2P8A2smsQ5Bmxkra5JPxpp3nJ+th+NY/d+zd&#10;39e7mzOyt/bV3JsfeO3KxsduHaW78Hk9tbmwWQREkehzOBzVLRZTF1iRyKxiniRwGBtyPdHu4tt7&#10;i2hm8ltnduAzW19yYapajzG39xYuuwmbxVWqq7UuSxOTgpq+hqVVwSksasARxz797A+ppqijnlpa&#10;unnpamFtE1PUxSQTxOOSksUqrJGwB+hAPtN+2X373g9+9+9+9+9+9+9+9+9+9+9+9+9+9+9+9+9+&#10;9+9+9+9+9+9+9+9+9+9+9+9/T2/4Rk/GR+rv5dnbPyRylA1NmvlR3tkY8NWNTmMZLrXoyin2PgJU&#10;naxqFpuxctu+L0+hCpAOrWBvKf8ACa7o9tifDjsDuivpGgyffPatYmNqTCUFbsrq2ll2viJFlbmZ&#10;Yd5ZDcUfHpUqR9dVvezy/GvB/YbNyGakQrLnsq4ja1tdFilNLCQfzprJKke6ov8Ahbd8lo9wd8/D&#10;X4j4nI3h6x6z3t3tvOhp3LwzZjtjcFLsvZkWRHqjjyGCw/V+UmhQaZFgzJdwVkiIIH/wp57sTL9r&#10;/G349Y+svHsfZG5+1dy0sLlopMj2Bl4NtbajrByiVmKx2xa6SNRZxFktTAh0Pv3tAfJ7NibLbb29&#10;G/FDQ1WVqVB4MmQmWmpg/wCA8UdDIQPraXn6j2TX/hHH8cX7W/mjbj70r6JnwnxY6B31ujH5EIXS&#10;m3/2qabqTA0DHhY2yGxtybpkDXv/AJKVAOolS3f8JwOmG3987Mz2pV0zNjOh+pN1Z2jrdJZYN27+&#10;8PXuJpCfojVe1s1nXBvf9gi3JI97Tfxvwv8AEN9zZV1JiwOIq50f8LWV+nHQof6a6Sec/wDIPv6l&#10;Pve59+9nu9+9+9+9+9+9+9+9+9+9+9+9+9+9+9+9+9+9+9+9+9+9+9+9+9+9+9+9+9+9+9+9+9+9&#10;+9+9+9+9+9+9+9+9+9+9+9+9+9+9+9+9+9+9+9+9+9+9+9+9+9+9+9+9+9+9+9+9+9+9+9+9+9+9&#10;+9+9+9+9+9/Ig/4VGfGGT41/zivkFkKOg+x2r8kMPsz5MbUAiVBUHf8Aj58Fv+qLoSkslX27s3cU&#10;xNlYLIoYE+tvnh/z1ujX6U/mOdvVlNS/a4DujHba7uwAEYUSnd1HLit2zllOmR6jsPbeYkJsCA4u&#10;CfU3vdeHe2DOE7HzDqminzUdNm6fi1/u0MVW1/oS2Rppj/sfe79/wk4+U7fIj+UZ17sHLZD73d3x&#10;S7E330FlTPNJJXzbaSrpuyOvaqSOQ+jH0O0t/Q4alKegphmX9SN72hf+E/3fB7i/l57P2lkKv7nc&#10;PQW8d1dS15lkZ6uTCrUQ702fO6P+ijpdv7sixsBX0lcaR+pW9+9mh+P+e/jPXlHSSPqqMBWVeJku&#10;SXMAYVtGxB+iJT1YiW3Fo/esv/wtF+Kb9bfOTof5YYbGNT7e+TfTMm0tzV0amRantHoivpcPXVVX&#10;KihaZq3rXd22aenRzeUY2ZkLBHCUhf8AClzoNtlfKTqjv/G0Jiw/eHWz7ezdUil1n311TVwY6qnq&#10;HUWgap2VuHCQwq3Mn2UpUkKwX3sEPkvgDRbpxO4Io7Q5zGmnncc6q/FOsbMx+i6qKogCj86D/j70&#10;0Petn797LZ79797979797979797979797979797979797979797FLpvpDuP5Eb/w3VXQ3Vu/u4uy&#10;dwM/8I2P1ttTNbx3LWRRNGKmsGKwVHW1UONoVkD1NVIqU1LFd5XRAWC7626v7I7j3djdg9UbE3b2&#10;PvXLlv4dtfZeAye483UxxlBPUigxVNUzx0VIHDTzuFhgT1yMqgn373PxuLyWYq46DE0FXkq2b/N0&#10;tFTy1M7AW1N44lZgiXuzH0qOSQPe4/8Ay6v+EanfPaMW3+xv5ivasfx32hUSUtfN0P1RNgt6d1ZP&#10;HOpeSh3Jvx3yvW3W1Y4KMv2kO65tGqOWOllHp2Qfhv8A8Jte2N9x4jeXzI36nTu3Zngq5OqdgS4r&#10;c3ZldRsCz0ua3YzV+ytl1LAqR9vFn5NN1kSCQce9mQ2b8bctXCGt3lXjD05KucTjzFU5N0PJSerJ&#10;koqJv+CioNuCFPvei+Ff8tn4Rfy9dprtX4lfHvYvVtRUY2DGbg3zDQvnu095wxOJ2O8uzdwyZPeu&#10;fhkrdU60ktZ9hTOxFNBDGFRdp/4zfCr4wfD/AG+MD8feoNq7ElmooqHL7pjpWy2/NyxxsJWO5N8Z&#10;h67c2WjepvKKeSp+0gZrQxRIFUe9mo2zsra+z6fwbew9JQEoEmqghlr6kA3/AMprpi9TMC3OktoU&#10;/pAHHsv38wz+dr/Lv/lnUtZjPkL3XR5ntmKnjnofj71LFR9gd1VnnjWembJ7ZpMjRYvYlHWU7GSC&#10;r3LX4WkqlVhBJLIAhCL5hfzO/h18I6eooe4OzabJdgJCktL1D18lNu7s2p8qLLAa7B09ZTUO1aao&#10;hbXFUZurxtPOqkRPI9lPvbPvDs/Z2yFaPMZNZcgACuIx4WsybXF18kCusdIrDkNO8St+CTx7Gz4X&#10;fLD4+/zY/gvtrvLbG3I8r1B8hdl702J2J1Zu2WkyVbhmnOX2L2R1fvaGhZIZZPEaiGTSESsx9TFU&#10;R/szxsRN+NHf/UP8wH4r4TtLB4ZK/rruDbO5dq7x2HuCSnranGtKcjtXemxdzx0rLG7+MyxPbStT&#10;STxzJ+3KhPvbptncGI7A2rBlYIRJjsxTVNJWUFQVdo7+SlraGqC2BNrg/TUjAjgj38f7+aH8Hdy/&#10;y6PnV8gvibnP4lV4Xr7eVRWdZ7jycWifeHUW6Y03F1nud5o40pKmurNqZCnhyPgLQwZWnqqcHVCw&#10;Hzq/nT8XM18NvlR298f8r97UY3aG5JqnZOZro9Mu4+vM6i5jZGcaREWnmqqjAVkMdZ4rxxV8U8N7&#10;xkD3uurfW1ptm7qzG35dbRUdSWoZnFjU46cCahnuAFZ2p3Ae3AkDD8eyCI7xuskbMjoyujoxV0dS&#10;GVlZSCrKRcEcg+ykqzIyujMrqwZWUlWVlN1ZWFiGBHB9+9pEG3I4I5BH49/ZM/kC/wAxSm/mQ/y3&#10;unuydw5v+Kd5dS0dN0R8ho6qpE+Xq+x9g4nG09Lvmv1lZp/9KO0qjH5+SdY0pxka2spYrmle30jP&#10;5SXzHh+aPwu653pmMp992l19TQ9U9wpPP5chUbz2lj6KGDdNXrIll/v1t6ajyzyhFhFZU1MCX+3a&#10;3vdkfUm8l3psvG1s0vkymPVcVmAzXkatpI0C1T35P39OUmJsBrZlH6T71Mv+Fkf8teXrnuvrz+ZN&#10;1jtyRdl95R43qv5DPjKNjSYTt/a+IWDYG9Mm0KFKePsPYmM/hskhCRLW7eRnYz1y6tfn/hSH8KpN&#10;mdm7O+amx8M67Z7SSi2F3C1FTMafGdi4LHCLaO5a0xqVhTeO1KH7J3IWNanDqWYy1Qv72X75I7KN&#10;Fk6PetDCftsoEoMxoX0xZGCO1HUvYcCspI9BP01Qi/L+9H73q8e/eyu+/e/e/e/e/e/e/e/e/e/e&#10;/e/ezDfEXbr7v+V/xh2nFj4ctJuj5DdLbdjxVQadafJvm+ydtY1MfO1W8VKsNa1T42MrLGFY6iBc&#10;+xh+POGfcXf3Ru346OPIPne4es8MlBMYRDXPk96YSiWjlNQyU4jqTPobWwSzeogX9+9vG3YTU7gw&#10;VOEEhnzGMhEZtZzLWwIEOohbNqtzx7+7l7+q/wC/e7WPfvfvfvfvfzAe0PnZ8kvgh/wo8/mc5n4e&#10;9O4fuz5QfJjL7i+JXSO2c+ampxGI312d2L8et0UO5arB09XiV3HJSUvXk1JBTVGRxtDBU1sdZWTt&#10;SUs1PPoyb5+VXdPxT/nO/OLJfHPrjHdnd593ZHM/Hzq/CZYzTY/Hbq3xvLqDO0ubnxcNRjxmXp4N&#10;nyU8UM1ZRUsU1SlTUSmnglhl97IxXbrzW1O598S7cxseTzubkm29i4JrmOOrrq3DzpO0QaPzFVoy&#10;oUuiBmDMdKkG3Hs7+XV/O83DtGu3b/Nr/wCFA3VPwz6C3TVTZbc8XWfYkmy5JKnI4mlqq3r5pabC&#10;/FnZUKpDSNTNjaHK5rGhkklhp6syuZbC98fDj+aBl9vVW4P5g383bYPxs6lzs8mQzibI3i22Xeas&#10;x8E9TtAyQYzojbMSrHTtC1FS1+SogyvJFDUeRtfvYh12ze0Jqd6jsHt3H7axE7GScUNZ9tdnjVmo&#10;7rFgaUWC20JJKnBIDXN0H8Ifk7/wlB/lJ7t/jPXHc26fk38kduV0i1vyd3p032l2tuajy1dVS0uS&#10;m60yydcbe602rS0UFXNbJbcpmrqqgkaKTJZBiQyU+L/eP8gX+XxuD+JbM7Kz3eHdOFqnFT3jubrf&#10;fe/s3TZCqneCtk2TkE2Xh9k4GnpYqiW1bhoTVT0jmN62rYkH3uJtfOdAde1HlosnPnM1C51Zypxt&#10;fkJ1kdirmikFFDQwKoY+uFdbIbF397snx57/AOqflR0n1t8h+jtzrvLqbtrbNJu7Y25RQZDFPk8N&#10;VyTQq1TicvTUWWxVdTVNPJDUUtVDFU008bxyorqyjZy6e7c2D3z1jsruHq7OLuTr/sHCU+4drZoU&#10;lZQNXY2oeSINPj8hBTZCgqoZ4XimgnjjmhlRkdVZSB72Z3D5fH57GUWYxc/3OPyEC1FLPoePyRMS&#10;LtHIqyRurKQVYBlIsRf3QR/N4/lI/wA0X+Zhu7fO3Nm/zLdqdAfE9/7v0+wvjZtnrfd2Hh3DBHh8&#10;XHueu7q37tndNDmt6VlVnvvJqWiliq8NHBHTBKSCfzTtUp/MP/l7/Ov5t7h3Vhtt/NnAdSdAN/CI&#10;dp9K4PZe4cdHmIkx1Amdquzd2YTPUuT3LUT5b7mWnpZEqMakSQBaeKXySt72EnYnXu+t71FVDTb2&#10;p8Rt/wDZFJhIKKojEwEcYnfJ1cE6S1LNLqKqQ0YAWyg3Pusn+Vr/AMJAX+Nvya2r3588u2+oe/do&#10;9X1Ue49i9J9c4rdlXtPdW+aN4pcBmOzsjvPC7dfIbZ2vVqaxMJBSSQZOsigFZM1ElRRVZIPgj/wn&#10;Wbpbu/A9tfK/sHrvtrb2xZ0zO1esdmUG4Kjb+e3TTMj4jJb4rNy4zDNV4TBVANSuMip3irqmOIVE&#10;jUyzU1R72h9ifHX+C5yDLbsyGOy9PQsJqTF0cdQ1PUVSkGKSuepihLwQN6hEFIdgNR0gq26H3Z3J&#10;138eOoOzO9u29w0+1Osuotj7l7D3zuCpVpRjdtbUxVTmMpLT0sQaoyGQlp6Ux0tLCr1FXUukMSvI&#10;6Kdlrs7sjZ3T3Xe9+1ewsxDgNj9ebXzW8N05eZWkFFhMBQT5GukhgjvNWVbwwFIKeMNNUTMkcas7&#10;qp97Mvk8lR4fHV2VyEy09DjqWesqpm50QU8bSSEKOXcqtlUXLMQByffya+sP50+9O0P5+vSP80jv&#10;/IVWA2Ri+8aLa0GANXNV0XS/xc3PQbj6ok2xjRSrGtYuy+td+ZDI5FoIolzGXkrapo1esce/n8bG&#10;/mY7l31/Np6w+dvblZPiNr0PaVNgYsT9xLUUvWnROcpM1sB8HRCnVBUjbOyt2VlZWGJIxkci9TOU&#10;V6lh797r9oezKqv7axe+8u7Q0seUWnEWosmMwM6T48wJptq+2oqt3ewHkkLNa7H3c9/wtr+R0u4O&#10;xvgn8asDmqWq2vi+tt9/I7Jpja2Oros/L2DnaXYOws0Xgnlpqmlx+O2HnBRToNLpkZrMwtpsr/4U&#10;8dzPl95fFXpPFZKCfBUOyt19zVy0VSlRTZZ935WDaW08lqilkhmgo6PamU+2lUaWWskszD6e9iX8&#10;nsyZq3amEilVoI6KrzLhHDLMayVaSkl4JDKiUkuk/kOfYz/8IofhTNjsD8pP5ge6cS0T7hmo/i/1&#10;BW1MHjeTE4ubCdhdx5Ok8kheooa7L/3XooahI1QT46thEjMsqIJf/CZH4yy0eJ72+Xedx7RtmJKb&#10;ozrqpmi0M+PoJMZu/seup9blpaWqyP8AAqaOZUCiWjqYw7EOq+9uXxk2wUiz27547eYrgsczCxMc&#10;ZirMlItzyjyeBQQPqjC/1tvve9sr372bP373737373737373737373737373737372WD5p/FrY3z&#10;a+KPfnxS7GSNdq949b57ZUuRemWrk25nZ4lr9n7yoqZ2VJspsjeFDQZijDHT91Qx349gZ8mOiNrf&#10;J3oHtnoLeaoMD2jsvLbZkrGhWofDZWWNavbm5KaFiqyV+19x0tJkacE289Kl+PfvbFubA0u59v5b&#10;AVlvBlKKWmLldRhlI101SqngyUtSiSL/ALUo9/D67y6Y7C+OfcnaPQvbGEk252V09vzdHXO98M5d&#10;46Pce0svVYbJGiqXjiFfi6mekM1HVIPFV0skc0ZKOpPy7u0utd4dNdkb76n7Axb4be3XO687szdG&#10;NYs6U+Z29kajG1pppmSMVdBPLTmSnnUeOogdJEJRgT73V3lMbWYbJV+JyERhrcdVz0VVEbkLNTyN&#10;E+k2GuNit1YcMpBHB97hvyg/nQ9f7n/4S2/Gj4pTb2o8x8ru4sPivjDuXadJW0+S3DtHqD4ydnY8&#10;rvrcSmVZ6DH7x662dtvD00tVF5a+oyleKYytQVNTFsa96fzLdo5z+RJ0l0FLuemyPf3Y+OoOjc3t&#10;+nqYa3Mbe676P3xSEbqzILiWkpNx7N23hcdC9RHrq5q+r8PkNJNNH72Y3O9l0k/RGEwBqlkz+Sjj&#10;wc9OrB5qfHYOuT/K5rm6pU0dNBGpYXdpH030MQl/+Ejf82hvjx31W/y6O7d0fb9L/JXcH8V6JyWZ&#10;rJPsdg/IWaCKl/unSzVE6wY7B9z0FNHSpEAy/wB46WiWJFfIVUjMX/Cen+YIene2Kn4a9n53w9ad&#10;15f7/qmtyVQ/2u0u4JYo4P7vwSTSrFR4vsqkgSBYwCP41BSrGqtVzu3veD49dg/wfLNs3KT2xmbm&#10;8mKeVjppMwVC/bqSbJFk0UKB/wAdlW3Lsff0Zu9Oien/AJM9Ubz6M776+272l1L2FjY8TvHY26aV&#10;6rD5mkp62lyVGz+GWnq6OuxuUooKqkqqeWGqpKqCOaGSOWNHG5Z2n1V113dsDcvVnbO0MNvvr7eF&#10;EmP3HtbPQNPjslTw1MFbTFvG8VRTVVFXUsU9PPC8c9PURJLE6OisPezl5XFY7OY+pxWWo4a/H1iC&#10;OppZ1LRyKGV1+hDK6OoZWUhlYAggj3RPkP8AhKT/ACRKysqKqn+MG88TBNIXjx2P+RfyAko6RSAP&#10;FTvlOxslkGjBF7yzyvz+r3VXV/yC/wCV/U1M08PRm5cfFK+pKOk7l7dempxYDxwtX7zraxkFv92S&#10;u3+Pv3sKn6C6vZiwwVTGCbhEzOXKr/gC9a72/wBcn3cJ8MPhR8cv5f8A0XiPjl8WtjzbB6rw2e3H&#10;ueHE1m4M9urKVuf3VkGyGYyuV3BubIZTM5KqlIjgjMszCKlp4okASNR7sX+NXxk6Z+I3VeO6Z6I2&#10;tJtLYWNy2ZzkePqcvls9XVOXz1WavI19fl83WV2SrZ5CEiQySERwRRxqAqAe/exG21tjDbRxUeGw&#10;NKaSgjlmnEbTTVEjTVD65JJJp3kldjwBc8KAPoPeiz/wtU6B+VeU7v8Ajj8ma3a8eT+He1er4ent&#10;v7lwVbPkm2j3FnN0bl3Tuc78xz0NM+2pN74WLGU+LnSSqo6pcIytLFUEQtqu/wDCmfqTvuv7Q6Y7&#10;uqcElb8csDsaPrnEZvFVUta23ux8pnc3ns4d2UbUsDYV90Y2OhhoJVeennXGFTJHMREfeyrfJrEZ&#10;+TKYXONAH25BQjHQzxMX+3yUs888/wB2hVfCaqIIIyCyt4vqDx70yvjp8lO+PiR23tbvb429pbs6&#10;f7Z2bUNNgt47QrlpqtYZSn3uIy1BVRVeH3JtvLRxiKuxWSpqvG18F4qmCWMlTrX9N919r/HvsLBd&#10;q9Lb73B1z2BtuYy4rcm3apYahYpCv3OPyFJPHUY3NYXIIgSqoK2GooquK8c0UiEqfey14bN5bb2Q&#10;gyuFr6jHZCmN4qmnfS1j+qORGDRzQyAWeN1ZHHDAj39Hz+XP/PMX+a5/Kq/mH9bd+1ex9tfNXpz4&#10;ifJvJbq25tSgl25huz+q6vp/ddLhO0dp4GvyuTmSsxWRqRjNyUtLI1PRVj0lSiwQ5GCmh3PPhr/N&#10;MX59/Aj5h7K7aqNr4T5Ndb/HjvCtz+GwFLJhsbvnYVR11n4MXvvb+Jqq+ukSooKyYUWaggdoaapa&#10;nmVYo62KGP3s6GzO0xv/AGFvCiy7UsG5sbt7OPUQ06GGOuoGx1QsVfTwvI5DRudEyqbK2luA4UCf&#10;/wAI2/8At0fuP/xb/uX/AN4nqH2uf+E3f/bvbNf+LFdk/wDvL9d+/e53xu/5l5N/4cWS/wDcbH+9&#10;r33f1797H73oK/8AC5DZTS4f+W92NT0yqlDkvlHsrL1gSqZ5WytL0Nndu0zOFaiiWAYbKMASkshk&#10;Ng6odGpZ/wAKktsNJjvhfvKGABaWt722xkKnTOWdq+DqjK4aAsAaaMRDG17AErI+s21BTp97KX8p&#10;KW8Wy60DhJM7SyN6rnyLiZYRf9It4pP8Tf8A23z8feol797KH7979797979797979797979797Ej&#10;p3qXfvfXbHW3SXVuCqNzdj9tb42x13sfAU1xJld0buzFJg8NStJpZaanaurUM0z2jgiDSOQikhad&#10;cdfbs7Y3/srrDYmKmzm9Owd0YPZ21sTBw9fndxZGnxeNp2exWGFqqpUySNZIowzsQqk+/e5uNx9X&#10;lshRYugiM9bkKqCjpYl+sk9RIsUak/2V1NyfoByff21f5c3wp2P/AC8vhd0J8SNjGjrIuq9l0tPu&#10;/ctJAYP78dmZyWXP9lb3l8qLV+Pcu88lWT0sUxeSjoDBShvHAgH07vhp8Zdr/D340dTfHvaxpqmP&#10;YW2oIdxZuniMX96N75R5MtvXdEnkVajRmty1tTLAkpZ6ekMUAOiJQPe7PNmbYpdn7ZxO3qXSwoKZ&#10;VqJ1Fvuq6UmatqjcarT1LsVBuVSy/QD38zz/AIVK/wAx2L5zfzF871VsPNR5Poj4Wx5/pHZM1HMs&#10;2O3H2WclTP3lvenkQyRzR1W68PT4GmlikkpqnH7cp6qK33L30j/57vzOj+U3zJyuwtqZNK7qn40J&#10;lusNsSU0gkoszvb72Fu0t0QupdJEqM/josTDJG7wz0mGhnjt5mv72SPvfeY3TvKWgpJQ+K2yJsXS&#10;lTdJq7WpylUCLghqiMRKQSrJCGH6j71pfdJvv3sEvf0Iv+EVfwWGM2x8kf5iO8sOy1u5qpPjP0jU&#10;1lM8bJt/ES4fefcm4qDzakq6XMZ0bfxdNVRKphlxOSp9ba5FXb8/4TMfFcUOD7p+Yu5Mcy1WcnXp&#10;Hq+eohZCuIx0mO3L2RmaXy3Sop8jlf4RQQ1EYUxyY+ti1HU6r72b/wCMu1fHBmt41Mfqnb+CYtmU&#10;giGMx1OSmS/DLJL4Y1YfQxuPyfdwf8yT/hTr8Of5bfzEofiJvDrDtLuXK7bxOFyXeO8Oq8htJ4+p&#10;q7ctLT5bCbWpcBuLI4ld57qTbtXBka+n+/xkNFBWU8azTVDTw09i/wA0/wCeL8cPhZ8jaX48bj2N&#10;vvsmvw2Pxlb2luLYVZt5l6/qs3BDkMZgoMTma3HruXPLhqiKsq4fu6KKmiqIVEkkxljh97EbeveO&#10;29lbkTbtTQ1+SkhjifK1NA9PbHtOqyRQLDM8f3U/hYO41oFDAXJuFsx+En83P+Xj/MKoaIfGD5Mb&#10;D3VvKppxPU9R7lq5Ng9yY5kR2q45OtN4x4fc2Vp6BoystbjIa/G3sUqXVlZjufGH+YX8PPmBS0w6&#10;M7u2pntyTwiWbr3N1D7S7Io2VWaoR9k7jTHZuvhpChElTQx1dFexWZlZSfe1vtfsPZ28EX+BZukn&#10;qWF2x07GkySG3qBoqkRzyKtuWQOn9G9i78tf5ffws+de3P7tfLP429W91Qw0MuOxW4dy7eipd/7a&#10;o5pPNLDs/svBviuwdnrLKAzjGZOlEhHr1Dj2IfyD+Ifxn+VWG/gnyB6W2J2ZHFSvR0GYzeHjg3bh&#10;KeR/JJHt3e2Lag3ft1ZJBqb7GugDn9Vxx797cdw7Q2zuqHwbgwtBkwEKRzTwhauBSbkU1dF46ymu&#10;frodb/n3p+fOj/hFZsrNnNbx/l4fI+s2VXyearo+kvkktTn9qmaSR5TQbf7g2jin3Pg8fTxWjpoM&#10;pgs5O7WM1eBdhrp/Kj/hMztnJnJ7k+Hnc9Ttmrfy1FN1h3UJsvgTIzs5pMR2Lt7HtnMXRxJZIYq7&#10;FZSVm/zlWBdvfvZdN1fGall8tTs7NNSubsuLzWqanuSTohyNPGZ4kA4UPFKT+X96bnzU/lSfzA/5&#10;fGRni+VHxm7C2FthKoUtF2hjKGHevUGVklkdKSOi7R2dNm9mQ11aia0oKqrpskqEeSnQ3A1u/kz8&#10;Bfl38QayVO+ekN37TwaziCm31Q0se5uuq93Zlp0pd9bblym246qpVdS0s9RDWqp9cKm49+9lu3Ns&#10;Dd+0HIz2DrKSDVpWuRRVY6QknSFrqYy0wdgLhGZXt9QPdeXsnvv3tHe/e/e/e/e/e/e/e/e/e/e/&#10;e/e/e/e/e/e5VDQ1uTraPG42jqshkchVU9DQUFDTy1dbXVtXKlPS0dHS06ST1NVUzyKkcaKzu7AA&#10;En3npaWprqmmoqKmnrKysnhpaSkpYZKipqqmokWKCmpoIleWeeeVwqIoLMxAAJPv3vkqs7KiKzu7&#10;BURQWZmY2VVUXLMxNgB9ff3Hf5dHxgo/hf8ABT4pfF6Ckho8h070jsfbe7RTsrQVnYtRios32dmI&#10;yks8arnexMrlK3Srui/cWViAD7+pF8NujKf40/FboLouKnjp6vrjrDa2F3AIWDRVO8pqCPKb5yKF&#10;ZJUAyu8a+uqbKzKvmsCQAffvdpGzcEu2tq4DBBQr43F0sFRbkNWGMS10g5P+drJJG+v59/JF/nrf&#10;KYfML+bB80e3KDItktpYvtrI9Q9fzpI7Y+XY/R9LS9UYTJ4iN3cwY3dLbSlzSqQjNJkndkR3ZB89&#10;3+an3wPkZ8/vkv2FSVjVu36HsGs672jKrs1I+1uroKfYGMrscjOxios8dvyZMD0lnrWZlVmKj3uv&#10;ftXPf3j3/ubIo+unjyD46jIN0NLi1XHxSRj8JP8AbmX/AF3J4Pvd0/4RgfF8dZfADuv5O5XHNS5/&#10;5Rd5S4fC1jwuoyPWPQ2NqdsYKohncgSKnY+6N3QOEXSDTi7M11TZ+/4TUdFjY/xH7N7yr6NoMt3r&#10;2lJjcZUtEwFZsfqiimweKmjlYgOq7zzu4YmCjSDCLkm4X3sz/wAacF9jtHJ52RNM2dyhiiYj9dDi&#10;UaCJgT9f8tnqBx/T/bbi/vY79+9mP9+9+9+9+9+9+9+9+9+9+9+9+9+9+9+9+9+9+9+9+9+9+9+9&#10;+9+9+9+9+9+9+9+9+9+9+9+9+9+9+9+9+9+9+9+9+9+9+9+9+9+9+9+9+9+9+9+9+9+9+9+9+9+9&#10;+9+9+9+9+9+9+9+9+9+9+9+9+9+9+96NH/C2X4ojcnRHxK+aOEoGbI9W9hbi6B37UU0Tyyz7V7Rx&#10;Mu8tkZDIuFZafG7a3NsTI0sb3UGp3CqnUWTTq0f8Kc+ghmuqvj58lsXSFqzYm78z1JuyWGNnklwO&#10;+sfJuTbFXWMARDRYTN7UrIEa6gzZhVNyVt72Vn5O4Dz4rb25ok9dBWTYirKi5MFfGamldz+EgnpH&#10;Uf7VN7rP/wCEX3y5/wBGHzd7z+IWdyEkW3/lN1PBu7aNK8nljbtToR8vnYKOjgkYLSfxXrLdG46i&#10;qli9UxxFMsisERoiSf8ACab5Df3G+T/afx3ytW6YjvjYEW4dvQO3kQ786nbIZWKnp4nYCn+/2Pnc&#10;1NO6eqT+HwK4YKpT3tEfGncP2O6Mrt2VyIc9jxUU6nkff4kyShVB/T5KGeZmI+vjW/0FtoD/AIVV&#10;fD4/KX+Ur2jvXB4tq/fvxJ3NgPklt008afdvtXb0dZtjtqklqCpePE0XWu58hm6iMWEkuEgJ5Ue7&#10;zv59nx0Pe/8AL633ubF0LVe7Pj5m8T3ThjCi/cNgcOlTg+wad5iCyY+l2VnKvJyoOHkxcV+VHv3s&#10;dO+9ufx7r6vqoo9dXt6eLNQ2HqMEIaDIKT/xzWineUj8mIe/kne/nx+/e6+PfvfvfvfvZrtjfBf5&#10;g9lfHzsn5X7I+Ofa2e+N/UlDFkt+9zwbWraXYWLo2y1JhamXHZrICkh3Q2Hrq2M5JMSK6TF05NRW&#10;LBTq8qj7tb4sfIzevUG9e/tr9Nb+y3S/XtKlbuzsqLBVMG06CmbIU+Mnko8nVinjzrY6qqkNauPF&#10;U9DCTNUCKFWce9v9LtXcdbh63P0uGr5cLjkD1eTEDLSRr5FiYpK+kT+N2GsR6jGOWsOfZUfYBe/e&#10;2D2Onx7+MnyF+WHYWO6q+NfTXYndnYGTkhWLbfXm2MluGpo4JnKfxPOVVHC2O25g6fQzT5DITUtD&#10;TRozyyoiswFPqDo/uDv/AHhR7B6V623j2du+ueNY8Ls7B1uYnpopGK/e5SeniNHhsXDpLS1dZJBS&#10;worNJIqqSPe3XD4PMbgrEoMJjazKVjkWho4HmZQT+uVlGiGIW5dyqqBckD3ur/y6v+EYm8M0+3ex&#10;v5l3cMOzcYy0+RqPjd0Lk6HM7skN1lGI393JPT1u18K0ckZjq6XblLmBPDJeny8Eg1DZp+G//Car&#10;cWTbD7z+bXY0e26EiGsm6X6nrqXJbgc3DjH7s7IliqsFjGR0KVEGGgyIlje8OQicXHvZmtm/Gqpl&#10;8NbvbJCmThzhcS6yVB/Pjq8kQ0EViLMsKyXB4kB97v3xJ+DPxH+Cewm62+JXQnX/AEntmp8D5mTa&#10;2LebdG66imDimrt775zM+U3rvfIUySMkU+WyFZLDGdCMqAKNob4+fFn49fFXaZ2X8fepto9Y4Obx&#10;NknwVC0mdz80GsQ1W5905KWu3NuishVyscuQq6mSNPQhVQFHvZodvbV29tSk+y29iaPGQNbymCMm&#10;eoK3s1VVSmSqqnW/BkdiBwOPZMv5n/8AO5+D38qGiocL8g9x7u3J3Rubaqbw2D0P1xtety+9924C&#10;qyGWwlHuCTNZT+EbE23tk5zC1FPLVV2UjnvBL9tTVUkbRey1/Ob+Z/8AF34B01LjO38zuHNdl5vA&#10;puLaXVGzMFVZDc+4cTPWZDGU2XfJ1/8ADtqYXCfxTGTQyT1Vekv7UnhhndCnv3tN757Q2tsBVizE&#10;1RNk56cVFJiaKBpKqoiZ5IlmMsnjpIYPLEylnkB4OlWIt7+fv/MX/wCFVf8AMV+asOd2F0tkqX4T&#10;9H5NqulO3ums3kant/O4ifUi0m7u8ZoMVnoW8RKuu2qPbcUqM0c6zp71FvmT/Pt+ZHyaiyu0+s62&#10;D4x9X1zVEBxHW2UrJuxMrjpSVWn3D2lLFQZaNvGbMMLTYVJFYpKJV9+9lF3l33vLcwlpMY67Yxcm&#10;pfDjZXbIyxn+zUZQiOUcf8cFhBHBv71la6urcnW1mSyVZVZDI5CqqK6vr66olq62urauV6iqrKyq&#10;qHknqaqpnkZ5JHZnd2JJJPukGqqqmuqamtramesrKyeaqq6uqmkqKmqqaiRpZ6mpnlZ5Z555XLO7&#10;EszEkkk+/ewPZmdmd2Z3dizuxLMzMbszMblmYm5J+vvdh/4Ri/PWv68+SfcH8vfeGYmbZXyE27ke&#10;4uoKCoqr0+M7l60w6PvfG4ui0D97fXVFDJW1cuv0LtCBQn7jMNnH/hNX8savZ/dXYvxA3FkZDtnt&#10;/DVvY/XdJNOTDQ9k7JxyvueioabT/nN1bApXqaiTV6Rt2IBfWxHvZnPjVux6PNZHZ9TIftsxC+Sx&#10;yFuEyVDHeqRFt9arHqWY34+3H9fdjP8AwtA+CFDv746dKfzBdo4iMbx6C3JSdLdu11LToJ8n1B2X&#10;k5Jdi5TLVZBY0+xO05fsaONdOp94TFtWhApyv+FLHxSpd29NdZfL3buOQbj6lzVP1n2JVQQqJa7r&#10;re1c8m1a/IVBBbw7U35J9rToLam3HIWvpW3vaz+S21Eq8NjN308Y+5xM64zIsqi8mOrXJpZJG/pS&#10;V50qP+mk/wBPfze/el7797Jd72Lv+Ezv8z6P+Xd8/sHtLsfckmI+NPyy/gXT3bRra40+39pbslyj&#10;L1L2vkUkeOkgj2huHKT46uqpWWKkwebr52uYkAuT/kj/ADlT4dfLfF7f3nmnx/SfyA/hXXPYJqao&#10;w4jb+4JK4r19v+sV2SniTbuYrpaOqqJCEp8XlKuVrmNbe9jL0jvn+527oqetmMeE3B4sbkNT6Yae&#10;oMlsfkHuQoFNNIUdjwsUrn8e/qT/ADV+JXV/zq+LPdfxP7hpPNsbubZddtqoyMVNDV5Daufikhyu&#10;zt9YOGdkhbcGxN3Y+iy9CHIjaqo0WQGMsp3uPkz8fNi/Knofs3oDsan8m1uyts1WEmrI4I6iswOW&#10;jeKv25urFxyssZy+1dw0dLkaUMdBnplD3QsD72e7c23qHdWBye38kt6XJUzQFwoZ6eYESU1VEDYe&#10;akqEWRb8alF+PfxLvld8ZO1fhp8i+3/jB3Zhv4J2V0zvTKbP3DFEtR/DsrHSus+F3RgJ6qCmnrtr&#10;7vwVRTZTF1LRoanH1kMmldVh8xPv3o/f3xt7l7E6M7Oxv8M3t1tuWu25l0jE32VekDLLjM7iJZ4o&#10;JarBbixU0FfQTFFM1JURvYarD3usTP4Ov23mcjgsnH4q3G1UlNMBq0SBTeKeEsFLQVMRWSNrDUjA&#10;+y9+wg9+9s/v3v3v3v3v3v3v3v3uxf8AlB7JfsP+aj/Lr2sKT76nn+Z/xyzGTozTT1aVOD2r2rtj&#10;defhmhpgZRTvhMLUCSThIo7yOQisQcn+Xbtht4fPP4cYEU/3UUvyW6ZyNbTGCWoWbF4HfuDz+Xjk&#10;jhBcQti8ZNrfhY0u7EKpPv3tZ9dUprN+7Np9OoHcuGkddJbVFT18FRMCF5sYojc/gc+/tw+/p7+/&#10;e7PffvfvfvfvfxmP58GZzG3f51Hz2z238rksFncN8ja3J4fNYauqsZlsVkqHEbeqKLIY3I0UsFZQ&#10;11HURrJFLE6SRuoZSCAffzYP5rWSyOG/mZfLLLYivrcVlcb3NVV2OyeNqp6HIUFbS4/DzU1ZRVlL&#10;JFU0tVTzIHSSNldGAIII9+91r9rSyQ9m7slhkeKWLNO8csbskkbrHCVdHUhkdSLgg3B91td1/Jb5&#10;G/JXJ4PN/Izv/uzv7M7Zx82J23l+6+1d9dqZPb2KqZY56jGYOv31ns9VYnH1E8Su8MDxxu6gkEge&#10;yWdm92dzd112LyfcvbfZ3beSwdHLj8LkOzd+7q37XYigmkSWahxdXurK5Wox9HLLGrNFEyIzKCRc&#10;e/e0Vk83mc28UuZy+Ty8sCGOCTJ19VXvDGxBKRPVSytGhIuQLD3bL/wnM+IezfmJ/NX+P2y+3ej9&#10;xd4dD7QXe++u2MVTbaqs/sDBJg9gbqqevcj25IkTY+k2LW9lw4qlaGrcQZGqlipZElilliawL+TT&#10;8d9t/I758dRbZ7D6uzHaPVO3V3Rurf8AQQ4WfLbRxS4vaWen2fWdhuqGjp9rVO9o6CBoqhhFWTvH&#10;TuskckiH3sQemdu0249/YimyOLmymKpvuqrIRrA01JF4qSc0b5E20LSNXCNbNw7EKQQSPf2FcPhs&#10;Rt3E43A7fxWNweDw1DS4zD4XD0NLjMTisbQwpTUWPxuOoooKOhoaOnjWOKKJEjjRQqgAAe/ox43G&#10;47D4+ixOIoKLFYrG0sFDjsZjaWChx9BRUsaw01HRUdLHFTUtLTwoEjjjVURQAAAPfvdjMcUcMaRQ&#10;xpFFEipHFGipHGiiyoiKAqIoFgALAe3L3N9+98/fvfvfvfvek/8A8LPvnRkOr/jN0b8ENk5qooc3&#10;8ltyVXZ/b0VDOqO/UHVGQoDtfbeWjLCQ4/enaFVT5CFowbybSkR2VX0yax//AApX+VFZsXpDqz4p&#10;7Yyc1LlO7M1PvnsRKWVVZuu9gVdKcFhcghYOaTcu+p4auMoDd9vurEK1n97LH8lt1PQ4PFbUpZSs&#10;ubmauyIQgH+HY908EEg+uiqrmDi35pyP9f5s/vSv9+9kr9mUG6Pkr81d/fGno+t3BuzunfuC2/sP&#10;4n/HHbuUnhyGZxu1Ml2DuLJbA6vxWSkjjrarD47ePZVclB97NN/D6OoSkieKhpaaCEaxne6/kzuz&#10;pPq+py+4OzN2YrEbU6A6Zw1dLHV5KiwFbu/M1u0djUFa6JUz46j3HvWqWk+5kk+0p5lp0ZKWCGKL&#10;3t78+b3PV4TFtNUZOrihpNv4WGQh5Up3rJnpKGNyAzRpU1rhNROhSFBCKoH2m/5fHw+2n8B/hf8A&#10;Hb4j7Pehq6XpnrnE4HcOcx9O9LTbt7ByLT7g7L3qlPKPPAu8d/5fJZJY5CXhSpWO5CD39MT4g/HT&#10;b/xM+NPTnx7261LUQda7Mx+JzGUo4Wgg3Bu+sMuX3tuZYZB5YhuTd2Rra1Ue7RrOEv6R797sx2ht&#10;yn2ltrDbeptDLjaKOKaVAVWorHvNXVVjyPuauR3sfoGt+PZyfZkffvak9+9+9+9+9+9+9+9+9+9+&#10;9+9+9+9+9+9+9+9+9+9+9/O6/wCFkP8ALErNsdhbJ/mg9U7eZtsdgw7c6i+T8eMo2ZcRvzD0YxXV&#10;nZ+VaJXZKXdu2aOHbVXO/jggqsRjE9U9dzp1f8KQvg5UYPd+2PnPsHDs2D3fHhuvO80oaYlcfuzG&#10;0woNh75yDRhysG4cHTx4SolbRFFPj6JeZarn3snXyQ2M0FZTb6x8P7FYIcfnRGv+bq418dBXSWvZ&#10;aiBRAxNgGjQfV/eiZ71VPfvZVPbhictlcBlcZncFk8hhc3hchRZbDZnE1tTjsricrjqmOsx+TxmQ&#10;o5IaugyFBVwpLDNE6SRSIGUhgD7l4/IV+Jr6HK4qurMZlMZWU2QxuSx9TNRV+Pr6KZKmjrqGspnj&#10;qKSspKiNZIpY2V43UMpBAPv3vnHJJDIksTvFLE6yRyRsySRyIwZHR1IZHRgCCDcH39qr+TH8xt4/&#10;Pj+WR8S/lL2MKNuyN+7HzuA7EqaJIIIstvjqvfm7OpdzbmahpUip8ZJvHKbHkzBpY0SKnFeEjAjC&#10;e/pn/wAtb5H7j+Wfwe+Pve+8/tjvTdm18rid4z0qxRR5DdOwt17g6+zebNLAkcNC+46/az5HwIqx&#10;wiqCoNAX373Zp1ruSp3bsfb+erNP3tXSyw1jLYCSqoKuox88+lbBDUyUpk0jga7Dj3Z97PN797XP&#10;v3v3v3v3slX8xz4uj5p/A/5Z/F2mxe3cruPuPonsPa/Xse7JXptvY7tj+79ZkupNwZSsipK+egpd&#10;tdl0GKyDVEcMskIptaqzAAlm+ZvRQ+THxS+QPRUNDhq/M9kdVbwwW0F3A7Q4ej3/APwiprevcvX1&#10;MdPVy0kGE3tSUFWZkjd4vDqVSRY+9pneeC/vNtTcGCVIZJsliqyCj+4NoUyHhZ8fNIwVyiwVqRvc&#10;Akaffw9Nw7fzO08/nNrbjx1RiNw7azGT2/nsTVhVqsXmcNWz47KY6pVWdVqKKupnjcAkBlPPv5dO&#10;YxGS2/l8pgczRzY7MYTI12IyuPqABUUOSxtTLR11HOFLKJqaqhZGAJGpT797q5mhlp5paeZDHNBI&#10;8MsbfqSWJikiNa4urKQfag697L7A6m3G27utN4bg2PuWTB7l2xNmdt5KoxlZVba3nt/I7U3dt6te&#10;ndVrcHufbOXqqCvpJQ9PV0lRJFKjIxBd9n723d1/mTuHZO48vtfNPi83g5clha2aiqZ8LuXEVuA3&#10;Dh6lomAqsXnMJkZ6Srp5A0VRTzPG6srEe/e81HXVmPm+4oamalnMU8BkhcozQVML09RC1v1RTwSM&#10;jqbhlJB97x//AAlx/nd/AX4Z/FfcPws+V3Y2W6M3vk+9t4dnbW7E3Xt6vreos9jN6bb2biYcNV7s&#10;28mXqtoZrFVW0JnqJczSUOKMM8JjrXkZ4o9pL+RP/M/+JXxs6GzHxn793nkOrN0V3au498YLeOfw&#10;9XU9eZah3LhdtY+PG1G4MOuRn29k6CfbsrTPkqeloDHLFoqWctGnvZpeie0NpbawMu2c/WSYqqfK&#10;1NdBWVELtjpUqYaaMRtUQiRqaWNqc3MirHYizXuBvodIfIboT5MbNbsT4691dU97bDjyUuFqN4dQ&#10;9gbV7F25R5yno6KvqsDkMvtLK5aix+eoqLJU8s9DO8dVAk6GSNdQvtgdX9w9Td3bbO8em+zNg9q7&#10;UStkxku4uu93YHeWGpspDT01XPiqvIbfr8hTUeWpqatheWllZJ4llUui6h797Nhi8xic3TfeYbJ4&#10;/K0gcxGpx1ZT1sKyhVdonkp5JFSVVcEqSGFxce9XD/hZ109V73/ljdVdp4yj+4qekflZsnIZup0R&#10;H7DZu/8AY/YGy66XyFDMvn3lVYCLSrBG13YEqpFE3/ClTrmo3R8Hdg78oqbzTdYd+bYq8nPpQ/ab&#10;b3btfd22qqTWVMi+Xck+ISwIU6uQSFt72BHyVxzVWxqCvRbti8/SvK1h6Karpaumc3tcXqWhH9Pf&#10;y9/ei9797Iv79797979797979797979797973y/+Edf8qx9w7j3L/NM7l2yrYHa024usPibSZeiJ&#10;TJbqaOfB9p9v41aiJUkpdt0ks+2MZUxmRGrp8upCTUUbe9r3/hOP8C2zGZzfzv7JwgbFYGTM7G+P&#10;9PkaYla3PFJcXvzsWiEyBXgwtPJLg6GdC6NVS5EELJTIffvZr/jjsLzTT78yUH7UBmodvrIv66ix&#10;ir8ilxYrCpMCMLjWZPoVHvZt/wCFAX8zel/lj/y/N/b42lnqXH/I7upa3pv43UAkZsnR7xz+PkG4&#10;+yKeCFvNFS9T7VlnysdRIj0n8Z/htJPxWIrXgfzc/nBB8HviJu3dG3srBR9zdmCp636XpA5NdTbk&#10;y1I4zO9IYo28iQbAwDy16TOrU/8AEvsqeX/gSob3scO3d8LsfaNXVU8qpmsnqxuFS/rWplQ+atAH&#10;IXH05MgJ9Pl0Kf1e/jlzTS1Ess88sk888jzTTTO0ks0sjF5JZZHLPJJI7EsxJJJuffzhZJJJpHll&#10;d5ZZXaSSSRmeSSR2LO7uxLO7sSSSbk+/e64SSSSSSSSSSbkk8kknkkn3j98PfvfXuyv4NfzfP5h/&#10;8ul4Mf8AFr5I7w2rsJKypravp7c60W/+nK2aun+5ycydd7wp8tgsDkMrP6qivxCY7JSH/lIHs7Hx&#10;a/mJfMP4btFR9Ed0biwO01qZqqo65zgpt29cVUtXL566RdnbihyGKxVZXy8zVePWjrXP+7vfva22&#10;t2LvHZpCYHNVNPSamZsdPpq8axc6nIo6kSRRPIfq8ehz/qvZBuxewt69tb+3r2l2TuTJbw7B7G3V&#10;n97733XmJVmym4917oylVmc9mq+SNIojVZLJ1ksrhERFLWVVUAApe8d4bm7B3bubfe9M1W7j3fvL&#10;PZbdG6M/kXWSvzOfztdPkstk6t0VEM9bXVLyMFVVBaygCw9+9pKsrKrIVdTX1sz1NZWVEtVVVEhv&#10;JNUTu0ssrkADU7sTxx7S9DXVuMraPJY2sqsfkcfVU9dQV9DUS0lbQ1tJKlRS1lHVU7xz01VTTxq8&#10;ciMro6gggj2xUtVU0NTTVtFUz0dZRzw1VJV0s0lPU0tTTyLLBU008TJLBPBKgZHUhlYAggj373gV&#10;mRldGZHRgyOpKsrKbqysLFWUi4I+nvYO+C3/AApz/mo/Co4fbeX7bh+VfU2MWmpf9HfyYGS3vk6P&#10;Gwr4DBt3taCuoO0cVNBSBY6WOryeSxlKI000TKGRrfPiv/PF+efxlOOwuR7Ci776/oRDB/c7u4Vu&#10;6K6moo18Riw2/oquk33QSRU4VKdKiuraGDQtqUrdW97F/aveO/ds+OGTIjP49NK/Z5vXVOqDi0Ne&#10;HSvjIXhQzui2/T73Kfg5/wAK7/5b3yTTC7X+SVJvL4Udl16xQVD79jl3/wBL1ORkEKLT4ztfaOLj&#10;r8ZC8jSM0+4MDg6KFEGqpZiB72SPi5/woe+F3dS43Bd00+5PjJvaqWOKZt2JJu7rSascRKIaHf8A&#10;t6gSroY2cuWly+JxdLEqi8xJA9+9mS2t8h9l5vxQZpanbFc9gxqwavGFzbhMhTxh0BN+ZoolH+q9&#10;7O20N69Vd67ApN1bC3b193H1bvXGzpQbj2hntudhbA3bh6lXp6laTMYaqy+3c9jahS0bhJJYnF1N&#10;+R7vG27ubYPam0afPbT3BtDsfYe5qKVaTM7dyuF3htHcOOmDQzrT5HGz5HDZailW6OFeSNhcH372&#10;ONPVY/K0iz0lRR5KgqUISanlhrKSojPDaZImkhlQ/Q2JHug/50f8Jdv5WHzLXNbk2l1hWfEXtjJe&#10;epi3z8bP4dtXa1TkWjbwtuDpuspavrOqx7VDeWpGJosHkKpr6q1SdXupn5UfyK/gd8kxk81t/Y1T&#10;8eewK3yzpunpX7PA4GatZG8TZfrepp6jZE9GZm1zDH02Lq52vepBN/fvYTbq6K2HuXyz09C23sg9&#10;2FVhdFPAXtwZsaytQsmrlvGsTt/qvemh86f+Ek/8y34tHM7p6Bpds/Nrq6gWpqoqvqdG2z3FSY6n&#10;TWZMv0vuSvlrclXTE6YqXbOV3LUy2uY0+nvWz+VH/CfH5s9EHJZ7qSDCfJ3YtIJqiOo2ArYTsano&#10;4V1a8j1pmqqSpraqQm0cGEr81M9rlF+nv3stm6vj5vbA+SfELBuehTUwbH/sZJUXm8mMncs7H8LB&#10;JOx/oPYD/wAiv+Sd2388/nnjdnfIzpzsrr/44/HbJU28vkxHvvaG5tkVOSnxdSz7b6OePN0WIyNL&#10;uLsPM0vhr4UMVVR4Knr51aOZIA4U/wAq3+WN2F8r/lhRbc7l633rtHpjpytg3J3cm69u5za81bLQ&#10;zlsL1ayZSmx1bBmN4ZKDx1US+Oop8VDVygpKsQb3tp6r6xyG7N2JTZnG1tHhsM61ObFXTT0rOY2/&#10;ZxZEqxus1ZKtnHDLErnggXsL/wCFR38on+Wz/Ld2d0h2d8WKTsLq7t/5AdlbkxtL0Uu8X3Z1PF1/&#10;tHA/xPfW9MNHuyPLb92/XYrcu4sFRQ0gy1RjXjyTiGGnFMFc4P8APY/l4/Cv4W7c6v3x0PT7w2J2&#10;L25vXNUVP1Uu423B1/HtHbuKFburc2NTcCZDdmIqqDN5jFU0VP8AxCaiZK1hHHCIQre9rDvbrvZW&#10;yqbF12BWsoMjl62ZFxX3JqMeKOni11VTGKgSVcLRzzRKF8hQhzYDTzpqe9bX372W33dr/wAJ3/h8&#10;fmf/ADavizsrKYtsnsLqTc0nyS7OBjSaki2r0lJS7nwtJlKeRWSoxO5uyv4BhKmM8NFlCDx7s7/k&#10;7/HQ/JX+YL0PtmuoWrtp9e5t+6d8AostPHgesXp85jKeuhcFZsfnN6/wnGToeGjrjfj372J/Tu3P&#10;7y9g4Glkj10mPnOaruLqIMWVniVx+Y563wxMP6P7+qP/ADTPlvS/Bf8Al7fLH5RNWw0Od606h3AO&#10;v3nZhHUdrbv8Gxup6N1jZZmhqexty4xZtHrSDW/Gkkb5/wA7/kJB8WPiB8gO9TVR0uV2T13lxtFp&#10;SQk2/txeLa3X9MwQiRop955uhWTR6li1N+L+/ez6b83Cu1dn7gzuoLLQ46b7O/0bIVFqXHrxyQ1Z&#10;Ol7fi/v4iNPT5LN5KCkpIK7L5jL10VPTU1PFUV+SyeSr6hY4YIIY1lqq2uraqUKqqGkkkYAAk+/l&#10;/wAMNbk62Knp4qrIZHIVSQwQQpLV1tdW1coSOKKNBJPU1VTPIAqgM7u1hcn373V+A8rhVDySSOAq&#10;gF3d3NgABdmdmP8Ark+/uKfy4vi3RfCr4I/FL4t01JDSV/T3SuzMBu4U/i8NZ2PX49dxdo5eMQNJ&#10;EFznY+ZytbZXcDz/AK3/AFH6jnwx6JpfjL8U+guiYKeOnq+ues9t4jcIh8fiqd51dIMxvvIoImeM&#10;DK7zyVfU2DNby/qb9R97tH2ZgV2ztTAYJVCvjsZTQ1FrWatdPNXSC3H7tbLI35+vs63szXv3tTe/&#10;e/e/e/e/e/e/e/e/e/e/e/e/e/e/e/e/e/e/e/e/e/e/e/e/e/e/e/e/e/e/e/e/e/e/e/e/e/e/&#10;e/e/e/e/e/e/e/e/e/e/e/e/e/e/e/e/e/e/e/e/e/e/e/e/e/e/e/e/e/e/e/e/e/e/e/e/e/e6&#10;8v5sHxDj+dn8ur5afGCCgXI7n7B6lzVf1vAfErf6WtiS03YHVIE8gvTQ1HYG2MdBUOpDGlllW9mI&#10;JPPn/wDHdPlV8N/kF0ZFSCszm7uvsnV7LiOgN/pB2q8G7tggSvzDHNu7B0cUzKQTBJIv0Yg+9o7s&#10;Dbo3Xs3cGCCa56zHyvRDi/8AEKQrV0HJ/SGq4EBP+pJ9/HH+DXye3T8IPmT8dflJt2OsTL9E9ubY&#10;3flcVH5aeqzO2aPIDHb+2jOvlppY491bMrcjip1LofHVsCR7+cH8Wu8s78X/AJI9N97YZKlch1V2&#10;Fg9xV9AmuGfJYOnq/s92belGuCREz22qmsoJV1KdFQwuPfvdcO1s7PtfcmGz0IYSYrIwVEkYurSQ&#10;K+irpzypAqKZnjP04b39vzJ4/rj5B9P5DFVYxu+uo+7+tqvH1IS82H3j1x2VteSmmC+RFaXG7h2z&#10;mjbUoLRTcj8e/qFV1Jszt7rqsoKj7LdXXvaGyqiknC3kx25Nmb1wTwyadaqXosxg8mbXAvHJyPfv&#10;doTpRZjHPG2iqx2UomRrcx1NFWwFTa45SaCX/bH38Oz5o/GbdPw0+WPyG+LO8vuJM30Z2xvHr9Mj&#10;UxxxPuDBYjKz/wB092xRRErHR7x2pLRZWnFlYQVialVrqPlyfJfpHPfG35AdwdD7k8z5Tqzf+49o&#10;rWTIkbZfFY6vl/u/uCNEOlKbceAkpq+EcERVK3Cm4HvdXG5sHPtrcGYwNTqMuKyFTSB2ABmijkP2&#10;9QAOAtTTlZB/gw9lj9gf797Y/f2OP5FHzf2j/NC/lX9XZvsDF7Z3JvDaG1a74ufJfZGRx2Jr8DnM&#10;9s/blFt2tqMxtt4mxs2B7V66yWPytRRtSx0IfJ1NHHG0UPP0ff5Vfyh2986PgZsXJ7vocJmtx7dw&#10;NV0T3btisosfV4nKZbbmFpcNUzZHCtG1FJid+7NraOvmpmgSlDVs1OiGOLn3uyDqrdFPvrYVBLWJ&#10;BNU09O+CzdK6RvFLNTQrCxkhtoMVfRukhXSF9bKBYe6n9j/8IwPgliPktvPs/f8A3r3Bvn461+5K&#10;zPbA+MOJxtLsibbOPrJxUJs7ePddPuLObt3vtfHGWSGmbH0O28uKdYRNXzSpLNUEB2v/AMJp/ipj&#10;+7Ny753b2p2LunpyrzVTlto9G4+ig2vJhKSolEy7c3H2bDmcruDdGCo9bxwtR0uFyAhEQkqpHWSS&#10;b3sP6X407UjzdTXVeVyNVhnnaakwUaLSmBGOr7apyazS1FVAlyF0JBJptdyQSdqH43fFX44/D/ri&#10;g6k+MXS/X/SXXuP8T/3f2HgKXE/xSsiiEH8X3LlbS5vdm4JolAmyOUqayvn+skzH3fL0t0L0z8dN&#10;mUnXvR3Wm0esNn0mhv4RtPEwY/76pSMRfxHNV9pMnuDLyRgCStrpqirl/tyMffvY84XA4bbtEmPw&#10;eMo8XRpY+GkhWPWwFvJNJzLUTEfV5GZz+T7p1/mK/wDClT+Wt8AYtwbRoOxY/lL33h5KrHr030Bk&#10;8ZuOmxObpl0vRdgdoiSo2FsqOjq/2a2COfJ5ukkDA412RgK4/mR/Ou+FPxIjy+3qTeSd79s456ij&#10;HW/UdbQ5mDH5OFbNTbu32Hl2ntlKeo/aqYklrsnTuCDRMVYD3sON5d17J2iJqda0Z7LRlk/huIdJ&#10;hHKv9msrrmkpQrcMAXlU/wBg2900fyhv+FRHyK+fn81jaXx37z69636v+PvfO0957O6g2LsWjrMp&#10;ltjdm7exNXv7buc3p2Jmb5reNRuPC7byODkWmo8Vj/u62ilWjg8U8klbX8u/+ep3J8tvnzt/p3tP&#10;aGy9i9Q9r7f3Ltzrrau1aeorshtbfGHx9RuzDZTcu8clfJbjmzOMwtZi3WCmoKP7ipppFp4tErv7&#10;2G3XfeuZ3dv6nw+Vo6Khw+Wp6mmx1JSq0klLXQxtVwy1NZJ+7UtNFA8R0rGmplOkWJJ7f+Fan8ui&#10;b5bfASn+T/X2BXIdyfCGqzW/6wUVJ5MruDoHPw0UPb2K1RKjzrs4Yyg3QrTOyUtDisisS+SqOo1f&#10;/Cgv4bSfIT4lQ957QxQrOyPi/Pk93VApqfXX5fqTLRU0XYlBeNVaUbbFDSZxTIxWCloKwRrrnN/e&#10;1V8g9mncO0lztHFryW12lq20reSbETBRkY+OT9t40n54VY3ty3v5XXvQx9+9kM9+9+9+9+93W/8A&#10;CdLE7uzH86f4EQ7Mgrp8nR9o7iy2SNBw8G0cT1hvuv3tPUP+lKFdowVomuRrjYoPUwBs1/k3Y/cO&#10;R/mY/EyPbUVVLXU2+8xkK00nDRbex+xt1Ve55Zm+i0o29FUiW/6kJUckD372J3TUdRJ2ZtIUwcut&#10;fNI+j6injoat6osfwn24a/8AUce/qZ/zeupsH3d/K4+f/XWfp6Wopq/4m92bixn3ql6Wl3ZsDY2X&#10;7B2Pk5gscrhcRvPa1BVXVS6mG6+oD3vg/wAxHr/F9n/BP5cbNy8ME0FX8f8As7MUP3KloIM/tHa2&#10;Q3fteukAR2Ax25cFSVF1BYGO45t797Ph2Jj4spsTd1FKFKvt/JzJq/StRSUslZSueCf26mBG/wBh&#10;7+I/7+YT797rB9+9+9+9+9/WL/4TBfzYl/mDfC6m6N7Z3L/EflV8RMXgtkb0myVXLLmOyupWjfH9&#10;YdqmWrLT5PKRUVCcHn5BLUTfxOhjrqho/wCKwR+/oAfyM/n+Pl78aIerewM195338eKHFbX3NJW1&#10;EkmS3t18Uaj2Nv3XUXlra5KalOLy765pPvqVKqYp9/Env3uwDozsD+9+2VxWQn15/b0cVLUl2Jkr&#10;cfbRQ1925eQKvimNydaBjbyAeyff8K1f5Q03yZ6Po/5h/Q21Gru9Pjdtl8Z3hhMLTXyPY/x7oZan&#10;INuX7SCF3yW5umauqmrC90ll25UVokeT7CihBdP+FBf8u+Xu/q6m+YnU+ANV2p0thGoe0cXjIb1m&#10;9OoKWSesbN/bxRM1bm+taieWpLel5MNNUhmf7SliHvac+QfXZzmLXeOJp9eVwsBTKRRL663DqS/m&#10;0gHXPjWYtfgmFmuToUe/ma+9Ir372SL37373737373737373sPf8JZOl6juD+dN8Z8k9F97g+ltv&#10;9v8AdG41NMlQtPT4DrTcW1ds1rGWOWKm+17D3phXWUrcOAEKyFHW4f8AkO9aS9i/zMOkq1qb7rF9&#10;aYjsXsvMqYFmWGLE7JzOAwdSxkSSOD7feG5sYwci4YAKVcqw97GLobGHI9mYR9OuLGQ5HJzekMFE&#10;VDNTwMbghdNZVRc/1+nPPv6fPzf/AJjvwz/l2dfVPYPyw7x2j1yJMbU5HbGwxX0+X7W7Canc04pO&#10;vutqCaTdO52et0wSVMUC4+jdw1XU08QaRd5f5Q/M742fDnaE27+/+0dvbND0U1Zg9qfdw5Df27zC&#10;xhFPtDZdJI+ezjNU2iedIhR0zMGqJoYwXHvZ5t0bz21s2jas3BlKeiujPBSa1kyFZY200dEhM85L&#10;cFgNC/2mA59/MC/mj/8ACjb51/Ozvrce4eiu6e9PiH8bqGjj2317011P2vuTYuUr8HTmf7rcnaef&#10;2BkcFNurdm6Jp2kqKVpZsbj6cRUkAlMUlXU6M3zs/nMfKr5VdsZnMdV9mdqfHfpelpkwu0Ottgb/&#10;AM1tWuq8XCZfPmt+ZbaVZipM9uDOySl5oDJJRUcIjp4hJ43qJ/eyMb77m3VuvLTTYrJ5XbuFRRDR&#10;43H5CalkeJb6p6+akeIz1E5NytyiLZRexZtf3cG4c/uzN5Tcu6s5mNzbjzdZNkczn9wZOtzOby+Q&#10;qG11FdlMrkZ6mur6yduXllkd2P1J91F5fMZfcGTrs3nspkc3mcpUyVmSy+XrqnJZPI1cx1S1VdX1&#10;ss1VV1Mrcs8jszH6n372EU001RLJPUSyTzSsXlmmdpZZHP1aSRyzux/qTf2z+27373j9/QH/AOER&#10;HfWz46H5ufF/+5FVT7/qqvYffQ7Io8XLLRZjZ+PhHXrbI3DmkgENBVbbzWSFfhqWWQtWJlcnJEoF&#10;NKW26P8AhL/2xtxKX5PdF/3Xnh3bUVG1O2BvSnoXkpsjtykjGzztfMZJYhFST4XJ1oq8bA7lqha+&#10;udFAgkJ97N18X8tTBNz4L7VhVs1JlvvVQlZKZB9n9rNIBZGhlfXGpPq8jkfpPvfx97bHv3s23v3v&#10;3v3v3v3v3v3v3v4/v/Cmj5XQfK7+cF8kqnC5X+L7L+Pf93/i5syYSPIlMnUUVanYdHES7xfbxd15&#10;7dDRmK0bxuH5LFj86r+d739F37/MX7pnxtf/ABDbXUH8I6J23IHZ1gXrxKld4U0ZLNH4Y+zctnSh&#10;SyMjBuSxJ97rq7vz4z/Y2aaKTyU2H8OCpje4UY4N94o/Fhk5Z7W4IPugn3Up797CT3vQ/wDCOz+V&#10;pmd39obk/mh9v7X8OwOuaPcnWvxbizNBOp3P2ZlEkwPYvaeFaZooajD7A27JWbdppxHUQVGVytaE&#10;eKpxLe9p7/hOP8EMluLfWa+dPYmC8e0tmU2a2T0SmSpJV/jm9q9XxO8t+YwyGOObHbSw71OHglCz&#10;RTV9fUhWSfHn372aj447DkqK6ffWRgtSUazUWBEqH9+tkvFW18V7Ax0kOqFTYgySNazR+/or+9yL&#10;372cj3737373737373737373737373737373737373737373737372CnyP8Aj31X8r+iO1vjh3bt&#10;2PdPVfcmy8xsfeWIJjiqv4dloNMGUw9ZJDOcVuTb+QjhyGLrkQzUGRpYKiK0kSkBl3P1BsPv7qnf&#10;3S/Z+HTPbD7I2zkdrbkxxKJP9nkIrRV+NqXjm+wzWIrEjq6CqVTJSVsEUyWeNSPe2zNYeg3Bishh&#10;cpCJ6DJU0lLUx8BtEg4kjYg+OaFwHjYco6gjke/iy/zKvgB27/LQ+XvZ/wAVu26aoqm2vkDmeuN8&#10;ihlo8R2p1Pm6iqk2P2Hg9XkgMeWoIGgr6eKWYY3MUtZQvI0lK59/M8+a/wAR+w/hJ8iN89C9hQTT&#10;nBVhyWy90/avTY7fmwMnNO+194Yu+uIpkKSIxVcMbyiiyUFTSs7PAx9+91nb22jkdkbirsBkFZvA&#10;/koqrSVjr8fKzGlrIvqP3EFnAJ0SKyXup9kM9lP9+9pP39GT/hGp/Mb2NuPo7sD+WpvzM0eG7R64&#10;3ZujuPomnrqtYBvvrXd4p8jv/a+Egl4n3B19u+Cqy9RGr+Wqx2cMkUOjH1cvvcr/AOE23zM2tmer&#10;d3fCfdeSpsbvrZm4M72P1VDVVCxDdeydxeGs3dgsXE/EuX2huKKfIzIG1z0eULpHppKiT372cv42&#10;7zpZsXWbJq5Vjr6KonyWJV2t93RVNnrIIgfrNR1AaQi92SW4FkY+95T3tK+/ezS+/e/e/e/e/e/e&#10;/e/e/hc/PHrx+p/mt8ruuJezNo9y1Gz/AJBdsYas7S2JSHHbT3xXQb0zD1+ew2N+/wAtHi4amskc&#10;SUkdbXQ0syvFFVVMaLPJ8r/5XbPbr/5Nd/bMfe+3uyJdudvb/wAbUb72pTmj2/uiqi3LkWq8rjaL&#10;7vIJQRz1LuHp0qaqOCQNGk86Ksr+91X7rozj9zZ+iNdT5JqbL5CNq+kXRT1TipkLyxprkEYZibqG&#10;YKbgMwFyU32X/wB+9p/373737372ef4E/wAx/wCX38tXtk9ufEztXIbIyGT/AIfT742Tk4Rn+sO0&#10;MNjZppafB9ibHrJFxmdp4Eq6iOlrIzTZbGCqmegrKSWRpPZp/id8z/kT8KOwP9Ifx+37WbYq637O&#10;HdG2K6P+LbG31jaKWR4cXvHa1S4ocrDElRMkFSnhyFCJ5GpKinkcv797VW096bi2TkP4jt+veld9&#10;AqqVx5qGvjQkrFWUrHRKAGYKw0yJqJRlJv72oO8P+FTvxp/mP/A7v74VfPH4t7+6h3H3L1zLgsT2&#10;n0NlcT2XsHE9mYDIY/ePW+98nsfeWT2ZvDbm3du9ibdxlZVUlLkdw1clLC6I7F+L5e0f58fSfzP+&#10;KPbfxm+V3RO7evM12TsyTFY/fnVFfj97bSx+98TWUe5Nl7nrtr7krtt7jw2Gw28cNQ1E9PBWZioe&#10;CJlViW497HnKd84Tem1MvtndeBq8dNkqIxR1+JkjrqSOuhdKmiqnpal6aohhhrIY2ZVeZioI96PH&#10;vVz9+9lc9+9+9+9+9+9+9+9+92E/yvP5efaP8zv5kdY/Ffrb7rFY7OVTbm7Z3/HQvXUPVnT236qi&#10;O999V0YAgkqqeCsiocVTzPFFX5yvoqRpIhOZFOB8Fvh9vr5yfJHY/Q2yvPQUWUnOb7A3clK1VS7D&#10;65xE9Mdz7qqkt4nnhiqI6WghkaNKvKVVNTl0Eutfe1hsXZ9fvnclDgaLVGkrefIVYQulBjoWX7qq&#10;cfQsAwSMEgPK6rcXv7+0V1F1V1B8UeiNj9Rdc43C9bdKdFde4/bWApauuhosRtjZmzsTaXJZvNZG&#10;WNGaOkpZKzI5Grl1zTNLUzyF2dz9LfrzYPXXQPVO1+vNm0WM2V1j1XtCkwuIgqKqOmx2D21tzH2k&#10;rcpk6yRFJSngeprayofVLIZJpXLMzH3uy7HUGOwGKpcdRJFRYzFUaQQqzhY4Kamj5eWVyPoqlndj&#10;cm7E/X38iP8An4fzTK/+ad86919gbVyWQ/2W3p2Ov6q+NOEqlnpY59mY+v15/smqx80dO9PnO2M/&#10;TnJv5Yo6uDFJjqGfU1EGPzxf5s3zvq/nj8qc/u7A1tZ/oV64Sr2F0ni5xLAku2qSr1Zbes9HIkLQ&#10;5Tf+WhNa3kjSoioFo6WW7UoPv3uvDtnfj783VUVdO7/wXG66DCRNdQaZH/drWQgES5CVdZuAwjCK&#10;f0+6SPdYXv3sMPauh6/35UbGrez6fZO7p+tMZuai2Vkuw4dt5mXY2P3lksbU5jHbSrd2pRNgKTc1&#10;fiKKaqhoJKhaqWmieVUKKzBQx7R3XNtaq3zDtjcMuyaLN022a3eEeFyT7WpNyVtFPkqPb9VuBaY4&#10;mnzdXj6aSeKkeYTyQxs6oVUke9yBR1bUr1wpag0KTrSvWCCU0qVLo0iU71AXwrO8alghOoqCbW9p&#10;H2nvfvcf373737373737373737373737373737372aj4sfN/5c/CPeA318UPkL2h0bnpKiCpyUOy&#10;tyVNPtncppmjaCn3nsevFdsnfGPjaJD9rmMfXUxKKTHdRYeehvlD8hvjBuMbq6B7g3z1blnmimrY&#10;9s5qeLCZowlGih3Lter+62xuijVo1PgyNHVQkqCU4Hv3t+wO6Nw7YqPusBmK/FSlgzilnYQT6bWF&#10;TSvrpapBYemRGXj6e9vv4Lf8LTu29pjD7O/mFfHnE9s4aJqalq+6fj19jsrsWOlVv8pyGe6q3FXx&#10;9f7uy02skHGZTadLGqBRA7Ev72J/iv8A8KY+wdvjG7c+YHT2P7AxsbQwVHZnT/2u2N5JTq371Zlt&#10;hZiqXaO4chJr/wCUKu2/AioAImJLe/ezFbV+TOQp/HTbww8eQiGlWyeH00tYFv6nloJnFJUSG/8A&#10;Ykp1Fvp73KfhD/N//l1/zDKagpvjH8mdi7j31WUq1E/Tm7KmXr3uehdYGnroE633imI3Bn4cVoK1&#10;Nbh0yWMQ2K1LKyM2yP8AF/8AmKfDj5hQUkPR3d21czuqogWaXrjcE0mz+yqVhE0tVEuy9yJj8vl4&#10;6DQRNVY1a2hU2InZWUn3syW1+xdm7wVBg85STVTLc42oY0eTU2JYfZVPjmmEdvU0YdP9q+nuyz2d&#10;n372tvfyEf8AhTP86F+bX81TuOl21mv4r1N8XY0+MfWpp5o5MbV1PX2TyUnaO4qX7Z3oqz+Ndr5H&#10;LxU9dG0n3uJoqE6yiRqnzuP53nyoHyd+evY8GEyf8Q6+6KRej9lGGVHoqifaFbWvvrMQeBmpqn+J&#10;7/rMjHFVIX+5x9NSnUVVAvvddvd+6v7z79ySwSeTH4IfwOi0kFGajkc10y6fS3lr3kAYX1RqnNre&#10;9fX3UN797CH39Gz/AIRV/C9tm9D/ACT+d26MV4cx3Ruyi6I6rq6qGIVCdd9aNFnt/wCYxk6apGxe&#10;7ewMtSUEqsVIqdqE6baWbcx/4TMfGltt9Ud1/KzO4/x5HsvcFL1TsKonjjEy7O2SY8tu7I0Uq6nN&#10;BuDd2Qp6SRWIInwB9NrFvezmfGXbP22Jze6547SZOoXFUDMBf7OhtLVyIfr46iskVD/tVP7bf+Fr&#10;vzFTbHS3xb+C228wqZjtPd2V+QvaGPpKwR1kGx+vYKvZ/XGPytGra58Lu3eeey1ZFqGn7zaykXKc&#10;Qv8AhTb8jlwfWfRHxXwuRVcjvzcNf3Bvqkp6kJUxbW2fFUbd2ZSV9ODqlxm4dy5bIVEdxp+4wIP1&#10;X373w+Te5PBjMDtWGS0lfUSZiuRWswpaMNT0SSL9TFUVMsjD/aoP8Peqz/wnh+Hx+Z/82n4s7Kym&#10;LbJ7C6l3NJ8kezgY0mpItq9JPS7ow1JlKeRWSoxO5+yf4BhKlDw0WUIPHuhX+Tx8dD8lv5gvQ+2K&#10;6hau2n19nH7p3wCiy08eB6xaDO42nroXBWbH5zev8Jxkynho64349+9gL07tz+8vYOBpXjL0mPnO&#10;aruAVFPiys8SyA/qjnrfDEw/pJ7+yJ7+kN797sh9+9+9+9+9+9+9+9+9+9+9+9+9+9+9+9+9+9+9&#10;+9+9+9+9+9+9+9+9+9+9+9+9+9+9+9+9+9+9+9+9+9+9+9+9+9+9+9+9+9+9+9+9+9+9+9+9+9+9&#10;+9+9+9+9+9+9+9+9+9+9+9+9+9+9+9+9+9+9+9+9+9+9+9+9+9+9+9+9/G7/AOFDPwrPwd/mt/Jb&#10;YuHxLYrrXtzPL8j+pESFIKH+5vclVX57LYrFQRRRRU+J2f2NFncFSxrqKU2MjuST7+bz/OD+Mx+L&#10;nz67s2rjce1BsrsLLDufr1VjWKl/u32RPVZbIUFBFHHHHDj9ubyTK4qBBcrDQpckn373W93Dtn+6&#10;2/s3Sxx+OiyMv8ax3Fk+2yTPLJHGAAFjpq0SxKPwqD3v2/8ACVH5tp8sv5VuwOtNxZda/s74bZqf&#10;48bjgmmDV8vX2NpkzXSWX+2WJFpsTT7ArY9u0x1O0ku2p3JBNve2t/IQ+Ty/ID4F7S2TmMiKvfHx&#10;uycvTuZilkBqpNoUUK5PrDIeFY1WDHw7Sqkw8PLF3wsrG17e/eza9B7o/vBsKkoZpA9dtuU4eYE+&#10;s0aKJcXJpsNMYpGEK/1MB966P/C0X4Mydf8AyN6J+fm0sO0e2PkDtlOl+266milMFN251fjTUbGy&#10;uVqHXxrXb26rvQ0saMR4dnSsVUm702f8KXPiy+0e5uqvltt7HFMH27hF607CqoI5DFD2HsaiM21q&#10;+vmYaBVbn2H/AJLAikjx7ckJAJu3vYNfJfaxo8zit208ZEGXg/hmQZQbLkKBL0skhPGuqoPQoH4p&#10;j/sdIz3rBe/eywe9pD/hKB/MUT4d/wAw6k+Pe/dxNi+kvm5S4jqmsSsqBHiMJ3lj6uon6R3FJrY+&#10;KbOZTJVu1rRgCSbcNPJMfHTBkvZ/kCfMdfjl8w6fqDdmYND1h8n4MdsGpWpmCY/GdpUdRNL1fmH1&#10;E+OTK11bVYGyAB5MxC8h0Qgr72O3QG8v7t7wXD1c2jF7oWOgYM1o4sqjE4uY3+hld2g4+pmBPC+/&#10;pl/NP5JU/wAO/iZ8iPlNV7JzXY9P0H1LvLtCbY+36hKLI7jTamIqMkaE5KSnrI8PjR4vJXVxgqBQ&#10;0SS1Hil8fjbd2+THdUPxy+P3cXfFRtjJ7zh6l6+3JvqTa+IlWmrcyuAx01aaU1rw1KY6iHj11VUY&#10;pftaVZJvHJo0N72d7c2aG3Nv5jPNSy1q4nH1NcaWEhXm+3jL6NZDCNOLs1jpUE2Nre/k3/zFf+FD&#10;X8yX+YvLuDa27e2KjozobNR1WP8A9AHQlVldlbQyeEqGCtj9/wC4o66XevZf3dPHH91BlK58Q8yF&#10;4KCmDFPfz+/mR/OE+afzJky+B3Bv+bqzqjJJPSf6JOpqiv2zt2txkxCtSbuzCVT7m3t9xEieeKvq&#10;mx7SKWipIAxX373X9vLuHeu8jNBUZBsViZQyfwjEtJS07xN/Yq5gxqa3UANQkcxk8hF+nujT3Vp7&#10;97Cz3us/8I9v5YG4e1/kVlf5l3Y+MrMb1X8dJNy7G6NWqiqKePf3dW69r123N0ZukWSLwZHbfWmy&#10;NyVMUr30Nm8pSmFzJQVKps1/8JzvgzmN/dyV/wA2t50NTRbD6bfN7W6sE6SwpuzszP4Kqw2dylOH&#10;j8VZhdk7XzU0bt+lsnXQeNi9JMq+9mb+OexZshmZN71qMlBhjPS4vUCBV5OogaGeVbizwUVLOQT/&#10;AMdXW3KNb6MW6txdcVWaxnTu8sntmpzXae1d8T4rYGfejml3ztLbUeBxnYEdPh60NFmsbjKbetBH&#10;Xw6X/ZrQWUprI3Kc9mdmVGToeuNyV2Enye/MDumWg2jlmp5JN07ewiYmh3ckOOqQ0eToqGHc1IlX&#10;FZv2qoalK6iPezlVE1E0qY6peBpa+nqjHSTFSaqngEUdWBG3EqItSgcc8N/T38vz+b5/wl4+ZXxV&#10;7m3x2F8H+oN7fKH4mbozVfn9lYPq6grd79x9S0mVrJamHrjcnXdHLkN+bzpdveQ09BmsTT5MVdFF&#10;HJXfbVLMjaMP8xL+RZ8kuhOyd07w+L3XW5u9Pj9ncnV5bbOK2JSVW5+yOvqevqJJ49mZrZ1NJWbr&#10;3LBh9ZhpMnj4a77imjR6rwTkq3vZGOxOityYDJVVZtfHVWd2/PK81LFQI1VksesjFhRT0al6upWG&#10;+lJYxJqUAtpbj3WJ8Yv5C/8ANq+Vu5qLAbH+E3dWwMVUTFazfnf20Mz0JsPF0schiqa9s12hQ7dq&#10;c7DSygo8OHpsnWF1ZVhZlYAjnR38p/8AmC9+5umxO1vjF2ZtKgmkK1O6+29u5LqfalDAj+OarbJ7&#10;6pcNPlY4JAVaPHQVtQWBCxsVYD3tDYPqfsHPzrDS7YydHGT6qvL08uJpI1BsX8tckLShT+I1dv8A&#10;D39Ez+Rd/wAJ9+rf5R+LzPbm/N40PdvzF7A2qm1N1b+xdDNRde9bbXqaqkymW2R1LQ5Okp89VQ5X&#10;JUUH8SzuRWCsyUVHAsVHjojUQz7jX8q/+URsT+XrQ5LsLdm5KXs75HbuwK4DPbsoaWSl2fsrBTz0&#10;9dkNr9fUtdTw5WeKvraWL73K1giqK1KeJY6ajQzRS+9nG6r6hoOvUlyNXUrlNx1lP9vPVxoUo6KB&#10;mWSSlx6OolYSOg1yvZnCiyoLgmP/AOFAfzH2X8Mv5U3yx3LuDM0NHvLujrHdnxt6iwks8K5TcPYH&#10;dm28vssS4almdRVzbM2tkMluKcENGtLiZNQYlY3Gf+bp8j9s/Gv4DfIDNZjJUtNuTsvY+4OluvMZ&#10;JLEK7Mbv7OwuR20HxsEjAVEm2sFV1uYlBBQQY97hrhG97eu3dyU22tg7gnmkVanJ0NRhcdESPJNW&#10;ZOCSmvGp/UaaB3mP40xn/W9/Gn9/Nr9+91te/e/e/e/ezx/y5Pnj2z/Lb+XfVPyv6imkq8hsnKfw&#10;/e2zZK6ahxPZvWGbkgp989d514hIgo8/jIw9LNJFMMflKekrkjaWlj9mk+Gfyu7A+FnyH2D3915I&#10;9RV7Yrvs9z7beqlpcfvjY2TeKHdOzsqyB0+2y1CmqCV0lFJXQ09UqNJAnv3tU7M3XkNlbioNwY4l&#10;npZNFVTFykddQykCqo5SLjTMgupIOiQKwF1Hv7SXxj+SHTXzR+O3WPyO6Tz1HvXqHunZ8O4MDVSx&#10;RM4p6k1GNz22NxY52mSi3BtrM0tXistQyampq+lnge5Q+/pfdH90dbfJfpzY/c/WOWptzdd9l7ci&#10;y+JqJI42YQzmWiy2DzFGxkWly+EyUFRQZCle5gqoJYmuVPv3uy/B5rG7mw1DmsXKtTjsnTCaJiBe&#10;zXSWCZOdM0EqtHIp/S6kH38uD/hSR/Jkqv5Z3ybfuLpPbNRD8LPkdnMlluuRQU0j4vpvsKf7nKbk&#10;6QrZ1aQUuLp4kkyG2Gl0GfDl6RTNLjKmZ9E3+dL/AC1p/hH3g3Y3WODmj+M/c2Urchs37WF2oet9&#10;4S+auzXV9TKC/goIUV6zBtJpMuOLU4MklFNK3vZE+6etW2RnDksXAw2zmZXko9Ckx42sbVJNi2PO&#10;mMAF4L2vHdeSjE61Puk/372Cfv3v3v3v3szHxq+Y/wAnvhzkt9534udz7w6L3N2TtNNjbu3h15NQ&#10;4Pe9XtJMvQ558Hit7RUTbs2tR1OYxlLUT/wqsonqJKaHys4ijCjb0p8kO8vjjW7qyvRPZW4urM3v&#10;Xb67W3DuPZ8lLi90VG3lyFLlmxeP3PHStuDA00+RoYJpfsKmlaZ4I/IW8aW97e8JuTO7berlwWTq&#10;cVPW04paipoykVU1OJEm8UdUF+4gVpI1J8bKWKi97D2Bu8d67y7E3Llt59gbt3NvreGfqnrs7uve&#10;Oeyu5ty5qtk/zlZls7m6qtymRqntzJNK7n+vsLdx7m3JvHN5Dcu7twZzdW48tO1Vlc/uPLV+czeT&#10;qX/XU5DK5Ooqq6tnb8vJIzH+vv3trqaqprJ5KmsqJ6qpmYvLUVMsk88rH6tJLKzSOx/qST7TPtk9&#10;+94PfvfvfvfvfvfvfvfvewX/AMJ5/wCcDmv5Vvyazu2cj1/sfenTny63R0h112zmd17rbYVb1jS7&#10;f3hmcXiOzaDeD4fP0UGD2fiux8vV5XHVNMkOQiiiJqqUwCX3bz/J8/mLZP4F935XB1m0dr7m64+Q&#10;+d6u2b2Dks/n22nU7HgxG48lQY/fFJuNsdl6aLF7coN6ZGor6OaBYqyNI7zwGIP797F7p7sWXYWc&#10;lgekpanG7inxdFkJaio+0ahWGpkjjrkqfHMoipo62RpEZQHAHqW1/f14cfkMfl8fQ5bE11Hk8Xk6&#10;OmyGNyWPqYa3H5DH1sKVNHXUNZTPLT1dHV08qyRSxsySIwZSQQff0PqOspMjSUuQx9VTV1BXU0FZ&#10;RVtHPFU0lZSVMSzU1VS1MLPDUU1RC6ujoxV1IIJB9+92II6SIskbK8bqro6MGR0YBlZWUlWVlNwR&#10;wR7me5Pv3vl7rZ/m6/Oun/lxfy9/kT8qqU4eo31tLa9NtnqHC5mrpYYc729v7J0m0NhxJQVCyPnq&#10;fb+Ty38byFDCpkmxGKqzqjRHljJV/MN+VMPwx+IPcffcBx026tv4KHCdd4zJVEEceV7E3bXU+3dq&#10;RpSTK7ZaHEV1f/FKuljUvLj6CoN0VWkT3tFdh7qXZe0Mzn18ZqqeBYMdFIygS5GrdaekAQ3MoheT&#10;yug5McbfQXI+KDnM3l9y5rMbj3BkqzM57cGUyGbzeXyM71WQyuXytXNX5LJV1TKWkqKyurJ3llkY&#10;lndiTyffzIspk8jm8nkczl62pyWWy9dV5PJ5Gslaerr8jX1ElVW1tVO5LzVNVUys7uSSzMSffvdZ&#10;Essk8sk0ztJLNI8ssjks8kkjF3dmPJZmJJP9fduf8lv+Ub2p/Nr+U+K62xUec2n8euvqjF7l+SXc&#10;dDSxeLZ2y5Kh2g2rtusroZsZUdmdgGklosNTulT9uBPkJqealoZ0awz+Wh/L037/ADBu+aDZVAmU&#10;2/0/tCagzfdPY9LTp49ubaaZjFgcLU1UclFLvfdxp3psbCyzeECWskhkgpZVPvYh9Z9eV/YWejoo&#10;xLT4ejaOfNZJFFqamJNqeBnBQ11XpKxCzaeXIKqR7+xR050/1r8f+q9gdJ9ObQxOwururtq4jZex&#10;toYSJ48dg9vYSlSkoqVHmeaqrKqRUMtTVVEktVWVLyTzySTSO7fRx64662T1FsLaPWPXG3cftPYm&#10;xcDjttbW27i42SjxeHxdOtPSwK0jST1M7hS808zyT1EzvLK7yOzH3uxzG46ixFBSYzG08dJQUFPH&#10;TUtPELJFDEoVVFyWZja7MSWZiSSSSfYk+1r797m+/e/e/e/e/e/e/e/e/e/e/e/e/e/e/e/e/e/e&#10;/e/e/e/e/e/e/e/e/e/e6Lf58X8nLZv82n4uyYzbceH218semKPNbj+OnYFcIqWlyFdUwxT5nqXe&#10;eQ0GVdj9gGhijE5JbD5NKeuQPElVTVVV/wDNc/lwbb/mC9FPRYVMdhPkB1rTZPM9N7uqhHTwVdXP&#10;HHLkuvty1enWNrbuNLGglJJx1csVUoZFngn97Cvtfrem7BwRSERwbgxiyzYareyq7sAZMfUv9fta&#10;vQBf/dbgNyAyt8g3sbrrffUO/t49W9n7TzmxexevdyZfaG9tm7loJsZnts7mwNbNjsvhsrQzqslP&#10;WUNZA6MOQbXUlSCfnabz2burrvdm5Nib5wGU2rvHaGayO3dz7bzdJJQ5bCZvE1UlHkcbX0soDw1N&#10;LUxMrD6G1wSCD797rsraKrx1XU0FdTy0lZRzSU9VTToY5oJ4mKSRyIeVZWFvYufD/wCTG8vhr8o+&#10;hflPsCio8ruvojtDanY+PwWRmlpsZuWnwGThnzG1MpVU6SVNLi914Q1OOqZYR5ooKp2js4U+xD+O&#10;nd25Pjb3t1P3ztKmpq/P9U75wG86PFVsskFFm4cTWxy5HAV08KvPBQ5/GGainkjHkSKdmT1AH372&#10;47czdTtvO4nPUirJUYmup61InJVJxC4MlPIy3ZY6iLUjEcgNxz7+0H/Ly/mFfHT+Zp8b8H8l/jXn&#10;MlXbXqctU7R3jtjcOPkxe7etuxcVi8Pl89sLddETJSHLYugz9HUJUUk1RRVdLVQzQSuj8fSz+Hvz&#10;A6b+b3S+L7t6UylbVYKbIT7e3Jg8xSPQbh2XvKgocdkMttPP013pzkKGky1NMs1PJNTVFPPHLFIy&#10;tx73Zbs7eGG3xhYs3hJXeAyNT1MEyGOooqyOOOSWkqF5XyRpMpupZWVgQSD7Nvvff+w+stvVW7uy&#10;N7bR6+2pQsiV25977kw21NvUbSB2RarNZ6toMbTs6xsQHlBIU/0Pswm6N3bU2Rh6jcO9Nz7e2hgK&#10;UqtVnN0ZrG4DD0zOGKLUZPLVNJRQlghIDOL2P9PfvahqqukoYWqK2qp6OnT9c9VNHTwrf6apZWRF&#10;vb8n3qp/z5f59f8ALhw/wg+TnxY6U+UMPdHyJ7i6xyex9nxfF3deWzWH2tkczkaWjfL7m7s2NXU+&#10;yaHE0MNPP/EcRS5errclSB6KopDS1bFqEf5r382L4YY74vd4dD9Zd6x9l9x9jbHrdrbcTorP5DJ4&#10;7A1mSrIKdsjm+ztrVUO2KXH0scMv3mPp8jUVNbThqaanMFQxPvYB9sds7Lj2vnMDjM6MnmclQyUt&#10;MMFUSSxwPI6qZJ8nSsKVI0AOuNZGZ1upXS3v5cPvRO9+9kT9+9+9+9+9+9+9+9+9+9+9+9+9+9+9&#10;+9+9+9+9+9+9+9+9+9+9v21drbk3zufbmytm4LLbp3fvDPYfa21dsYCgqcrndx7k3BkKfE4PBYXG&#10;Ucc1Zkctl8pVxU9NBEjSTTSKigsQPbtgcFmt05zDbZ23ishndxbjy2OwWAweJpJq/K5nNZeshx+L&#10;xWMoaZJKityGRrqiOGGKNWeSRwqgkge/e81PBPVTw0tNFJPU1M0cFPBCjSSzTzOscUUUags8kkjA&#10;KBySff1+f5An8oDA/wAqL4j0lFvegw+S+WveNPiN4fIrdlH9tWfwOoihmn2z07t/KwmZZ9t9cUtf&#10;JFUSxSPDks1NWVaMYHpo4fon/wApH+XXifgJ8eqel3PSY6t+QfaUOO3F3HuCm8FT/C5kjllwfXGI&#10;r4zIJcLsuCrdJpI3aOtyclRUKTE0CR+92J9SddRbA28q1SRvuHKrHU5moXS3iYAmDGwyC94aJXIJ&#10;BIeUsw4KgU1f8K3v5xVP071nVfyv+gNxqe1O5du0mU+Um4sRWIZdhdO5cCfE9T+WnDvBubtqFPPl&#10;YmkikptsBIpI5YsyjxVt/wDChH+Y5D1zsif4MdSZkHfnZOGp67vbM4+pUvtPrjIAS4/YGuIM0Wb7&#10;BjTy18ZeN4MGFR0ePJK0fvYbfITscY2hbY2Im/y/JQq+emjYXpMbJzHj7i9p8gBeQXBWDggiUW+b&#10;770vvfvZL/ZqPhX8O+6/nt8lur/iz0Dgf412D2bnEoVrapahNv7P25SKavdG/N311PDO+M2ntDDR&#10;y1lZKEeV1jEMEctTLDDIPPxm+OPZvyx7t2L0P1Jif4nu/fGUWlWpnEy4jbmGpx9xnd17iqoY5Wod&#10;v7dxqSVNTIFaRggjiSSaSON/e37bO3MnuzN0OBxEXlrK6XRqa4hpoV9U9XUOAdFPTxAsx+ptYAsQ&#10;D9jD4tfyrviF8ZPgNhf5dqdZ7Z7R6Kqds1OP7Xo9/YChrn7o3lnVpand/Y28aYmcxbmzOZo4qmhl&#10;hm82DjpKKGhliWhpTH9Hfoj4GfHfo/4l4z4crsjB776rmwc1Hv8Ap924mkqm7L3JlVp5txby3JCT&#10;LozmSyVPHNSvHJ5MWlPTR0ska0sBT3ux7A7C27g9pRbOFDBX4poGTILVxK5ydTKFNTW1K82nlkUM&#10;pBvEFUIRpW2gD/PN/wCEx3avwPk3X8nfhZRbo7r+HcX3ud3ZtArUZ7tn45UMayVNbJn0hjar331X&#10;j4lLx56FDXYynBXKxeOE5Op1Hv5pv8jzfvxSfP8AePxnps72b8cY/ucruDbumbLdgdNUqB56p8ss&#10;SNUbr2FRxgsmWjU1VDECtfHojNbP72UftPo6v2oajObZSfJ7cGqWopuZshhkF2Yy2GqroEHIlA1x&#10;j/OCw1tqS+9fD372Xv37373737373737373737373737373737373737372a74I9d7r7c+bXxE6u&#10;2NksthN3dg/JbpHaGBzuCq5sfl8BX57sjbmOTP0OQp3jmx82DSdqv7gMvgEJe4C39j78U9nZ/sP5&#10;O/HjYu1q3IYzcO7+7OsNu4nK4qoko8hiavLb0w1GuWpayJkko5MWspqPMCPEIy1xb372oNqUdRkd&#10;0bdoKV5IqiszeLp4pYmKSQvLWwp5ldSChiB1X/Fr+/sQfzffm3B/L1/l1fJz5PUlbT0u+dsbDqNq&#10;9QQzmF2qu5Ow54dldbSx0UySDJ0+A3HmosvW04F3xuOqSSqqXX6Nn8xP5PRfD/4b94d5U9TDBunB&#10;7UmwPXccpjZqjsjeEse2dlulNKriuhxOZyceRqYQLtRUcxJUAsPe7GuxdzjZ+zc5nFYLVQUjU+OB&#10;sS2SrCKaiIUg6xFNKJGH+oRvfxOaurqq+qqa6uqaitrq2omq6ysq5pKmqq6qpkaaoqamomZ5p6ie&#10;Zy7u5LMxJJJPv5jlRUVFXUT1VVPNU1VTNLUVNTUSvNUVFRM7STTzzSM0ks0sjFmZiWZiSTf373WO&#10;zM7M7szOzFmZiWZmY3ZmY3JYk8n2oti7I3V2ZvfZ3XGxcJXbl3v2Burb2yNnbcxkLVGS3BurdeXo&#10;8Dt7CY+nQF567K5evhgiQctJIAPr7eNq7Yz2990bb2ZtXGVWb3Ru7PYfbG28NQxtNW5fPZ/IU+Kw&#10;+Mo4VBaWqr8hVxxRqOWdwPfvealpZ62qpqKlieeqq6iGlpoUGp5p6iRYoYkA5LySOAB/U+/uL/Az&#10;4qbZ+D/w2+OHxP2p9vLj+keq9t7RyeRpQ6w7g3k0DZfsLdoRwDHJvHfuTyWVdAFVHrCFAAAH1Hvi&#10;f0HhPi78bumOgMB4XpOr9hYXb1dWQBljy+5DE2R3huAK1ij7j3ZXVte62AV6kgAAAD3u0faeAg2v&#10;tvC7fp7FMXQQ07uv0mqbeSsqP8DU1cjyH/FvfyO/57nzdT59fzQvk33Rg8yua6x2xuo9J9KVFNUC&#10;qxUvVnUTz7UxObwcoZ2OJ39noMludATcPnH4QWRfnrfzWPk+vy1+dPeHZeLyS5PY+Dz3+jHrKaGY&#10;T0D7D68aXAY/KYuTUx/h+7ctFW5xATcNlG4X9I97r17W3R/e3fWcycUnloYKj+F4whtUZoMcTTxy&#10;xH/jnVyh5x/jKfe4B/wiw+Fr7G+OvyM+dm6cS0Ob733lSdJ9WVVZSGOdOs+qXOT3tm8NVmMCfE7x&#10;7HzCY6cB2tV7QtZbXbYq/wCEznxnba3Tfcvyqz2PMeT7W3JT9Y7DnqacpKuyNgua7c+UxtQUHlx+&#10;4955FaOUajao279Ba7e9mK+M22ftcNmd1zx2lytSuLoGZbEUNAfJVSxtbmOprZAh/wBqpve7372g&#10;/fvZoffvfvfvfvfvfvfvfvfvfvfvfvfvfvfvfvfvfvfvfvfvfvfvfvfvfvfvfvfvfvfvfvfvfvfv&#10;fvfvfvfvfvfvfvfvfvfvfvfvfvfvfvfvfvfvfvfvfvfvfvfvfvfvfvfvfvfvfvfvfvfvfvfvfvfv&#10;fvfvfvfvfvfvfvfvfvfvfvel5/ws2+Dj9rfEXpz5x7QwrVG6/i3vI7C7Mq6SI+WXpft+vx+OxuTy&#10;bpDLJNDs/tSmxlPSqWjSJdyVbsTwBrSf8KUfi42/vjz1v8pNu41ps/0TuQ7T3vUU8Z1ydadi1dJR&#10;0VdWusTvJHt3fkFDDAt0WMZqoYk8e/ey0fJTa38Q29jd000WqowVT9pXMo5OMyLoiO9gSRTV4QL9&#10;LeZj71xP+Envzsj+Jf8AM3wXS+68v/D+rvm1g6XozKpPIyUFL21SVs2Z6My8iK6tNkK7cs1ZtilF&#10;nAfdDMQANa0yfyAflUnx9+cOK60z+R+z2J8nsXB1ZXrK5Wkg7Bp6mTJdWZF0VgZKyqzctRg6cWYB&#10;s6SQANS+9gx0Busbe3xFjKiTRQbniXFSXNkXIKxlxUhF+XectAv+M/v6Gn8534IU38xj+XL8ivjh&#10;Q46nruypNrydjdFzzWSSi7r65jn3DsalgqWdY6GPd8kM+3audlkEOPzNQ4RmCj3uEfzK/inD8yvh&#10;p3H0xSUUNVvV8E+8+q5ZLK9N2ds1JcxtaCKZmVKVNxPHLh6iVg/jo8lMwUkD372cPsvag3lszM4V&#10;EV60wGtxRPBXJ0QM1KoYkBBUEGFjzZJD7+KzV0lVQVVTQ11NUUVdRVE1JWUdXDJTVVJVU0jQ1FNU&#10;08ypNBUQTIUdHAZWBBAI9/MzqKeopKielqoJqaqpppaeppqiJ4ainqIXaOaCeGRVkimikUqysAys&#10;CCL+/e6zGVkZkdWV1YqysCrKymzKymxDAjke8mOyOQxGQoctia6sxeUxdZTZHG5LHVM1FkMdkKKZ&#10;KmjrqGspniqKSspKiJZIpY2V43UMpBAPvnR1lXjqulyGPqqmhr6GpgrKKto55aaro6umlWamqqWp&#10;hZJqepp5kV0dGDIwBBBHv3vyO8brJGzJIjK6OjFXR1IZWVlIZWVhcEcg+/r4/C7+bv8ADX5dfydd&#10;pfKP5r9u9W9ZbU3RsHdPx0+VWP39naHFUmT7Vw21o9t9o7Uw2AU1GX3FXdibazMGfx+FxcFfkDis&#10;7TxiN5Aw9/RJ+NH8w/43fIb+XHt/vb5N9h7E2PgM7tPPdN99Um7crS0FPXb9xuBTC76wGNxK+XIZ&#10;mq3jhMlFlqPGUMVXWGgysKBGcMPfvdie2ew9t7i64p87ufI0FDTz0k+Gz61cqRq9fHAIK6nji5km&#10;esglEyRIHfxygWJ9/Iw7AxW1MFvze2E2Huht77Gw+7tyYrZm9HxeQwb7v2pj8zW0m3d0NhctTUWV&#10;w7Z/EQw1ZpamGKopzN45EV1Kj5527qDAYrde58ZtTOtuja2O3DmqDbW5moKvFtuLAUeSqafDZ1sZ&#10;kIKavxzZfHRx1Bgnjjmh8mh1VgQPe68qyOniq6qKkn+6pY6ieOmqTG8X3FOkrLDP4pFWSPzRgNpY&#10;Ai9iL+zK/Af4Vds/zCflj0/8T+m6KRty9nbkgpszuOSjmq8P19sXHf5fvfsXchiKCLB7Q29DNVMh&#10;dHrJxFSQaqmohjcbPiZ8ZewPl/8AIDrnoDremc5vfGaigyWZenkqMdtDatH/AJXujeWaMZUR4vbu&#10;HjlnZSytUSiOni1TTRI3vb3tLbOQ3huDHbfxqnz10wWWYqWjo6VPXVVk1rWip4QWtcFjZR6iAfta&#10;fFX4zdU/Df479R/GPpLBrgOs+m9m43aG3aZhEa/ItSq9RmNy52ohihSu3Nu3O1NTk8nU6VNTX1c0&#10;lhqsPprdCdI7B+N/TvXvR3WGLGJ2R1vtui27hoGEZq6xoA02RzeVmiSNarN7gys09dXT6R5quoke&#10;w1W9+92bYDB0G28NjsHi4vFQ42mjpoRxrfTzJPKQAHnqJSzu39p2J9/N6/4Ul/zld977/mqdXp8N&#10;e2MxtGk/ls1m4NrbG7L2dkE0V/f2bydF/psyVCxWXHZza9NDt/H7Tq6OrhqaDJJjK9HWooq0o+l5&#10;/On/AJkm691/PXYq/G7f+R29T/Cupy+B2tvbbdYumr7aylbTf6Tq2lJD0eUwUEeIo9v1FNURzUla&#10;tDVqwmpanS3vZLu6uyaur37Q/wB28hJTrsppqelraZxZ8vK6/wAUdfqksAEKU7KwZHCODdW52LP5&#10;Wf8AwrI+Gfyk2nt3r35zZzA/D/5G0tLSY/Kbnzoraf45diV5cwHL7d3xLJkf9GU0yR+erodzyUtB&#10;SagsGTqySsdyPwP/AOFAXxs722/htn/KbKYn46dzQQU9JXZzKiph6a3jVljEcjh90SPWf3IkkRfL&#10;UUuceCkp9QEVdUElU97GTYfyB21nqeGj3TLDtzMqqpJPLrGGrHvbyQ1RL/YkgXZJyqL+Hb8bKeJ+&#10;XfxPz+313Zgvk/8AHjNbVaOjmXc2J7q62yW32iyMdTNj5VzNHuWbHGOuiopmhbyWlWJytwrWuux/&#10;yH6Ay+IG4MV3n07k8CUppBm8f2bsqtxBjrUnko3GSps3JRFKuOmkaI67SCNitwpt72Nke4tvzQ/c&#10;RZ3Dy09lPnjydE8NnDFD5VnKWcKbc82Punv55f8ACmL+Vr8JcFmqPAd0Yn5Zdv0i1VNieqPjTlsV&#10;vukkysKMix7q7Xo55+sdpY2krisVbbIV2XpxrMWOqXjeMVzfK/8AncfBH4xYrJ02I7Lx/wAgOxac&#10;TwY/YHSWQoN10718alQue3/TSy7G2/RU9UVjqrVlVkIhqMdFMyMg97Djdnd2xNsRSrDko9wZFdSx&#10;4/CSR1SmQcWqMgpNDTor8N63kH4RrW9/NT/mn/zZvk//ADZO8Yu1O98jS7b2PtJchjOnOjdqVdc3&#10;X/VW3q+dJKkUSVbLLuHeWbSnhOYz1TGlVkXhjREpqOClo6fSh+eX8wPvP+YD2jHvztasgwu1tvrW&#10;UXXHVuAqKpto7CxFXKrzCmWoKyZjcmUWGM5HKzos9Y8aKqw00UFND72SjfnYOd7Aygr8q6w0tPrT&#10;G4unZvtKCFzc6dVjNUygDySsAzkAAKoVRV97Iv797Qvv3v3v3v3v3v3v3v3vau/4TIfztP8Ahvfv&#10;T/ZUPkbu37P4afIfdFEsGfzld4sR8fe4smKfFY3sI1VQ60uK6/3isdNj90GQpBRLFS5QyQx0latV&#10;ff8AyPf5nX+yg9qf6AO5tw/bfGzuHO0wiy2UqvHjuoex67w0FFu8zzMIKDaO5AkNJnS5WKmEcFdr&#10;jSnqRP72PnR3Z39z8r/d/M1GnbWZqFtNK9o8PkntGlZqY6Y6OpsqT3sFsslwFbV9LP5efE7pH5z/&#10;ABy7M+Mff+2491dXdq7ffGZAU0kMOYwWSidK7bm9No5SSGpTFbs2lmYIMhjarxyxpUQqJY5YWkif&#10;dk+RHx/6w+U/TO9+ju3MKme2Lv3ENQ1nheOPI4qtjZarC7m29XPHOtBuDb+Siiq6KfQ6LNEA6SRs&#10;8be9nZ3Ft/F7qw1dg8vCKigr4dD6SBJE4IeGpp5LN46inlAdGsRccgi4Pxsf5oH8tnvL+Vt8qd2/&#10;G/uSlkymKHl3H1F2jR0MtHtvt7rGsrKiDCbwwytLULQ5CNoGpMtjWlklxmShlhLSxeGom+bn85/h&#10;X2l8Ee+twdL9kQPX0A15rrzfVNSvT4XsTY9TUzRYzcWNUvMKWsRomp8hRGR5KGtjkjLPH45Zfe63&#10;N9bKymxM/UYXJKZI+ZsdXqhWHI0LMRFUx8tocW0yJclHBHIsTXZ7Jx797Rvv3v3v3v3v3v3v3v3v&#10;3v3v3v3v3v3v3v3v3v3v3v3v3v3v3v3uxv4Wfzb/AOYr/L1oa7BfEv5Q74622blMgMpkeu8jQbW7&#10;E62qMgyRQ1dfTbB7LwG79rYbKZGmgjhqa3H0tJXTRxRgzftRlDmfGf8AmE/Mj4f0tVivj93pujZW&#10;266sFfWbOraXA7x2XNVsscdRVw7T3tidxYHG11ZBEkc1VSQU9VIiIDJ6EK+9rPbPYW8tnq8W387V&#10;UVNI/kejdIKyiZ+AzikrYaiCKR1ADMiq5AHPA97Knx2/4WzfKHYvX0m3fkt8O+rfkHv2mVocV2Ns&#10;Ts7K9ArUxeE+Kfduz26+7axGXyQqW1O+LlwVM0QCLTo15Ddd05/wp0712rtB8P3Z8ctidv7sgDR0&#10;G8tqb4r+pBPH4zol3Dtw7Q7Bx2RrfMbs1A+KhaMBRCrXc+9jZhvk7naWjMOb25QZirXiOtpK6TEa&#10;hbg1FN9nkI5H1fUxmJbfgfX3rX/zLf5pXyo/mk955bt35BbwyFNtWlrJF6w6OwWYyv8Aoo6hwfjF&#10;PFQbT29UT/azZyshGrJZqeNsnk5f87IIY4IIaVPmz87u+vnd2nkOw+3tx1kOBgqXGxursVkq/wDu&#10;B13i9AhSk2/h5pft5MpUxC9bk5UNdXP/AJxxGkUUfvYKb233nt95WTI5eodYFYihxcUkn2GOitYJ&#10;TwsdJlYfrlI1ufqbAAOX8rH+Vj8jP5rnyMx3SXSWObBbOwTY7Md1915jHVNVsnp3ZNVUyRHK5UxS&#10;UwzW6s0KaaHBYKGaOqy1VG5LwUcFZWUs34HfA7uX599y0fWPWNG2K23imo8l2b2bkqOafbHXO2J5&#10;nQ19eUeAZLP5IQSR4rFRyJPkJ0b1RU8VTUwe989h7DzO/wDMpjMYnipotEmTyciM1LjaVmI8kliv&#10;lqJdJEUQIaRgeQoZl+v58Cvgh8e/5cnxt2b8YvjdtqTC7M215Mpn8/lJIazeHY++cjTUkO4uw995&#10;eKGnXK7o3A1FEHKRxUtJSwwUlJFBSU8EEf0Uvif8U+oPhn0ttvo7pfCPjNtYTXX5bLVzR1G4t57p&#10;rIaeLM7x3XkI4oRX53LmljDFUjgp4I4qenjip4Yok97sV2ntTD7MwtNg8LAYqaC7yzSENU1tU4UT&#10;VlXIAvknm0i9gFVQFUBQADl+zJe/e1J797979797979797979797979797979797979797979797&#10;97979797979797979797979797971Tf+FF//AAn9wn8xjZuW+WvxfxON2783eudquMtgKWmp6HF/&#10;J3aG3aN5KTaWcmgiQw9tYagh+325l5SVrIVjxNcwphRVWNoN/nKfyjMX8ytt5D5BdGY+iw/yf2Zg&#10;WGQxMEENLQ947dw1O70+38pJFGpj7AxtJH4cNkJCRURqlBVEQimnovewD7l6ii3nTSbgwUaQ7ooq&#10;c+SJVCx5ynhUlaeUgcZCNBaGQ/qFo39Olk+WbnMHmts5rMbb3Jh8pt7cW3spkMHn8BnMfV4nNYPN&#10;YmrmoMrh8xiq+GnrsblMbXU8kNRTzRpLDKjI6hgQND/KYvJ4PJ5HC5rHV2IzOIrqvF5bE5SkqMfk&#10;8Xk8fUSUlfjsjQVccVVRV1FVRPFNDKiyRyKVYAgj372Q+WKWCWSCeOSGaGR4poZUaOWKWNikkckb&#10;gOkiOCCCAQRY+xy6A+W/yk+KWWyGc+M/yJ7q6EyeYWNM3N1J2Xu/YUWejiR0hi3BR7cy2Pos9DAJ&#10;CY0rI5ljazKAwBApdR/ITvboLIVmU6R7j7M6mrsiqrk5evd7bi2nHlkjVljjy9NhshSU2VjiDEot&#10;Qkqo1iACAffvbpiNw57ASPLg8zk8S8lvKcfW1FIJQAQBMsMiJKBfgMDb375C/Lb5Q/LTO4fc3yd+&#10;QfcXfuc27QyYzbtd2z2FuffLbdx07pLU0W3oM/kq2mwdLVzoJJkpUhWaX1uGclvfu4PkH3p8gsrj&#10;s33j2/2P21lMPSvQ4aq7A3hnN0nDUcrLJNS4iLL1tVBi4KiVQ8qwLGJJPU1259+9+zG4c7uGWOfO&#10;ZjJZaWFCkL5CsnqvCh5ZYRK7LErEXIUC55PsvPsH/fvbP7979797979797979797979797979797&#10;97979797979797979797979797+jN/wlf/kRVfTeJ2z/ADNfl5tCah7W3RiZqv4pdU7lxjQVnXOz&#10;s5QNTP3Zuigro1np97b0xVXJFt+leNP4XhpjXMZKmugXH7lv8hr+VPUdb4/B/N/5Ebdkpd/Z3HyV&#10;HQWwc3QmKo2btvKUjQt2dnaSqQSw7n3NQVDpiIGRfscbIapi81VEKP3s5fQ3VLY2ODfG4qcrkJ4y&#10;2Ax88dmo6aVNP8UnRxcVVVGxEK29ER1cs40bDH86L+a/1t/KZ+JGc7bywxe5u9N+x5bZvxt6sq57&#10;tvDsL7AMdw52kgngrl676/Wqhr85NG8RlQwUMcsVTW07e7gv5lvz92V/L9+PeU7CyAoc52puxK/b&#10;fS2w6iW53HvD7TUcxlaeKWKqGztorPHV5SRGjLqYqVJEmqom9+9jD2Xv+i6+29LkJPHPlasSU2Fo&#10;GPNTWaP89KoIb7OjDB5SLX4UEMw9/HF7c7Y7E737P393P23uvKb47N7Q3Zm97753bmZVkyOe3LuG&#10;vmyOTr5hEkVPTxvUTkRQQpHT08KrFEiRoiD5wPYXYG8e1t87t7K7Cz9dujfG+twZTdG6dwZJ1esy&#10;ubzFXJWV1VIEVIYUaaUiOKNUihjCxxqqKqj3ut/I5CsytdV5PIVElVXV1RLVVVRIbvLPM5eRzYAK&#10;Cx4AACjgAAe0PjsdkMvkKHE4mhrMplMpWU2OxuNx1NNW5DI5CtmSmo6Gho6ZJairrKuolWOKKNWe&#10;R2CqCSB7S9HR1eRq6XH4+lqa6vrqmCjoqKjglqausq6mVYaalpaaFXmqKmomdUREUs7EAAk+/e4q&#10;I8jrHGrPI7KiIilnd2IVVVVBZmZjYAck+/rT/wDCcT+TDR/ywPjTL2l3JgaNvmh8jMHisj2jPPDT&#10;1FZ1HsNmgy23ujsTXASNDUUdSsdfuZ4HEVZmkihJmhxtJMfoKfyY/wCWpTfBnpKTffZGKpj8lu5c&#10;XQVm+pZY4Zqnr3ahMWQw/V2PqgHaOamnCVebaJhHU5JUjJkjoqeQ+92C9MdaLsXCGvyUS/3lzMUb&#10;1xIBbH0npkhxcbc2ZWs85HDS2HIRT7rE/ni/8KnOwPht8tKL4tfATEdR9g1vR2cNP8l989i4jK7u&#10;21mN80k/jyXSG14dv7i25JRR7SjVodxZOGqNZHl3agh+1koKlqgjn80f+fFu/wCN3yCpuiPiVj+v&#10;d31PVuU8Pdu6d44+v3DhMjumnl0VvV+CjxGZwz0ybfRTFmK6Oc1KZBmpI/A9JOZve0P2l3zWbb3A&#10;uB2lHjqxsXLbN1VZHJUQSVSmz4uAQzQlftxxM4bUJPQNJRrmy6G/4V4/y9+zfiL2l3B2xhdxdNfJ&#10;DqzYtRlp/i9lpnzw7e3TO38NwmF6Y7DpcVFitwYnL5eqpkrTk6TGZDEU0k9RJST0lK9U5gOqP+FD&#10;/wAQN8fHjffYu/8AGZnrbujYe1ZshL0XkJHyo7Dz0p+yxmM613jBQR0GXx+QyM8C1JrqehrMfA8s&#10;z08tPA07e9v+J+RGz67btfkchFNjc1QUrSHBSEzfxGc+iKLG1ixiOaOSRlDa1R41JJUqpY/Mn7v7&#10;Sqe7+4+0u4qzaWydg1PaG/t178m2R1tt2h2lsDaL7ozVZmP7ubO21jYoqLDbdwwq/t6WBBdYoxqL&#10;MSx0gO0N9zdodkb77HqNvbY2lPvrduf3XJtfZeGpdvbS282dydTkf4NtzC0SR02Nw+NFR4oIlHEa&#10;C5LXJ97JBlK9spkq/JNT0tI1fV1FWaWihSnpKfzytJ4aaBAFjhj1WUf0HsLfaE9+9wPfvfvfvfvf&#10;vfvfvfvfvfvfvfvfvfvfvfvao2VvfenWu7dvb+653fujYG+tpZSlzm1d6bKz+W2ru3bOaon8lFmN&#10;vbjwVXQZjC5SkkGqKoppo5Y25Vgfb7tjdG5tlbgxG7dm7izu0t1bfroMpgNzbYy+QwO4MHk6VtdN&#10;kcRmcVUUmRxtdTvyk0MiSIeQR797z0tVU0VRDV0dRPSVVPIstPU0s0kFRBKpuskM0TJJFIp+hUgj&#10;3Yn8tv5xP8wf51fHTrv4w/KvvWs7e656y34vYmBr8zt/AY3eeTz1Lt7IbZw/98Ny4CgxM28o8Djc&#10;zXmlnyUdRX+WvmaWplHiEZxvkH/Mc+X3yp6b2d0b352pUdibN2Rutd44mryWIxFFuWuy0GHq8Hjv&#10;7x5vE0mPk3ImJoslVmCWtSar11chkmk9AT3tZbh7H3furDUeCz+VbI0VDVisieWGFKmSVYXgj+5n&#10;hSM1IiSV9JcM93N2PFqxPZHPfvaG97Wn/CRz4DSfKD+YpJ8m934Vq3qf4SYGHf8AHLVQStjsp3jv&#10;CPJ4HqPFFjCI5JtuRU+V3KjJKslPW4Wi1q0cxBvz/wCE9XxMfvT5jv3huLGGp2B8YcTHu1JJ4nNH&#10;XdpbiStxXXtAW8YR5MMkNfm1ZZA0NVjKbUrJIQfex9+PW0jnd5HOVEWrH7YiFWCwOiTKVIeLHx/S&#10;xMIEk/BuGiW/B97zn/CgX53J8AP5XnyD7JwWaXD9tdqYn/Ze+jnjqBT5KPsTtegyWLqdw4mSz6Ml&#10;1/sSmzW46csjxtUYmONxaT3tN/zdflYvxH+C3b29cVkxjuwd+4//AEP9WskwhrU3jv8ApK2gmzGP&#10;ez6a3aO1IMnmYSVZDNj0RuH9+9mn7d3WNo7Fy9bFL4shXx/wfFWNnFZkEeNpozzZ6OkWWYfi8YH5&#10;9/Hf692HuvtTf2x+sNh4io3BvjsfeG2th7NwNIAavN7r3fmqLb23cRSg8GoyWXyMMKf7U49/OT2f&#10;tPP783btfY21MdNl907z3FhNp7bxNOAajKZ/cWTpsPh8dADwZq3I1kcS/wC1MPfvdclHSVFfV0tD&#10;SRmaqramCkpol/VLUVMqwwxr/i8jgD/X9/ca+DHxX2r8Ivh/8dvihs40s+I6O6t23susylHAtLDu&#10;TdUVMcjvreDwLDThKrem98hkctP6FJmrXJAJPv6kPxY6FwPxf+OvTnQG3DBLj+rdiYXbVTXU0Qgj&#10;zWfjhNZurcbRLHCFn3NuirrMhL6VJlqWJF/fvdpG1cDBtfbmG2/TaTHi6CCmaRRpE84XXVVNrCzV&#10;NU7yHj6t7Nd7H3372/8Av3v3v3v3v3v3v3v3v3v3v3v3v3v3v3v3v3v3v3v3v3v3v3v3v3v3v3v3&#10;v3v3v3v3v3v3v3v3v3v3v3v3v3v3v3v3v3v3v3v3v3v3v3v3v3v3v3v3v3v3v3v3v3v3v3v3v3v3&#10;v3v3v3v3v3v3v3v3v3v3v3v3v3v3v3v3v3v3sFfkf0NsP5R9A9y/HLs+jat2B3d1rvDrLdUcSoay&#10;mxW8MHWYaXKYuSQEUuaw0lUtXQzrZ6esgjlQhkBAZ9z9UbU726k7J6Z3zTGq2l2hsrcex88kYX7i&#10;Gg3Fi6nGvXULsD4MnjXnWopZRZoaiJHUhlBHvbZmsTSZ3EZLDVy6qTKUVTQ1AFtSx1MTRGSMn9Ms&#10;RbUp+oYA+/h8d69Q9s/Cn5RdldM7oqshtLuP419wZra8uaw082PrMfuvrzcrrh927br4JfNFT1c1&#10;BT5PGVcUh1wSwzRuQVb38uztTrvsD4y96b161zs9Zt/sfpTsXJ4KTJ42WWjqKTP7PzTDHbhwtXE/&#10;kSGokpIa6hqI3OqJ45EYgg+/e6u8rjshtjO1uNnZ6fJYTIyQGWIlGSoo5/26iBwbhWKB0YH6EEe/&#10;s1/ysPnFt/8AmLfAz47/ACvxMlHFn9+7LgxnaOEo/HGu2O4tnTS7W7QwQpFdpqPHru7F1NVjBKqS&#10;T4iqpKjSEmW/0ovgb8o8R8yfih0739j3po8vuzbUVDvrF0+hBgux9uSPgt84oU4YyU1Gu4aCaeiE&#10;gV5cdPTzaQsi+/e7KNhbph3ltPD7gjKiarphHXxLYCDJUxMFdFpvdU+4jZkvYmNlP59/NZ/4VI/y&#10;8H+EH8yjdvZezsEuK6L+aC5rvjr40kRjxuK7BmraOPvjZsBtHEk2O31lkzscEKJT0eM3LRU6f5o2&#10;0pP57Xw7b4vfNbcG9tuYoUHVnyWGT7W2gadCtFQbvkqqdO1ttxGyRrJR7qyC5VIolWGmoc3Swr+g&#10;297JR3vs7+6+9qiupovHity+XLUekWSOsLKMtTD6AFKuQSgAWVJ1A+nvWz90r+/ewV95DNK0SQGW&#10;QwRySzRwl2MUcs6wpNKkZOhZJkp4wzAXYIoP0FuZkkMaxF3MSO8iRlmMaSSrGsjql9KvIsKBiBch&#10;Rf6D3733c2AubAkgX4BNgSB9LkAf7b3j98PfvfXv6ov/AAld/lIH4N/E9vlp3RthaD5QfLzbuEzl&#10;HRZWkRM11V8fahKbObH2S0VRTrXYXcW+5njz+fgLqwUYujqIYqnHSht87+Qz/L2Pxa6APyC7Lwa0&#10;nefyIw2LylPTV9Oq5PYPUMyw5Ta22GSaEVWMzG65GTL5eLWrAChp5o456OQH3s+fQvXv91tv/wB4&#10;MnBozu4oYpVWRbS4/EECWlpbMuuKarJE0wv/AMc1IDIfZnP+FHn82KP+WX8I8jg+s9wQ0Pyv+TcO&#10;e626OipaiIZfY2HFAkfYPdYp3jkULsPG5KCmxhf9WfyVE+iWCCpVRw/nO/P9PhD8YK3F7Iy8dL39&#10;3hHldldWpBMgyO1scKRU3f2aIWRwBtOirYoaEt9ctW0raZIopwPe33ufsAbH2u8VDMFz+cE1Fiwp&#10;HkpY9AFZk7WP/ARHAT/m86mxAb38iKaaWollnnlknnnkeaaaZ2klmlkYvJLLI5Z5JJHYlmJJJNz7&#10;+eJJJJNI8srvLLK7SSSSMzySSOxZ3d2JZ3diSSTcn373XgSSSSSSSSSTcknkkk8kk+8fvh79769+&#10;9+9+9+9+9+9+9+9+9+9+9+9+9+9+9+9+9+9+9+9+9+9+9+9+9+9+9+9/RI/4Sy/z6IewMNsX+V/8&#10;wN26N/bdx8O3PiH2tuGtnkO+duY2ALjegd05CqaUR7s2xjoWj2rUyOkOQxcCYr0VdNRLkNxf+Q//&#10;ADYI93Y3a3wY+Re4dO7cPSR4b477+zFVK53ThqKILRdSZ2snMmjcGDo4ymAndljrKGJaD01ENMKz&#10;3s43Q/bAq4qXYu46i1XCgh27kJmJ+6hQejETu17VECC1OxNnjAj4ZV17O381/wDla9E/zX/jDmei&#10;e14afbm+8F9/uHoruikxiZDc3T3YE1PDGMpRxCoopMxtPcMdJFSZ7DvNHBkqNVZWhrKaiq6a8b5+&#10;/BHqr5+9G5Lqrf8AFDhd1Yr7vL9V9l09CtXm+ud3SRRoK6mj81M+R2/mEp46fLY1pUiraYKwMdTD&#10;TVEHvY5b/wBiYrf+DkxWQAhqotc2KyaoHnx1WQB5FF1MlPMFCyxkgOv9GCsvx5fmZ8Oe+fgX8iew&#10;vjH8jdoVG0+xev8AKTQCeNKqTbe9NtzVFQm3+wNiZeqpaP8AvBsfdtHTmooKsRxvbXDPHBVQz08X&#10;zmPkn8cO1/if3HvDo/uXbs2A3ltGvkiEqpUPhdy4WSaZcRu7amQngpv4vtfcFPF5qSoCI1tUcqRT&#10;xyxR+91y7l23ltp5msweZpzT1lJIRcBjBVQEkQ1lJIyr5qWoUXRrA/ggMCAVv2BPv3th9+9+9+9+&#10;9+9+9+9+9+9+9+9+9+9+9+9+9+9+9+9+9+9+9+9+9+9+9+9+9+9+9+9+97+v/CYP+fB8Nuluptlf&#10;y5vkPsfrv4tbpXOVr7B+Q+LhgwnXvdm4c/Xz1DQd8Z/JTyVW1u0GaaOloc3W1L4Ovo4oqO+LampI&#10;K3bb/kafzWvjd1p1/tn4a9xbX2d0RnhlKltpdw0EcWM2f2dl8tVyzGLtbLVsrz4LfTGVIKXJ1UzY&#10;urpkjpr0LQ08VV72bfoztfbeMx9LszM0tHgZxK5pMxGBFR5OaZybZWZyWgr+Qqys3idQF/bKqG+g&#10;CjrIqujK6OodHQhldWAKsrAkMrA3BHBHvbkVldVZWDKwDKykFWUi4ZSLggg8H372bkG/I5B5BH59&#10;8vffv3v3v3v3v3v3v3v3v3v3v3v3v3v3v3v3v3v3v3v3v3v3v3v3v3v3v3v3v3v3v3v3v3v3v3v3&#10;v3v3tH9gdg7F6p2Vufsjs3d+29gdf7Lw9ZuDdu8935mg2/tnbeEoIzLWZTM5nJz01BQUcCfV5HUX&#10;IAuSAU7u7d+1dg7Zzm9N77iwu0to7Zx1Rl9w7l3FkqTEYTC4ykTXUV2SyVdLDS0lNEv1Z2AuQByQ&#10;PfvcerrKWgpp62uqYKSkpo2mqKmplSGCGJBdpJZZCqIo/qT7+SJ/woz/AJgvwg/mG/NOLsr4adNN&#10;t5NqYmt2l2V8jp1qNu1nyeyWOlo6Lb25G6/NPCuNxu1MbQSUuPzVf489mKGeKKsgp4aGjiX57n85&#10;b5efF75hfJiPevxt62OHXAY+q29vXueUTYao7yraOSmpsPmjtAwxiiosBRUjwUmTq9GVyVLLGlTF&#10;DHS08Y97r27m3ftfeO5hW7bxvh+3jenrc0bwtnXQqsM32dhoSnRCqSvaWRCAwARR718vdQnv3sIP&#10;fvfvfvfvfvfvfvfvfvfvfvfvfvfvfvfvfvfvfvfvfvfvfvfvfvfvfvfvfvfvfvfve6r/AMJnv+E9&#10;tT8lc5tL+YN83djVFN8dNt5DH7h+O/Te68TTvTfITN0c00sHYG9MNlIpGl6XwNVDG+PpJYfHuuq9&#10;bH+FwMmT2aP5I/8AKBn7rym3/l78oNrTQ9N4Wso8v071vn8fC0Pb+UppJJIt3blxtfG5k60xM8SN&#10;SU8kejP1HqY/YxFa73szXSPT7ZuWn3fuilYYaF0mw2NqIxpzEqkkVlTHIDfGQsAUUi1Q3P8AmxaT&#10;f2+aXzK6F+AHxu7A+TnyH3PDtfrnr3GqIKGlFPLuLeW5axXh2z1/sbDyTU5ze7tz1sYgpKZWSKKN&#10;ZKiokgpKeoni22/kx8kup/iP0tu7vHuLOR4LZm0KJRFSwCKTMbkzdQrR4TaO1sa8kJye4c5Up4qe&#10;FSqRoHmmeKnimlj97NvubcmJ2jhazOZicQUVGnCLYzVM7AiCjpYyR5aidhZV+gF2JCgkfG//AJnP&#10;8yDvL+aN8qd3/JXuiqkxlFUa9u9UdYUmRlyG2+oOsaKsqajA7IwUrU1CtdUI1S9Vk8i0EMuUyU81&#10;QyRq0cMXzffnF80O0vnX31uLuvsud6Glm1YfYGxqeterwvXWx6apmmxW18VI0NKtVMpmaeurDFHJ&#10;XVsskzKilI4/e63t870ym+8/U5vJMY1a8OPoVcvDjqFWYw0sR0prYaizvYGRyTYcAV6eyfe/e0f7&#10;3s/+EmX8lJ99bgw/80v5O7RVtk7TyVXB8PtkbhoSybq3liqo0eU79rKOpXwvgdl10E1BtrWrmozM&#10;dRXqIv4fRS1O1X/wn6/llNurL4753947eB2xt+tqIvjptfMUpZc9uSgnNNXdtVNNMvjbFbaqopKT&#10;CagxmySTVYEf2lLJP72av4/dZfdzR78zlOPtad2XblLMl/PUxtpky7K3BipmBSC97ygvxoUtfd/w&#10;pD/nTUX8sj43jprpPcVL/s6/yN27lqDrkUk0U9b0t17M0+Hz/eOUpR5PtstFUCWh2pHUKsVVmI5q&#10;rTPBi6qnktl/nQ/zMKb4PdL/AOjbrHMQf7M33Lhq+l2Z9vJHLVdabPlMuOy3aNdANfhyEc3kpcAk&#10;wCVGSSSe0sVDPC/vYs90dmLsfC/w3FzL/efMwyJR6SC+MozeOXKOvOmQNdacHhpAW5EbA/Jmq6uq&#10;r6qprq6pqK2uraiarrKyrmkqaqrqqmRpqipqaiZnmnqJ5nLu7kszEkkk+/n61FRUVdRPVVU81TVV&#10;M0tRU1NRK81RUVEztJNPPNIzSSzSyMWZmJZmJJN/fvdfrMzszuzM7MWZmJZmZjdmZjcliTyfcf3h&#10;9+98ffvfvfvfvfvfvfvfvfvfvfvfvfvfvfvfvfvfvfvfvfvfvfvfvfvfvfvfvfvfvfvfvfvfvfvf&#10;vf2Ov+E938vT/huv+Wj05sTdOC/g/eHc9PF8gO+kq6L7TNY3e/YWKxk+H2LlFlVqmnqOtNk0uNwt&#10;TT+R4EytNWzRW+4a/wBH7+UD8Pv9k4+EvW+1c9iv4b2j2XDH252wtRTfb5Oi3Ru+goZcdtWvEgM8&#10;M2ydsQUWMmh1NEtfBVSpbzNf3uyDp/Z/9zdkY2lni8eUyajL5bUumVKqsjQx0sl/UGoqVUiYXsJF&#10;Yj6+9K//AIWAfP8Aj+R3zu2x8QNj5n7zrP4W7fqcZugUkxaiy/f3YlPjMzvl2eGdqauj2TtWlw2G&#10;QPGJqHKJlor2cj3rN/8ACir5cJ3N8rMH8ddrZL7nZHxnxE1DnRTyFqXIdt7xhocluli8Upgqk2xg&#10;YMbjVDIJaWvXIR3sxHv3ss3yL3cM1uuDbtLLqodswsk+k3WTL1gSSq5B0sKWnWKMXF0k8g/PtNf8&#10;JD/gU3yY/mG5L5Sbuw33vVvwk23DvGkkq4Ipcdk+8t/0+Z251Xjmjns00m3MbSZrcSSw6mo8hiKA&#10;vYTJqZP+E8HxObu75hVve24cb9zsT4w4WPcdO9RFHJR1vaW7oclhth0ZSWxkfDUVPk8wskd2pqzH&#10;0hawkW/veD477T/jm8HztRFqoNsQCpUsAUfK1YkhoEsfqYUWWYEfpeNL/Ue/qZ+98H372fD37373&#10;7373737373737373737373737373737373737373737373737373737373737373737373737373&#10;7373737373737373737373737373737373737373737373737373737373737373737373737373&#10;737373737373737373737373737385X/AIWb/wAvNtidz9Q/zHtg4No9sd20uO6S75qaQFoaTtjZ&#10;uDnm6y3NXJoLpNvPrXDT4tnDCGP+68NwJai8mmh/wpS+HzbU7K67+Z20sUUwfZ0FH1h2xPTgmKn3&#10;/tvFyybIzlUukssu5dlY2WhLAiJP4FHcCSa7+9kz+Suz/tMnjt50kVoMoqYvLMv0XIU0RNDOwtwa&#10;mijKf0HgH5PKI/4RvfzG4envkZ2R/Lw7GzS0uxvk4s/ZHSr11SY6PE98bKwJG5NvU4kaOmgbs7rb&#10;EavI7Fnrts0VNCpkq+Uv/wAJvfmZH1z3LvT4ebzyYp9rd4iXefWTVU2imx/a+2cSRmsPCHZIYjvn&#10;ZePvrYktVYSmgjUvUc+9xfjdvMY3M1uzq2XTS5y9bjCzWWPLUsX78IvZR99RR/U/V4FUct72xP8A&#10;hRP/AC3f+HHf5cfY+39mYH+L/IP4/fd98dBfZ03mzGZz21cXVf3y62ofEv3VV/pM2S1XQ0tIHSGX&#10;PRYyaW4pha//APnHfC3/AGc74ZbzxG2sT/EO3+ovuO1+pft4PLksllsDQT/3k2VS+NfPP/ffbBqK&#10;WCnDLHJlUoZJOIR797MB3Jsv++ezK2Kmi8mYw+rLYnSt5JZYI2+5olt6m++pdSqtwDKEJ+nv48nv&#10;5y/v3uuX373737373ft/wm5/l17f/mIfzK9h4LszCR57oj484Op+Qnb2GraaOoxG7afaeXxGN2J1&#10;9lFqFekqcfu3fuXoWyFHIj/fYOiyEQC3MiW1/wAlv4cYj5ifNfamK3vi0y3VPT2Lm7f7ExtVAk2O&#10;3BDt/I4+i2rtCuEwenmo9wbsyNK1ZTOrfdYumrI7C5dfexb6W2bDvHe1JFXRCXFYeI5jIxsoaOoW&#10;nkjSlo3DXVkqKuRNakHVErj/AB9/XH7R7O2F0t1vvvt3tLc+L2X1x1ptPPb43xuzNTinxe3tr7ax&#10;tRlszlaySzMY6ShpXYIgaSRrIis7AH6FW+t8bT6z2XursPfecods7M2Tt/K7o3TuDJy+Ghw+CwlF&#10;NkMlX1L2LFKelgZtKgu5sqgsQD73YVX11JjKKryNfPHTUVDTy1VVUSm0cMECNJLIx/oqKf8AE/j3&#10;8W/+bX/Mb39/NG+bXZ/ye3UMliNlzzJsjozYNfOso646V2zV139z9uskcs8C5rKS1tTmcy8bvFLm&#10;8pVtEVg8UafND/mDfMzdnzr+Tu+e8s+K3H7alkXa/Vm0quUSDZnWeEqKr+7uHKpJLEuTr3qZ8lkm&#10;RmjkyldUNHaLxovvdaHYW86vfe567OVGuOmJ+1xVI5v9ljIGb7eGwJHlkLNLLYkGWRrcWArS9km9&#10;+9on37373737373737373737373737373737373737373737373737373737373737373Mx2RyGI&#10;yFDlsTXVmLymLrKbI43JY6pmoshjshRTJU0ddQ1lM8VRSVlJURLJFLGyvG6hlIIB9yaOsq8dV0uQ&#10;x9VU0NfQ1MFZRVtHPLTVdHV00qzU1VS1MLJNT1NPMiujowZGAIII9+98kd43WSNmSRGV0dGKujqQ&#10;ysrKQysrC4I5B9/UM/4Tg/8ACg3H/Pna+H+Gny83Li8P8zti7fhp9i73ydZDQ0/yk2pg6GT7rIRJ&#10;MY4k7o27jqPz5qhjP+5imD5OkQCOvhpN6T+TD/N6pPlpgsd8bfkRm6DHfJXauIih2ruiuqIqWLvb&#10;AYulfz1kaylI17Lw1HT+XJ0qH/cjAGradLJVRwe9np6X7eTdsEe2txTxx7lpIQKWqdggz1PEp1OA&#10;bD+Jwot5VH+cW7qOHC2zfzhP5PfQH83DoCTYm+46PY3e2xqPJ13QfflDjI6rP7Az9VGJJMDno4zD&#10;Ubl6z3LUQxplsS8g+i1NM0NXDFKLAv5jH8ufqT+YV1I+1N1pTbW7V2tTV1V1N2zS0KT5baWWnQO+&#10;JyyIYps3sjNzRIuQx7OPoJ4DHURo497EHsbrnEdhYg0lWFpcrSq74nLIgaakmYXMUoFmnoZ2A8kd&#10;/wDalswB9/Ix+anwm+Rf8v3v/dnxt+T2xajZPYu1/DW0s8Ej5Dau9dr10k6YXfOwdxCGCl3Ns/Or&#10;TSeCpjVJIp4paWpip6ynqKeL55/yZ+MfcvxF7b3B0t3ltWbbG8cF46mnlidqzAbmwVU8q4zdO0sy&#10;IooM5t3KCF/FOgV45Y5IJ0iqIZoY/e689zbYzO0MvUYXO0ppayCzKQS9PVQOT4qqkmsFnppdJsws&#10;QQVYBgQCn+wA9+9p/wB+9+9+9+9+9+9+9+9+9+9+9+9+9+9+9+9+9+9+9+9+9+9+9+9+9+9+9+9+&#10;9+9+9+9/Ty/4SGdjfzJOxvidvGf5K5abcXwp201Ntj4m7j7Hgy9T2rkMpia+Sh3ThtkbgqqgHN9E&#10;7PSjkoYHrkqDTZbVQ46oWnoqmmg3kf8AhO9vP5p7y+P+45e68hJmPjLhTDg/j/md5xZGbf1ZXY+r&#10;akz2N2vl55R/E+qturTvSxNVLMYchelo5RDSzQRe9nk+O9bvWt2/UnNyGbbEGmDb81aJGyDyRuUn&#10;ipZmP7uKpgpUawdMnpQ6VZRuDe9i/wB+9mM9+9+9+9+9+9+9+9+9+9+9+9+9+9+9+9+9+9+9+9+9&#10;+9+9+9+9+9+9+9+9+9+9+9+9+9+9+9+9/J5/4Uz/ADS/mf8AYPzQ7B+KfzKP+iHpfr3OHcXSvSHW&#10;mQyf+hzfOwaqtrINkdzS7gqafH5HtzMZ2koHBrsnFGuFyEdZR09BjJ0rKc6Af87z5MfObd/yW3f0&#10;H8kv+Md9Z7QyhzPWXV+yayu/0cbp2lPVVEW2OyZMvNDR1nYeSytPSNeqrkRcZWJU00NJQyrUw+/e&#10;yAd37m3zWblrMBuT/cdjKOXzYzF0Lv8Aw2qpGZhS5IzMqPkJJVT9UgHicMqoh1D3rG+6O/fvYHe/&#10;e/e/e/e/e/e/e/e/e/e/e/e/e/e/e/e/e/e/e/e/e/e/e/e/e/e/e/e/e/e/e/e9zn/hO5/wm2z3&#10;yqyeyPnB89tk1mC+K9L/AA7dnS/Smfj+0zHyQmWX7jFbp3hjC612H6PRolmhp51hn3YhRkAxLiWv&#10;2U/5On8lnLd9121/lD8stsVOK6Gg+zz/AFp1ll0+3yPdEiyeagz246EsKrHdXq0YkiilWOXPqVKj&#10;+Htrq/ezK9OdKzZ96XdG7aVosCuioxmMmGmTNG+qOoqUvrjxYtcA2NQLf7rN3+iN35350P8ADTof&#10;eHd3d28Ns9RdI9RbZjq8xmKuOOhxeJxdDHDj8Lt7b2Fx8JnyOWyM5goMTiaCCSqrKqSKmponkdEO&#10;4t2z2z1R8beqNxdn9n7iwnXnV/XmESoyORqESloMfQUqR0eMw+HxlHH5azIVkvipMfj6SJ56md44&#10;YY2dlU+9nFy2WxO28TU5TKVMGOxeOgDSSMAkccaAJFDDEgu8jmyRxoCzMQqgkge/kS/zrP5yncf8&#10;3L5DS7iyJyWx/jH1jls7j/jp0w8kUTYbB1k600m/d+rR1FVSZXtLeFBSQvXMss1LiodNDRs0aTVF&#10;X88X+Zr/ADI+yP5hfcMmYrDW7X6P2NkMrSdN9aM6Icbi6iUQvuzdgp5p6ev33uOkp4mqmWSWCgjt&#10;S0zMiyTVHvdePZvZOS7DzBmfXS4OhklTDYwkDxxMdJq6vSzLJX1KKC3JWMeheAWalr3Wh797DP3e&#10;X/IY/lB7q/mxfLigwO56DMYn4n9MVGI3f8ld80L1FA9ViJpqiXb3U22cnCFaLenZtVj5YBKjo+Mx&#10;MNbXgtLBTwVFpf8AKf8A5due/mAfIWkxOcpcjj+gOtZsduLuvdNK01I0+OkklfD9fYOujAMe5d7z&#10;0kkQdWVqLHxVVUCZIoYpvexT6n66qOwNwpFOkke38Y0dRm6pdSaoySYcfBIPpVVzIRcEaIwz/UAH&#10;6tfyh7s6+/l4/Cns3uTA9T5zNdd/GHp81G0unOn9qVVTUthtp4ykwe0dn7fwuAx1XFtza+PC0sNV&#10;XGD7HB4qKWsn009O5G/T3p2dtD4efGTe/ZGJ6/ymT2d0b10Ztvdb9c4CeeY43b9DT4vb23MRjMTR&#10;1EeGwVGBBHPVGL7XF0EclRLaGFj797P1ncnSbO2xXZKHHyy0eDx2qnxuOp2Y+OnjWKnpoYoUYQwJ&#10;6QzW0RRgseFPv4svzH+W/cvzo+Sfavyj763BJn+xe1dyVOZq4o3lGH2xhIrUm2Nj7WpJnkbHbT2Z&#10;gYYMdj4SzSCnp1aV5Jnklf5nfyQ+QnZPyn7q373t2xl3y28t+5qbJVCK0n8OwWLjtT4Pa2Bp5Gc0&#10;e39tYmKKjo4iWcQxBpGeVndve6ztybhyW6s3kM9lpjLWV87SsAT44Ih6YKWBSTop6aEBEH1sOSTc&#10;ksfsD/fvbH7979797973Uf8AhPZ/wmv6/wDnT8dux/lb89MPvjBdVds7Xy2x/i1tvbOdrtm708wr&#10;oBk/knT1axT032eJr8e+O2xR5Omr8Zlv8uq6uhmo/wCHyVGzL/KA/kqbR+VHTm8+/flhjd0YrYPY&#10;OCyG1uiMLhMrVbb3N5BVRCu7qhqFjlg+3x9XRtR4OmroKqiyH+VVFRSyU/2bze9mZ6f6Uo91Yatz&#10;+7I6qKgyEElLgYIJWpqm+sa82rAFdMboUgWRXST1MyldBNCP84j+VLvr+Ud8oYOhd1dq7D7e23vH&#10;bb9g9Y7q2zWwUG7Ztiz5ivw9B/pK69kqarJbE3I1VjpVVRNWY2uSNpKSrlKVEVPU1/Mb+A26v5ev&#10;ekXU+e37tTsTC7jwrbv2PnsHUxUm4Zdqy5Grx1J/fXaDzz1u1M0Z6OQACSpoqpUL09RIVmjh97Cb&#10;sfYNV15nRiaivpMjBUwGsoZ4GCVBpDK8Sfe0ZLPSz6kP5ZHtdWNiFqc91/8Av3sP/as2PsLfPZ26&#10;cXsfrXZe7Owt65v73+C7P2PtzMbs3Tl/4bjqvL5H+F7fwFHkMtkP4ficfPVT+KF/FTwSSNZEZgoN&#10;rbT3TvjO0O1tlba3BvDc2U+6/hm3drYbI7gzuR+yo6jI1n2OIxNNV5Cr+0x9JLPL4428cMTu1lUk&#10;e9yKWkqq6eOloqaorKqXV4qalhkqJ5NCNI/jhhV5H0RoWNhwoJ+g9pV0eN2jkVkdGZHR1KujqSrK&#10;ysAVZSLEHkH2wMrIzI6srqxVlYFWVlNmVlNiGBHI9+9xyLcHgjgg/j3x99e/e/e/e/e/e/e/e/e/&#10;e/e9h7/hM7/Ld/4cD/mObN3BvjA/xX4+fEz+Dd8dvfeU3nw+fz2Myh/0P9bV2tZaWf8AvlvbH/fV&#10;VJOjQ12BweThNiy3uH/kj/C3/Zu/mbtvL7oxP8Q6g+P38N7X7E+4g8uNy2Woa8/6OtlVWpZIJf7y&#10;bno/up6eVTHVYrF10ZsSPfvYxdI7L/vfvOmlqovJh9v+PLZHUt45ZY5P9x1E17qfuapNTKRZoonH&#10;v6dX8zL5xbO/l0fCLvr5Z7u+xrKvrraM8HXu2a6YxrvftjcjrgetdnqkUiVclLlt111O1e8AaWlx&#10;cVVVadEDEbxfzd+Ue2/ht8YO2PkDuH7WpqNm7eli2hhKqQoN0b/zTDFbK26qI6VDwZDP1UJq2i1P&#10;BQRzz20xNb3s8e99002zdr5bcFRoZqOnIo4GNvushMfFRU1gQxWSoYa7crGGb8e/iQ763vursze+&#10;8ex99Zuu3LvfsDdW4d77x3Hk5mqMluDdW68vWZ7cObyFQ5Lz12Vy9fNPK55aSQk/X38wvdW589vf&#10;dG5N57qydVm90buz2Y3PuTM10jTVuXz2fyFRlcxk6yZiWlqq/IVcksjHlncn373WFVVU9bVVNbVS&#10;vPVVdRNVVMznU809RI0s0rk8l5JHJJ/qff2If+E/38vN/wCXH/LV6c6x3Vg2wvd/ayyd9fICKpB/&#10;iFD2N2DjsYaLaFYroHpJuu9jY3EYOop0Z4BkaGrnjJ+4Yn6Nv8o34fN8MvhR1xsfPYtsZ2hv4P2x&#10;25HMD95S7y3fR0JptvVIZdVPJs7a1Fj8XNCrNF95S1EqH95ife7G+o9n/wBzNk42hni8WUr75bLh&#10;v1rW1iJpp2uLqaOlSOIjka1Yj6+7rfdmvv3sTffvfvfvfvfvfvfvfvfvfvfvfvfvfvfvfvfvfvfv&#10;fvfvfvfvfvfvfvfvfvfvfvfvfvfvfvfvfvfvfvfvfvfvfvfvfvfvfvfvfvfvfvfvfvfvfvfvfvfv&#10;fvfvfvfvfvfvfvfvfvfvfvfvfvfvfvfvfvfvfvfvfvfvfvfvfvfvfvfvfvfvfvfvfvfvfvZJP5jX&#10;wp2R/MN+FvffxI3yaOji7U2XVU+z9y1cDT/3H7NwcsWf613vF4kar8e29542jnqooCklZQCopS3j&#10;ncEsPzM+Mm1/mF8aO2fj3uk01NHv3bU8O3M3URGX+6298XJHl9lboTxqajRhdy0VNLURxFXqaQSw&#10;E6JWB97TG89sUu8Ns5bb1VpUV9My087C/wBrXRETUVULDVaCpRSwFiyXX6E+/is/8Zv+F3yW/wCX&#10;x1X8ifi53R/tCZnYfbXT+8v+nkEtRgt04H/a4ZRH/aRufmZ/8ZQ+NHdn/Lx2F3H0T2X/ALSuS2p2&#10;D11uT/kOKSbFZ7E/7VHIE/tKefe6zP8AcptnN/7soMzgcn/rSUmQx1T/ALEExTxf4g2/p7+09/Lf&#10;+cGwP5ivww6N+WmwHo6VOydp0y742vSyySPsHtPBf7h+ydiTioP3nj25uykqY6OaZVauxrU1Yo8V&#10;RGT9Mb4X/KLaXzI+NXVvyC2k1NAu9NvwDdOCp5Hdtpb8xX+47eu1JRMfudGG3BTzJTSSBWqqIw1C&#10;jRMhPvdmOy90Um8ttYvcFGVUVtOv3UCkk0lfF+3W0h1eq0NQrBSf1Jpb6Ee/mdf8KgP5ZNR8Cf5g&#10;e4e1tg7fag+OPzGqs/3D17LQUTwYXaXY1RkEn7j6zR0SOkpmxm5ckmbx9PEkcEGHzlNTRBjSy6dI&#10;7+eb8IJfib8u8vv7aWIak6Z+R8+W7G2g9JStFjNvbzmq1l7H2QrIqU8Joc1Wrk6SGNUiix2UghjB&#10;MElveyR957HO093TZCkh0YXcjTZGjKKRFT1pcHJUNwAq6JnEqAWAjlVR+k+9a/3Sp797BT3u6/8A&#10;CI7szZGC+U/zT6oy+Ro6PfnY3SHXW69l0lS0EU2Vw/Wm883SbzpMfJKyy1FZAd/42oani1O9PDLK&#10;V0QMy7P/APwmD3vtfFd8fJnYGRrKan3XvLq/Zuf2zTztFHLX47ZO5cpT7lp6N5CsktTEd3UUxhju&#10;zQxPIRpiJHvZoPjBXUsWe3Nj5HVautxdFUUytYGSOhqZVqVQnksPvEaw/AJ/Hu+L/hYX2n2J11/K&#10;Jh29saoyFLhu5vlH1B1Z2lNj4pzfruPbHZvZ4p62pgjY0WPrd+9aYKCRmaNJvIIGLCbxva3/AMKM&#10;t97x2b/Lxjw+1pqyDG9ld7ddbE33JSJKb7OTB743yIaqeJCaWjqt2bJxUTszIsmsREkSaG97Ff5G&#10;V9ZRdeCGlZ1jyedx1BXlAf8AgGIK6u0swHpRquhiB+gN7fmx+VR70JffvZCPfvfvfvfvfvfvfvfv&#10;fvfvfvfvfvfvfvfvZhPjJ8UfkX8y+1cN0n8YOoN6dzdlZvTLFt7Z+LeqjxWO+4gpZ8/ujNTtT4La&#10;G16GepjWpymUqaPH0xdfJMuoXF/o/oLuX5Jb+xvWPRnXe5eyd7ZO0iYjblC06UFF5ooJcvncnK0O&#10;K27gqWWdBNX189PSQlhrkW4v728YPAZnclfHjMFjqrJVsvIhpoywjTUFM08ptFTQKWGqSRlRb8n3&#10;vD/BH/hFbiTi8LvT+Yt8jcscvULT1tV0Z8aPsKWlxfpM6Y/cvc28cPlGys0hdYq2lxO36ZITG4ps&#10;pMHSZNov4p/8JmceaDGbl+ZHc2Q/iEyw1M/VnSX2kEFD6TKtJm+ytx46vNfI5ZY6mDH4iFYyjeGu&#10;kDLIvvZo9qfGaPxxVO8szJ5GszYrCaFWP86J8lUxyeQm9mWOFQLHTIbgjYl61/4Tb/yVusMPFisd&#10;8HNk7smEKR1ea7K3p2n2JmMhKoQPVyybq3zkaCgmlKAlaGnpIBc6Y1BINxuyv5LX8szY2OjoKP4t&#10;7Y3BIIlSoye9dzb83jkauQBdVRI+e3TWUlJLIVuVpYaeIc6UAJHv3sY6LpbrKhjEabWpag2s0tbU&#10;19ZI54uxM9U6ITb+yFH+Htv7V/4TUfyVu2MTPjqz4U7Z2LXtSimodxdVb97T69y2LdXmdayCkwO9&#10;odt5KqH3Dg/xHH1sbDTqQ+OPRE37/JO/lmb/AMfLR1Pxlwe1atoBDS5nYW7N+bPyFAytIy1MUGK3&#10;PHha2ceZh/llJVIwtdToTT73wr+k+sshGUbbEFK+myTUFXX0ckZ59QWKqELtz/bRh/hwPesl/MP/&#10;AOEYe+dlYXO9i/y3e7Ml21DQrLWJ8d++H27gt/VFNHGZJYNm9wYmLb2ydxZKWZtMFDl8TgY0iT15&#10;GeUhWo++Yn/CardO2cbld5fC3s6t7BjpQ9SvTva74bFbtmgRC7xbb7FoI8PtjMVryHTFS5HH4lEj&#10;X1Vkrmx97A/ePxqqqWKWt2Xk3yAS7DDZXwxVZUC5FNkYxDTTOT9EkjiAH9sn3pDdmdYdi9L7+3V1&#10;X23sfdXWvZOx8tNgt4bF3tg8jtvdO28tAqSSUOXwuVgpq6imaGVJE1oBJE6SIWRlY6v299jby603&#10;bnth9hbWz2yt67XyEuK3FtXc+LrMLnsLkIgrtS5HGV8UFVTSGORXXUoDxurqSrAn3sr9dQ1uMq6i&#10;gyNLUUVbSyGKppaqJ4Z4ZBYlJIpArKbEEccg3HHtj2tunc2xtzbf3psvcGa2nu/aeaxm5Nr7o23k&#10;63C7g25uDC1sORw+cweYx01PkMXlsXkKeOenqIJElhlRXRgwB9teBz2b2tm8RuXbWXye39xbfydD&#10;msFncLXVOMy+Gy+MqY6zHZTF5Gjkhq6DIUFXCksM0TrJHIoZSCAffveKnqJ6WeGppppaepp5Y54J&#10;4JGimhmiYPHLFIhV45I3UEEEEEe/pyf8J8/+FJG1/nNQbV+H/wA3ty4HZnzNganwXXHYEtLBgNo/&#10;JynjppWpoAtNFDg9rdzRx0xSoxo+2o87IySYxFnkegi3h/5Qv86XBfKalwPx1+UGbxO2vkpE0OK2&#10;Zu6SCLE7e7whSBzDCBDHHi8D2Siw6ZqIeGmyrsr0SiV2pY/ezw9Q91QbqSn27uieGm3KCIqKrKiG&#10;mzgCnSPSBFT5IBbFPSspsUFyUF6n8zX+Vp8W/wCaj0VV9PfITbf2e48NHX5DqbuXblNSw9jdR7qq&#10;aOWniy2AyMgQ5Tb9VKyHKYKrdsdlI40LqlRDTVNPal83/gh0T88+qqjrnuDC/b5nGpV1fX/ZOGhg&#10;j3n17npqeSGPIYmscKa/ETuy/fYuoY0dciLqCTRwTw+9irvjYeC37imxuYh0zRh3x+ShVRWY+oZS&#10;BJC5/wA5Cxt5Im9EgHNiFYfJi/mf/wApr5X/AMqbuafrbv8A2w2W2Fnq6ubqLvja9HWS9ZdsYOnd&#10;nimxlfKJG29u6jpdJye3651yFBJ6l+4o3pqyo+fl85v5fvf3wG7Kl2V23gzkNp5aqqj152vgqeok&#10;2Rv/ABcLMySUNW4Y4fcNNBY12IqmFXSP6l81M0NTN73X5vrr/P7ByZosvB5KSV3/AIdloFY0OQiH&#10;IKOb+GoVf85C3rQ/6pSrGsb2R3372hvfvfvfvfvfvfvfvfvfvfvfvfvfvfvfvfvfvfvfvfvfvfvf&#10;vfvfvfvfvfvd4P8AKs/n7fOT+VjlsXtfZu5m7u+M/wB8s2e+M/aOYr6jalPTyzeSuqer9z+LI5vq&#10;PPTCSVg+PjnxE1RIZq3GVrqmm0T4F/zavlL8DshQYLbebbs/pH7oSZbpHfWRq5sBDDJJrqpti5zx&#10;1uT68ysgd2DUaS46SZ/JU0NSyrb3sUdhdt7p2HJHBTTnKYTVeXCV8rmnVSbs1BPZ5cdKbn9AMZJu&#10;yMbe/ph/yxv52PwZ/mobXpV6O3+uze7aPG/ebw+NnZlTjMD23gXpoDLlK/b+PSsmoOxto0hQuMth&#10;JaqOGB4jXRUM8n2y7uHwd/mcfFn554KAdXbtXbfZ9NRfcbj6V3vNQ4nsLEtBEXrqrEUi1MlJvPb1&#10;OULDIYuSdIomT7pKWV/CvvZ3Nj9nbV37Av8AC6v7bKKmqpwlcyRZCEqLyNCmopW062v5IiwAI1hC&#10;dPu3T3YZ797EP373737373737373737373737373737373737373737373737373737373rYfzcv&#10;+FL3w4/lwRbl6k6nq8T8qvlzQLV41+s9lZ2F+vOsM1FJJSOe5+wsb95R4zJYypik8u3MZ93nPJEI&#10;atcYk0dV7pV/mF/ztfjf8MEzfXuwKjH99fIakFRRNsjbOVibZ+xsnG707f6S94UX3FPQ1tDNG/kw&#10;1D9xlNcfjqBRLIk/v3sFOw+7dt7LE+Px7R5/cKBk+xpZQaOhlBK/7k6xNSo6EG8MeqW4s2gEN7+Z&#10;f88P5hvyu/mR9zT93/K7sqq3tuGnhq8bs/bGOpxhOvetNt1VYaz+63Xm0aeWSjwWJWQJ5ZnaoyNe&#10;0SSVtVVTDynSG+VvzC7++aXZUvaHf29Z9z5iGOootuYOjhGL2hsnC1FQan+BbP29C702Kx6vp8kj&#10;NNWVZjV6qeeUa/fvZId17wz+9ckcpn61qqYBkpoEHio6GFm1eCjpwSsUd7XJu72BZmPPsk3ssXv3&#10;tMe/e/e/e/e/e/e/e/e/e/e/e/e/e/e/e/e/e/e/e/e/e/e/e/e5mOx2Qy+QocTiaGsymUylZTY7&#10;G43HU01bkMjkK2ZKajoaGjpklqKusq6iVY4oo1Z5HYKoJIHuTR0dXkaulx+Ppamur66pgo6Kio4J&#10;amrrKuplWGmpaWmhV5qipqJnVERFLOxAAJPv3vkiPI6xxqzyOyoiIpZ3diFVVVQWZmY2AHJPv6AP&#10;8hP/AISySYufY3zM/mfbPjNfBJjt29Q/DrO06yrQzQzRV2E3X8jqKZGgmqbxrUQbKIeNFMYzRL/c&#10;4hNuP+U5/Ieegl2t8k/nNtxDVxPRbh67+OOVhEgpZI5I6rF5/uamkUxSTXRZotsnUigoMmdXmx6+&#10;9m56m6HMZpNy75pxrBSox23JVvpIIaKozKkWLcahTcj6eXnVGN1T5V/LD47fBPoTdPyB+R+/cH1Z&#10;1HsOjpqV6yeIvV5PIyxPHgtmbL25QRvkdx7ozBpzFQ42hieVljZyEhilkTZn777/AOnPir1Nne3e&#10;592YvYfXm06aGBqiVC1RXVjxumK21tnDUiNWZnO5HwlKWipY2kZUZrLFG7p72ZrP7gw21MTPl81V&#10;xUGOpFVdRF2kcgiKmpoUBeaeTTZUUE8X+gJHyWf50X87rv8A/m69txLlY6zq/wCK3XWcyNR0l0LQ&#10;10jRxFzU0cHYvaNRT1M1FurtTJYqZovIn+QYWllekoF/drKuu+fX/Mu/mf8Abf8AMN7BjWvSp2N0&#10;Ls3KVk3WPU9LVOUj1Gami3jvuaGeSmz2/K2gkMetf8kxkDtT0i+upqKr3uvrsztDL9h5ACQNQ4Ci&#10;lc4vEoxsP1KK2vIYrUV7xm1x6IlJVPqzPSJ7rA9+9hf7MV8S/i12/wDNb5G9S/FzofAruHtLuLdU&#10;G2du01Q80OLxdNHTVOV3FurcVXTwVc+P2rszbWOrMtlalIpXp8fRTSLG7KEYY/j70R2L8mu5uvui&#10;eqMUuY332PnosJh4ZmkjoKCFIZq/MZ/MVEMVRLSYHbWEo6nIV8yxyNFR00jqjkBT7287ewOR3Pmc&#10;fgcTF5q/JVAghBuI41AaSaomZQxSnpoEaSRgCQik2P09/YW+L/Qfwr/kPfy7aDaef37t3rXpfpvE&#10;jeHd/eO7aSShyPY/Zu4RjMduPfmZx2Jiy+ay24t2ZaOlx2Fw1GuRrYaKGhxdIJ/BEG+jL0X1L8Zv&#10;5Unw5pNv5bdmH2V1p1vjxuLtDtLcNO1LWb03xl/sqPNbryVHj48hk8hmc/kEgo8ZjaZayqjpY6Wg&#10;pxL4o7+92M4LEbZ6p2clPLVw0WMxsf3OUylQul62um0JNVypGJJZJqiQKkUa62ChI1vYezj/ABc+&#10;XXxm+bnVND3P8Wu4dm92dZZSaXHvnNsVFUs+MyKRJLUYLdW2s1R4zc+0M9FTzo8mOy1DR1qRSIzR&#10;BXUkx/RXyG6R+T+waXsrojsbbfZ2x66R6Nspg5ZxLQ1ixq82Kz2EydPQ5zb2WSGVWejyFLTVKo6s&#10;YwrAn3tSYLcOD3Rj0yeByNNk6GQlDLAWujgAtFPBKqT08oUglJFVgD9Peq9/Ot/4SodW/KFN3/JX&#10;+XTjds9KfIypau3BuvoNnoNtdJ9y17Bqmqk2iQlLjOoewspKXIa6bayNQU+4jxrvUZBqGv5mv8g/&#10;Yfei7h7r+G1Fg+su5ZjV5fP9TFqTC9Y9k1ZDTzvt4hYKHrveFfJqsbrhayYr5Uomaarb3sBuzeg6&#10;DOiozezUgxmZOuaoxPogxmSf9TGn/THjqxzf/mw5tcISX9/N/wC2+oe0ehex929Q90bB3V1h2dsT&#10;LTYTd2xt6YeswW4sFkoQr+Ksx9bHHL4amCRJqedNcFVTyJNC7xOjtpf9hdd766n3nuDrvsvaWe2N&#10;vnamQkxe4drbmxtTisziq2MK3jqaSqRH8U0TrJDKuqKeF1kjZo2Vj72S/IY6vxNbUY7J0lRQ11JI&#10;Yqilqo2imicc2ZGANmBBBHDAggkEH3dZ/wAJ+/5Oue/mt/K+CTf+MzGO+H/RNZiN0fILdNK1Tjxu&#10;qWSV6rbfSe3MrA8FRHuDf8lG/wB/PTSJLisHFU1AkjqnoVns2/lF/wAuPK/Prv6J93UORo/jr1VU&#10;47O9vZ6Az0gz7vI0+F6xw1fE0UqZfdrUzfdywuslBi0mmDpO1KsvvYm9RdcS7/3ADVpIm3MU0c+X&#10;nXUn3BJLQYyGQEMJqsqdZU3jiDG4Yrf6eH8w35z/AB8/lL/CXc/eu8sbg8LtnrrbeN696K6d25HQ&#10;bfTe2+I8LLjutOpNl4qiijpsTh4afFg1LU0DRYbA0NTUiJkpvG28f8wvlP1B/L7+MWc7U3JRYvGY&#10;PZuFotn9V9cYZKTELufdCYySj2T19tqgpo0hx+OjhoAZmhiaPG4qlmnEZWHQfezybw3Vh+vtsT5W&#10;pSKKCjhSjxWNhCQ/dVQiKUWPpo1AWOMKnq0i0cSs1rLb38aP5W/KLuP5ofITtH5Nd97mm3V2h2xu&#10;ar3Fnq0+SPHYynYLTYba+3aGSWYYnau1MNBBj8ZSKzLTUVNGl2ILH5tHfvevY/yW7f313f2znJc/&#10;vrsDN1GYy1SdaUdDC2mHG4LDUrvIMfgcBjYoqOipwSIaaFFuSCT73Wzn87kty5ivzmWnNRXZCdpp&#10;W5CRg8RQQqSfHT08YCIv9lQB7Lz7B/372z+93/8A4Rn7i/l67Z7r7gXsndMON/mHbthfbPRWL35R&#10;0VBtio6cbHUVbuyh6YzktRLTV3bWZy8MgzdLOKbJtgaeFcWs9M2b07Q3/CbLM/D/AAnZvYw3rnYq&#10;L5h7gjbB9V0O7KampMHN1w1HTVOfpetcpJNJBVdgZLIxOMnTyiGuOKhjFCJYTlLe9mi+Nk2z4Mnk&#10;fvZwm8agGDFR1aqkBxuhWqFxkpJD5CWQHyqdL+IDRdfL72EP5x//AAmg+Ln8yOPc/dfRh2/8YPmT&#10;XfcZOp33isS8fVfcOWdjPJH3PtHC05mizmSm1K26cTF/FkaVpa2DLCOKBLff5kH8knon5pJnOzer&#10;DiOjPkjVeaun3Vj8eybD7GyDHyunZW3cbF5I8pWyXDZ3Hp9+rSGSpiyGmOJfexf7I6RwO9BPk8V4&#10;cFuR9TtVxx2oMjIeSMlTRC4lc/WeMeQXuwksB7+ZR8z/AIL/ACl/l+9xZTo/5V9T7g6y3jSSVcuD&#10;r6uE1uzt+4SmnEKbq673hSB8HvHbdTrQ+eklaSmkfwVUcFSkkKaQHyV+K/e/xF7Gr+ru/Ov8vsjc&#10;dO9RJi6uojNTtzdmLglEa57Z246cNi9x4WbWv7tPIzwu3inSKZXiX3sj+5dq57aGSkxefx81DUqW&#10;MTsNVNVxKbCoo6lbxVMLXHKm6nhgGBAKP7L3797T3vJDDLUSxQQRSTzzyJDDDCjSSzSyMEjiijQM&#10;8kkjsAqgEkmw98445JpEiiR5ZZXWOOONWeSSR2CoiIoLO7sQAALk+/e+wCSAASSQAALkk8AADkkn&#10;39iz/hPn/LNj/lmfy9dg7L3jg2xnyJ7waj7s+Rb1kUQymG3juLE0ke3us5XCeaCl6s2qlPjpqfyz&#10;QDNtk6mFgtWR7+jp/KF+ESfCH4f7S21uPFmh7j7Ram7O7kapjjFfjdx5jH06YfZDuE8kVPsTArDR&#10;yQ65IhlGrp4yBUEe/e7HeoNkDZGz6SmqYtGZymnJ5ksB5I6maNRDQk2uFoKeyEXI8uth+r3qFf8A&#10;CxD+ZKnefyc2P/L7603CtZ1p8VmTePcJxtWJsfnvkNuvDmOjw9SYXlpapuptg5P7ZWVlkgymeydL&#10;MgkphbXd/wCFG3zUXtPvDa/xD2TmBU7J6FK7j7GNFUCSjy3cOfxxSmxs5jaSCc9f7TrfACpDxV2V&#10;roJFDwi3vZdvkbvX+K5yl2hQzaqHA/5TkdDXSXMVEdljaxKt/D6R9P8AUSSup5X3XD/wme/lu/8A&#10;Dgf8xzZmf3xgf4r8fPiZ/Bu+O3vvKbz4fP53F5Q/6IOtq7WstLP/AHy3tj/vaqknRoa7A4PJwmxZ&#10;bkx/kj/C3/Zu/mbtrL7oxP3/AFB8fv4b2v2J9xB5cblsrQ15/wBHWyqrUrwS/wB5Nz0f3U9PKpjq&#10;sVi66M2JHv3tGdI7L/vfvOmlqovJh9v+PLZHUt45ZY5P9x1E17qfuapNTKRZoonHv67fv6HPv3uw&#10;7373737373737373737373737373737373737373737373737373737373737373737373737373&#10;7373737373737373737373737373737373737373737373737373737373737373737373737373&#10;7373737373737373737373737373737373737373737373737383/wD4WM/yyf8ARb3Vsf8AmU9V&#10;bcki2P33UY/rX5EpjYP8hwHc+AwiQbG3rVQwqFo6fsvZOGaiqZAiwjKYLyyuanJDXpgf8KPPg/8A&#10;3E7N2v8ANbYWGdNrdszUeyu41oof8lxHZWIxixbW3NPHGNNNDvbbGNammcKsYr8VrkYz1o1e9kv+&#10;R+x/sMnS71oISKXLFKLM6B6YsnDFalqWA/SK2lj0k/TyRXPqfkEf+Ei/80aP4xfKfN/A7tncf2XS&#10;vy8zFDVdZVGTrGjxWy/kpQ0SYzDQU6Mvip4+58FTQYSdiS0uWx+HjUKrysQv/wCE83zrTo3vjKfF&#10;HsDM/a9ZfIjI0s+x5q6pKUG2e66WmWhxsUKlfHCnZWKhixcrEkvkKPGoukNIffvbX8ed9jB56Xam&#10;Qn0YzcUitQmRrR02bRQkQH4UZKJREf6yJGP6+95r+ct/Lc2z/NG+CfaHx2ngxNJ2rjIf9Ivx73dk&#10;1SJdqdy7Xo6xtuievKSSUOB3fR1VTgsq4V/Hj8lJMqNLDFbaa/mS/C3B/Ov4q766clix9Pv2hj/v&#10;l1BuGuCouA7JwVNUnDiWrKu9LitxU08+Kr2AbRSVryBTJHHb3s0/ZOy4N97VrsMRGteg+8w9Q9gK&#10;fJQK3hu9iViqFZopDzZHJtcD38X3d+0tzbA3ZujYm9cHktsby2VuLN7S3btrM00lFmNvbm23kqnD&#10;Z7B5WjlAlpMlicrRS088TANHLGynke/mmbi29nNpbgzu1NzYutwe5NsZnJ7e3BhMlA9NkcPnMLWz&#10;43LYuvppAHp63H19NJDKjcpIhB+nv3utKpp56OonpKqJ4Kmlmlp6iCVSskM8DtFNFIp5V45FII/B&#10;HsYvip8oe5Phf8g+rvk50DuX+6vavUm5IdxbbyE0LVmLro2gnx+a25uHHLNT/wAW2vurB1lTjslS&#10;+SM1FFUyIroxV1EfoTvTsj409v7F7w6kzf8AAd/de5qPMYWrkiNRQ1SNFLR5LDZiiEkX8QwWexdT&#10;NR1tPrQzUs7qGViGHvblgM7kttZigzmIn+3r8fOJoHI1RuLFJYZkuPJBPEzI63F1Yi4+vvcv/mBf&#10;8KzPiN8z/gbuH405r4Cb23/vnvDrV8F2xgOxt97d291b1ZvuN4qrDbr613TgKXcu9N+V20NyUMGX&#10;xFRUY3a80E8NOXYkSx+9k35df8KBfjz8lfihmOk8n8Sdz7u3T2jspsVv/Ebz3XhsPsTYe6kaOfG5&#10;/ZWexMGa3Luuq27mqWLI4+WaiwUkUscRYkh09+9mT3f8gdvbl2nNhJNpVVXVZShMWQhrauGGgoKs&#10;ENFUUU8Sz1NW1NOgkjJSAggX/I96JnvVT9+9lU9+9+9+9+9+9+9+9+9+9+9+9+92v/ykP5RfyH/m&#10;3d/N1l1SsezeqdjyYbK9795Zqjkqdt9Z7WyVY8UVPQ0iyU53T2Bn4KWoGGwsUsTVTwSSzy01HDUV&#10;MR/f5e38vPuL+YR22dkbBVNt7B2u+Nr+1u0snTPNhdkYGtqWjjhpacPCc7u7LxQTDG4yOSMztE8k&#10;skNPHLPH72v+vevMx2Fl/saAfbUFKY5MrlZVJgoYHawCLceesmCnxxAjUQSSqgsPrafAT+XT8VP5&#10;avSWM6O+LfXlLtnGCGhm3rvvLrRZPs7tfcVHTeB92dlbuhoaGbO5aZnkaKCKKmxmPWVoaGlpYLRD&#10;6D3xK+G3Qfwo6wouruiNnwYSh8dJLubdeQWmrt8b+zFND4m3BvXcMVLSy5XISMztHFGkFDRh2jpY&#10;IIrRj3uwjaWzcBsnFpi8DRrAlkNVVyBXrshMq2NRW1AVTLISTYAKiXsiqOPZQv5sX88/4bfym9rv&#10;jOyctJ2x8jczh1yuxvjNsDL4+Pe2SpqoSJjM9vzLzR19F1dsesnjIXI10E9VVIkhoKGuaGVELv8A&#10;P/8AmnfG7+X9gmot65B9/wDc2Sxwr9rdIbRyNGm562GcOtDld2ZCRKum2LtaolQgVtVFLPOquaSl&#10;qmjdV97TvYHae2+v4NFbIchmZY/JS4OjkQVThr6JauQhloKViP1sCzWOhXsR7+bl/MB/4UO/zNvn&#10;7nc1SZzvPcXQHTVbNLHi+ivjxmsz1ztSPFl/26Td+5cRWU++eyJpkSNqhcxkJ8cahPJTUVKDoGlt&#10;8uf5w3zg+W+VydPlO08x1J1tUySJQ9V9PZPJbNwCUJb00+4s3j6mHdO9JJFVGlGRrJaPzLrhpoAd&#10;I97JZu7uHfG7pZVlys2IxrEiPFYeWSipxH+FqJ42WqrSQBfyOUuLqq/T3Wp0z81/l/8AHfdtHvro&#10;75Od7dXbqopo5kymzu0N4YkVYjP/AAFy9DDlv4bncbKpKy0lbDUU0yErJGykj2SfrX5N/Irp3cNN&#10;urq3vHtXYmepZEkWu25vrceP+4CH/gPkaWPIfZZWikHElPUxzQSKSrowJHv3tFY3c+48PULV4vOZ&#10;WhqFIPkpq+pj1W/syKJNEqH8qwKn8j3vofyO/wDhVpB33unaPxQ/mZ5Dauz+0NxVVDt3rL5TY3H0&#10;e1Nlb+3BX1cFHjNsdwYHGw0+3Nh7mylTUBKXOUMVDt+c6YqmnoXAnqdsD+Vz/Pzi7Zz23ugfm9V4&#10;Hbm+czPS4fZHfFFR02A2zu3L1dRFTUOC7FxNFFFhtqZuvnmCwZSlSlxEpsk0NKw8s3vZsOru/Vy0&#10;9Pt/e7wU1dMyw0OeRFp6WrmdgscGRiQCGknkZrLKgWE/Rgh5a9D+c1/JC+Ov82zqWqlydHh+svlh&#10;srb9ZTdL/ISixxWsppUf72k2L2hFj4xV7x6zyNWrJ45BNWYSSplq8fZnqaertP8A5lH8r7pz+YP1&#10;9PJXU2O2P3/tnEVMHWnb9NRkVMMit9zT7V3zHSIKjcmyKyoDLocSVGLeaSoo7M00NR72KfZXV+G7&#10;Cx7F1jodwUsLLjMwqepSDqWkrgg1VNC7fg3aIsWT6sG+Rb8jfjv2/wDE7u/sj47d9bOyGw+2eqdy&#10;VW2N37byA1eGqhSKposljatB9vltv5/F1MFfja+AvTV9BUw1ELNHIrH55nc3TvYvx/7Q3p052xty&#10;s2p2BsHNT4PcWFrBfxzxqk9LW0VQv7OQxGWoJoquiqoi0NXSTRzRsyOpPvdeWZw+R2/lK3DZamek&#10;yFBM0FRA/wCGADK6MPTJDLGwdHHpdGBHB9g3SVdVQVVNXUNTUUVdRVENXR1lJNJTVVJVU0izU9TT&#10;VELJNBUQTIHR0IZWAIII9hvT1FRSVEFVSzzU1VTTRVFNU08rw1FPUQuskM8E0bLJFNFIoZWUhlYA&#10;g39+9tysyMrozK6sGVlJVlZTdWVhYhgRwff0A/5EX/Cqenqodm/EL+aTvNaerghx+2eq/mRnHRIK&#10;1Y/8lxW2/kbVKI1gq44RFTwbz0kT6VfN2lNRlZNuX+VN/Pqhnj238dvnbuVYaiKKkwew/khlGVYq&#10;oJ/k9Bhe5ZwEWKoSIRwxbksRLYNk/WZq9/ezc9U99BhTbd33U6WASCg3JKQA1vTHDmW4CsBZRU/n&#10;6y86pDu3fIT45/Hn5o9I7h6V+QPXmz+6+lexsXTTV2BzQ++xlbDLD9xh9y7azuLqafJ4LOUInFRj&#10;MxiqqmrqSQrNTTo1m97PPb/TXT/yX6wzHWXbuz9udm9Z7yoYZKrE5MCqoqmOSPzY7NYTK0M0Vbis&#10;pSiUTUWSoJ4aqnciSGVWs3v3sz2Yw2H3Ni5sZl6OmyeMrY1LxS+tGBF454JUIeKVL6kkjZXU8qR7&#10;+Z9/Oe/4S9/IX4FSbr7/APiHHur5MfEKjWvzuaooKKHId29E4iKUySx74weJiibf+zcbSsJG3JiK&#10;SNqWGOV8lQ0cMIrKjSR/mV/yLu4Pic+f7c+PCZ7u347Uy1eVydNFSx1fZ/VWPjcvIm6MXj0jO7dt&#10;0VOdZzWOp0MESSNW0tNHEKib3sknZfReY2majL7dFRm9urrllUKHyeKjBuRVRRgGspkU380ajSAd&#10;aqBqOqP7oJ9+9gD797979797979797979797979797979797979797979797979797979797GT48&#10;bZ7u3r3r1Js/41/30/0/bp7A2xt7qA9d5iv29vZN/wCYytPj9uSbc3BjK3G1mByEWQqEYVq1NOtI&#10;gaV5Y0RnAkdPYPs/c3anXu3Olf7y/wClvPbuweH66OzsjV4fc67tyNfDSYZ8Nl6GpoqnE1cdZKrC&#10;qE0K06gyM6KpYe9uWHgylTlcdTYT7n+Lz1kEOO+zkeGqFXLIqQmGZGRoXDn9WoafqSB7+4H8Puue&#10;7+o/jB0d1v8AJTuKq7+772l17g8Z2z27VUONx53jvYxNVZmejjxeHwEVVicTPUfw+iq56SLIV9HS&#10;RVNbrrJZ3b6h/wAdNmdode9GdW7L7r7Hn7b7Z29s/F0XYHYc9LRUn949zmNp8lLTpQ47EpPj8fLN&#10;9pS1EtPHV1dNTpNVaqmSVm97tE25RZTHYLF0WbyTZfLU9HEmQyLIifc1VtUpURxxBo4ydCsVDuqh&#10;m9RJ9mR9jT797evfvfvfvfvfvfvfvfvfvfvfvfvfvfvfvfvfvfvfvfveid/wrf8An/8AzQvi7ujr&#10;3ozqLcbdJfDDvPZM7U3b/U38YxPZ+/d440S0fYXVG9OwUrjVbNoaChq6Orp6HDx46TL46scTVdXG&#10;lVS0+qr/AMKEvlx86eis7s/qzrzMnrD41dp7YlMHYvX/APEcfvndm46ISU+8Ngbl3etUajbVLSUt&#10;RT1ENLjUo3yFFUsJKioRaiCH3sqvyE3dvrBT0eKx038L21laU6cjj/JHXVdSl1rKCprNWqmRFZWC&#10;xhDIjG7MAyj53Tu8jtJIzO7szu7sWd3YlmZmYkszE3JPJPvTqZmdmd2ZnZizMxLMzMbszMbksSeT&#10;797JyTfk8k8kn8++Pvr37373737373737373737373737373737373737373737373737372az4d&#10;/CT5P/PfuLE9GfFTqXcnam+8h4qnJnFwCl2xsvBvOtPPursDdtaYNv7L2vSSMFasr54UlmZIIRLU&#10;SRQuPnxx+MPefyy7Gx/VnQnX2a37uqr8c9caGIQYPbWLaVYZc9u7cNUYsRtnBU7sFNRVyxrJIVii&#10;Ekzxxt72/wC3NsZ3duSjxWAx81fVvZn8Y0wU0V7Goq6h7Q00Cn+05FzwLsQD9PP+Sz/wm7+OH8se&#10;l2/3d3M+3/kb81TR09V/pCr8SJuuulK+WNmq8d0bgcvTCsizEPmNPNuuvjTL1UUZ+0hxUNRU0su8&#10;l/LO/kudMfB6nxHaHZL4jub5NGmhn/vhV48SbN6yq5EY1FH1bicjAKiPIx+QwyZ+rRcjPGh+3ioI&#10;5Z4JPezy9Z9LYXY6w5TJGHM7m0hvvHjvR4xyPUmKikXUJBfSahwJGA9IjBZTZX/M1/mufE3+VX03&#10;J2Z8h91/e7xztHkF6o6Q2tUUVV2f2xmqNVQ02BxU8yJidt0NTNGMlm63x4+gRgNUtS8FNOdj5v8A&#10;z7+P/wACut33v3Fn/udx5WmqxsDq/BTU0++ewMnTBV8GKoJZFXH4WlmkT73KVOijpENryTNFBL72&#10;tt8b/wBv7CxprsxUaqmVX/h+LgZWrshKvGmKMkeOBGI1ytZEH9WIU/Jw/mjfzZPlP/Ne7t/0od+5&#10;2PC7G2zJXUfT3Re16moTrnqXAVjR+eHF08qxT7h3ZmBAj5XPVyvX18irGv29FBSUVN8/z51/zAe+&#10;fn72d/frtrKpjNrYN6qm656rwU0y7M6+xNSyeWOhikEcuY3BkRErV+Wqg1XVuFRfFTRU9NB73X9v&#10;vsDPb/yn32WlEVLAWXHYqBmFFj4mtcIDYzVElgZJX9bngWUKq1ieyOe/e0N797979797VGyd77z6&#10;13dtzf8A13uzcmxN9bOzFDuHae8tn5vJbb3TtnPYydKnHZnAZ/D1NHlMRlKGoQPFPBLHLGwupB9v&#10;u2N0bl2VuHC7u2duDNbU3VtzI0uY2/uTbmTrcLncHlqGVZ6PJYnLY6anrsfXUsyho5YpEdGFwR79&#10;7z0tVU0VRDV0dRPSVdNIs1PU00rwTwSodSSRSxsskcikXBBBHuxP58/zgvnl/Ms2f0xsL5W9tR7q&#10;2n0ng4qPD4LbmFpdoYneW71WspqjtfsTEYeSPEbj7MqsRVCgWsjgpaOkpFcUlLTyVdfJVnH+Wn8x&#10;f5X/ADY251rtPv3sFM9t/rHFx02OxWFxkG3cfuTcQFRDNv7eOPxrpj8zvafHzikFSkUFNT06sKeC&#10;F6ireo97WW7ext2b2psZSZ/ICenxcQWOKCJaaOpqfUpyFZHGRHNXNG2jUAqqt9KqWcsEvwI/mKfK&#10;7+Wz3RQ92fFjsiu2llXakpt57KyRqMp1t2ht+mmMrbZ7F2eamnos9jWEkggnVochj3kaWiqaea0g&#10;D74m/Mfv34V9l0vZ3Q+9Krb9ezU8G5Ns1pmr9lb6xEEpkOE3lt0zw02WoiHcRSgxVlGzmSmmhk9f&#10;v3tv2lvLP7KyaZTA1r08l1WppX1SUVfCpv4K2m1Ksqcmx4dCbqynn39Sz+Tp/P8APin/ADXtt4/Y&#10;5qKHoz5fYnEmp3f8edz5iOT+8ooaYzZLdPS24qqOjj7A2yIopJ56JUTN4hEf7qmNMsVdU73X8uL+&#10;bf0H8/MLR7WM1L1Z8icfjzNuLp/OZFH/AI0KWEyVud6zzM6UybuwehHllpgqZTHqreeEwrHVTe9n&#10;u647cwG/4EpdSYrcUcd6jDzyA+fQt3nxkzBRWQWBJXiWMA6l02dh7/mp/wAmD4e/zZOvBie6duts&#10;juvbeJqaHq/5I7Fx+Pg7K2U/79RQ4jNmZIqfsLr1chM0k+ByUnjAmnehqMfVzGrUWvnr/LU+Of8A&#10;MB2cMf2Zh22v2bhcfNS7F7p2rR0cW9tst+7LS47JmRY4d4bPFZKXlxNa+gCSVqWWjqJDUD3t3371&#10;ptzsCj8eTh+1ycMbLQ5qkRBW0x5Kxy3stZR6zcxObcnQUY6vY5fC34i/Gf8AlK/CLBdMbLymH2d1&#10;J0js/O9gdu9tbsagwMu6s7Q4YZns/unsbJtK1PS1FdT4lppDJM8OLxdJT0ULClpIVUUvjP8AHnpH&#10;+X18X8V1ptmux23OvusNuZXd3YfYO4DSYp89laXGjJb57M3nXNIYYJqqHHmVy8jR0NBTw00ZEFPE&#10;q+9um2du4Tr7a8WMppI6bH4umlq8jkKgpEZ5Uj8ldk61ydKlxHc3JEcahR6VHv5YX89z+bxvD+bJ&#10;8uMjujCVeWw3xZ6bqs7s74z7DrPuKVjtyeshjzPam5MZKEEG+u0XxtPVVMTKGxuOgo8feRqWSon0&#10;N/5q/wDMP3H/ADAfkLWZ3GVGQxvQ/W8+V250jtOp81OThpamNMlvzNUThfFurfT0UM8yFb0VHFTU&#10;l3aB5ZfeyG9rdiVPYG4XniaSPA41pabCUjal/ZLASV88Z+lXXFFZh/YQKnOkk0he6vvfvYX+/e/e&#10;/e/e1t1rjewsz2LsLE9SU+6qrtTI7y2zRda0+xWySb1m37UZqii2im0ZMM8eXi3Mc+1P9i9Ky1CV&#10;WgxkOAfan2TRbwyW8tp4/r2HPVG/a3cmEptlQ7VNau5pN2TZKmTby7efGsmQTNnLGH7VoCJln0lC&#10;GAPv3uVQpWS1tJHjhUNXvUwLRLS6xVGraVRTinMdpBP5raNPOq1vf3Gfg5tn5E7M+Hnxp2r8tt0w&#10;71+S+B6Z2Hje7NzQzwVj5PsCnwVIudNbkqVUpc1lqSf9ityEYEeQq4pKleJR7+o/8W8H3Htr45dJ&#10;4H5CZ6Pc3duJ622pRdnZyOWKoau3dDiqdcqamtgCwZLIU8v7VTVoAlXURvMOJPfvdpG1oMzTbcwl&#10;PuGcVObixlImUnBDF6wRL5dTr6ZZFPDOOHYFvz7+dd/wq3/nD7V+aHd2K+C/QNRt/cPQ3xY3xkMn&#10;vjs2jo8dkJuxu+6TH1+2szQ7P3A0M1ZB1/1xR11XjDLSyxU+cy71M7CopaTGVL6cX8/b+Y3gfkt2&#10;fQfFjqSbEZjqjofdFZXbp3xTU1HWSbz7Zp6SrwuSpdu5cxyVMW0dmU1VUUReneOHKZBppSJoKehm&#10;b3sm/fvY9PubKR7VxDQzYnA1TyVVcqo5rcsqPBIlNNYsKOiV2S6kCWQseVVGOoD711vfvZdfe1d/&#10;wlN/lYSfNX5nr8ru1dtSVvxv+GWYwu6oVyVEJcJ2F8hW0ZPrXZi/cGOLIUexhGN0ZVYvMIZKbGU1&#10;VH4MmL33/wAg34Gv8mvkqO/t+4R6rpf415HG56IVtMHxe8O4DprtlbaHmKJWU+1ggzteqeQRvBQw&#10;zp4q0X97HzoLYZ3NuX+8FfAWwu2pI5xrW8VZmP10VNzYOtLbzyWvYqisLP7+g9/Nw/mGbQ/ljfBX&#10;uL5QZyTG1m96DGjZPRm0MhJHbfXd+7qaspNi4T7V6ilkrcTiJIJ83mUikWZcFia14tUiorbfH8wr&#10;5g7d+DvxW7H70yj0VTuekov7sdWbdq2T/f09obhhqKfauM8DTQPU4/HPFLk8ksbiVcVj6lku6qp9&#10;7N92FvCm2NtXJZ2Uo1Uifa4qmcj/ACvKVCstLFp1KWjjIMsljcRRsRz7+K/vLeG8O0d87q39vXM5&#10;Td+/+xd2ZzeG7dw5FmrM1ujeG7sxVZrPZmueNA1VlM3mshLPKVW7yymw5t7+ZxuTcW499bpz+7dz&#10;ZKu3Fu3eO4MruLcGYrGNRk87uPcORnyeWyVUyqGnrsnk6ySVyBdpHPHPv3us2pqKmvqp6upkkqau&#10;sqJaiomf1Sz1NRI0ssjEfqkllck/1J9/X9/4T1/y0Yv5af8ALx6/2nu7Dfw/5Cd8fw/vL5ByVdMs&#10;WWw26tzYWhXbfWVQ7Bp4qfq7aywY+an1vAuakyVRFYVJ9/RS/k//AAmj+E/w82jt/cON+07f7W+z&#10;7S7feohVK/G57N4ylGF2RMxBljh2LgVipJIdbRDJvWzR2E59+92K9P7JGydnUlPUR6MxltGUzBZb&#10;SRzzxJ4aEn6haGCyEXI8pcj9Xu8/3ad797FP3737373737373737373737373737373737373737&#10;3737373737373737373737373737373737373737373737373737373737373737373737373737&#10;3737373737373737373737373737373737373737373737373737373737373737373737373737&#10;373737372WH5nfE/rD5yfF3ur4p9w0rTbF7n2TktrVmRp6enqcntbMnx1+1d74GOrDUw3FsjdFHR&#10;5WgMgMf3VIgcMhZSBvyV6A2N8pOiuzOg+xoGk2r2VtitwNRWQwwz12CyR0VeB3RiUqAYRmdr52mp&#10;6+kLgp56dQwKlgfe2Pcu36HdOCyeAyK3pclSvAzgK0kEnDwVUQb0+alnVZEvxqUX49/E8+S/x97o&#10;+CXyl7M6A7KiyGze5Pj52RPhpMriZq3HOchga2DKbT35tLI2pq0YfcWMaizWGrV0PJR1MEy6SePm&#10;Pd29Q9l/FTvfe/Ue9Y6vbfZHUG9Jca9fj5KmjY1eJqoq/b+69vVloKn+HZmhNNksbUrpZ6eeKQWJ&#10;497rGzeIye1M9W4itD02Sw9aYzJGWQ64WElPV07+lvHMmmWNuCVYH39b3+RB/NExH80z4JbJ7Nz2&#10;RoV+RPVK0HVfyX2/A1LDMvYOIx6fw/sGkx8AhNNt3tfCxJl6fTDHT09e1dQRGT7BpG+hJ/Kl+dWO&#10;+d/xU2xvfLVlKvcWwRSbC7txETQRyDd+Po1+z3fT0cQjMGG3/jI1yENo0hhqzVUkZf7RnPvdhPVG&#10;+o9+bUpa2V1/jOPCUGbhGkH7yNBorFQW0w5CIeReAA+tBfRf3qhf8K+/5Sb9cdg0P80bo3bDR7D7&#10;SyWF2b8rcViKQ/abW7SlSHEbK7bnhhkZKLE9l0kMOIykqwwwR5+mpppHlq8yx90C/wDCif8Al8Ns&#10;zd9L87OrcGybU33W43bfftBjqc/b4HfbrHj9s9hSxxuVpsfvanjix9c4jjiTLQQyOz1GSPv3sAfk&#10;V179lWLvvFQWpK94qbPxxr6YK82jpciQDZY61QI5DYATKpJLSe9Gj3q0e/eys+/e/e/e/e/e/e/e&#10;/e/e/e/e/e/e/e/e/ezp/wAvj4Kdz/zHvlb1j8Uej6K2499ZB6vc27ayiqavbvWXXmHaKfeXZO7W&#10;p2iEOD21j5BojaWJ8hkJqaggY1VXAjGZ+IPxW7K+Z3fux+gurqW2Z3VVtUZzcNRTT1GG2Ps/HGOX&#10;cm9NwGEp48XhKNxpQvG1ZWSQUkRM9REre9qbaG1cnvPP0OAxafvVT6p6hlZoaGjjsamtqLWtFAh4&#10;FwXcqg9TAe/swfA/4M9Cfy7PjRsL4v8Ax324uI2ds6lNVm9wVsNI27ex9618cP8AeTsTfmUpaen/&#10;AIxurcVRAutyohpKWKCjpkho6angj+kz8Uviz1N8OOktp9F9O4YY7be3IDPk8vVR07bh3nuarSL+&#10;Nbx3XXwQw/xLPZiaJdTECOngjipoFjp4IYk97sn2ptbE7NwlJgsND46amXVLMwX7itqnA81ZVyKB&#10;5KiZhyfoqgKoCqAKBv8AhQn/AMKKcD/Llx2X+JvxMrMLvH5ubjwNPUZ7dUq4bcOz/jNh8xGJKTJb&#10;lxM0lZBm+2snjHWqxGCq4DSUlPNDkMgskDU9FX1Jfzf/AOcfivhnR5H4/wDx+qcZuP5PZnEwzZXP&#10;OMbmNudI43JJrp63NY+V6iLJ9g1tEwnx+KqIjT08MsdZWB4mhpqv3sJO4O5ItmJJt/b7RVO6J4QZ&#10;Zz45qbBxyi6vPGSwlyDodUcTDSqkO9xpV/l69gdg767X3tufsns3eG5N/wDYG9cxWbg3dvTd+Zr9&#10;wbm3Jm6+Ty1mUzOZyc9TXV9ZO31eR2IAAFgABou7u3furf8AufOb03xuLNbu3dubI1GX3DuXcWSq&#10;8vm81k6t9dRXZLJV0s1VV1MrfVnYmwAHAA9+9kWrKyqyFVPW11TNV1dVI01RU1EjzTzSubtJJI5Z&#10;3Yn+p9o/2nPfvcb373737373737373739T3/AISkfzVt3fOf4l7r+Mne256rdHyA+HcO2MRRbuzu&#10;R+83J2X0XuMZGk2Lm8vUVL/e5rcWwK3DTYLJ1pDvLSfwqeqllrKqaWTfI/kE/PfcPyn+Puf6P7Vz&#10;k+c7d+OMeDx1LuHK1n3Ga3t1XmRWU+1cpkZZm+5yeZ2lU42TFV1SQzPT/YSzvJUzyu/vZ8ugt/VG&#10;6tv1GDys7T5fbggjWolfVPW4qbWtJLIx9Us1I0ZiduSV8ZYlmJJev+FhP8s/b/cfxewP8xbrrAU9&#10;N2/8ZqjCbR7jqMdRxpV746E3dnIMPjMhlWggkqshlOq99ZilkpWJRIsPl8k8zlaeBUB//hRj8JMR&#10;2P0XifmTs3EQw9idIzYzb3Y81HTItRujqbcOUix1DV17RRPPWV2w91ZGB4CdKx47I1rSMVhiC+9s&#10;/wAjNkQ5LBRbyo4QuRwhip8kUUaqrE1EojR5LAs8lBVSqV/pHI9/oPfzR/ekv797JL7979797972&#10;Wv5L3/Ckj5K/yyp9t9H9yJnPkd8KoagUkXXNfkof9InTNJVTA1OS6V3PlCVGHpmczybVyMow87hv&#10;s5cXNPUVMt2f8tL+dN3X8IJcL1d2QuU7m+MsUwp49m1dbH/fHrWnnkHmres85XEgY2EsZXwNY4x0&#10;rA/bvQySzTP72NvWndOb2OYMXkhLmdsBtIo3cfeY1WPqfGTyceMXuadz4yf0mMksfp0/DP5zfFr5&#10;/wDUGN7u+KXbe3e0dmVS00OapKGZqHd2xs1UQtK+2Owdn1wg3Bs7cUHje0FZBGtRGvnpnnp3jmfe&#10;L+Nnym6I+XHXVF2h0F2Dht9banWCLJ09LIaXcO1snNG0jYPd+3KoRZfbeZi0NaKpiQTIvlhaWFkk&#10;b3s8W2t04Hd2OTKYDIQ19M2kSqh01FLKwv4Kyme01NMLfRgLjlSRY+6D/wCbd/wlk+Jnzvk3J3N8&#10;WJNv/EP5SZKSryuRmw2IlHQvauXnVZJH37sPDRGTZecr6iMGTO7chRmkmmqK3HZOodXSpn+YR/Ie&#10;+P3ysfNdk9DviPjv3vWvUV9bLjcdIOp9+5CVQztuzamNTVtnKVcyAvlcNGpLySzVNHXTOGX3sJuw&#10;uh9v7rM2SwJh27nXLSOYoz/Ca+Q8n7ukjF6aV2HMsI+pJZHJuPnF/OT+XL8x/wCXN2TJ1n8s+l9y&#10;ddVdVUVMe1N6RRfxzrDsOkp7OcjsDsPFifbe44xTPHLNSpMmSoBIqVtNTTXjGmR8pfhn8j/hpvV9&#10;kfIHrTNbNqJ5pkwG5Uj/AIpsbeFPDZjWbS3hQiXC5lBC6PLAsi1tIHVamCGS6D3smO6dmbk2ZWmi&#10;3BjJ6NmZhT1IHloaxV510lYl4JhpIJUEOl7Mqnj2SD2V7372l/fvfvfvfvfvfvfvfvfvfvfvfvfv&#10;fvfvfvfvfvfvfva66z7P7F6X39tXtTqTfG6uteydj5aHO7P31snOZHbe6dt5aBXjjrsRmsVPTV1F&#10;M0MrxvocCSJ3jcMjMpVWyN87y603bgd+de7pz2yt67XyEWV27urbGUrMLnsLkIgyLVY7J0EsFVTS&#10;GORkbSwDxuyMCrEH3uXQ11bjKunr8dVVFFW0sglpqqlleGeGQXAeOWMqymxIPPINjx733f5Tf/Cw&#10;rGZFNsdH/wA1LCriciWo8Pifl511t4tiKvUFiSr7u6xwVOZsTNqU+XNbXppad2kRXw9OiTVbbZP8&#10;v7/hRjQ1q4Pq756YxcfWFqbHUHyI2bhycdUXAjWo7P2PioTLj5AwPkyeChkhYuobHQqslQfezZdf&#10;/IyN/Bi9+xeN/THHuKjh/bb8BspQxLeM/wBZYAQbi8agFve9R1p2f1x3NsXbXZ/Ue+9o9mdc7yxs&#10;WY2pvnYm4MXunam4cZNcR1uIzuGqqzHV0OtWRjHISjqytZlIG1JsnfOzOytq4TfPXu69vb32buSi&#10;jyOA3TtXL0GewGYoZbhKnHZXGz1NHVRalKnQ50sCpsQQPezU0VdRZKlgrsdV09dRVKCSnqqSaOop&#10;5kP0aOWJmRxf+h4Ptc+1T797le/e/e/e/e/e/e/e/e/e/e/e/e6m/wCY9/Or+Af8sHCVkHyB7apc&#10;529JjZq3bnx36wFLvLuTPSfbpUUP8SwVNVQ43r/E5FZAYcluSrxNFUKrineeRPEa/vmd/M0+JPwZ&#10;xdRF272DBlexHopKrDdO7GEG5OyMq/hWal+9xUFRHRbRx9YrgxVuaqMfTTKG8LSuug+9h/vTs3aO&#10;xomGXyCy5EoWhw9DpqclKbXXXErBKSN78PM0anmxJ49/Nr/nI/8ACg75Lfzbqen6pyGxtk9I/Fbb&#10;W7qLeO0OpMXRY7eW867cmIo8jjcVu3e3aeZxFPlps9TUOYrYo6fBU+DxyU1W0M8NY6fcPpZfzIv5&#10;vndn8wiKHYNZtXbHWHQuE3DTbj2719Q01HuXctVmsfTVlFQbg3PvzJY6HIS5WGlyVVGkOKhxdGsF&#10;QY5Y6hl8ze9ks7J7fzfYQWgelpcXgYKhammx6KlTUvNGrpHUVVfJGshlVZGAWIRIFaxDEavev/7q&#10;N9+9hF79797979797979797979797979797979797979797kUlJVV9VTUNDTVFbXVtRDSUdHSQyV&#10;NVV1VTIsNPTU1PCrzT1E8zhERAWZiAASfeanp6irqIKWlgmqaqpmip6amp4nmqKiomdY4YIIY1aS&#10;WaWRgqqoLMxAAv7975KrOyoiszswVVUFmZmNlVVFyWJPA97bX8qL/hJz8rvl5Jtrt/5vPuT4gfHa&#10;s+3yVPs2soIKf5L9iYuQMyJitoZujrKPqXH1Gkg1u5aZsio0tFiJ4ZVqF2D/AIB/8J/u/fkQ+E7F&#10;+UD5r469OVPhrYdt1NJFD3ZvGgcEqtBt3J01RT9fUc2k3qs3A1YBpaPHSxyLMPezB7A+P+f3EYcj&#10;ugz7cw7WcUzIFzdZGfxHTSqy49D/AKqddf8ASMg39/Rt+H3wm+L/AMC+oMX0d8U+ots9T7DoGjqs&#10;imIgkqtybwzYhWCbc+/d3ZGSq3JvXc1TGoQ1mRqZ5IoVSCHx08cUSbmPx0+MfRnxP66oereg+vMJ&#10;1/tOkKT1q4+J6jNbjyYjEUmc3ZuGsefNbmzcyAKamsmldIgsUeiFEjX3s5u3NsYLaeOjxeAx0GPp&#10;EIZxGC01TLaxnq6hy01TOw41OxIFgLAADXY/nLf8Klfjz8IItz9B/C2o2n8nPlZBHXYjL7npK0Zj&#10;obpLKopgk/vNncRVwjsbemOnb/iyYio+0ppkkTIV1PPCaKWnH+ZL/Pd6e+L0ec6m+NE23+8O/Ikq&#10;sdkc5T1IyPVHWFeqmJ/45lcfURjee5aOVv8Ai146b7eCRHWsqoZYzTSe9g32T3vh9rifE7ZNPnM+&#10;A0ck6t5MTi5BwfPLGw+8qUP+6ozpUgh2BGk/NJ+RvyV73+XPb26++Pkh2furtztfedV9xnN3bsrv&#10;uqkQRtIaLDYehhSDFbc2zh4pDFQYvHwUuOoIAIqeGOMBRpM9zd2drfIbsTP9r90b5z3Ye/8Acs/m&#10;ym4dwVXnmESM5pcbjaWNYqDC4PHI5jpKCjigo6SKyQxIgA9+9kmzObyu4cjUZbNV1RkchUteWoqH&#10;1NYX0xRqAI4YIwbJGgVEHAAHsDfYW+/e2r3er/Jv/kO/J/8Am0b0h3LQw13TXxK2zmkoew/kTuDD&#10;yzUmSnpJk/iWyuosTUtSrv3fQhuJ3R1xeGBV66dZXpqWqtS/lvfyo+8/5gm5os3Sx1XW3x8wmTWl&#10;3h3Hl8dJJT1stPKn3u2evMfM0C7s3V4riVlYUONBDVUqu0ME/vYq9b9UZ3sGpE6Bsbt6CXTWZmaM&#10;lXKka6XHRnT93VW+vPjj+rG5VWGn/hQ1/I4pv5SfavX2+Ok87uDd/wAR+743w+xq/e2XxOS3/sbs&#10;fbuIpqjdGyd01GPo8LHnaPLU4bK4vIwUNPH4JJaOZBJSrPVCZ/OE/lbwfy+N/bQ3T1jlcvuL49do&#10;I2N2tV7nyOPrd3bW3nhsfBLndsZ6akpsauVpshEDkKCtipYU8TyU8ih4Fln97c+4erV69r6Oqxcs&#10;1Rt7KAx0rVUkb1dLWwxqZ6WdkWMSrIv7kbhALEqRdbtrg+6YffvYL+/e/e/e/e/e/e/e/e37a26t&#10;z7G3Jgt5bK3Hntn7v2tlqDP7Y3VtbMZDb+5NuZ3FVMdZjM1gs5iaikymIy2OrIUlgqaeWOaGRQyM&#10;GAPt2wWezm1s1itybZzOW25uLBZCky2Dz+CyNZiM1hsrQTJU0OTxWUx81PXY7IUVRGskU0MiSRuo&#10;ZSCAffveaConpZ4qmlmmpqmCRJoKiCR4Z4ZY2DRyxSxsskciMLhgQQff0A/5KH/CtCh3BJtP4xfz&#10;Vc5j8Jlm+w29sP5lw0SUOEychWOlx+O+RWJoIhSYKskltGd30EMePIdHytNSrHVZWTbl/lkf8KB6&#10;XLvt/o357ZSjxeQb7XD7U+SUdMtLi65yEgo6PuPH0iCnxVS8lk/vFSRpRkMrV8MCpPXv72bnrH5B&#10;JMafB79lSKT0Q0m5QoSJzwqJmY0GmJr8fcoAn08irZpDu8dp9WdLfKnpXdHVnaW2tp9xdG9zbPXG&#10;7gwNbNHl9q7z2jnaenr6GtoMni6pWMci+Ctx2SoKiOennSGqpZo5UilXaA35sPrPvrrLO7D33hNv&#10;9j9WdlbcFFl8VUyJkcDuXb2Vhhq6WppK6gnUlHXxVNHW0kySwyrHPBKkio497NBX0GMz+MnoK+Cn&#10;yWKyVNomiYiSnqaeUB0ZHjb6HhkdCCCAykEA+/mqfztP+EuHcnwm/vd8lPgzS7s7/wDifS/fbg3V&#10;1+UbO919BYpNdTXT1tLRQR1PZvWeIS7DLUcJy2MpATkqeSGmnysulD/M6/kTdkfGP+8PdXxZg3B2&#10;30BB91l89tEocr2b1LQLqnqpamCmiSbfGyMcvIyFNGchQ04vWwvFDLXv72Sfs/onJbY+4ze1lqMv&#10;t9dU1RSf53J4iPlnLKoDV1DH/wAdFHkRf1ghTIdRH3rxe/ey8e/e/e/e/e/oW/8ACTX+SX/dfFYH&#10;+aj8odo23DuHHzN8NNibgotL4TbeSpp6PI/IbJY+qQschuihnek2j5FQRY158oiy/eYyog3A/wDh&#10;P5/LF/gVBifnn3pt7/cxmKOQ/G3auXpbNjMLWwy09b3DW0k66vvM7SytT7e1hRHRNLXqH+4oZove&#10;zg/H7rDwRxb9ztP+9Mh/u1SzL/moHUq+YdGH650bTT3tZLyC+pGB/wD/AIU//wA7T/ZDukpPht8b&#10;t3fafL/5B7XnG49x4Kt8eV+P/S2YWqx1fuqOspn8+K7I38I5qDb4TTU4+kFVlA8EsWOapNx/PN/m&#10;df7Kj1g/xu6X3D9v8iu38FKMzmsVVaK/qLrPIrPR1eeSphby0G9N2hJKTEBdM1JTieuDRSR0Zm97&#10;V3efZ/8AdPFnbeFqNO48vAfNNE1pMRjJNSPUBlN462rsUht6kXVJcEJq+Wn70RPfvZEPYyfHroTt&#10;D5Sd4dWfHfpbblRuvtLuHemF2LszCwLMIpcpmqpYWyGUqYYaj+GbfwlGJa7J1zr4aDH001TKViid&#10;gJHT/U2+u9+0dh9O9Z4abP777G3LjNq7axkQk8b1+SnEZq66aOOX7HEYumD1VbVMvipKOGWaQhI2&#10;I97csPia7PZSgw+Mhaor8jUxUtNEL2MkjW1uwB0QxLd3Y8IiljwPf2q/5bnwR6y/lu/DrqD4ndYL&#10;DWwbFwor997w+0ipa/sftLPLFXb+39kwiLNqzea1JRRStK9DiqekoxI6UyH39ND4W/FPY/wu+OPX&#10;Xx/2MsdVFtXGCr3VuP7eOCr3nvvLBKrdm7K4Kok1ZPJXWmjkaRqWgip6YOywqffvdmmy9qUOy9uY&#10;7b9DZhSxa6up0hXra+UBqurksL3lk4UG5SMKt7L7+aZ/wp2/mtp/MN+bVR1D1RuZcr8WfiJXbj69&#10;2BUYqrE2D7G7Okq4aLtPteKaD/J8tjajIYmLDYKcPUU7YrHGtpXVcnOG0m/543z6X5hfJ2brvYGb&#10;Wv6H+PFVmdn7RmoKgSYveW+HqI6Xfe/45If2chRTVmPjxuKlDTQtQUf3NOyiulDe9km7y3+N47nO&#10;Ox8/kwO3Xmo6QxteKtriwWvrwRxIheMRxHkeNNS/rPtc/wDCVn+VrL83/m9TfJjtDbn33xs+GOUw&#10;e+cgmToWmw3YPezu1f1VsRPP46Wvo9sVVIdzZdB9wiR0FDSVMPhyisFT/IW+CMnyh+UEHd2+cN91&#10;0r8aq7F7pq1rqVpMbu/tVmNXsLaieXRBV0+DnpznMio8yqlJS088fjr1b373K6F2Gd0boXOV0OrC&#10;bakiqn1reOsyt9dBSC9ldYGXzyDkAIqsLSe/qx+9+P372fn37373737373737373737373737373&#10;7373737373737373737373737373737373737373737373737373737373737373737373737373&#10;7373737373737373737373737373737373737373737373737373737373737373737373737373&#10;737373737373737373737373737373737373pSf8K9f5T57w6WxH8ynpTbCz9p/HnAxbZ+RmPxFK&#10;ord5dDLVyS4fftTBCQ9dlunsvXyCrmEbztt2vlknlFNiIVXWT/4URfAE9o9Z4/5rdZYMS786exMe&#10;D7lpMdAoqdydTrUPJjt2TRRkNVZDrnIVbiokCNK2Gq3eVxBjo1X3ssnyJ2B/FMZHvbGQXr8PEIMy&#10;ka+qpxOq8dWwHLyY6RzqNifC5JOmMe9Pf+Rn/NMz/wDKo+b+0u2ctVZat+PXZK0fW3yZ2jjUnrJM&#10;j1zX1oek3risVHqWt3d1flpRlqBVTz1VMtZj0eJa+Rxrn/ys/nhlvgP8odvdgZCfIVPT+9Vptld3&#10;beollqXrNm1dUHp9zUFAl1qdw7FyDjIUgC+WeEVFGrRirdx72XPqzfkuwd0U+QkaRsPW6aLOU6XY&#10;vRu11qo4x+qooJD5E/LLqQEayff17uzOuekPmX8ddz9cb2osD2v0B8iesWx9eKOrjrMJvDYO+8JF&#10;WYvOYHL0jExtPQVsFfi8jTOstPOsNTA6yIjj6JG99mdX/JLpzObM3PTYnf8A1J3HsdqOrFPULU4v&#10;ce0t14yOpocpichTsShlpKmKroayBhJDKI5omV1Vh73YlXUWL3Jhp6KqWHIYjM0Oh9LBoqmkqog0&#10;csUini6MHjdTcGzA3A9/GT/mo/y6+zf5X3zL7L+LvYH3mWwGNqBuvpzsCenWCm7O6dz9XW/3N3fD&#10;4446ePKIlJNjsvTxjx0maoauFC8SRyP81355/Dje/wAF/knvbord33OQxNFMM/1xu6WERQ7464y9&#10;RU/3b3FHoRIkr1Wnko8jCg0U+TpaiNSyKjt73Wtv3ZtdsXctbgqzVJCh+4xtYRZa7HTM321QLAAS&#10;AKUkA4WVGAuACa6PZNffvaN9+9+9+9+9+9+9+9+9+9+9+9+9/VJ/4Sdfy0cd8Q/ghR/LDf2Ahh79&#10;+bNDit8w1lZBG2S2l8eqYyT9TbYo5XWR6Rd7wzSbqrWhkVauDI42KoTy49Lb6H8gD4S0fx3+KdN3&#10;/u3ERxdtfJyloN0x1FTEhrdvdPwF5ev8HTuyu1Ou545Hz9SYnUVEVZRRyr5KNbe9n0+P+yE27tRd&#10;wVcIGX3OkdUGYDXT4dbnHwKedP3QJqGsfUHQEXT2e/8An3/zYMb/ACo/hXk98bUlxtf8l+66rK9a&#10;/G3bletPVQ0u5lxqVG5u0MvjZ2/y7bPVeLroKqWPRJFU5asxtHKFiq3kQ1v82X5/UXwE+M1bujAS&#10;UVX3b2bPX7K6Vw1WsM8cGbWiWbN76yFFK3+VYPYVDVRTyJpdJshU0VNIBHUM6+9qvtnf6bA2y9VT&#10;lHzeTaSiwsL2YLPovPXSIf1wUEbBiLENIyKeGuPj17y3jursPd259+763FmN3b13ruDMbr3durcN&#10;fUZXPbk3LuDIVGVzmdzOTq5JarIZTK5KqknnmkZnklcsSSffznNybjz+8dw53du6sxkdw7n3Pl8j&#10;n9w57MVc1fls1m8vVzV+UyuSrah3nq66vrah5ZZHYs7sSTc+/e656mpqKyonq6qaSoqqqaSoqKiZ&#10;zJLNPM5kllkdiWeSR2JJPJJ9pv2y+/e8Hv3v3v3v3v3v3v3v3v3v3v3v3vak/wCEeO7s7t3+b0uC&#10;xdY0GL378Ye6NublpSXMdbjMbXbI3lRLoDqgmgzu16V1chiqh1FtRPu+j/hOXuLK4f8AmIriqCoM&#10;VDuzo3svC5uD1FKqhoqrbG5aZdIYKJYsrgqdgxBIUMB+o+/ex6+OVRLD2J4o2tHV4PJwzrzZkRqW&#10;pXi9riWBT7+kz/MB69wPbPwU+ZfWm54I58Fvf4ud87crxJF5jTrkusNzwQ18Ca4mFZjKkpUQMro8&#10;c0SsrKwBG6j8udn4nsD4q/JLZOciSXFbn6J7Yw1WHj8hhWt2NnIoquJdcZFTRTlZomDKySxqwIIB&#10;HvZ1N3UcWQ2ruWinAMVVgctC9xe2uhnAcC49SNYjkWI9/DC9/LG9+91Y+/e/e/e/e/e/e/e/ezQf&#10;Ef5nfJr4K9vYjvL4rdubo6k7BxfigqqvB1KT4TdOHSpiqpts742tkI6rbu9Nr1c0KtJQZKmqKfyK&#10;siqsqI6jn8evkp3f8VuxMf2l0L2Fnevt30OiGoqMXMkuLzuOWaOeTCbowVWlRhty4KokjVnpK2Ca&#10;HWquoWRVZfe33b25c5tXIx5TA5CfH1kdgzRMDFPGCGMFVA4aGpgYjlHUi/P1APv6KH8qX/hW38X/&#10;AJQxba6f+fVNt/4ld8VMdHjKbtEVFUvxp7AyhWGFqifPZKesyPS2QrZWeQwZ6eowcUcZJzCyPHTe&#10;9x34C/8ACg/ozvSPCddfLSHEfHztaZKahh30Jpx0nu+vIijMsuWrZams6zrKmQs5iyss2LjRCTkg&#10;7pD797OPsH5CYLOiDHbtWHb2WbTGtddv4JVycC5ldmfGOxubSkxAD/OXIHvar7Q6m6O+UPVOR697&#10;c2H1z3p012DiaKrq9t7vwuC31sjc2Mqoo6/D5ikirYq/G1DIskdXj6+nIlgk8c9PKrqji+3fXX/V&#10;3euwazZ/Ye1Nm9qdbbvx9NUVGF3FjcVuna+boZ40q8dkaeOpjq6KYqHSopKuE+SJ9EsLqwVh72Pd&#10;dj8Xnce9HkaSiyuNrI1ZoKmKKqpZ42AeORQwdGtcMjjkGxBvY+9Kb+ZL/wAI0Ni7tqNw9nfyzO0o&#10;etMvUzVeSPxr7uyuWzGwGMjvOcb112zHBl937ahhiUR0tFuCnzYmme8mUpYl41lfmn/wmz2ruCbL&#10;74+EW+49k5CaSorT0p2fX5DI7SJdmlNFs3sBIsjuLCRxoAkFLl4soJJG9dfAg497LLvX42UtQZq7&#10;ZFeKKRiz/wAEykkklJySdFHkAJKiAAcKswluTzIo96PHy8+BPzD+Bu932B8tfj92J0xmJKyqosNl&#10;dx4c1Ox93tRqr1FRsTsTDSZPYm+aOFHUvLicjVrETpk0uCo1c/kP8Tvkb8Ud0NtL5BdRbx60yL1M&#10;9Nja/M44z7X3E1MFaaXam8ca9btTdVNGrAvJj6yoVL2fSwIHvZXNxbS3HtOqNJuHEVmMkLMsUk0e&#10;qlqCvJNJWRF6SqUA8mN2t+fZRPZePfvad9+9+9+9+9+9+9+9+9+9+9+9+9+9+9+9+9+9+9+9+92J&#10;/wAvz+ar83/5ZW+Tu74qdxZTb238lkKeu3p09ukT7q6V7EEDQB03f1/V1cFEMhPTU4pxl8ZLjc9T&#10;U7PHTV8AdrnH+Inz2+UPwg3T/eHoPseuw+IrayGq3L1znhLnust4iJotSbi2hUVEVMKyWCEQjI0L&#10;0WWghZkgq4gzX97WW0N/bo2PVfcYDJSQwu4apx096jGVlrf8CKNmC6yot5EKSqOFcX9/RM/lc/8A&#10;Cqv4Q/N3+7/V/wAl3x/wv+RmQkocXTUW98+lX0Xv/LVHhpozsvtWsgx8G18hkK0sVxO5I6Hx+SKC&#10;mr8lKWI3Gfgp/Pt+L/yg/hGxe7Wo/jT3LVvS0MFLujLJUdV7tr5vFAh21v2pipIsFWVlSSVx+aSl&#10;0a44oKutkJI97ONsTvva+6PDQ5sptnMuVQLVTBsVVyGyj7avYIIHdv8AdcwW1wFdz72lYpYp4op4&#10;JY5oJo0lhmidZIpYpFDxyxSISkkciEFWBIINx7vdjkjljSWJ0kikRZI5I2DxyRuAyOjqSro6m4I4&#10;I9+9juCCAQQQQCCDcEHkEEcEEe6zf5gX84H4Bfyz8HUVHye7xw9F2A+PGQwXROwhBvjvLc0csPno&#10;jR7CxtXFJt7H5OMN9vlM/UYbDSMpT7wP6fZIvl1/MW+JHwkxc0veXaOOpt3NRirxXVW0xFuntLNp&#10;JH5aU0206KojfD0dagPhrsvNjca7KV+51ce/e0Ru7sXaOyIic7lI0q9GuLFUlqrKzgi66aRGBhRx&#10;9JJjHEf9V70E/wCZb/wre+bHywg3F1j8PsXJ8KelMj56CTc23syc18kd0YzXp8tX2TTxUVB1pHWp&#10;Gkop9s08OTpHLxfxmqhYg6lXzZ/4UI/Jzv8AizGx/jpQP8Zesqzy0j5vD5I5PujO0Wq2uo3rDHTU&#10;uyUqVRZPDhIY66nYtH/Ep4yb+9lK3t8hNz7gE1DtyM7Zxj3Qzwy+XNTpf6tWqFShDWBtAA68jyMP&#10;ep3mczmNxZbJZ7cGVyWdzuZrqrJ5jNZmuqsnlsrkq6Z6ityGSyNbLPWV1dWVEjSSyyu8kjsWYkkn&#10;3QDkslkczkK3LZevrcrlclVT12RyeSqp67IV9bVSNNU1lbWVUktTVVVRM5d5JGZ3Ykkkn372X+SW&#10;SaR5ZpHllldnklkdnkkdjdnd2JZ3Ym5JNyfbb7he/e+Hv3v3v3v3v3v3v3v3v3v3v3v3v3v3v3v3&#10;uRSUlVX1VNQ0NNUVtdW1ENJR0dJDJU1VXVVMiw09NTU8KvNPUTzOEREBZmIABJ95qenqKuogpaWC&#10;apqqmaKnpqanieaoqKiZ1jhgghjVpJZpZGCqqgszEAC/v3vkqs7KiKzOzBVVQWZmY2VVUXJYk8D3&#10;skfy7v8AhLb/ADJfm8+3t6dn7TX4ZdE5Vo6qXffemHr6bsbK4kmMtUbM6LE+M3tXzTwzLLTS5x9u&#10;Y2rgJkgrJRZWul+HX8iX5p/KBsPuXfO3x8a+qq9knk3X2pjquDedfjyUJm211WJaLc9XLLHIskEm&#10;UbDUVREdcVQ/APvY07O6I3rujw1NdT/3axUlmNXlY3Wtkj45psVdKpyQbqZfCjDkMfe/5/LQ/kHf&#10;y+f5YkOK3V1l123bPyAo4Q1T8je6KfEbp7DoK2WmaCsPXtGmPp9u9W0MqzzRL/B6aLJSUkpgq66r&#10;HqO3B8JP5THxC+DkdBn9j7ObsDtyniBm7m7Lhx+d3hSVMkJhqTs+nWjhw2xKWRZZEH8OgjrXp5DF&#10;UVVQOT72bjZHUu0NjCOooaP+IZdR6szk1jnrEYrZvs1CCGgQgkftqHKmzM3s2Pz1/mc/Cv8Alrdf&#10;Hfnyx7mwey62vx9VW7N6yxBTcncHY8lOZYkpti9d4+U5rJU8tdGKaTJ1ApMJQzOv3tbTIdYMB8sf&#10;nF8ZvhTtA7r+QHZWL21U1dHPVbb2Pjyua7F3m8OuNYNq7Oo5Dk62GSqQQtWzCnxlLIy/c1MCnUPe&#10;1BuzfO2dk0f3e4MlFTM6M1NQx/v5GtIuNNLRofK6lhpLtpiUn1Mo59/N+/m3f8KgPmB/MGTdHTfQ&#10;DZb4l/E7KrW4ms2vtjMf8Zi7Uwk4ellTtPsLGNFJjMLlKMsJtu4JqegMc8lPXVOVjEbrpf8A8wj+&#10;ed8ivl6ud636jOQ+PvQFetVj6nBYPI/8ZH37i5Q0Ei783hQtG1DjK+mJEmHxRhpCkrw1U9egRh72&#10;S/sLvTce7/PjcR5Nv7fk1RtBBJ/uSr4j6SK+sQjRE6/WGLSliQzSCx96wfujT372Bnv3v3v3v3vd&#10;L/kXf8JZ97/JV9mfK/8AmN4DcXWnx5mWg3J198dqj77bnZvddGxWrx+V3+wNNmOt+schGEZKdfDn&#10;s1Tvriagp2hqqnZh/lX/AMiDdHdjba7++ZmJzGyenpRSZraHTk33WG3v2bTMVqKOv3awMGR2Xser&#10;QKywjx5XJwtqQ0kJjnm97Mx1X0PVZv7bcG84pqHDnRPR4Y64a7Jr+pJKv9MlFQuPoOJZVPGgWZvo&#10;/wCwtg7I6s2XtjrjrXaW3dh7B2VhaHbm0dm7SxFDgdtbbwWMhWnoMThsPjYaehx9DSwoAkcaKo+v&#10;1JPvc+2ntLa+w9tYPZmytv4fam0ts4ylw23tt7fx1LicLhcVQxCGkx+Nx1FFDS0lLBGoCoigf7H3&#10;72dCkpKWgpoKKip4aSkpokhp6anjSGCCJBpSOKNAqIij6AD38ab+dj86Plf85Pnr3HmvlViM11zk&#10;+m95bv6i2B0BW/eUuM6M2ptrcVbR/wB2Y6GoKpXbqy0tKlXnMyUD5irKvH46KKipqf5tf8zn5T9/&#10;fKT5Y9j5PvrHZPZld1vuTcXXe0uo6n7iCi6swGEzNTT/AMEWlmKrVZ7ISQLUZTJFQ2RqCGTRSx0s&#10;EPvdbXZ26twbp3Zkpc/HJRSY2pqMdSYhtSx4qCCZl8AVv11EhXVLLa8jfSyhVWo73Xp797Dz3737&#10;37373737373737373737373737373sSfyaP+FE3yj/la5fB9V73lzXyH+F89csWV6Vz2YeTcnWFJ&#10;WVTz5DO9C7iyczRbYqkqJnqZtv1LHAZKRpbJQ1dQ+RjuM/ls/wA43vX4I5HF7C3RJk+4fjTLVCOv&#10;6zyuSZs1sanqZ2lq8r1PmK2Rkwc6zStPJiJicTWu0nppaiZqxPexj627jzuxJIqCqMuY20XtJjJZ&#10;CZ6FWa7y4mZzaBgSWMLfsub/AKWOsfUd+Fvzm+MH8wTpTDd9/FXtDD9j7IyPipMzRxE4/d+w9x+B&#10;J6zZ3YW06srl9pbox4f1QVCeKphK1NLLUUksNRJvYfGf5TdGfLzrLGds9C76x289r1vjp8lTRk0e&#10;4tqZnxLLU7c3ht+oK5Hb+do9XMUy6Jo9M1O81PJHM/vZ7Ns7pwW78ZFlsBXR1tK9lkUeiopJrAtT&#10;VlO37lPOl/oRZh6lJUgnW6/naf8ACWvqH5m/3u+SvwRo9r9EfKiq++z26estNPgOlu9so+upq5zB&#10;TwrSdZdkZaUk/wASp0GIyNSb18EMs02RWlz+Z1/Ij67+Sn94e6/ipT4Lqnvmf7rK57Y+mHE9Z9q1&#10;zap6iXxQxrT7I3pkJLn72FRjqyY3qoo5JJK1fewW7P6Ix25fuM3tRYMVnm1Sz0NlhxmVk5ZjYALQ&#10;1sh/tj9t2/WASX96xv8AJF/4T2d8/K7547s2r81und8dQ9B/DjeGHl+Rm2d74mqwVb2HvVBDm9q9&#10;G7frT+xmcVvCg8OTzGUxc09Mm1Zo5KeqikyuLqJKPP5YH8oDtfv35XZ/A/JrrjdHXfU3xw3HjpO5&#10;cJufHz4qp3juZRFlMB1biKr/ADWSoNx0njrcjXUMksK4GRHhnR6+hmf3sDur+n8tn911FPufG1WO&#10;xO26mM5mCqjaJqyqFpYMXC/6ZY6hLPJJGSvgIIYGSNj9Db+aT/Ma6S/lK/DLcfe27aHCy5XHUMHX&#10;/wAfemsa1Nhj2B2I2Kmj2ns3EUNCkYxO0cDRURq8rUQRiPHYilfxq0zU8Eu4T87fmX1h/L6+NeZ7&#10;V3DS4ySvo6WLaPUPW1EYcad3bxagkTAbbx9LSqgx+3sTTU33FfNEgSjx8DaAZDDFJ72cPfe88X19&#10;tqbK1CRGREFHiMammP7ys8ZFPTRotvHTxKuqRgLJGptzYH41PyM+QnbPyu7y7O+Rnee6arefa/bu&#10;6q7d28twVI8az11UsVPSY/HUgZosZgcDiqanoMbRRWhocfSw08QEcagfNs7l7f7A7+7S3x3L2nnp&#10;9y7/AOw89Vbh3Jl5xoWWqnEcNPR0dOCY6HE4mggipKKmS0dLSQRxIAiKB73W1mcxkM/lK7M5Woap&#10;yGRnaoqZm4uzAKqIv0SKKNQiKOFRQBwPYK+wz9+9tnv6TH/CSD+T9P0P1bJ/Mv7/ANqyUXbfeu15&#10;cN8adu57HIlbsXo3M+GbIdnpBWxmpoNwdxpEiY2dFikTaq+SOSSnzMiLuo/8J7f5dMvVGw3+bfbm&#10;Bem7B7UwUmN6Tw2VolWq2r1bkvHJV75WKpQz0mX7HWNVopVWN0wK60d4sk6r72dT499cnE0B3vl6&#10;crkMrAY8JDKg1UmLlsXrgGGpJskAAhFiIOQSJCPZ1f8AhUN/N0i+APxIl+NnTm6Wx3yz+W23czt/&#10;B1GJqpIc11T0jUfc4LfvaIqqOeKtwmezhaXBbanBil+9asraeTyYplJmv56X8wxPiR8e5OleuM61&#10;H8gfkHhsliMVNj53jyWwesJvNit2b6E9NLHU4zLZTVJisJKDG/3TVNVC+ugZT72p+9OwxtHbxwuN&#10;nKbg3DDLDE0bES0GLN4quu1KQ0UsvMUB4OrUwN4/fy3+lunOx/kL231x0b1Dtiu3l2d2xvLAbD2N&#10;tnHqPuMtuLcmQgxuPhkmcrT0NDFLP5aqqmZKekpkkmmdIo3caJnWnXG8+4OwdmdW9d4Oq3Jvjf8A&#10;uTE7U2thKMDzZDM5qsioqON5GIipaWN5dc88hWGnhV5ZGVEZh72RLGY2tzGQosXjoHqa7IVMVJSw&#10;J+qSaZwiAk8KoJuzGwVQSSAD7+1R/K++AHXf8s74W9RfFHYP2eRyO1sX/eDtTelLC0MnZHcm5Kek&#10;qOwd8TeWOKq+zrclAtJi4ptUtHhKKipGZvAGP0zfgv8AEfZ3wj+M/XnQW0/tqyswVD/F9+7mgiaN&#10;96dkZqGnm3fuiTyIk/21VWxLT0Mct5KbGU1NTkt4gT73ZnsXaNHsjbOOwFJpd4E81fUqLGtyUyqa&#10;yqNwG0s4Cxg8rEqr+Pdgfs3fv3tX+/e/e/e/e/e/e/e/e/e/e/e/e/e/e/e/e/e/e/e/e/e/e/e/&#10;e/e/e/e/e/e/e/e/e/e/e/e/e/e/e/e/e/e/e/e/e/e/e/e/e/e/e/e/e/e/e/e/e/e/e/e/e/e/&#10;e/e/e/e/e/e/e/e/e/e/e/e/e/e/e/e/e/e/e/e/e/e/e/e/e/e/e/e/e/e/e/e/e/e/e/e/e/e/&#10;e/e/e/e/e/e/e/e/e2vOYTDbmwuY23uLFY/O7f3Bi8hhM7hMtSQZDFZjDZWkmoMnisnQVSS01bj8&#10;hRVDwzQyK0ckblWBBI9wcpi8bm8ZkcLmaCjyuIy9BV4vK4zIU8VXQZHG5CnkpK6grqSdXgqqOspZ&#10;WjljdSjoxBBB9+945Yo54pIZo0lhmjeKWKRQ8ckcilHjdGBVkdSQQeCD7+O7/Pv/AJT+e/lU/NXO&#10;7S21j8hU/GHu2TNdj/GfdE61M0VPthq+I7k6qyeQn8gqN0dS5PJQ0UpMss1ViajG18uiStaKP5yP&#10;82X4A5X4EfJrK7ewtHWTdG9nPk959I52VZ5Y4cG1XGczsKtrJdYmzvX1bWx0shMjyT4+aiqn0vUm&#10;NPe65O2ev5dg7nlp4EdsHlDLW4SchiFgLjzY93N7z493Cnklo2RzYtYbM3/CRj+ch/eLEQ/yq/kX&#10;uyP+Obeo8pnfhtufOVP+UZnb1NHV5rePQctZIAZazbMEdRm9tiUuz477+iEiR0eOp3u8/wCE8/8A&#10;Mh/jOOi+BXcu4E/imHpq7K/G7OZSb97JYeBKjJ7j6mkqHAMlTg4kmyeFDlmaj+7pQ6pTUcLe9jf8&#10;eeyPNGNhZmoHlhWSXbc8rcywqGlqcSWP1aAAyw3vdNa3AVAb/P5+v8orb/8ANd+H1fhdpUGNoflb&#10;0bDnN8fGzddQ9JRHKZWaihbc3UGdyVVoip9q9o02Np4RK8kSUGZpaCsd/BDURT23/wA2n+Xlh/n3&#10;8dKvGbfpKKl796tjym6elc/M0FN99kJaaNs311la2fTHFgd9QUUMYd3jWkyUFJUM3ijmjl97Fztr&#10;ryHf+3Hip0Rc/ihLVYSoOlfJIVHnx0rtYCCvWNRckBJFRibAg/H53Vtbcmxtz7j2VvLBZba279n5&#10;7MbW3VtjP0FTis7tzcm38hUYnOYLNYysjhrMdlsRlKSWnqYJUWSGaNkYBgR7+dNnsFmtrZzM7Z3J&#10;ishgtxbcy2RwWfweWpJqDK4bNYismx+UxWToalI6iiyGOrqeSGaKRVeORCrAEEe/e66aiCelnmpa&#10;mKSCppppIKiCZGjlhnhdo5YpY2AZJI5FIYHkEe2H20+/e8Pv3v3v3v3sZPjp1NU9+fIPonoqjqKi&#10;krO6e5OsOpqWrpITUVVLU9jb2wez4KimpxHMZ6iGXMhkTQ2pgBY3t7Ejpvr+ftnt7qrqummmp6ns&#10;zsjY3X9PUU8fmngn3nufF7cimgiCSGWaKTJBlXS2pgBY/T3725YbHtlsxisUrFWyeSocerKLsrVt&#10;VFTBlFjcgycce/u7bW2xgNk7Y25szamKpcFtbaOBxG2NtYShVkosPgMBj6fFYbFUaOzutLj8dSRw&#10;xgkkIguT7+rHgcHiNsYPDbawFBBisDt7E47B4TF0oZabG4jE0cNBjaCmVmZlgo6OnSNASSFUc+/e&#10;7WYIIaWCGmp41igp4o4IIk4WOGFBHHGo59KIoA/wHv5Nv/Cqn5g5j5O/zae2OvabMTVnW3xIwu3/&#10;AI/7Hx8dUWx8O4aHG0m6O28qaFAIKbNTdkZ6txNRLeSWekwlIHYCNIovn8/z6/kXke8v5gvYGz4M&#10;jJU7K+PeMxHUe16NJy1JHl6Wip872FXmlUCKHJyb0ytTj5pLvJLT4unDEBFjT3uv7vvccmc7ByFG&#10;shai29FDiKVA3oEyos+Qk0fRZTWytGTySsS3+lhrb+6WvfvYK+/e/e/e/e/e/e/e/e/e/e/e/e/e&#10;/e/e/e94H/hFJ8Sczuf5IfJ75sZnFSDZvVPV8HQWysjUoopa7sbs3NYDd2558Y6t5GyG0NkbPhgq&#10;QwEYg3NHYMxBj2h/+Eyfx7yWc7o7y+TmSoHG29g7Gi6k2zWTKPBVbz3xk8TuHOS0Lq2s1m3dr7ci&#10;inDegRZxOCTdPezRfGTb0s+azu55Yz9tQUIxFK7D0tW10sNROYz9ddPS0wDfi04/2G7p/Nb71wfx&#10;r/lrfOLubPVcdHFtX40dr0GDaVoUjq98bz2tXbF66xDPPFPCn8c39ubG0QZo5QDPfQ/6Ds/fPvtT&#10;F9KfCn5R9lZaoSmjwPSW/wCkxZkMapUbo3LgarauzccWlSWNf4pu3N0VMCUcAy30t+k+9mf3/lYs&#10;JsndOSmYKKfCZBIr2s1VUwPSUcdyGA8tXOi/Q/X6H38Qr38vr373V97979797979797979797979&#10;79797979797t/wD5cH88n+YR/LEqqHB9F9rf3v6UjyDVuV+O3bkNZvTqWr88geufAUTV1DuHr3IV&#10;Zu71G36/G+ebS1SlQo0GxT4YfzSvl98G56XF9V7+/vF1ktYaqv6c7DjqNy9fVHlcNVNiaY1VLmNn&#10;1lQbs02Iq6LyyWadZgNJ97EXZfae8NjMkWKr/ucYH1SYbIhqnHtc3YwrrWajdvqTC6XP6g3097+H&#10;8ur/AIVdfy7vmLFt/ZHyDyknwj7xyUlLjnw/a+WTIdK53KTKQ0m2+8YKDHYHB0bMhLDdVNt1Y3dY&#10;opapvW22x8N/5/Hw6+R0eI2v2/XP8YO0q14KNsdv/ILWdZ5WukBBfC9oxUlHicXTErc/x+HDhGYR&#10;xyTn1H3s22ze/tnbkENLl5DtfKOVTxZCQPjJZD+YMoESGJf+ohYbHgFveyBu7ZfUPyD63qNsb62r&#10;1z3Z1Hv3E0lTU4HdOF232L15vHCVaxV2PqpMdlKfL7dz2NqFMc8EmiWNvS6H6H3c/uHbXXfb2y5s&#10;HurA7N7O693Zj6eafFZ3G4XeWz9yYuoWOqo53o66HI4bLUUq6JYn0yIfSyn6H372NFRTY7MURgq6&#10;eiymOq41Zop4oKyjqYmsyMUkEkMqHgg8j8j3rB/OP/hIP/Lo+SEuY3Z8Z8zvT4UdiZD7ipSi2Wr9&#10;j9KVGRnaSaSoq+rt2ZekzGGjeQhUp8FuDEY+njFkpDwPdGvyk/4Tt/DXuiTI7g6RyW5fjJvGs8sy&#10;022Q28+spqyVnkeao2JuDI0+RxqM5CrDisvjqOFP00/v3sDN0/HbZuaMlRhJKnbFY9yFpb1uMZzc&#10;6moKiRZIgT+Ipo0A+i+9Rr5if8JUf5svxcny2Y2D1ntv5ddeUMk0tNuf47Z0ZbdooDMyUQyXUe6Y&#10;tu9hy5iaIBpqbCUmep4GNvuXUazr0fI3+Qh/MC6KlyGR2lsjC/IbZ9K8jw5zpzKiv3B9oZGWm+96&#10;9zseH3g+RkjAMkOMp8rDETbzsBqPvZetx9B9gYIySUlDBuKjQkrPhpfJUaL2XXjpxDWGQj6rEsoH&#10;+qPvXp7E6x7J6h3TXbG7Z693x1fvXF/8XLZ/Ym089srdOO/dlg/y7b+5aDGZak/egdP3IV9SMPqD&#10;7p93jsfevXeeqtrdgbP3TsXc9D/wN25vHb+W2xnqP1yRf5ViM3SUOQp/3YnX1xj1KR9QffvYPVlD&#10;W46d6XIUdVQ1Uf66asp5aWdOSPXDOiSLyD9R+PaH9pf373F9+9+9+9+9+9+9+9+9+9+9+9+9+9+9&#10;+9+92h9H/wA6X+aL8b/j7l/i/wBL/MvtzZHT2S+2jx2JpMhjcjuXZFDTq6tiesOwczjcjv3q/D1B&#10;Ks9LgMljoVddUao0kpkPT1d/Mw+dXS/UOR6M60+SXYW2Oua3wJR4+nq6Ksze16WEMDj9jbvyVFWb&#10;s2LjpiQzQYmto4wy6kCl5C/va6xfZm+8Lh5MFjNyZClxz6Qkaujz0qrf9uhrJEeroY2/KxOgv9LX&#10;N61Nwbhz+7c5ltz7qzmY3NuXP5Cqy2d3DuDJ1uZzmaytdM1RW5PLZbJT1NfkshWTuzyzTSPJI5JY&#10;km/sk+XzGX3BlMhnM9lMjm83lqyfIZXMZeuqcllMnX1UjTVVdkMhWyzVdbWVMrFpJZHZ3Ykkk+/e&#10;0TNNNUSyT1Esk88ztJLNM7SyyyObs8kjlnd2JuSSSfbP7bvfveP3737373737373737373737373&#10;73737372fv4n/wArP+YZ84ZaF/i/8SO5OzcDkZFip9+jbZ2h1WHZtOiftjfc+2OtqeRRdij5QSaQ&#10;SFIHs2vQHwP+YXyikpW6L+PfZG+MTWOqQ7sGFO3dhBmNtMvYG6pcHsuFwOdLV4fSCQPfvau2/sPe&#10;O6ShwW3slXQubLV+H7agv/jkKswUQP8Ah5L+9qr4Xf8ACKbt7c0mH3P89/k5tvrDCTR0tZX9U/HO&#10;k/vxv5oZ1VqjFZPs3eOKodj7UzFHyrPQ4jdNGzfolZeTfZ8aP+EynYmbfG5z5Zd4YXY2LkSCoq9g&#10;9NU/96N2tHKA01BXb33JQUu18BkabkM1Ljs9TM36XI5PvY9bZ+MmRnMc+7M5DQxEKz4/DL91V2PL&#10;RyV1TGlLTyL/AFSOdT+D73E/g3/Jq/lxfy8I6DI/Gv407NxvYlFD45O6t+Rydkdz1EskSw1c1Hv/&#10;AHcclktqQ5BEX7ijwK4nHSFQft7i/vY4+Lf8tv4Y/DtKSs6U6T23Rbxpo9D9m7rR96dlTSPGI6iW&#10;m3buE1tbgI6xVHlpsSMfROQD4b+/ezHbW622Zs4I+EwlMlYoscnVg1uTJIsxWrqNb04cfVYvGh/1&#10;PsafmV/MX+FP8v8A2l/e35a/Ibr/AKkWpo563B7TyOSfMdkbtjgSYn+5/Wm3ocrvnckZlh8TT0tB&#10;JSwyMomljDA+xM+SPzJ+MnxG2/8A3h+QfcO0evlnppanFbfrK1slvTcCRLIT/d3ZOHjr905pPJHo&#10;aWCkeCJ2USOlwffvbnuTeW2No0/3G4cxR4/UpaKnd/JW1AAP/AaihElVOLi11QqD9SPei3/Mi/4W&#10;Td29l/x7rX+W51t/oF2bN9zj/wDT/wBs47B7q7kylM2qL73aGwdea69698i30yV77kqnjZXQUUws&#10;uq/80f8AhSN2dvb+LbK+Fuyv9E+25PNSf6XOwaPF57sivhN0+627tLVk9n7P1i9nq2zU7IQyilkF&#10;h72VjenyRydb5aLZVF/CaY6k/i+QSKfJSD6aqakvLR0d/wCrmZiOfSfemF2l2v2b3fv3cnaXce/9&#10;4dodj7wyEuU3Rvjfm4cpujdGcr5TzPkczmKmrrqjxqAkal9EUahECooA1qN97/3x2huzNb77H3du&#10;PfW89xVj1+d3TuvMV2dzuVq5DzLWZLIz1FVNoWyopbTGgCqAoAHvZaa/IV2Uq5q/JVdTX1tS5knq&#10;quaSeeVz+XkkZmNvwPoBwPYf+0j797h+/e/e/e/ezifAD5S4f4VfMXoL5Qbh6k2X3jgeoN+Y/cuZ&#10;6z31isflcVnsaI5qOqqsUMpTVlHit6YCOqORwGReKUY3NUtLU6HERUmN+I/fGO+MvyO6l70zHX22&#10;u0sT13uukzeS2Tuqgo6+gytEElpqiegFdDUU1BubEpP95ia1o3+yycEE+ltGk+9qPaOej2xuTE52&#10;bH02Vix1Wk8lDVxpJHKlirNHrVljqYQ2uF7HRKqtY29/Qq+d/wDwsQ+EXS+wsBT/AAm2nuL5Xdvb&#10;v2rgtxodx4/M9Z9V9YPnsfDkDhOwMpk6Rd0bh3tg46mNKvEYSlkoFlEkUmXgmiaM7gPys/4UbfF/&#10;rTaeJh+Me38z372JuLA4rMqczSZLZGwtjNlqSOrOL3dXVtOM7mNz4tZkWox+LgekEmuN8jFJGUPv&#10;ZwN1/I7a+MpIRtinmz+RqKeKb95JKGgoTKgfxVbuvnmqotQ1RxKUvcGQEW92vfyTP5zfVH8334/5&#10;TdFJh8b1h8kOq5qHE979KQ5V8lBiXyImGA7C2NWVaxV+W653iKWUQ+ZTV4qvgnoakyqlNW1x/f5Y&#10;v8yjYH8xPqOuztPjqLY3dGwpKXH9rdYxV71sWPasEgxO79rVNQsdXkNm7jEEgj8oNRQVcUtLMZAs&#10;FTVe9iB1j2Vj+xcRJOsaUOaoCkeWxgkLiMvfw1lKzWeSiqdJtf1RuCrXsrNUb/wqP/kZv8vOu8p/&#10;MC+LG0VqPk91Dtkt3VsXBUZOS776l27RDRnMbS04P8S7S6vxdMTTxhfuczg0ekVpaijxtNLXp/PZ&#10;/lZt8iNnV3y66G28s3eXXeEv2btXFUx+97Y6+w9MNOUooIh/lu+9jUMJMKBfNksUrU4Z5qaigf3s&#10;PO9urDuKjfd2Bp753HQf7k6WJfXlsfCv+dRR+uvoY14H6pYvTyVRT8yX3o/+/eyP+/e/e/e/e/e/&#10;e/e/e/e/e/e/e/e/e/e/e/e/e/e/ezhfCT55fKP+Xn3Riu9fit2fluvt3UjU1PuDD6pMhsjsLAQT&#10;maXafYu0ZZUxe69u1Ot7RzBailkbz0k1PUrHMhjPjD8r+9vh72XQdqdC75yG0Nw05ghy+Ou9Ztfe&#10;GJilMj4DeW3pJFoc/h5tTWSQCWndvLTyQzKki+9qPa+7M7s7Jx5XAV0lHULpWaPl6WshBuaespyf&#10;HUQtf6HlTypDWPv6qH8kn+e10j/N82Rm9rjbknUXyv6v2vQ7i7Y6fknmyOAyWCkrqTCT9i9X56Ye&#10;fLbLfN1tPBU0tWEyOHqayGCY1EckFXUb638sP+at1h/MS2xk8F/Bn687+2LgqXMdgddPLLWYitxT&#10;1VPjJd47Gy0g8uQ2y2TqoYpoKjTWY6apiik8qPFUTe9n26w7VxfYtLLB4TjtwUMCTZDHEl4XiLrE&#10;ayhlPMlKZWAZWs8bMAbghjdV2j2f1/0p1zvjt3tbdmH2J1r1ttfM703zvHP1BpsPtzbO36GbI5bK&#10;10qpJK0dNSQMRHGjzSvZI0d2VTZnvrfO0estmbo7D39uDHbV2VsrBZLcu6dx5aYwY7DYPEUslbkK&#10;+qdVeQpBTxEhEVpJGsqKzEKfexMr66jxlFVZHIVEdJRUUEtTVVMx0xwwQoXkkY8myqPoASfoOffx&#10;yv52P82Dfv8ANl+X2c7Xm/jG2+gevP4jsn42dZ5Gcq22dhLWK9TurP0ME81AnYHYtTTR5DLvG0n2&#10;6LTUCzTQ0MMrfOE/mcfP7dn8wL5E5Tf0n8RwvUmz/vNsdK7IrJdLYTaa1AabP5alillpF3dvKeBK&#10;vIMhfwqIaRZJI6WN297rh7O7Aq+wNxS158kOIo9dLhaFz/mKTUNVRKoJQVdayh5CL2GlLkKD7p49&#10;1y+/ew497Fn/AAnQ/k2ZL+aJ8p4999s4CuX4YfHXLYrP9yZGaOopaDtDditDkNsdD4evjeGaSbcK&#10;Ba3cElOddBgUZDJT1OQx8j3JfybP5blb86u+E3X2BiKpfjV05kKDLdkVkqSwUu+twKY6zB9U42rR&#10;o5HkzCgVOXeE6qTEqVLwz1dI7e9jJ011s++88KvIQv8A3aw0kcuSchlSuqOHgxUTixJm/VMRykQt&#10;dWdD7+pT8t/lN0f8B/i/2Z8k+5slR7S6n6W2f99/DcZDS01VlquJYcTs7r7ZuLT7elm3BuvNTUmJ&#10;xdKvjgWedNbRQI8ib3PyE746u+JnRe9+6uyq2m29sDrPbn3X2VFFBDPkKhFix+29obboV8UEmXz+&#10;Tkp8fQQDREJZV1NHErOvvZ79w57F7SwVdm8m60+PxlNr0IFDSMLR01HTRiymaolKxxrwLkXsLkfF&#10;v+fHzc7j/mIfKvtX5X931ytuvsbNM2H23R1Ek2A672NjNVJszrna6yRwlcDtHCLHTpKyLNW1HlrK&#10;gvVVE8j/ADQ/ln8n+x/mJ33v3v7tCqVs/vPJE43C00ryYnZ21qHVT7a2bgg6RlcVt7GBIVcqJaqX&#10;yVE2qeaV297rQ3bujJbxz9fn8o3+UVsv7cCkmGjpU9NNRQXA/ap4rC9rsbsfUSfe8N/wkI/lELsX&#10;Z9T/ADTe+dtSRby39j81s/4k4DM0caSbe69qlkxW9e61hn11EOU37Is+FwkhWB48JDXVA89PlaeS&#10;PaK/4Tufy8Btbbs/zw7YwjpuTdlJktufHzE5KmRXxG0Jw9Bubs1Y5dU0dduxxLjMW9omTGR1Uo8s&#10;NfC6e9mi+O3Xf2lM2/MtARU1aS023oZVF4aNvRU5MA3YSVZvFEeCIgx5EgI3rfe1P797NV797979&#10;7979797979797979797979797979797979797979797979797979797979797979797979797979&#10;7979797979797979797979797979797979797979797979797979797979797979797979797979&#10;797979797979797979797979797979797979797979797979797979797979797979797979797r&#10;E/m5/wAtHrb+al8M9+fG/eLUeB35R6t8dDdkSweSo647gwlBWRbdysxSOWafa+ehq5sTnaVVZp8V&#10;WzNFoq4qaeEjn8wz4S7K+enxr3X0xuNqbFbrptW6eqN6SRa5tmdi4ukqUw1fIVR5JcFlo6iTH5WA&#10;AmWgqZDHpqEglj97Q3YeyaLfu2qvC1JWKrX/ACrE1pFzRZGJGEMhsCTBKGMcq/mNjazBSPjf7x2l&#10;398I/knmNp7gh3V0r8jvjX2kIJJaSomxW5tjdibBzkdXjM3hMnTkCRYK+ihrcdX07PTVlM8VRA8k&#10;MiO3zfNx7f7b+MPdWR2/l4891n3P0rvsRO9PNJQZva28dpZRKihyeLrYSA4iq6aOqoquFmhqIWjm&#10;iZ43Vj73W/U0+X2xmpKeYVGMzWFr7EqTHPS1lJKGSWJ1+tnUMjrdWWxBII9/XN/kY/zdNk/zZviT&#10;jt65GfD4D5M9TR4nZ3yT67oWjplpNzSUj/wrsbbWOLmZNh9kQ0c1VRjkUNbFV0BaQ0oml+hh/Ky/&#10;mGbY/mBfHyj3NWS47E939fpj9ud1bOpSkIp849O32G8sLRljIu1N6R08k9OORS1UdRSFm8Akk97s&#10;M6s7DpewdvJVOY4c3jxHTZqjWw0zlf262BPqKStCll/1LBk503OvV/wrB/khS7zx24P5pfxX2h5N&#10;z7exazfMjr/b1Czzbh23iaWGnofkHiMdRxFjlNrYymFNu0ICJ8ZFBk2WNqTIz1FP38/3+V9JuWjy&#10;/wA7+hdu685h6BZPkhtHD0paXMYXHwRw0vb2Oo6eMk1+BooRDuHSCJaFIq4hDT1ks3vYPd/9XmpS&#10;bfmBprzwpfclJCtzNBGoVMvGij/OQIumot9UAfjS5Pzyvent797J7797979797N1/L+7Gw/T3zz+&#10;Evbm4qilpNv9W/Lr429jZ2rrpRBRUuH2R3Jszc2TqKycsghpYaLGO0jkjSgJuPZhviLvPG9c/K/4&#10;w9hZiaCnxGw/kN0tvPK1FVIIqaDG7X7J21m66aolLKI4IqWhZna4soJv797UW0a2PHbs2xkJmVYa&#10;DcWFrZWY2VY6XJU07sx4soVDf39z739Tr373ad7+J5/Oh2juPZP82r+Y7ht0iqGTrfmT37u6l+88&#10;vl/u52B2HnN+bPKeZ3f7U7S3JQ+Cx0eDRpAWwHzHv5lu3sztj+YN8zsbnfOK6p+SPbW4YPufJ5P4&#10;Nu7eOU3XtzT5GZvAdvZql8Vjp8WnSAtgPe6x+y6eal7B3nHPq1tuTLVC6r38NZWS1dNa9zp+3nW3&#10;4t7rK9kg9+9of3737373737373737373737372Onxn+N/cHy8746w+NvQm0qze3bPbm6KPa20sFS&#10;q6wrNMstVks3mq1Y5Y8PtfbGHpqjJZbISgU+PxtJPUylY4mIFTpHpfsb5Edr7G6W6m29U7n7A7Cz&#10;tPgdv4qAMsQkkV563J5OpVJExuCweOgmrchWSAQ0dFTyzSEIjH37264TC5HcWWocLiadqrIZCdYK&#10;eJb2ubs8srWIjggjUvI54RFLHge/tE/yx/gL1z/LR+GHUPxN69lp8vPs3FyZrsje8dGtFU9k9tbk&#10;8Vfv7fNXEdVRHT5HKAU2NgmkmloMLSUdGZJBTqx+lv8AB74lbN+Evxq67+P+z5IcjLtuhfJ703Ql&#10;MKafevYOa8dXu3dNRGdUyQ1leBBRRSPJJS4ynpqYu4hDH3uy7Y+0qPZO2sdt+jIkNNGZa2qC6Wrc&#10;hPZ6uqYfUB5PSgJJSJVW50+9Sn/hZl/MlxFBtHrD+WJ1nuGGq3Fn8lgu8vkymNq3ZsLtzFeSbpzr&#10;nMeB3pmqtx5d5Nz1dHMFqKaHGYapA8VYjHXz/wCFJ3zUx9Jt7Y3wc2TmI58zlq3Fdp93rRVDMcZh&#10;qDXL1xszI+JmhM+ZyLPnKimlCzQR0WNnA0VKk+9l8+Se9Y0p6HY1DMGmmeLK5wIx/bhjucbRSWOk&#10;tNJedlPKhI2+jD389j3qAe/eyf8Av3v3v3v3vao/4TI/yX+iP5pG5/ldvv5Y4XPZro7qTZO2+v8A&#10;amP2vvDK7O3Ee5OxMhNmaXduNyWCrUlddg7Q2nVI1Lkaaox1XPnYGMUxpnVL6/5H38tPqn525zv7&#10;dfyAxmVyfVvXu2MLtHAUmC3FkNt5j/SRvGskyUG4aKtxVSrsNpbd2/OrQVkM1FUS5WJjHL4WVfex&#10;76P60xO+59wVW4IpZcXj6WCjp0gqZKab+JVjmRahHiYE/aU9Ow0urIxlHB0n2en5xf8ACLHu3Za5&#10;rd38v/5D4PunBw/dVdB0735HQdfdmx00Ua/bYvD9mYOAdb7yzFXJf9zIY/Z9JGLXc/X2aj5R/wDC&#10;Z3s/bIyW4fiN3Di+zMXH56ik647ZSk2hvdII0HgocdvfFxf3L3Jkah7+urpNuU6D6sfr797VW6fj&#10;NlKbyVG0cxFk4hqZcblglHXBQPSkddEPsqmRj+XSmUf196h3yh+FXyy+Fe8DsX5V/H3tDo3cMlRV&#10;U2NO+dsVtDgNxmibTVVGz94Uy1e0N64+JvrVYmuraY/iQ+9d/vT4y/ID4zbj/ur331Dvrq3MPNPD&#10;Rf3pwdTS4nMmmOmebbm4oRUbd3NRxn/d+PqqmE/h/fvZd87tjcG2an7TP4iuxUxZlT7qBlhm0/qN&#10;NUrqpqpB/qo3Zf8AH2V/2Bnv3ti9+9+9+9+92K/Cb+bJ/MG/l6V9Mfiv8mN/bI2lHXNX1vVGZqoN&#10;89OZaWfSte9Z1fvKDNbQpK7JQL45a+hpqTJqoUx1MbojKcj4xfzAfl78PquA9Dd3bt2vt9Kpquq2&#10;BkqiLdPW+QklstW1TsXckWT27T1VbENElXSwU9cFAKToyqy+9rLbHYG79nuP4Dm6ulpw+t6CVhVY&#10;2Qn9ZahqRLTq7jguqq/9GBA97hfws/4WwbXyEeM2x/MB+LGQ29XHxQVfbnxdrRmcJNLK0kf3GR6d&#10;7Fz1NmMNR0oEbzzUe6ctNIGcxUalEjfYy+M//Cm/BVaUOD+XXQ9Zh6r9uKo7C6KqRksXI7l081Z1&#10;xvLKw5HG00FkaWWnz2QkcMxjpgVVG97Mbtn5OQOEg3dgXhbgNkcE3liJNxqfG1kqyRKvFys8hPNl&#10;/B2uPiL/ADd/5bvzmjx1N8bvlx1Lu7dmShpXi6z3Bm2677YWaoiV5KWLrTsGDbW8co1FKfFNNQ0l&#10;XSLJYLMwZGa/b48fzD/hd8pko4OlvkL19uHcFbHA0eyMvkzs7f4kmjDPBHsnd8WE3HXGmc+OSWlp&#10;6inD2AkIZS3vY+7d7E2XukIuF3Dj6iocKRQzS/Z5C5FyooawQVMmk8EorLf8+zh9x/H7oj5EbafZ&#10;vfvS/VPdm05FkU7b7Y6+2p2FhEMukvJDjd14nK0kE2pFYSIqurKGBBAIMb2P1F1T3FhW23211psH&#10;s7b7hwcLv/aGA3hjF16dTx0Wfx+Qp4pLqCGVQwYAgggH372o8liMVmYDTZbGUGTpzf8AZyFHT1kX&#10;P5CVEcig/wCI590S/In/AISpfybu/pqvI4XpHfPxyz1c0j1WZ+O3Z2a21CXcHSaTZ2/qfsnrfFLC&#10;TdUo8LTx8epWHuqnuP8AkI/y3e2pKisxnWG6umsrVM7T5LpzfGTwsZZ76TT7c3bDvXZlAsZPpWmx&#10;kKf1B9+9hVmeg+t8uWeLF1WGle5aTDV0sAub/ppqsVtFHb+ixAe6SO7P+EPuMketr/jj8+66kj8x&#10;GO2n3Z0pT5B/t2MhBrewtib2ximaFQqkR7Y0yElrpYKaw+zv+Eu9C7VVX0z8taunTyH7Pb/Z3WUN&#10;Y3hJcg1W8Nq7noR5IwFFkwdnJJuttJ97DDKfF1DrfC7tdRf0U+Uxgfjn9dZSVScj/CDn/D3VX2l/&#10;wjm/m2bFlqW2Rk/i33VRrrej/uR29mtuZKeIMwjjqaPtLYewaClrGRQWRayaFS1hK3J9kJ33/wAJ&#10;w/5g+1ZJjteu6J7Mp11NT/3X7EyeGrZUBYIk1Pvzam0qSCpZQCVWpkjF/wDOH372ga/44dhUpb7W&#10;TA5NedP2uRlhcj8alr6SkRW/w1Ef4+yEb4/4Te/zsdgTtDmPgZv/ACyioSnjqNj776Z7Egm8qTyR&#10;Tqdi9k7hkip3jpyWaVY/EWVJAjuqkpm6P5L38zjaMrR5L4obuyAEywpNtfdfWu8YpPIsrxyqdq70&#10;zDpCyQklnVNBKq+lmVT72k6rpfs6kJEm06uT1BQaWrxtYDcEgj7WtmIUgfU2t9DY+yt5z+T5/Nc2&#10;9LBDX/y2/nHUPURtLGcH8Xe5dzxKqtoInn23s/LQUshP0SVkcjkAjn2BOU/l0fPvDyRR1fws+Ukz&#10;TIzocX0V2TnIwqtpIllwu3MhFA9/orlWI5At797YZeud/wAJAfZW6SWFx4sFkpx/sTBTSBT/AIG3&#10;sMMh/Lk/mFYmsqMdlPgf8zMbkKSQxVdBkPi/3dR1lLKACYqilqNjxzwyAEHSyg8+0NV/DL5g4+pm&#10;o6/4pfJSirKd/HUUtX0X2hTVMEgAJSaCbaySxOAfowB9+9wX2ZvCNij7T3KjqbMj4LKKyn+hU0oI&#10;Pt7wv8r7+ZduWlkrtu/y7/nPn6KKoeklrML8Se/crSxVUccUz00lRQ9fzwpUJDOjlCQwV1NrEe3T&#10;GfBf5tZqB6rDfDr5T5aljmankqcZ8fO2q+BJ0SORoHmpdoyxrMscqsVJ1BWBtYj373li2LveZS0O&#10;zt1SqDpLRbey8ihgASpK0ZAIBHH+PsdNpfyMf5v+9JYIcP8Ay7flHRvUR0csZ3b1tktgxKtcyJCJ&#10;599NtyClkQyDzJKyPTi5lCAEgU9v/wArL+YpuaSKLHfDnvamaZKd0O4NlVu04wKplWMSy7qOGigd&#10;S48iuytCLmQKAbe9utP1X2LUkCPZ2dUsFI+4onpB6rWuarwhSL8g2t+bezj9c/8ACVr+drv6SBsn&#10;8W9t9ZY6o0mPKdjd8dH0sYXTWa2nxG0t+7v3RSeOWlVCsuPR2M8bKGj1uhkNm/yF/wCZ3u14jW9E&#10;4XY9HNbRX7y7X6ugQLao1NLjtv7s3FnafQ8AUiSkViZUKgpqZfe1JRdC9n1ZGvBQUKH6SVuWxaj+&#10;1e8dPV1M62K25QfUfi9rJ+n/APhE184dxNTTd5fLH4ydVUU8hM0PX2O7L7jzdHT+IFTPQ5fbvUOH&#10;esNRdTHFkpIglmEpJKA6vXX/AAmM+UWZaCTtL5AdH7CppXJkj2hR727IylND4wVMtLkcP13jnqfN&#10;cFI610CWYSEkqPe1rjvjFumbScpuDB0Ckm4o0rslKotxdZIcdGWv+A5Fvz+Pdv8A0H/wir+BuyTQ&#10;V3yD+SPyM75ydJoapx204dmdJbLybrIrOlXiYMf2LvGGndBp00+4YZBcnXe1rFOpv+EzHxR2waWq&#10;7e7p7l7XrafS09Ht+PbXWG2a5g4LLUY+Kj3luOOFlFrQ5iJxe+r6W97EXE/GXadLofL5rM5Z1tqS&#10;nFNi6ZzcX1RhKypCkf0mB/x93zfGn+Sd/Kq+JEmOrulfhB0fRbixWiSg3rv/AG/Udy77oqtVtJX4&#10;3efb9bvjcOFrJyTqNDUUygMUVVT0i1/pP+WP8Cfj29HVdZ/F7q6mzNBpek3Nu7ES9kbrpqhRZqui&#10;3J2JVbozGNqZSTc0s0CgEqoC+n372LGE6x2Dt4o+M2vi1mjsUqquE5KrVh/bSpyLVU0TH/aCv+29&#10;2I9g9l9adPbUrN69q7/2L1bsfEKq5DdvYO6sBsjamMRYZZVWsz246/GYiiVYKd2AeVQERj9FNji7&#10;v3tsnrnAVO5t+7u2rsTa2PULV7g3fnsTtfAUKiN5FFTlszV0OOplEULMNUi+lSfoD797WNZW0ONp&#10;2qq+rpaClj4eorKiGlp4+CRqlmdI14B+p/HvXZ+Yv/Crz+VB8YEzGD6237u75f8AYWPWspocD8f8&#10;CZ9jx5SAMKVMp25vCTbuy6nC1Ug5rdvvuMovqEL8A05fI7+fz8AujFyOL2VuzcPyK3hSCphixPUe&#10;JMu10r4gRAtd2HuN8NtmfGTuOarENmSq8iNvp797Bzcnf2wMF5IqKrqNxVia1EWIivSiQfpEmRqT&#10;DStEx/tQmaw/B96inzj/AOFdX8yX5MrmNq/HWn2f8Jutch9xTxjrkjfPc1Rj5pXK0+R7e3VjKeHG&#10;VCQiPTU7eweArEcMRMVbSuvJ8pP+FDXzT7vXI4HpyHbnxi2VWeaFP7mf7+nsmajkkYiGs7Ez9DDH&#10;QzJGE0z4fF4ipVg37pDaR72XjdPyG3rnPLT4YU22KJ7qPsv8qyRQk8PkahFCMBb1QxQsP6+9X3fO&#10;/d89n7rzW/Oyt6bs7D3xuSsfI7i3nvnceY3buvP5CQASV2a3Fn6zIZfK1kgA1SzzSObcn3Rhundm&#10;6t85/J7r3tuXcG8N05qpaszO5d05nI7gz+Wq3trqsnmMtU1eRr6l7cvLI7H+vv3sC6qrqq6olq62&#10;pqKyqmYvNU1U0lRUSufq0s0zPJIx/qST7SftP+/e4/v3v3v3v3u2/wCDn8jT+Zv/ADBVw+c6K+NO&#10;6MN1hmPt5oe7+4CeqOpGxk8qQnM4bcO6YafKb9x8DyfuDbFBnKhbN+0dLWsJ+Lf8rT5wfLwY3KdV&#10;9J53G7GyXhlj7Q7GvsDr1qGWRIjksbmM7HDXbso4mf1jB0mUmFj+2dLW97ELa3Vm+N3+OXFYSeKh&#10;ksRlMj/uPx+gkDyxzTgSVaC/PgSVv8PY8fzj/wCQ13R/J52J8ad7797X233Vje8v73bf3fmtj7Wy&#10;2C2p1v2TtmHFZSk2bS5TOZCTKboo9x7frqiqoK+ahxUk38Nq1akjEatIK38yD+VD2X/Ll2p0lujd&#10;m/8AC9m0XaX94cRuLJ7XwWQxWA2XvTCR0FdT7bgrspVvX52mzOIqpp6SrkpaB5fsqgNTpoUv727d&#10;kdUZPrmlwlVV5CHJplPuIaiWlgkip6KtgEci0yySuZJ1mhcsjlIydDekW5oY91Qe/ewn9+9+9+9+&#10;9nR/l+/O3vH+XD8peu/lT0HlVp90bNqnx+5drV886bY7N69ys9Id3da7yp4LtVbd3NS0iesAzUNd&#10;BTV1MUq6WCRDL/EX5V9pfDDvfZ3fXU1eIc7tudqTN4KrllXB742fXy053DsnckMVzPh83BTr6gDJ&#10;S1UUNVCVqIInX3tTbQ3XlNl56jz2JktPTNongckQV1HIV+4oqkD9UM6qP8UYKy2ZQR9mL4F/OHo7&#10;+Yl8YOuflP0Dm1yG0N8UJp83t+qngfcnXO+8bFTruzrjedJCb4/c2162dVcFRFWUksFbTmSkqqeW&#10;T6TfxP8AlH1b8xujNmd8dSZRazbu6KUw5TETyxNmtmbqoo4RuDZm5aeM3pM3gqmUBrgJU07xVMJe&#10;nnhkf3uyfae6cXvHBUWexEuumqktLCxHmoqpAPuKKpUfongY8/hlIZbqwJ+f/wD8KmP5GZ+K3YGc&#10;/mKfFbZzU/xo7Y3NFJ35sPbuOVcX0L2xuauSGLduMoqJAMR1T2pm6oAIUFJhdyT/AGiSR0+RxtHB&#10;qOfz3/5WZ6F3dlPmP0Ltxoukt/5tH7a2phqNRQdT9gZurWOPcNDTUygY7YO/cnOAF0inxmal+3V0&#10;hrKKni97KN3x1Z/AKyXeWAprYTITg5ekhQePE5CdwBURqo/boK+VvpbTFMdIIDoo0zPeth797LX7&#10;9797979797979797979797979797979797979797+ll/wjF+I3VGxfiD3F8x6bdmzd4d29676q+t&#10;8piMJmsbldw9O9Z9a5Coixe0d1Y2nmkyO1Nxdhblaoz01PULH97hosLUICvqO7J/wmr+POwNq/Hb&#10;sb5Hw5/be4+z+1d1VGy6/H4vJ0WQzHXGyNlVk0dBt7P0UMj1mAzO8M2ZsrJDMqfdY2PGTKCOT72d&#10;n41bex9LtzI7kWopqnKZWraikjikSSbG0NE5EdNOgJenmrJ7ykG2qMREe6pP+FXn861PkP2Jkf5a&#10;vxl3e1R0b0/uZJPkxvDA1w/h/a/cm2629N1pSVNI3+5DYvUGUgLVwdzBkN0pfxBcRS1NQQT+fz/M&#10;2XuHeNb8KOkNxNN1b11m1bu7ceKqh9pv/sjC1N4Nk081Of8AK9q9dV8RaqDMYqzPJ/m7Y6Cab3tA&#10;d/dm/wAYrH2Tg6i+Lx0985UxN6MhkoW9NCpX9dLjpB6+bPOPp+2rHSo96y3v3ssvs5/8v/4Kd4fz&#10;HPlN1x8VehMT9xunetY9duTdNbTVUu1+sevsVLTtu7svetTTKfstt7Zo6hAAWWWvr56agpg9ZV08&#10;UhlviN8Vu0fmb3xszoTqbH+bO7mqWqs1nqmCeTBbH2hQPCdw723NPCP8mwuEp5l4uJKurlgpIdVR&#10;UQxv72pto7Vym889RYDEx3nqWLzzsrGCho4yv3FbVMv6IIFYf4u5VFuzAH7N3we+GXR/8vP4t9af&#10;FzovFR4fYPWWDb+JZ/IrSxZ7e+6qwffbw7H3rkI1jSs3JunKmSpqHJEFLD46WnWKkp4IY/pR/F34&#10;19XfD7onZPRXVdAmO2lsfFt97lqwQJldz56pH3W4957mq0CLU5rPV5eeZjaKCPRBCI6eGKNPe7KN&#10;r7axez8DRYLFRiOkoYvXM+kS1U7eqprapxYNPPJdmP0UWUWVQB80j/hTJ/Oib+Y18jF+OfQm6pKz&#10;4ZfGzcmRptv5HF1UgxXePbVNDLh9w9rzrDKaXJbXwSvU4vaj+sPQS1VejAZLxQ6TH87r+ZafmZ3K&#10;vTXU2eep+NfSuarIMRWUM7ig7R7BgjkxuY3/ACiNzBW4LFBp6HAN6g1I89WpArfHH72Sbu/sv++e&#10;ZGGxM5bbWEmdYnjY+PKZBQY5sgbHS8EXqjpzz6Cz/wBuwKL/ACEP5R25v5rfzFxGB3PjMlRfFPpK&#10;qwe+fkxu+A1tHHXYJquaXbvUWDydIYXh3d2rV42alV0mhloMPT5CvRmmpoYZy8/ymv5eub+fXyOx&#10;+JzlDW03QfWE+L3T3buKL7mnSqxTVEj4frzF11OY2i3Dv2oopYAyyRvSY6GrqlJkgjil97TvU3Xs&#10;+/tyRwzo64DFtFVZuoGpQ0WomHHROtiKjIMhW4IKRh3HKgH7CW29t7f2dt3AbQ2lg8Ttnau1cLi9&#10;t7Z23gMfS4nBbe2/g6GDGYbB4XFUMUFDjMTicbSxwU1PCiRQwxqiKFAHv6MOFwuH23hsTt3b2Lx+&#10;DwGBxlBhcHhcTRwY/FYfD4uliocbi8ZQUscVLQ4/H0UCRQwxqscUaBVAAA9+92MQQQ00MNNTxRwU&#10;9PFHBBBCixxQwxII4ooo0AVI40UBQAAALe3r25+/e8vv3v3v3v3v3v3v3v3v3v3v3v3v3v3v3v3v&#10;3v3v3v3v3v3v3v3v3v3v3v3v3v3v3v3v3v3v3v3v3v3v3v3v3v3v3v3v3v3v3v3v3v3v3v3v3v3v&#10;3v3v3v3v3v3v3v3v3v3v3v3v3v3v3v3v3v3v3v3v3v3v3v3v3v3v3v3v3v3v3v3v3v3v3v3v3v3v&#10;3v3v3v3v3v3v3v3v3v3v3v3v3v3v3v3v3v3v3v3v3v3v3v3v3v3v3v3vTc/4VT/yTZvln1fVfzCv&#10;jJs9a35KdIbVaLvHZ+AorZbu7pPblHLOm4qSkpxfNdldR0ELNAoQ1uW275KRXmlx2Lo31u/59X8s&#10;aX5A7Fn+YHR+3Fqe6+r8CU7S27iKa2Q7Q6xw1M8q5mnp4R/uS3r15SRMYlCmpyGH104aSSjoKdve&#10;y3d99YncFC28MHTas3i4LZWmhX9zKYyFSRMqr/na3HIOONUkN1uSkanQr/lmfzEu6P5YXyz2D8n+&#10;nZ2yMOJmG3+0Ouqqtno8B2z1ZlaqlbdexM08SyrTTVUNOlTjK0xTHGZempqsRSiFoZNT34Q/Mbsv&#10;4NfIHaXefXErVkePkGI31s2eqlpsT2BsOvngOf2rk2QSLDJPHCs9DVGOU0OQhgqAkgjMb+9lP2Pv&#10;HJ7G3BSZ3HEuIz4a6iZysOQoJGX7iklIuFLAao2sfHIqtY2sfsrfE35U9CfPn407A+RnRmdod89R&#10;dvbZeb7LJU1JJX4mqkjfH7r6/wB9YJpK2nx+5ttZDz47K0LtLF5Y2MbzQPHLJ9JL4/d9dTfLTpPa&#10;PcvVmVpd09ediYRpPtq2Gnerx9Q6NR5/aO6sUXqYaPOYSs8tHX0rGSPWhKNJEySP73ZJt/PYnduE&#10;pMzipUqsdkYCdLqpeNiClRSVUV2CTwPdJFNxccXBBPzQP+FJv8jCu/lxdwy/J/44bYmk+EPd25p0&#10;psTi4amoj+OnZeTMlbN1tldXlMOwdxss1RtasLkQrHNjJwklPSTV+kl/Op/lY1Xwx7Gk7z6Ywcr/&#10;ABf7Pzcqw4+hjmmTpre1cXqpNlV5PkMe0syRJNgaksRGqSUMul4aeSr97JJ3V1W+y8ic7hYCdr5S&#10;chY4wxGGrZLuaKT62pJuTA1+LFDYhS+rP7og9+9gP797979797+yF/ID/mUYT+ZT/Lx6s3pmdwUd&#10;f8gulsXiel/khhTUKcwm+Nq46OiwW/6ulcpO2P7a2tSU+aSpSNaP+JyZCjhZmoZQv0hP5SHzVxnz&#10;W+Hmw9zZLL01X291nQ0HWndGNMynJLujA0aU2K3bUQMVlak7BwVPDk1mVFp/vXq6aMk0sgX3uyHq&#10;PesW9tnUFTJMr5fGRx4zNRX/AHBVQIFiq2U86MhAolDAadZdR+g+9Wj/AIWLfyudzYDtPbv80Xqf&#10;bc2R2Jv7E7U6y+UP8Mp5Jptrb+27SU21+s+yMssMTGLA7v2pS0O3Z6hisNLX4qiRiZMggFEP/Cjr&#10;4KZzEb8w3zq2BhZKzau7cfgNj96fYwvJJgd24engweyN6ZBY42KYncWAgpcNLMxWOnq8fSqSXq1A&#10;97Aj5HbEnhr4d94+AvS1ccFDndAJNPVwqsFDWyWHEVRTqsJP0V41H1f3oqe9Vn372VX373737373&#10;73737372NHx7+O/dnys7d2d0P8eeuNydq9s79yBx22dnbXpBUV1U0cbVFbX1tTNJBj8Ng8TRxvUV&#10;2QrJoKKhpo3mnljjVmAl9QdO9nd+dh7b6o6e2Zmt+9gbsrPs8JtzBU4mqpyiNNU1dTNI8VHjcXj6&#10;ZGmqqupkipaWBGklkRFLD3tzw+GyefyNNicPRTV+Qq30QU0C3ZrC7O7EhIoo1F2diFVRckD39YH+&#10;RD/Ik61/lI9Y5He2+a/A9pfM7tPC0tF2f2fQUjyYDYm3vJHXDqjqeTIU8OSp9sxVyRy5XJSJT1Wf&#10;rIIpJYoYKelpoN/n+VN/Ko2T/L32PWbn3TV4nffyU35jKel3zvmkp2fE7Uw+tKobA2A9ZDHWw4OO&#10;qVJK+tdYp8vUxRu6RxQ08MXvZ/uqeqaLr2hepqnir9y18SrXVyKTDSw3D/w/Hl1DrAHAMjkBpmAJ&#10;AAVQbn+b3/NV6b/lOfFbO91b5lxe5u2d0R5LbPx76afILT5fs/sNaMSRPUwQSDIUPX+0vPDV7hya&#10;KEpKZo4EY1tZRQzGF/mJfPbrf+X/ANC5Xs3dMlDnOwM6lbhOoOtmrBFkN87wFNrjaeKJxWUu0dv+&#10;WOozFcoC08DJEjGpqKaOT3tQ9ib+xvX+AlydUY58hOHgw+NL2krqzTcagDrSkp7hpn+irYD1MoPx&#10;ue+u9O0vk13N2T3/AN2bsyG+O1e2d2ZTee9dzZJ7y1+XykurwUsAPgxuHxdIkdJQUUISmoKGCGng&#10;RIYkRfm8dsdqb77w7J3r252duCr3Rv3sDcFduTc+brWvJV5Cuk1eKCIftUWOoKdUp6SmiCwUlLFH&#10;DEqxoqj3ut7LZWvzmSrcvk6h6qvyFRJU1U7nl5JD9FH0SONQFRR6UQBRYAewj9h7797bvfvfvfvf&#10;vZgvjX8rfkf8O+ysd298YO59/dJ9h41oQM/sbOT41MrSQTLUDD7nw0nnwG8NuzSqDNjMrS1uPqPp&#10;LC449i90p373R8ct60XYnRnZe7esd4URjAy21spLRLX08UomGOzmNfy4nceGlkUGWhyEFTRzfR42&#10;HHv3t4wmfzW261MjgsnV4usS37tLKUEig38c8RvDUwk/VJFZD+R7+0j/ACz+4PkD8gfgL8Tu7vlN&#10;tzE7U757U6Z2rvjf2IwuNlwlE8u4IZK/buafBTTzvgMlufaUtBk63H3RaGtq5YFjiWMRJ9L34Sdi&#10;9u9u/Er4/wDaHfGFx+A7X371rgd0bsx+MonxlKz5eJ6vD5NsVJLK2Jrc5t+Skramk9IpamokiCRh&#10;Ai+92X7IyOXy+0tv5TPQx0+Wr8bT1VXHEhiUmYF4ZTESfC89OUdk40sxFhawMZ3pszrXfnUu/cD2&#10;51psnt/YI2zmMrnevOw9u4PdW09yQ4fH1ORWhyeH3Fi8ziZllansryU0viY6gpIt7GXtPbWyt19f&#10;brxPYWydsdibSGEyNfldn7ww2Lz2381FjqSasWlrsbmaHJY+RXaGwZ4JNBOoAke/e3nK01FV4+rh&#10;yNFS5Gk8EkktHWQxT084jQuEeOZJIzcr9Spt7+DB7+T/AO/e6n/fvfvfvfvfvfvfvfvfvfvfvfvf&#10;vfvfvfvdm/xk/nM/zRviBFjsf0R82e8MDtvFeJMfsfd+4oe2OvaGniVI/tcfsLtij3rtLF07xIEY&#10;UtHA1gLEEAg8HR/8yf51/HWOjpOqfk52jisLQeNaPa+4szHv/Z9LDGqp4KTae/6bc23qGFo1CkQU&#10;8RsBYggEe9rjB9lb726ETFbnykUMdtFLUzDIUagW9KUmQWqp41IH9lR7v4+Pn/C1L54bETGY/wCR&#10;Pxx+PPyCxdEyLW5TatRu3o3fWYiAHkNXmKSp7E2RTVTkXV6bbUMa3/zZ922dQf8ACmX5W7UWho+4&#10;+mOn+3qGmKiqr8DNuDq3dWRjAGs1GRp5t47XhnY/RocJGg/1B9+9i3h/kzuuk0JmcLh8xGttUlOa&#10;jFVcg/OqRTWUqt/wWAD/AA93O9L/APC1f4BbsWlpO8PjZ8oOm8nUyRJJWbUh677f2lQK0amaatyv&#10;96uvd0mOOW6qKfBVDuoBKqTpFlXWn/Cmn4kbgEFP2j0r3n1vWzOivUYCPZ3Ym36VSgMklVX/AMe2&#10;fnSiPcAQ4qZmAvYXsPexLxnya2jUaVymFzuNckAtTijyNOgtyWk+4o5/r/SI+7Qur/8AhTZ/JP7S&#10;SCKm+Z+L2NlJYxJNiO0Ore5tiPR/sS1BSfPZfr8bOkkAgdbQZOb9wKouXj1np2L/ADv/AOWPvtYk&#10;g+StBtavkQPJjt9bD7J2o1N+1JMUlyuQ2iNuO4ETLaKtk9dl+rpq97XVB3h1jXgBdyx0shFzHX0G&#10;SpCvBNjLJSfbE8fhzz/ri57dlfzWv5YvYkWvZ38wr4XZiYQy1L48fJjp6gzUNNDJDDLVVGCye76L&#10;M01Ks1TGnkkgVNTgXufZq9s/Pr4O7xTVtz5gfGjIyeJ52ox3d1zSZKOCN4o3nmxVduKmyUMCyTIu&#10;t4lXUwF7n372q6Xf2x6wf5NvDbMpsWKfxvHLKFBALGJ6hZAt2HJFufZmsB8ifj9uvzf3W706c3L9&#10;tHDNUfwDs7ZOZ8EVRq+3lm/h2bqfFHPobQzWDWNr29jfiO4+otweX+A9qdcZvwpHJN/CN8bYyXhj&#10;m1eF5fs8pN40l0nSTYNY29+9vcOZxFRf7fK42fSAW8NdSy2DfQnRK1gbce1lQ9idf5M1Qxu+tnZA&#10;0FDU5OuFDufCVZo8bRKHrMhVCnrpDT0NIhBlle0cYN2I9qSl3jtGuM4ot07crDS0s9dVClzmMqDT&#10;UVMoaprJxFVP4aWnU3eRrIg+pHv3uStZSPq0VVM+lWdtM8TaUXlnazGyqPqfoPcH/Sv1b/z8rYH/&#10;AKGO3f8A64+4v9/tif8APa7S/wDQjw//ANWe/e+P39D/AMrtJ/50w/8AR/sHd0fN/wCFuyKc1e9P&#10;l78Xto0oWrc1O6O/uqMBThKBBLXMZsruykjC0UZDSm9o15aw9hxnPlD8Z9sQmo3L8iei9vQAVDGf&#10;Odt7AxMIWkXXVEyV+4KdLUyG8nPoHJt797bZ90bZpRqqdxYKnX1HVPl8fELILubyVCj0j6/09lG7&#10;D/nm/wAoDrBZm3J/MT+LeSEGnX/o87KxnbrNrjpZB4V6oG9WqbLVpfxhtLB1NmjkCl53h/NN/l17&#10;GEjZr5jdE1oi06v7n71oewydSQOPGuwBuZpuKhb6A1iGB5RwvvaerO0+uqG/n3lgXt9fs62PI/UK&#10;eP4f91f9X4/x/ofddXbX/Cub+TP1wKr+6XY3ePfL0ygpH1L0RurFmrfw+RoqWXu6fpunLJL+1qke&#10;OMvyrGOz+yb9g/8AChf+Wzsvzjb28+0u12hW6p191TnqH7h/HrMcD9ny9bwllf0XdkQtyGKer372&#10;jch8hutaLV9vW5TLFfxj8VUR6ja9lOUONH145IF/8OfdR3en/C4DbUEVTQfGf4GZzJzyRy/Z7q70&#10;7foMHFRyhQIPudgbA2vuF8lG7td9O5aUqEsNWvUlevan/CobCRRz0nSPxQylbK6SfbZ7tTsSkxcd&#10;PIBaLz7S2lgsw1ajMbtpzcBULYX1XX3sPMr8ooAGTCbTlckHTUZXIpEFP41UlJBMXBP1/fX6f48U&#10;a/JH/hV9/OH79+/oNp9s9d/GXbdd5IXwvx+6yw9BkDSG4iQb17Ln7L31j6xVsWqMdkcezOCVCIdA&#10;q17p/n9/zGu2vu6Tb/YGzukMLVa42xnUWyMdSVf25uI1G5t7S723VSVKixaajrKRi17BVOn372Fu&#10;a7/7Gy2tKfIUeDge4MWIoY0fT+B91Wmtqkb/ABR05/p9PdCfc/yG77+R25n3n8ge6u1u7d2M0xXc&#10;Pa/YG6t/5aBZ5DJJBSVu6crlJqKl1H0wwlIkAAVQAAKnOy+4e2e5s425e3ezd/dn7gZpCMxv/d2e&#10;3bkIhKxd4qepztfXSU0FzxHGVjUAAAAAe/ewmyeYy2anNTl8nX5SoN/3shVz1cgubkK08jlVv+BY&#10;D2DvsOPfvbb79797979797979797uV/kg/ysdmfzbvlfnfjtvD5Dr0FTbT65re1ZVodnJu7dfYGD&#10;wW4cBhdwbc2aK3OYPDYnNUsW4IahqmpNb4acSTLR1CwyKLJP5XvwO21/MI7+yvTm4+4h1LBt/ZtT&#10;v2QUu213Dn93YvFZjE4zL4XbYqspisbj8nBHl45jNN9z44Q8gp5ljcD3sSer9h03YW4JcNU5j+Er&#10;T0TV50UwqKisiimiimhptUsUccqiYHU2qwudJsff0sfg5/wns/lYfA0YrNdf/HjF9u9oYvRJH3L8&#10;j2x3bu/Eq40CJkMNj8liaHrzZmQju+mowWCxlQVkZWkZbAbsfxb/AJQHwO+KAoMntHp2g7D31QaW&#10;TsnudqPsPda1CIFWrxtHW4+l2dtqsT1WmxWKoZrOQzsLAe9nZ2t0/sPafjlpMPHka+OxGSzWjI1Y&#10;YDh40eNKOmcf1iiRufr7td737ZxPQnR/cvemewue3Jguluqew+2c1t3atLDW7nz2J652jmN4ZHC7&#10;coqielp6vPZSjwzwUcUksaSVEiKzKCSD99q9gY/qbq7sjtTLYzLZrFdabB3h2Bk8PgYI6rOZbH7N&#10;29kdx1mMw1NNLBDUZavpsa0VOjuivM6gsAb+/e1/lchHicXksrNHLNFjKCsyEsMChp5Y6KnkqXjh&#10;VioaWRYyFBIBJ9/JD/nA/wDCgL5V/wA3Ckoer927W2P0x8Y9rb4p9+bN6b2pSruHOT7jxeOzWFwe&#10;5d+dk5mljzGf3BjcPuOup0TGU+Exfjqm1UckirL7+e5/MW/m59+fzCqel2LuDA7X616OwO6Id17b&#10;63wEC5jKS5mgo8njcVmt171yUCZHLZeix2ZqolWihxlBpnOqmZwJPfvde3Yvbuf7CVaGogpcbg4K&#10;oVdNjadfNKZo0liinq62VRJNMkczj0CKOzfpJ590Me6oPfvYT+/e/e/e/e/e/e/e/e73f5Cv85Hd&#10;/wDKY+T6VO7KjNbi+I/dNdhsB8hthUPkrZ8PDTyyU2F7f2djvUW3lsNK2VpqeLT/ABnFtNRv+8KO&#10;amtY/lPfzItxfy/O81m3BNk8x8euzKrG4nuHadLrqpcdHDI8GN7E25Req+5NqLUuZIU0/wASoWkp&#10;2/c+3kh97Fbqfsio6+zuqoMs23sm8UOYpFuxjCkrHkaZP+VmkDG6j/Ox3U86Sv1uqiDpL5Y9Ez0s&#10;42b3Z8fPkD1rLBMqSU24Nj9ldY9h4Bo5AssLtBkMLuHAZI2ZWDaJLgqw4+hFNF1h3/1VLBKNt9nd&#10;Q9u7KeKQK8OX2vvXY+8MSUcLJGxiq8ZmMTW8FSDpe4IYce92EsMZuDFFT9tk8Rl6Ig2KzUtbQ1kN&#10;jyOHimhf/bH38iv+ep/J139/KW+UVThMRBmNz/FPt+sy+4vjl2ZVpJUOmMhmWfLdVbyrgvij7A6+&#10;FVFFJISEy2Nkp6+MI8tRTUvzyv5qX8uPdn8vrvWbF46LI5zoPsSoyGZ6Z3vUK8zLQxyLLkNg7kqg&#10;vjTd20BUIjuSFyFE8NWgVnmgp/e68e1OuKvr7OmKMST4DItJNhq5gWOgG8lBUtawrKPUAT9JEKuO&#10;SyrR57q69+9hd797979797979797979797979797979797Mh8Z/l/wDJ34a7uz++/i33f2B0fuzd&#10;O081sfceX2HmpMY+b2xn6Cpx9bjslSuk9BVyUq1bT0FS8RqsXXpHWUUlPVwxTINHSPyK7x+N24ct&#10;uvontDd3V2fz238ntfNZHamTehbKYPLUs9JU0dbAyy0tQ8C1BlpJmjM9BVKlTTPFURxyr729YPce&#10;c23US1eCylXi6ienlpZpKWTQZYJkZGR1IKMV1XRrao3sykMAQXF3eR2kkZnd2Z3d2LO7sSzMzMSW&#10;Zibknkn2DDMzszuzM7MWZmJZmZjdmZjcliTyffvbKTfk8k8kn8+151Z1b2H3d2RsjqHqXaGa392Z&#10;2RubEbO2Ps3b1L93mdxbkzlXHQ4zG0URaOJGmnlGuWV44YIw0krpGrMFZsPYm8O0N6bX676+27k9&#10;2b33pm8ftza+28PB9xkszmspUJS0NFTRlkRTJLINTuyRRIC7sqKzD3uXQUFZlK2lx2Pp5auurZ46&#10;alpoV1STTSsERFHA5J+psAOSQPf18v5E/wDJx2H/ACk/i/Fh8yuJ3X8ru4qXEbi+RnZdJGk0EFfT&#10;xST4XqfZVSdUkWwevRWSxia/lzOUkqa+TxxSUlHRfRK/lVfy4Nqfy+ejEx2SXH5/v3seDHZjuXe1&#10;OiyRRVcMby4zr/bMxu0e0tn/AHMiCS+vJVzzVb6Eenp6b3uxPqrrek69wQjk8dRn8ksc2ZrlFwHU&#10;ExY+lP1FJR6iL/WVyzmwKqtHv/Cq/wDnkQ9R7S3J/LG+KO9FPa2/cK1B8suwds5O0/W2wc1So3+h&#10;LG11E+qLeXYeJqL7hs6nH4CZaQh5cjL9nV1/Pv8A5pMXXu3s18HegdzA7+3ZjGpPkBu/B11pdlbS&#10;ycCt/owoqqmbUm5N4Y+a+YsymjxMgpyGesk+397C7vztIY6nn2NgKn/chVxaNwVkEnNFSSr/AMWt&#10;HXkVNZGf3ufRCdPJc6dA74ufGXuP5j9/dX/GjoPa027+1u2tzUu2tsYtTJDQUmtJKrK7h3BXxw1A&#10;w+1drYamqMjlK50ZKOgpZZWBCWOpP0V0h2P8kO29i9JdS4KTcW/uwc5BhMHQAvHSU+pXqK/MZerS&#10;OYY7A4LGwTVlfVMpWmpIJJCCFsfeyk4LB5LcmXocJiYDUV+QnWCCPkIt7tJNM4DeOngjBeRrWVFJ&#10;9/Zy/lg/y6+oP5X/AMRevvi/1SkOWr8VCdxdq9jy4+HH5rtjtXMQU53VvbLRRtLJT0skkEdHiqN5&#10;ZjjsPSUtL5JWiaWT6U3wa+HHXfwY+PG0Oi9grFkKugjOZ37vN6OOkyW/9+5GKI57c+QRGkeGB3iS&#10;moKZpJTR46ngg1yFGkf3uynY2zcdsXbtHgseBI8Y81fWlAkuQr5APPVSAXIUkBY1JOiNVW5tc2E+&#10;zge/e1h797979797979797979797979797979797979797979797979797979797979797979797&#10;9797979797979797979797979797979797979797979797979797979797979797979797979797&#10;9797979797979797979797979797979797979797979797979797979797979797979797979797&#10;979797979797979797979797979797979797+YT/AMKg/wCRjN8Mez8p88fizspoviX3JubX2psz&#10;bOP/ANxnx07bz9QXaWnxtFAqYPqHsrIyNJjHUfZYbNySYy9NDU4enk0a/wCeh/Kxk+NW+a75XdD7&#10;ZaP4+9kZvVv3bWEpP8h6a7By8xYvDRU0QXF9d71rHL0LAfa43Ju9DeCKbHQv72RrvTqw7arpN14G&#10;ltt7JT3r6aBP28NkJW+oRQPFjq1zdD+mOUlPSGjBIX/IB/nabu/lPfICTa3ZNfuDc3wq7qzGOpu6&#10;dkUfnyk/X+d0pjsb3fsTEhZpV3BgKQrFmqKkCPn8REsTrLVUeNaAp/8AKP8A5ne4fgD24+B3pV5f&#10;OfGXszI0UPZm16by10u0cpZaOi7Q2pj9Msi5fE05EeSpacK2WxyCNlknpqIxe9pPqPs+o6/y/wBv&#10;WvNPtjJyoMnSreQ0kvCJlKSPk+aJeJVXmaMWN2VLfVv3ps749/Nn455jZ+6KXZffHxu+RHXaQ1Io&#10;sjDnNm9gbB3bj4a3HZbCZ3DVYJjngkhrMfkaGojqaWoSKop5Y5o0dd+vcu2+oPk701kduZ2DbPa3&#10;S3cWzljnFNWR5Tbe7tpbgpI6qjyGMyuNqASksTx1NHWUsyTQTLHNDIkiKw97P3VU2H3PhpKadabL&#10;YXMUYDaXEtNV0lQgdJIpYm+hBDI6EFSAwIIB9/I7/ne/yZu2P5SHyJlxKR5rfHxW7RyWSyPx+7mm&#10;orR1FIrPWVXWG+ZqYyUuO7K2bSuEkv4os1RKtfSogappaP56380H+Wxv/wDl7dxyY9Uye6ehd9Vt&#10;bWdRdkyUtkmpwWqZ9jbplhLwUe9dtwMFe/jjyVKq1cCqDNBTe9169o9a5Dr3MmMCWqwFe7viMkV4&#10;K8s1DVFbqlbTKefoJV9agepVpG91g+/ewv8AdnP8p7+aP3f/ACoPlLhO/eq1bdGys1DBtfvHpyuy&#10;D4/b3bnXbztLLiqiqWCq/gu6tv1EprsFl44pJMfXLpkSeinraOpPF8APnZ2h8Au98Z21sMHO7Zyc&#10;cWC7S64qqxqTD9hbOaVpJKCacRT/AMMz2Imc1WKyCRu9JVLZ1lppamnn97XPX++8psDPRZag/fpZ&#10;QIMpjXfRDkKO9zGWs3iqIWOuKQAlH+t1LK31x/i/8q/hd/Nx+I1dvbq3JbZ7r6J7Z2zkthdrdZbv&#10;x9LJl9uz5zDLBuzqrtrZlRLUSYXPUtHkDHLGWkpqqFkq6GoqKWWCpk+hX0Z338aP5hXx6qtz7Erc&#10;J2b1V2BhK3ae/tkbio4HyOHlyuNEW4NhdgbbleZ8bloKarKSIS8E8bLUUs00DxTv73YVgs/trsLb&#10;zVVA8GTxWQgekr6GoRTJCZY7VFBkKYkmKVVexHKsCGUlSGOgT/OL/wCEpXyO+MW69z91fy8Nq7s+&#10;Svxnr5Jss3UOFFVuj5C9QatLVOFptvwQtlu4tpxTP/uPq8THU5+OE+Gto5PA2RqtSP8AmO/yC+5u&#10;js/nOzfh3gdwd2dJVbyZBuu8YJ873B11fSZ8ZBiIozkOx9vpI3+R1GPSbLJGfHU0z+I1k/vZSOx+&#10;gszg6ifJ7Op6jN4RyZP4dFqnzGO+mqJYQPJkqcH9DRhpQOGU21tqJ53au59r7hrto7m25ntu7rxd&#10;d/DMntjO4fIYjcOOyV1X+H12FyFPT5KkrtTqPFJEslyOOfevJlcDnMFmKrb2bw2Ww+foar7GtweV&#10;x1Zj8xR1t1X7OqxlXDDW09VdgPG6B7kce/ey8y088Ez088M0NRG+h4JY3jmR/wDUPE6h1fn6EX93&#10;zfy2P+E3P8xj+YTmMHuLL9dZb4r/AB6q2oa3Jd3d8bczG3J8rhKopKKjq/rSuTGbw7GqqujJkpah&#10;UoMDLa0mTiYoGtf+FX8lv5k/L/I4rM5HZuQ6G6fqDS1Nb2f2thclhpchi5yribYuyapaHcW856im&#10;JeCYLSYl7WeujJUN72K+yult57wkimko5MDh20M+Uy0MkJkiax1UFEwSprWZeVayRH8uPf0tP5ZH&#10;8ov4dfyp+sW2b8ddltkew9xY2lpe0u/N6JSZTtns6phkSpaDJZiKCGm25tGmq0VqPA4uOlxsHjSW&#10;RKisM1XNuyfB7+Xl8cfgPsdtt9ObaNZvDM0UEG++2tyrT13YG+JonWcxVuRjijhw23oahVNNiaBI&#10;KKLQsjrLUmSok97OzsfrzbmwaH7bDU2usmRVr8tUhZMhXMCGs8gAENOGHpijCoLXILXYt/8ANR/m&#10;7fFX+VB0xVb87s3HS7j7X3FichJ0z8etvZOmXsXtTNQJNDSyLTiOsk2nsGkyEYTKbjrIDRUSAxxL&#10;VVr09FPE+ef8w7oT4Bdaz7s7OzMGZ3/mMfWP1r0/h66Aby37k4lkjgdYdFQ+A2nT1aaa7M1MRpaZ&#10;QUjE9U0NNL73w372HgNgYxqvJzLNkJo3ONw8Mi/e18oBCnTZjT0iuLPMw0r9Bqayn5IH8xL+YZ8h&#10;v5mnyW3R8l/kVnIajNZGEYDY2ycOZ4dmdU9eUNbW1mB6/wBl0M7ySQYnGSZCaaeolL1eQrp5qqod&#10;5pmPv57PzG+YPcPze7szvdvceVjmydZGMTtbbGNMse2tg7PpaqqqcVtHbNJKzvFj6J6uSSWaQtUV&#10;lVLLUTM0kjH373XtvHeGY3vm583mZQ0rjxUtLHcU1BRqzNFR0qEkiNC5JJuzsSzEk+yLeyr+/e0r&#10;79797979797979797uP/AJEH8u+q/mTfzHel+oM5g/4t0p17kIO7PkS9TBJLipOpev8AKYyqrdp5&#10;BkaMj/SZuGpoNtgI6zRxZSWoUFadyLIP5Uvw7n+anzN6066ymL/iHWW0KuLs7uNp4negfr7aNfRT&#10;1O36tlZD/v8AfMT0mFAVhIiVzzLcQtb3sSOqNnNvXeeMx0sXkxlG4yeZJBMZx9JIjNTuRb/gdMyQ&#10;8G4Dk/g+/q8/MH5mbS+Le/fhT0lC9C3ZHzH+TO0+kthYBHpo5qDZmBoKjePae71x0kRWfC4LbuMp&#10;cKxi0vTV+4qF14Btv5/Iz5J7f6J3Z8ZesI2pW3p8kO79v9YbTxKtAklLtrE0su49+biWjeMrLjMV&#10;hqGDGkpZoavM0rDgG3vZ/dx7lp8DV7YxY0fe7kzlPi6SEaQUpokNTX1AQjmKKFFi4/S8yH2MfzE3&#10;BFtP4j/KbdU9TVUcO2fjl3fuCaroTIK2liw3We58jJU0ZhZJRVQJTFoypDawLEH2I/yNy6bf+PXf&#10;Gelmnpo8J0z2hl5KilLipgTG7IzlY81MY2WQTxLDqTSQ2oCxv797ctxzCn29npyzKIMNlJiyX1KI&#10;6Gdyy2sdQ08f4+/hKe/lS+/e6qPfvfvfvfvfvfvfvfvfvfvfvfvYqby6M7r662V1/wBkb/6i7M2R&#10;152vi2zfWG+92bG3Nt7Z/YeIWpraRslsrcuVxlJh9zUYnx0410c0y2jLfpsfa83J1Z2bs3bO0d6b&#10;u683vtjZ+/6E5PY26twbWzeH25vDHrNU05rds5qvoafG5um8tHKNVNJILIT9Offvc+pxWToqajra&#10;vHV1LR5CPy0NXUUs8NNWRhmXXTTyIsc63Q8qT9PYV+0H797ge/e/e/e/e/e/e/e/e/e/e/e/e/e/&#10;e/e/ezOfD74fd/8Azt7/ANj/ABq+NWx6zfPZu+awrDCpkpcBtfAUskP8c3vvfOeGan21svbVPMJa&#10;2tlBtdIYUmqZoIJRw+Onx07b+VXbe1ulOlNrVO6d8bpqbRxjXBicFiYHj/im59z5TxyQ4TbWEhkE&#10;lVVSA2uscayTSRRP72+bc25l915elwmEpWqq6qbgcrDBCpHlqqqWxWCmgU3Zj/gACxAO+Ftb/hEJ&#10;8f12zt9d7fOXuKbeIwuMG6pdrda7KptsvuL7OH+Mtt+ny1fV5SLC/wAQ8n2oqZHn8OnWdV/e1vgf&#10;+EvnUa4TEDc/yl7Hk3GMZQ/x6TA7K2zBhGzH20f8SOIiyFXUV8eM+81+ATO0vitrOq/v3s10Hxex&#10;Hgh+63TkjU+JPuDBRUqwGbSPJ4RI7SCLXfTqJNvr71qf53v8gvuz+UdunCb625mc13l8Q98TUOK2&#10;x3b/AAKPG5TZ+85aXXVbB7VxONlq6Hb+WrZoZZsPXI4octTAqhjqoZ6eOk/+aD/KW7O/l657Gbpw&#10;2SyfaXx33RJS0GD7P/hSUVft3cr0+qfaW/cfRSVFLh8hVSRSSY6qVvtchACFKzxywp72CfaHUuU6&#10;8niqoZZcrt2qKxwZTxBJKepK3akr40LJDIxBMbA6JF+lmBA19/dRHv3sIffvfvfvfvfvfvfvfvfv&#10;fvfvfvfvfvfvfvfJEeR1jjVnd2VERFLO7sQqqqqCWZibADkn32qs7KiKzOzBVVQWZmY2VVUXJYk8&#10;D3734C/A5J4AH59jl2p8YPkj0ZtTr/fXdPQXcnUmy+16OsyHWW6uyetd4bJwG/aPH+E1tRtLK7kx&#10;GOo87HTxVMUrfbvJ+xPFL/m5Y2YU9+dGd09WYDaG6uzOpeyOvttb/pqmr2Rnt67K3FtjE7spqPxm&#10;pm2/X5rHUVNlUhSeNz4Wf9qVH/Q6Mfe3WvwWaxVPR1eTxGSx9NkFZ6GoraKppYatUtqankmjRZQA&#10;wPF+CD9CPYF+wr9+9tXv3v3v3v3sxXxR+Vve/wAJO+Nk/Jb41b2br3uPr1dxR7W3QcLgdyU1JDur&#10;bGY2fnaet29unG5nbuYpa3A56piMVZSzxq7LIqiSNGUY+gu/e1vjD2ttjuzpPc52f2Rs9cwmCzpx&#10;mJzUNPHn8HktuZWGpw+doslhslBVYnLTx+OoglRWYOAHRWHvbzgM/ltsZalzeEqvs8lR+YQT+KKZ&#10;VFRBJTSq0M6SQyK0UrCzKRfn6ge7H+sv+FAP81Lbfyr6l+THZfzN797Pptgb6wGe3T1PVb6qdu9S&#10;b82dBlqebd+ycl1PtqHDdXQ0u6sF56Pzph1npHeOeB45oIXjOhsj+bn89ML33193bvb5Kdtb5g2l&#10;urE5bPdfz7pmw/Xu69uRZCKTcW2K3r/CR43YsUGexXlpvKuOWWnZkliZJIo2T3taUPbm/Yc/j83X&#10;bly9ctJVQyz49qow4+rphIDU0r4+ER0AWoiutxHdSQQQQCPsGde762D3t1RsrsrZtZj949Ydw9f7&#10;e3rtiumpo6nGbm2Nv7b1Jm8RUT0VSkkU1Hl8FlYzJDKpBSQqw+o9/Rc2huraXauwds7223U0m49j&#10;djbRw+5sHVSQpNQ5za27MPT5PHSy006uklNkMVXoXjcEFXKsPqPfvdi9HV0mVx9LW0zJU0ORpIaq&#10;ByoZJ6WrhWWMlWBBWSKQXB/r7+K//Nl+FVX/AC+P5hXyd+LC0tVDtLY3YVXmOq6iqkapkyHT2+6a&#10;n3t1dPJXksmQrqPZmepKKulU8ZKlqEYK6Mi/M4/mBfGWo+IPzA7x6HWCeLb+1t4VGR2FNO5ner65&#10;3VDDufYkr1dytXVU22stT01U4PFbBMhCsrKPe6zewNsttDeGcwOlhT0tY0lAzHUXx1Wq1VAS/wBH&#10;daaVVc/6tSPqPddXsm/v3tG+/e/e/e/e/e/e/e/e/e/e/e/e91f/AISxfz0D8c957e/lt/K3dqw9&#10;Bdk7ian+NvYe4K5Y6Tpvszcle0knXGbrqyRY6TrXsnMVReilLrHh9wTHUppsjNNR7NP8hz+aeemt&#10;y4j4W9+7hEfUu9cwYeld45eqVKfrfe+aqyz7MylVUuEp9lb0yM+qlkLBMbl5DqBhrJZKb3szXQ3a&#10;n8GqYdl5+otia2bThayZ7Lja6d+aKVmNloq2RvSb2jmP+pcld8r+YP8AA7o/+ZD8Wexfix3xjNe3&#10;t4UYrtq7voaSlqN0dX9g4yKdtp9j7OnqQPt85t6smYPHrSLIUE1RQ1Gqmqpkba8+X3xR6v8Amh0P&#10;vLobtah1YfcdMKrA7ipaeCbObG3fQpK2A3ntyWYDw5TD1MhDJqVKukkmpZbwTyK3vZr937Txe9MD&#10;WYHLJeGpXVT1CqpnoaxAft62mLfSWFjyLgOhKn0sR7+M987vhH3h/Ly+TvY/xZ7+wn8O3nsPIeTF&#10;Z2jhql212FsrISTttbsTZlZVRRNkdr7ooYS8TWElNUJNSTrHVU88SfNk+Vnxg7R+HveO8+h+28Z9&#10;nuXalXroMrTRzjCbv2zWPK2B3jtqonjjaswWdpYy0bW1wzLJTyhJ4ZUX3utnde18ps7OVuBy8Wip&#10;pHvHKobwVlM5JgrKZmA1wTqLj8qQVNmBAJ/7Lr797Tnv3v3v3v3v3v3v3v3v3v3v3v3v3v3v3v3u&#10;ZjsdkMvkKHE4mhrMplMpWU2OxuNx1NNW5DI5CtmSmo6Gho6ZJairrKuolWOKKNWeR2CqCSB7k0dH&#10;V5Grpcfj6Wprq+uqYKOioqOCWpq6yrqZVhpqWlpoVeaoqaiZ1RERSzsQACT7975IjyOscas8jsqI&#10;iKWd3YhVVVUFmZmNgByT7+pf/wAJuv5BtD/Lv2DQfLj5UbXx9b83uzNvsuB27kI6PJR/GPYWdopI&#10;qja+KmEUiQ9sbqxlY0W5a+GR/s6VjiaVxEchLX7338lz+UxS/DvaVJ8he+cFR1Xyg3viGGKw9WtP&#10;Wp0ftPK0zpNgqCQI6R7/AM/Q1BjzdXG7fbQMcfAwjNXJV+9nw6W6lTZ1Im4c9Ajborof2oXCuMHS&#10;SqQYIzY2yE6NadwfSv7a8ay5kP8AhQd/O/2r/Kr6HfrfqbKYfPfN/u3beQi6l24/8Oy0XUm26pp8&#10;VU95b4w1S8yfZY2pjni25RVUElPmczTMJI5qOjrk9jP/ADfP5oeB+BXVDbL6/rsdlvlD2fhaxOvs&#10;M32WQj6+ws7S0E/aW6cbM0i/bUUySx4amnieHJZKFg6SU1NVL797eu3+0afYWJNFj5Ipt0ZSFxj4&#10;fRIMfA142ylVESfShBEKsCJJV5BVX9/Jgzeb3t2nvjK7h3Bktyb/AOxew90VeWzGWyE+Q3Hu3eW8&#10;d05R6qtrauolNXlc5uDP5muZ3YmSeoqJf7TNz8/HKZTc+/N0V+Yy9bmt3by3hnaivyNfWS1ma3Du&#10;Tceermnqamomc1FflMvlslVFmJ1yzTSflj797r7llqq+qkmmeerraydpJJHLzVFTUzyFmZidUks0&#10;0jf4liff1Xv+E3v8kKj/AJZfQ7d9d+YKjn+bvf8Atuhk3hTTx09UeheuKtqfK4vprEVi+QNuirnj&#10;hrN21cDCCTIxQ0EBlgxy1lbvv/yXv5X1P8IeqW7Y7axVNL8n+3MLSvuOGVYag9T7MqGhr6HrbH1I&#10;1hs7USpHU7gqIm8T1kcVJF5IqMVNT72fjpfq9dj4k5bLRKd0ZeFDUqQrfwmia0keNjbm87GzVDA2&#10;LgILhNTbN3u8H372OH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B9o9X9e919db16k7Y2hg9&#10;/da9jbbyu0d77M3JRpX4Tce3M1SyUeSxlfTPYmOaCQ6XRklikCyRsjqrBKb62Ns/s3Zu5uvewNu4&#10;vduyt5YWv29ujbWaplq8XmcNk4Hpq2hq4WsSksTmzKVkjcB0ZWUMPe4ldQ0eTo6rH5Cniq6Ktgkp&#10;6qmmUPFNDKpV0df6EH6jkHkc+/kN/wA9n+S/2L/KU+RjjAw5reHxD7fy2VyPx+7RqIJJ5MYEvX1/&#10;T+/ayMyxUu/tm00umCeQomfxka18CrItdS0Xzvv5qv8ALT3l/L57lcYmLJ7i+PHYuQr6zqLfc0Ty&#10;tQhb1dX11uyoQyJT7t23DJaKVyq5ehQVUQV1qoKb3uu/tXrSs6+zJ8Qlqdu5GSR8RXspOj+22Oq2&#10;FwtXTKeCbCZBrHOpVsa/4TY/8KA6r4K7uwvwo+YO8Kif4a78zjx9fdg7gra2r/2WHeeZnkkYtI/3&#10;Jp+l925WbVlKdVWHCV87ZRDHDJkfKcz+St/N0n+K24cZ8ZPkXuOaX427ryjJtDd+Xqamo/0G7lyU&#10;ruSzt5jD1puCvlvXwgLHi6uU1y6I3rPJ72s+le3W2rURbY3HUk7aq5SKOsmZm/gVTISfr6rYyokP&#10;7g+kTnWLAvf6L/yw+J/xx/mB/HHdfQHf+1MP2b092bh6Wuo6yhqqV6/EV70rVO1+xOu90Uy1f8F3&#10;RhfuxU43JUxdGR2jkWalmmhl3J+/+gOmPl30xn+o+3MBjt8dc74x0FVTVNLPA1XjqtoGmwW8dnZ2&#10;Faj+GZ3GfcCeirYCysrFHEsEskcnvZytwbfwu78LUYjL08ddja6NXVkZS8blbwVlHONXini1akdb&#10;ixsbqSD8gX+bZ/KW+Qn8pj5E1nVXaVJUbq6o3bUZXK9C9643HTU+1e1NoUlQgMUtjNDt/sDbcNVB&#10;FncJJK0tFPIk0TT0NRSVdR87D+YP/L67f/l+dx1Owt9082f2BuGavr+p+1KKjkhwO/Nu08y3STmS&#10;PEbuwsc8UeVxju0lNK6yRtLSzU9RL73XX2F19mOvsy1BXq1Rj6hpJMTlUQiCvp1I4P1ENZCGAliJ&#10;upIIupVjVR7IP797QPs4vwk+fPyt/l39v03dnxO7YzXWu7Hhgx+5MUgiy2yewMBDM0x212Ds3Iib&#10;BbrwuuRmiFRF9xRTN56SWnqFSVTHfGH5Z9+/DvsWHs74/wC/8nsrcDRRUeaoFCZDbG7sTHIZP4Ju&#10;/bdYJMVn8ZqdmjE0flppD5aeSKYLIPe1Jtfduf2dkVye38hLRVBASeMWkpauEG/grKZ7xVEVzxcX&#10;U8qQefe/T8EP+FmfxL7Ow+G2v8++rd1fGbsJFhp8t2X1hhs72r0dk3AjFRl22/jBlO39lrJI50Y2&#10;Kh3TojjLGuZmEY20vil/wpP+Pu+MdjcF8tdiZ7pDd6iOHIb22Njcrv3q2uYBBLkTiKIV3Yu2Q7sd&#10;NFHS53SiXNUxIQe9m02p8lNvV0cUG7aCowdZwJK6hjlr8W/0vJ4U8mRprk/oCT2A/V+Pd+my/wCc&#10;j/Jy7WfF7sxX8wH4WQ5Cho2qcTkux+3ev+sdxYynqVRZIqaDtat2jnsZUSLU2en0RzWLhk9L2tp2&#10;z/Mh/lw7+ag3BQfLn4zx1dLTmbH1m8+w9o7HzFFDMFDxwxb+qdvZahmcT2aLQkn6rrw1vexbpuyO&#10;uK/RUR7u2yHVbxvW5GjoZkB+oUV7U8yE6vpYH2HfdH/ChL+Tb0Zi6zI7k+eXTe8p6aOpNPh+l6nO&#10;d5ZTJVNPJJCtHR/6KMPu3HRSVU0emKapqKelKsJGlWI+T2juy/5v/wDLd6soamszXyu633JLAkxh&#10;x3Wk2U7Srq2aF3jWmpv7gY7cNFG88qWSSeaGCxDmQRnX797hZPuDrfFRs8+7MbUlQ1o8Y0uVkcgk&#10;aV/h8dQgLEcFmVfze3PvV6/mC/8AC0bN5zFZ7r/+W10RkNlz1lPU0EHyH+RNNg8juLGO/wBxTNkt&#10;kdK4Suz+2IqyDTHU0Ndn8tkYGDaKrC8FTRd8vP8AhS7k8rQZbaPwr6prNsy1MM9JF3F3HDi6zMUL&#10;N5oGrdsdZYyqy2DjqYrJNS1WWyFbE19M+M4I9+9gXu/5Lyyxy0mysS9MWVkGYzIieaMnUuulxkTT&#10;QBhwyNNI4/1UXvR67q7x7g+R3Zm6O5O+OyN4ds9pbzrFrtzb53zm6zPbgyksUSU1JC9ZWSP9vj8d&#10;RxJT0lJCI6Wjpo0hhjjiRUGrr2b2j2L3PvbO9kdr703H2DvvctQtVm907pydTlsvXPHGsNPE1RUu&#10;3ho6OmjWKnp4wkFPCixxIiKqj3srmTymRzVdPkstW1OQr6ltU9VVStLNIQAFBZidKIoAVRZVUAAA&#10;ewr9oL373A9+9+9+9+9+9+9+9+9+9+9+9+9/VV/4Safy6YviL/L5i+TO98M1J3T84ZsP2RMa2lkg&#10;r9vdFYFclS9M4FFqE1Rruekyddul5oWVKukzdCkilqRD732f+E/fw3T48/EJO7t0Y1qfsz5RyY3e&#10;kn3UDxVeH6rxIrYOtcSqzJdBnIK6qzzSRkLUU+UpVcFqdT797Pt8ftmjbu0Bm6qPTk90mOtOpSHh&#10;xUWtcbCLjjzq7zkj9SyqD+n3Uzk/nrW/zCf+FePxO2r1/mFzXSnxI3T3T0h1ilLkUkwuXrtgdF9y&#10;bh7v7AorOaCabcG7sXWUlPUwO65DD4PGspJKqK/a75Y1Xy//AOFD/QGB2jkhk+svj3nezOr9jLBW&#10;I+MyFVtLqvsjMdobupbOaSSTL7hoaininiZhWY7F0TKSSB797D992vvD5Ebfp6STyYzb0+TxdCFe&#10;8Uj0mKyU2UrF50EzVEbKGF9ccSe9xT+aluF9qfyxf5iu44K6lx1ZiPg18r6vGVdY1OIEzC9E77XD&#10;Raar9ieapyrwxRREHzSuqAEsAdjj56ZhsB8HfmRmYqqCjqcd8Wu/6ihqKkxCJcivVW61xsemf9qW&#10;SevaNEjN/I7BQCSAfezHb9mNPsfeUwZUaPa24GjZrWEgxVX4h6uCWksAPyTb38Pz38vD373V3797&#10;979797979797972Lv+E8X8lLPfzT/kS3YfbOKymK+FXQmcxdd23mwlTQ/wClXdaCPJ4fo7amSURl&#10;qjKweOq3FU07eTF4V1XXBVV9C5uT/k8fyycr88e4zvHsCgrqD4y9TZShq+wsmFnpf7+59Qlbjers&#10;BWqELTV8WifMzwtrocYwXVFPV0rH3sZenespd+Zn7zIRyR7YxMqPkJbMn39QLPHiqd+OZBZpmXmO&#10;I/UM6H39YPN9OdR7n61i6Z3N1d13uTqCHb+N2nF1ZuHZe3M310m18PRwY7E7c/uVlMbVbbODxlBT&#10;RwwUppvBFFGqqoUAe9/rKdcde5zZSda5vYmzs113HiKLb6bDzG2sNlNmrgsbTRUePw392a6inwpx&#10;dDSQJFFTmHxRxoFVQAB797P9LjcdPRDGz0FHNjhClOKCamhloxBEoSOH7aRGh8SIoAXTYAe9aH5z&#10;f8JHP5a3yeGW3R8eP72fCPs6tjnlin6y1b06brMlKgWOqzPTm68pD/D6eHxoEpttZrbdKBqZondi&#10;3ukr5Tf8J6vhT3kMhnenv7wfGHfFSkskcux77l63qa11CpPkuuM/XR/aQxaFCwYXJ4WADUSjMxb3&#10;72CW6vj1snOeSfD/AHG165gSDQ/5TjWcjhpMbUSDQot+mCWFf8Cfej7/ADR/+E+fzq/lW7Yqu2+1&#10;D1j2f8dTubH7Wx/dXW28qKGGPL56WZdt4bcPXu7zt/fuOz2WgppXdMfR5fHU/hk1VxUK76u3zs/l&#10;C/Kn4F4OfsLfp2Pvnps5ukwVJ2ZsrclNFGmRyskowuNzG0NxHEbso8tkIoJGZaOnyNHD4nvVEAM3&#10;vZXd99Q7q2FA2Qr/ALGuw3nSBMnRVKgCSUnwxTUdR4atJpApNkWRBY+r3Rd7qw9+9hX797979797&#10;FjonpvdPyG7l6y6N2Rkdn4fdva29MDsbb+V3/u3C7F2Xjsnn66Khp63cm68/U02NxGLpjLrkYmSe&#10;Wwip4pqh4oXX/VXW+e7h7J2P1btes27jtw7+3LidrYiv3duDG7V21RVuXqo6WGqzWfy80FFjqGAv&#10;qckvK9tEUcsrJG3vbhisbPmMlQ4qlemjqMhUxUsMlXURUtMjzOEDT1EzKkca3ufqT9ACSAfq2/FL&#10;4w/y5v8AhMP8D8z2N3X2JgYd+7kpcd/pk7ursbBL2f352JDSTVmM6u6f2j53zU23cXN5hh8FTP46&#10;eATZLJzqfu6xN+voLo34a/yN/ilkt59m7xxMe7M1BR/6SOz6qiik3z2zvGOnlqaHYnXO3vK2Skw9&#10;DJ5RjsVA2iGISVtdKP8AKKlfez94DB7M6N2pJW5OsiFXMqfxLKMgNdlqwKWSgx1PfyGGM38cSmwF&#10;3c/qYaz/AMzv5r//AApH+V/yK667/wDiF8Jf5gfxy+OXX2Qg3X0b1vsP4n967u272htvMUvlot3d&#10;55WHris233HHvLb9WjRUCh9vYylljOPRqsSZWqpI+Svz9/nSd/8Acmze3Pjt8Yfl30z0ztCriz/V&#10;uy9qdAdqbhw2+sLkYBJTbh7Tr49mVOF7ITcmIqFaOkAbD0MDoaNWqA9fP72CO5d/907gzNHl9u7Y&#10;3fhcNRuKjFUVJt/K1ENdBIt1qMrIKJoMkKmFrhOYUUjR6ryNsxfBX+bF0D/NJ2huv+Xl/Mm+N1Z8&#10;VvmPuzYcOG7X+F3yV2bufYOI7r25mcYMg+4+msZ2TS4XdtRHVUkK5amxFRo3HiFjFXQz10VE+TS7&#10;j4rfP/qT53bdz/w9+anS1T0L8j9wbTjxu/8A40d17bzm0sf2bhclQisbNdbUO9afGbglSenjGQgx&#10;02nNY4IKillqo6Zq5fexu2r2BiN+U9Rs7euFbA7kqKQRZDbObpp6SPJwyx6/NjUrViqCGUeRYzaa&#10;O2pCwXX70Lv+FAH8nPbv8pH5J7aw3V/a2D390Z3hj8zuzrDa2d3Tgp+7+t6LG1kVNX7e3/tqmlps&#10;pldtrUVBTDbmipIqXJCGanmWOqpXM+p9/Ny/lw4f+Xv3VhMbsXf2L3b1Z2hR5LcGxsDlc9ipe0Nl&#10;01FUxw1eH3bhIXgrq/CrNNpxubSnjgrRHLDIEqIGMvvZT+3OuIevc3BFQZCKrxWUSWooYJZ4jlKJ&#10;UYK8NXApV5ILm0U4UK9iDZlN6CfdSvv3sJPfvfvfvfvfvfvfvfvexF/IE/kldY/zid69zRdkfJ3I&#10;dOYLoCTYeQ3T1vsvaFJl+z9/bb3xJuCCLKbY3NuKuTa+1cfj6zbstPUVjYzPvTzywLLSItRC73Ff&#10;ykf5Ymxv5jm5uyY96d41nXGK6kfalZndl7Z27T5DfO7cLuh8vFHXYPOZmqXBYGko6jDSQzVDUOWa&#10;GWSISU6rNGze9jH1J1hQ9j1OSFbnHxsWINI89FTUyyV1XBVGYCSCeZxBAiNCQW0SkEi68g+/o7fB&#10;7+SL/LP/AJfSYfLdB/GfaNb2XiFR07u7WQdp9wPXqCj5TGbr3VFV02yaqeKySR7bpMLSOBcw6ixb&#10;c4+Ln8sD4SfEJcdX9S9I7eqt7Y4Ky9ob+Qb87FarAKtXUWfzyVEO2J5UsrphafGU7Acx3LE+9nO2&#10;t1fsjaHjkxGDp2rY7H+KV4+/yJf/AFaVFQGFKxH1ECxKf6ez3/I341dEfLjqLdfQ/wAkOsNq9u9U&#10;bzpft85tHdlB91TCeNZBRZnD10LwZXbm5sPLIZaDKY+elyNBOBLTzRyAMDWdzdKdU/IXrzP9U90b&#10;GwPYewNyweHKbe3BSeeDyorilyWOqo2ir8Nm8c7mSkr6OWCspJQJIZUcBvfvarzOExW4cdUYnNUN&#10;PkcfUrplp6hNS3F9MsbC0kM8ZN0kQq6HkEH380j+dR/wl173+Co3b8i/hlHur5HfEeiWvz+5Ntx0&#10;v8W7v6Ew8LvUVcu58Vi6aNuxOvcRSnyNn8bAKqgpklfJ0cFPTtkZ9Jn+Zl/Iq7W+Kw3B3J8a0z3c&#10;/wAe6VavLZrCpB/EO0Op8dGzTVEmcoKGFDvHZ+OpzrOWoohUUkKSNXU0UMLVkvvZJezOisrtX7jM&#10;7aFRmtvLrlmhC+TKYmMcsZ441H3lHGvPlQakUEuoA1nUv96+/v3svvv3v3v3v3v3v3v3v3v6nf8A&#10;wkN+c/8Asyv8uTI/GjdWV+87K+Em8BsaFJ5vLW13SvYkuY3Z1RkZ3eTWf4Rk6bP7fiiSMRwY/CUg&#10;1FnIG+N/wnf+U/8Apr+GdZ0lnq/7nevxh3ENrRrLJ5Kmq6y3jJkdwbBrJWZ9R/h1bBl8RGioEipM&#10;ZT8ksbe9ny+O+6v43sx8JUSaq3bFT9qATdmxlYZKjHueb/tus0IFrBIl/r7rw/4WrfBxcvsz41/z&#10;DNo4fXkdo5B/jP3RV0lPLLM+2c9Jmt69QZ6v8MfhpcfgtxJn8bPUym8k+boIAeEHsnn/AApo+La5&#10;DbXSnzB29jtVZt6sbpLsuop4ZHkbB5Z8nubrrLVfjTxwUeKzK5ailnkN2lydJED+ke/e0d8mtreS&#10;mwm8KeO70znCZNlBJMExlqsdK9hZUimEyFj9TKg9/PT96fnv3sn3v3v3v3v3v3v3v3v3v3v3v3v3&#10;v3v3v3v3v6fn/CX/APno/wCzsda434I/Kjen3Xy66d2uf9F29dyVt8t8jupNt0YDfd5KqlMme7g6&#10;0xcAGW1n7/NYWNMq33U9PmamPeZ/kY/zT/8AZnNlUXxU763L5/kN1xgj/cXc2aqb5Dubr3C01m+4&#10;rZ5C+V7F2TQxAZDUfu8njEWvPnlhyU6e9nm6M7U/vPRJtTPVOrcWNg/yGpnb9zNY6FedTsby5GiQ&#10;fuX9csQEnqKyMLFv5+H8mraP82X4xOdnUeHwHy/6Tx+Zznx63zVyQY2DcH3Ea1Wa6b3pkpAIzs/f&#10;ElLH9rUTH/cLl1iqkdad6+GqOT/Nm/ltbe/mA9HMduU2OxPyK6xo8llOn901DxUUWX8yLPk+t9zV&#10;rjQduboeBPBNIf8AcZkVjnVlharjn97WfbPW1P2Bgz9sscW4sYkkuHqmIQTXGqXG1Lnj7aqKjST/&#10;AJqSzfQuG+UH158NvlX2z8gch8Vet/j72tvD5F4bcWY2rnuoMNs/LT7z21mtu10mO3FFurHPBGu1&#10;qHbtVEwyFbkHpqKhRTJPLHGC3vQJ2d8bu++wO3avoTZfUO/tx9yY3M5HA5brrG7cyEu5cJk8PVPR&#10;5iPPUbRIMFS4eeNhV1NY0FNSqpeWREBb372QGj23n8hl3wFFiK+pzMc0lPLjo6aQ1MEsLFJhOlgI&#10;EhYetnKqo5JA9r/51/y9/lZ/Le7dxnSfy064bYO887s3Ab62/PQZbHbm2tuHBZulRqhsBuvCTVWE&#10;zFVtvMrUYrJpTyyCmyFJIFaSBoJ5ld8qviB358L+w6HrH5BbMO0ty5XbeJ3ViJaTIUecwWYxWUgU&#10;zHE5/GSz4vIz4XJLNQVywyOIayncAvE0Usnvczdez8/svIpi9wUX2lTLTQ1cJSRJ4JopV58NREWi&#10;kaGS8bgE6XU/UWJJV7LL797THv3v3v3v3vNT09RWVEFJSQTVVVVTRU9NTU8Tz1FRUTusUMEEMStJ&#10;NNNIwVVUFmYgAX95IYZqiaKnp4pJ555EhgghRpZpppWCRxRRoGeSSR2AVQCSTYe/e+1UsQqgszEK&#10;qqCSxJsAAOSSff0ov+E2H/Cdib4rxbU+fnzo2dTt8j8ri4ct0L0XuXGwVB+P2PyKw1NJ2JviirIn&#10;8PeFdR8UFCQDtSmmdpr5eTRid1j+Sr/Jxk6GjwHy2+VG24W7nr6GPIdT9V5uiimPUVHWLFNT7x3R&#10;S1CN4+0aqn4pKUgHAQyMZf8Aci+mg97Ot0r04cCKfdu6qZTmpIxJicVOgb+EI9mWsqlYG2UZf0L/&#10;AMo6nn9w2jvS/nJ/zeulf5R/xtqOxN2Nj9499dh0edw3xx6UM8oq9+bux1NTLU57cQpJYarE9Z7K&#10;mydLPm60PE7rLFSUzGrqYR7tQ/mR/wAxHrP+Xr0tNvHcBpNx9sbwpsrjemesjLJ9xuvcNHDAJstm&#10;Pt5Ip8fsjbMtdBLk6oPG7K6U8JNRPEPfvYqdk9iYzr3CNWVGipy1YssWFxlzqq6hFXVLNpIaOhpT&#10;Ipla4PIVfUw9/H7+THyU7n+X3efY/wAjfkDvXJb+7X7S3FV7i3PnshI/hiaZtGPwWCoNbU2C2rtz&#10;HJFQ4rG0wSlx9BBFBCqxxqPfzqO7u6+yvkT2nvPubt3c1bu3f++8xUZnOZasdvHGZTppMViqTU0O&#10;KwOGo1SloKKELBR0kUcUahEA9+9105vN5PcWVrczl6p6vIV8zTTyueBfhIok/TFTwoAsaLZUQADg&#10;e97n/hLR/IRm2dT7I/mf/MjZvj3Tk6Og3N8POpNy4+Bzt7EZCmjrMV8id042rSV49wZWmnSTZ1PI&#10;kb0FMf4vZpp8dJS7WH8iH+U1JtuHa/zm+SO29Gdraekznxy69zdHExw+Oq4EqaDuPPUVQrsmXr4Z&#10;VfbkLqjUkP8AuQs0ktG8HvZrOh+pjTLS763JTWndUn25j50B8MbqGjzM6Ne00im9MpA0L+59ShXf&#10;J97Xfv3s1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ss/wAv/iN0X85/&#10;j12H8ZfkXs+n3l1j2NixSV1PrNLmdv5mjcVW3947Ty0YNRg92bXyiR1VFVR3AdDHKksEksMgJfIr&#10;489V/Kbp/eHSHcm3IdybH3lQ/b1UOrwZLEZKnbz4jce38ggM2L3Bgq5UnpZ0uA6lJFeJ5I397ZNx&#10;bexW6sPWYPM0wqaGtj0sL6ZIZVOqGpp5BzFUQSAMrD8ixuCQfjy/zZv5VPfP8pr5L5DpLtVZN19f&#10;bljrtxdGd2Y3FVVBtbtfY8VWIfPGkhqIMLvjbZmigz+EM80uNqJI5EeeiqqKrqfnL/zAvgR2v/L+&#10;7tq+sd/K+f2hm0qsz1Z2dRUE9Jgt/wC1o6jxeVFczRYzdGFMkcWWxhlkkopnR1aWmnpqib3uuXsD&#10;YOW6/wA2+LyF6ijnDTYrKJGyQZClDWuAbiKqhuBNFclGIIJVlZth3/hOF/wo9qPjfUbJ+A/z43tN&#10;VfHiqmods9A9/bmrnmqOhqiZ0pcV112Llap2kl6VlkZYsbkpWLbSYiGY/wAF0tiLh/5MX852bpib&#10;bHxM+We55J+np5KXB9Sdt5yqaWbqiaVlgoNm7yr52Z5Os5HZY6KtkYnb5IjkP8N0tj/exi6Y7nOG&#10;NLtLdtUWw7FYMRl52JOJJIWOirZGNzjCeEc/8B/of2v83vtfNP4WfHH+Yl8cd2fHP5GbTo97dbb2&#10;o4cjh8xjpqWLcuytyxUs/wDdvsfrjcngrP4FuzBfeM9LVIstPUU8stNUxVFFUVFPNtj/ACY+M/TP&#10;zF6Z3B013Lt+m3Psrc9NHWY3JUckEea2zmo4Jf4LvPZma8VR/CtwYr7gtBOoeKaJ3gnSammmhk97&#10;NjubbOG3jhqjDZmnWqoqpQ8ciFRPSzhT4a2ims3iqItV1YXBBKsCpIPyI/5tP8ob5J/yl+96rr3t&#10;XG1W7um92ZLJy9F/ILEYuam2b2jt+l8dQKSpUS1abW7CwlJURpmMFUTNLTS/u08lVQyU9XN88X+Y&#10;L/Lv7q/l99rT7Q37RT7h633BW10nVfbuOoZIdt76xEGiX7edRJULgd4YunmRcjippGkhk/cheele&#10;Kok97rx7B67zXX2Wajr0aoxtQ7nFZeOMrTV0K2OluWEFZErDyRE3U8gspDGp72QD372H/v3v3v3v&#10;3v3v3v3v3v3v3v3v3v3v3v3v3v3v3v3v3v3v3v3v3v3v3v3v3v3v3v3v3uz/APk5fAPMfzJ/5hHQ&#10;vxpXH1lR11NuCLsTvrJ0rTwrguidhVlDlewJJK6mvNi6zdEMlPt3G1IDLFmM1Rlhp1EHm/lw/EnJ&#10;fNX5fdT9JrSVM2zZMvHvHtiugMsYxXVW06ilr93O9VBeShqc7G8OHoprER5LJ0+oab+/e1z1xtKT&#10;eu8MThNDNRmYVmWdbjxYqkZZKwl15RpwRCjfiSVff1J/53fzrwf8r3+WL3B2dsapxe0OxsntvH/H&#10;/wCMWDxYhxIx/ZO9MXU4HbdZtmipolpqePqvZ9BkNyRwBUhMGC8AILoDvcfzQPlVi/gv8HOxd8bW&#10;modu7yrsLSdRdG4qgEePFHvXc1BPicLUYSmgjEMKbC25SVmaSIBYjFivELFlB97Pf2huuLYuxsjX&#10;Upjp62SBMRg4o7R6K2pjaKBoFUWAoKdHmA4Forfke/ng/wDCVnEpnf55HxTy1bVVTVeA278ktwxO&#10;XEjVtbWfHDtfb0wrZJhJLIrQbillJBDmVFJJFwdO/wDkLY9cr/NJ6DyFVPO1RiMN3TmI2LhzU1NT&#10;0xv/ABEv3LyB3dWizEjkghjIoJNrg+9k76Fj8vaWAkdm1Qw5qYG99TNhq+E6ibk8TE/1v7+jh/PU&#10;zj7e/k+/zEa9KZao1Hxh7CwZiaQxBU3PSQ7akqQwSQlqNMsZgtrOUCki9xuafzUsq2G/l0/MWrWF&#10;ZzN0bu/FFGcxhVztPHhHm1BXu1MmQMgW3qK2uL3HvZze1JfD1zvFwuq+CrIrXt/n1EBb6H9Ikv8A&#10;429/Fn9/M99+91ne/e/e/e/e7B/5Y38ufun+aF8stj/GLp2CTG01ffc3anY9RQSV2B6k6rxVbRU+&#10;5t95uJZaZaqSBq6GjxtF5YmyOVq6amDxiRpYzffB34a9mfOj5AbX6O64ieigq/8Ac3v3ec1I9Viu&#10;vthUFTTQ5vdWTjWSBZ3iNVHT0VN5I2ra+ohgDIHLp72sNjbMye+twUuDxwKK/wC/X1pQvFj6CNlE&#10;9XKLrqI1BUW41yMq3F7j7AfWfXHw/wD5QvwWg21hp8P018Xvi713WZvc26M5NA2RyH2iip3DvHdN&#10;dBBTzbo7E3/uGoLusMXmyOUrI6WjgUNT06/RW2Rsz46fy7vivFhMbLjutui+itnVOUzmdykkTVlZ&#10;9uonzG5M9VRRQyZ3eO7sxNqYRx+Wsr6lIKeIAwwj3uxWhotudd7VEEZixmCwVG0s88pGt9PqmqZ3&#10;ABnrKuZr8C7yMFUfQezL9E9kZLuPpjqztvLbNynXdX2fsPbHYK7Ez1TT1W4to0G8cTS7gxW39zSU&#10;g+yj3Ri8XkIYsnDA01PBXrLFFLNGiyuNvVW9K3sjrTYfYWQ23XbOqN87Uwe712rlZoZ8xt6k3Hj4&#10;Mvj8Rm3px9smdoaCsjjrY4mkhiqlkRJJEUSN7294qtfJYygyMlNJRtXUkFYKSYhpqdKmNZo4Z9Pp&#10;E8cbgOBcB7gEjk6Mv847/hUp8x/hz/Mt7V+OXxMwXROb6Y+O1Vt3Yu66PsrZec3PU9hdirg6DNdg&#10;mszOF3dtXMYKh21mMu2DhgopYWFRi5Z3eVZljTVm/mP/AM9z5H/HD5s796Z+P2K6qyfWvTk+H2rn&#10;6beu2cpnJt4byGLpMnu81OSxm4cDkcVS4TI5FsXHFTSRkTUMkrNIJAi+9lZ7I733Jtve1fhtvxYq&#10;XGYZoaSoWtppZ2rKzxJJWapYqiCSJIJJPEApHqjJJN7Cgr+cj/woL7i/nA9NfH3pzdfSu3+iMH1J&#10;uzc2/wDfdFtDfeT3bt7tHfNbiKXb+zc9TYnMbdxWQ2fT7KwddmoIqWSvy5qGy7yGZdCIKlv5kP8A&#10;N67H/mLdbdQ9cZ/rPEdU4vr3cGb3buum27uqu3Bh99bpqcdBiNt5aHH5HD0FZt2HbOLqsnEkD1eQ&#10;MrZFnMi6VX372EvZHb2S7FxuIxtRjIcVFj6ierq1p6uSohr6po1hppVjkhjemWmiaUBS8l/ITfj3&#10;r2+6gPfvYP8Av3v3v3v3v3v3v3v3u1v4C7D7+/mu/Pb4IfEbuPtHtTuPZmO3ZtrYlNQb23puLdkf&#10;W3xx2VVVO/8AtLDbROcr66HbmLodg4HI/bRReOLypTwj0rCin7+Je1O2/n58svin8eux99b87I23&#10;R5/CbUgpNz7lzO4E2V0xtmebdu+8bt45Sqqo8NQ0u0sTWeCNNEfkWGMcLGo97X+0qTL7/wB27U29&#10;kq6vyVMlRDShKqpmqBRYWlZqyvjp/K7CFFpIn0gWF9I/oPf2l6enp6SngpKSCGlpaWGKnpqaniSG&#10;np6eFFjhgghjVY4oYo1CqqgKqgAC3v6YMMMNPDFT08UcEEEaQwQQosUMMMShI4oo0CpHHGigKoAA&#10;AsPfvdmAAUBVAVVACqAAAALAADgAD3oNf8LSPiBlcBlPiP8AzHuuIshhc3hMg3x37J3Nt41OOyuJ&#10;yuOqcp2Z0XuqPKYrw1dBkKCsh3JS/wAQeRJIpFx0UcgYRr71L/8AhS98da/E13x6+Z+zI6zGZTGV&#10;h6d3rm8P5qOvx9fRzV+9+q88lfQeOopKukqIs1B92zq8brRxo4IQe/eyl/JjbskMm3t50QeKWJ/4&#10;NWzw3SSORDJXYqcSR2ZHRhOusm4OgA/T3oZdpdr9n94b93H2n3L2FvTtXsrd9YlfunfvYW5cvu/d&#10;2fq4qeGjglyufztXXZOs+1oqaKCFXkKwwRJEgVEVRqg783/vntHdmZ352TvDc2/d7biqVq87uzd+&#10;byO4tw5aojhjpopK/LZWoqq2p+3pYUiiDOViiRUQBFUD3sqFfkK7KVc1fkqypr62pYPPV1k8lRUT&#10;MFCgyTSsztpVQBzwAAOB7D/2kffvcP37373737373737372cn4RfP35Vfy6uzt09x/EPslerux93&#10;9c5nq3L7hl2vtTeUTbTzma27uGrhjwO9sNuHbUtdDl9q0U0E09HM0LRnSBqPsyPxg+W3ffw33xnu&#10;yPjxvVdi7z3Fs3JbDyGYkwWA3JGdv5XJ4bMVEaYnc+NzGEkqo8jgaaSKWWmlMRQ6Ryffval2vu7P&#10;7NrqjJbdrfsa2popaCSYwU9SPt5ZYZmAiqo5oC4kp1IJU2t7tZ/l4f8ACgz+YD1V/MM6J7u+UvzL&#10;777a6MzPYGI2n3515vjsHN5TqsdX7yqoNv7p3NiOrEqqXYG39wbEpKsZzHz4ugx9QanHiAzCnqKi&#10;OQ/Pw8/m9fLnYPzB6q7Q73+SfbPYPVmS3djtv9tbO3Ru/KV2w/7jbkniw+dzmO2Gs8G0sRl9qQVA&#10;ylHLQ0lJMZqMRGQQzTI/va+2d2/u6g3hispnty5bIYqWsjp8tR1VZLJQfY1LCGeeOg1LSQzUit5U&#10;MaIbpa+kkH66UUsU8UU8Esc0E0aSwzROskUsUih45YpEJSSORCCrAkEG49/QzjkjljSWJ0kikRZI&#10;5I2DxyRuAyOjqSro6m4I4I9+92GAggEEEEAgg3BB5BBHBBHsOOvO5Ore2KzfuN663zt/deX6s3xm&#10;utuysHjawDP7D3xgKh4a7bu7cDUrT5jA1lRThKyhapgjiyeLqKevo3noqmnqJEZs7sjYnYFRuyi2&#10;bunEZ/IbD3Rk9l71xdFU2y+1N0YmZo6rD7gxM6w5LE1M0QWppTNEkddQzQ1dM0tNNDK/vcKjyVBk&#10;Gq0o6qGokoKqWirYkb96kqoTZ4aiJrSRMRZl1AB4yHW6sCdU7+dN/wAJYOlvmT/e/wCR3wOptp/H&#10;v5R1f3+4dzdY+GPBdG955d71NbKaSggNN1V2JmHDP/EqOH+D5KtbVkKeGaoqMolB38zH+Q31n8kf&#10;7xdz/FKHb/T/AHtUfd5jN7H8SYrqztPIt+9UyGnpIjDsLeOSYM33tNF/Dq2pN6uGKSaauX3sA+zO&#10;hsZuT7nNbUWnw+dbXNPQ2EWKysn6mOlBpoKyU/21Hjdv1gEmQfNj756A7p+L3a27uj/kH1puzqTt&#10;jYuQbHbn2TvLGSY3K0MhHkpa2le8lFmMHlaZlqKDJUUtRj8jSSJUUs00EiSNpV9sdR9mdF7+3D1d&#10;2/sncHXu/wDatYaLObY3JRPRV9K5GuCqga70uRxdfAVmpK2lkmo6yndJoJZInVz72SrLYjJ4LIVG&#10;LzFDUY/IUr6J6WpQpIp/ssp5SSKReUdSyOpBUkEH2D/sOvfvbd72HP8AhMP85X+GH81XqLB7hzK4&#10;zqn5XQt8ZuwVqpymPp8vvfIUVR1LnZEZHp4qqg7UoMXQtVSGMUuOylaxdUZwbhv5G/ylb41fPbrz&#10;F5jJCh2D39E3SO7xPKVo4cjuispZuvsq6lWhjnpN+0lDSmdyggo66pJYKWB97GLo3dJ21v7HRTSa&#10;KDPj+B1mo2QSVTqcfL9LBkr0jXUbaUkbm1/f1D/5h3xI2987fhL8lfibuKOhC9zdW57Abar8jGJK&#10;Pb/YmNWLcfV+65kKOSu0+xcNi8kQoDEUtgRe/vem+Yfx7w/yr+MPdnx+zKUtuydiZbE4SrrUD02I&#10;3jRLHmdi5+RdLErt/eWNoa2w5IgsCL39+9np3jt6Hde2M3t+YJ/uSoJooHcXWGsS01DUH/qHrIo3&#10;/wCQffw9N2bV3FsTdW5tkbvxFZt/duzdwZnau6MDkUEWQwm4tvZGpxGbxFdGrMsdZjclRywyqCQH&#10;Qi/v5dW4MBmdq57N7X3FjqnEbg23l8lgM7iaxQlXi8zh62bHZPHVSAsEqaKtp3icAmzKffvdXVRT&#10;zUlRPS1MbQ1FNNLTzwuLPFNC7RyxuPwyOpB/xHtP+2j373h9+9+9+9+9+9+9+9+9+9+9+9+9iJ1J&#10;2z2N0R2dsTuXqLd2Y2H2b1nujEby2Ru/A1Jpcpgdw4OrjrKCtp3s0c0fkj0TQSq8FRCzxSo8buhW&#10;PXvYG8uqd8bU7J683Dkdqb42RncduTa+4sTOYK/FZjF1CVNJUwtykia00yROGimiZo5FZGZT73Mx&#10;+QrcVXUmSx1RJSV1DPHU0tRE2mSKaJgyMD9CLixBuGHBBB9/Zm/k0fzE5P5ofwH6q+UmY2fJsbf1&#10;RWZvrrtfBU9NVw7bfsvYklLQ7jzeyKisBkq9n7kjqoMhSprnbHvUyY+Saeajklf6T38tn5jv86fi&#10;ZsLvbI7dfa27ZanKbN3/AIqGCojwrb22o8FLmcnteapBeo25mkniq4F1SmjaZ6R5JZKd5G97so62&#10;3kd9bSoM9JTGlq2aWjyEQVhB97SFUmlpS3LU0wYOvJ0aihJKkk+u/NxdJdA7b7K767EyHXXU22sZ&#10;hYtxdsdr7hGB2pSjC7cpjT0eQ3nuudKSSthxlPJ4KUVM0jKZFihGp1Umx3XmesOpMLvXtjeNZs3r&#10;7CUOMTMb/wB/5gYnAQDGYaEw01ZuXPyrTvUx0MT+KDzyOwLiOMXYKfe1ZVzYvEQ1uWrHosfAkQmy&#10;GQm8VOvihWyvU1BClggNl1E/Ww9/Lw/4Uefz1Orf5qO69k9HfHnqrCx9B9C7uy+d2t31vPAzU3bv&#10;Ymdr8e+Gy0u1qeoMFT1/1TlYFjkONqUkyOWlpKOrq1o3gSkj0Wf5zv8ANS2J888/tjq3p/YWMTqX&#10;qfcOQyuC7Y3LiZIOw945WrpGxuQkwUUxin2jsGviVHNFOr1mQkp6eoqBTtEtOnvZFu5+1KDftRTY&#10;rD0EQxGJqZJYMtUxFcjWSuhikMAbS1Hj5BY6GBeQqrNpICjVv90S+/ewI9zMdjshl8hQ4nE0NZlM&#10;plKymx2NxuOppq3IZHIVsyU1HQ0NHTJLUVdZV1EqxxRRqzyOwVQSQPcmjo6vI1dLj8fS1NdX11TB&#10;R0VFRwS1NXWVdTKsNNS0tNCrzVFTUTOqIiKWdiAASffvfJEeR1jjVnkdlRERSzu7EKqqqgszMxsA&#10;OSff0jP+E4v/AAnAi+NUWzPnr8+9jxz/ACLnjo9ydC/H/dNAskXQUUirUYzsLsbE1aMkndkiMsuO&#10;xkykbRBE0y/xrSuI3SP5Mn8mCPpOPbXyw+Wu10l7llSmzXU/UedpFePqWN1Wai3fvPH1ClX7OdSH&#10;o6KRbbeFpJB/EtK4/wB7Ol0x0uMIKbdm7aUHMkLNicROlxiQeUrK2NhY5MjlEP8AwH+p/c/zexJ/&#10;Nd/mndB/yovjPme7u2a6h3B2DnYclheiuk6bLJQbq7h35T08TrjaIx02QqMPtHA/dQ1GdzUlO9Nj&#10;KV0QCWsqaOlqbi/n388epfgH0jkuz+wKqly+78rHW4zqrrGHILSZ7sbdcMKMtFTFIKubHbexXnjm&#10;yuTeFoKKBlWz1E1NBN72Me/9+YjYGElymQZZquUPFisYsgSoyVWFBCLZXMdPFqBllIKop/LFVb4/&#10;Pzc+bnyH/mD/ACH3n8l/kvvObdm/t2TCmx+PphPSbS2DtKknqJcD1/1/gZaiqj27s3bsdU4p6cPJ&#10;NPNJLVVUtRWVFRUS/Om+T/yf7h+X3cO5e7e7dyybg3buCQQUdHAJafb+09v08sz4raO0cU806Ybb&#10;eGSdhFEGeSWR5J55JqmaaaT3uundG6MxvDMVObzdSairqDpRFutPSU6ljFR0cRZhDTQhjYXJJJZi&#10;WLMdoz/hND/wnvm+VGc2h/MC+a2y2Hxi23kos50D1Pnl8Z7+3ZgcqFg3nu/DzQO0/Su3slQuIaSZ&#10;o13NXQhZFkxUcsdfev8AySf5QUvfOU278uvk1tkjo7C1qZTqTr/LDQe29wYmvtFuXcWNkiYy9Z4e&#10;tpWEdPIUGbqo9Lq9Aki1fvY7dJdQHPS0+79z03+4OFxLiMfLx/F6iKTipqYyDfGQupspt52HN4wQ&#10;/wBLRESNFjjVURFVERFCoiKAqqqqAFVQLADgD3uyqqoqoiqqKoVVUBVVVFlVVFgFAHA9+9nZAtwO&#10;AOAB+PfL33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J&#10;b8+PgP8AHP8AmQfHPdnxr+Sm01zm1c4pyW2Nz40U1LvbrDe1LTVEGE7B6+zc9PUnDbmwxqXX1JJS&#10;11LJNR1kM9JPPBIWj5Z/Ezpr5odNbg6U7r2+MpgcoDW4POUQgg3Psbc8EE0WL3ftDKSwzHG5vGmZ&#10;hyrwVUDyU9RHLTyyxP72md27Sw29MNUYTN0/lgl9cE6aVqqGqVSIqyjlIbxzx6v8VZSVYFSQfj1f&#10;zM/5Z/yM/la/JHOdA994RqjGVbV2a6k7WxFLUjY/cWwo6vwUm59sVkykU+SpBLHDl8VKxrMRWt45&#10;NcUlPUT/ADm/m98I+5fgj3RlOpO2cYZqGoNVk+vd/Y+CcbW7H2mlR4qfOYOpkBENbTh0jyNA7fcY&#10;+pOh9UbwzS+91zb42Rmdh5qXEZaLVG2uXHZCNW+1yVIGss8DH6OtwJIz6o24NwVJ2RP+E6n/AApM&#10;f4tw7R+C3z/3hkMh8cfJj9u9E995qWfJZDoMzTxUdBsHsKrkaSsrek4/IBj8gfJNtQL4XD4gx/wq&#10;6P8Ak3/zqG6Jj298V/lxuOsq+mddJh+qu2cnJLW1nU3lljp6TaW76hi9RU9ZJrApKs65cAB4mDY7&#10;R9h72NPTfdX8CFPtXd1S74a6Q4nLSku+JuQqUlYxuzYwX9D8mn+hvHbx/QE+UvxV+Nvz6+Pe4eiP&#10;kLsnb/bnTHY2Px+VgVKz9ylqlh+823vnYm68ROtdgtwY5anzUGToJ1YxSshMlPNLHJty979CdK/L&#10;XqDMdU9wbYxHYfWu8qOjr4lWp9dPUCP7nC7p2pn8dKtVisvRLN5KSupJVYxuykvDJIj+9m5z2Awu&#10;7cPNisxSw5HGViJILNyrW1QVVJURnXFMmq6Oh+htyCQfk6/zpP5GPyE/lH9mnKznKds/EffGckou&#10;o/kDSYxIFp6ypWsrKXrftWhomkg2r2Rj6Cldo5AExuep4mqqEq6VlFQ6AH8y/wDlZdv/AMvXe5yE&#10;pruwfj1unKPTde9u09EsQhqZxUVMGy9+0lMXiwO86SkgYo9losrDG09KVZaimpfeyAdmdWZjr2u8&#10;h8mQ29VSlcfl1S2lm1MtFXotxBWoimx4SUDUvOpUow91Y+/ewr9+9+9+9+9+9+9+9+9+9+9+9+9+&#10;9+9+9+9+9+9+9+9+9+9+9+9+9+9+9+9/T6/4SAfy6h8c/hbuX5t79xLU/afzMqoV2VHWQvHV7d+P&#10;mxspkaLbXjjlVZKabsfdi1uYlIvHVYqDESr9DfeX/wCE63w3HTXxnzfye3ZQGHfnyTniG2UqI2So&#10;w3UO1a6spcJoSRQ8Mu89wLU5JyLpPQRY5x+ffvZ5vjrs3+DbZn3PVx2r9ysPtgws0OHpZHWCwPKm&#10;tqNUh/DRiM+9eX/hXr/MIf5K/O/CfEDY+aaq6o+FeJqMLuGOiqzJjc93/vmkxuV39WSiEpDUtsbA&#10;RYzARpKrS0OSgyqqwWdl909/8KI/l83dfysxnx12vkzPsH4zY+XG5hKaoL0WW7c3TT0Vfu2pkEZW&#10;KY7WxKUOIRXDSUtbFXqGAlYe/ewe+RO8P43uuLbtLLqx+2YzFMFa6S5eqVJKtjbgmliCQi/KOJB+&#10;fYP/APCQvDHJ/wA5HZ1aMatcNu/H3vXMtVNSpUHDCfDYjb/8SSVkY0LSnOij8qlSRVmO9pCCHX/C&#10;d7Gmu/mQ7bqhRCqGG6h7VyRnMCzHGiXG4/EferIVY0pkOVFN5AQSKgpezkH3tu+O8evsimbRr8OH&#10;yshbTfxXjjh13/s38um/+1W/Pveq/wCFKudg27/JC+eeQqZqiCOo2f1RglemDmRp90fITqPbNLC3&#10;jZW+3qarLpHN/Z8TNcEXHval/nX5WLDfyvvlfVzSzRJNtzYGKDQatZlzvcHXmEgibQQfDNPkFST8&#10;eNmvcXHv3s1Pdcqw9X7sdiQDTUEV1vfVPmMdAo4/BaQA/wCHv46vv5xnv3uuL2KHSnS/aPyL7Z6+&#10;6M6U2ZmOwu1u0t0YzZ2xtnYKJJMhms7lphFBGZZ5IaLHY+kiD1FZW1UsNHQUcUtTUyxQRSSKuusu&#10;tN9dydgbQ6s6y21kd37+33naHbm1tuYqNXq8nlchKI4kMkrxU1HR06apqmpneOmpKaOSaaSOKN3X&#10;3ufjMZX5nIUeKxlNJWV9fPHTUtNEAXllkNgLkhURRcszEKigsxABPv7EX8mP+U91T/KH+JFH1rR1&#10;G39w95b6p8bvb5PdzU8Rp4t3bzoaCoaHA4fI5KOmr6fq/rSmramjwkMy06uJKrIywQVWQqk9/Rt/&#10;lrfADYP8vD4902yqebEZjtLdUVFufvLsqKMwx7h3JS0kpjxOOrK1IauHY2yYKmamxkcohDB56x4o&#10;p6udffvdjfWvX9B13t5aJTDNlaoJVZzJAWFRUqhtDG7gOKGiVisQNr3ZyAzt71QPnv8AzG6n+fv/&#10;ADdviZ/K5+Oeaqq74B7T+Q2Iquycni6mc0PySg6tfIb17c39VtRPJS1XXOD2FtXK0m0IZdcNVNL/&#10;ABSc6qmlhoqA/ll8zJv5tf8AMO+P3wU6ayc9V8Sdv9wY+fetdQzy/a90xbEas3N2Fu2oNMzwT7Nx&#10;e08BX0+3Y5NUc8sn38pvNBFS+9gBuzebdt9h7f2JhpWbaVPmI2rZEJ0ZoUGupyFW2klWooqSnkWm&#10;B4YnyH9Shd+T5Ady7U+N3Qncvf29AsezOjuqd+9q7ihjnho2mwfXu1cpuitoKSWRWiiqqymxRggG&#10;lryuqhWJAO2f272TgOlupuye29ygJtrq3YO7N+5iJJY6ZpMXtDA12dqqSnkdWjSepgoDFENJvIyg&#10;Akge/ezaZfJU+FxOSy9TxTYvH1dfMAQt4qOnknZFJ4DMsdh/iffwpu1uyt1dzdo9k9wb6rmym9+1&#10;t/bx7K3jk3LF8jurfW4sjujcNcxdmctV5fKTSG5Ju3J9/Ky39vXPdlb63r2Luqqau3Pv7du4967j&#10;rWLFqzPbqzFZncxVMWLMWqMhXyObknn373VXX1tRkq+tyNU/kqshV1NbUuf7dRVTPPM//IUkhPtA&#10;+0l797ie/e/e/e/e/e/e/e/e/e/e/e/e97n/AIRPfDeTOdlfKr557ixmvF7E2/jfjP1dWzIstPLu&#10;zd0mH7A7VrKbUn+TZTbm2MbtymWRW1NTbgnTgE32sP8AhMf8b3ym9e+/lfmaHVQbUxFF0jsWpkQS&#10;Qybg3C+O3dv2og1L+xX4XB0WGhVwbmDLyr9Cb+9ms+Me2zLW5/dkyXjpIUwlAx5BqKgx1ley8cPD&#10;AkK3/wBTMfexl8r/AOajt/o7+fP/AC+fgfUbikotr9qfH/uPA9lRrVRnCx9jd75/alZ8faTKwvUq&#10;ibkp8z0BUY+jtGZ0i3olrx1DEXLd/fPPEdW/zX/iF8Upsy9Ngt+9R9kYreqLOhxibz7Vy2Aqeoae&#10;vjadVXNRZLqOakprIZVj3KtvRMbe9jLuDfsOL7Y2htQzFYK/EZKKuGr9oVuVmp2xCyAsB51kxBRe&#10;LgVP9D7Pb/N0+GUPz8/lz/Kj4xU2PhyG8d4da5DcHVIl/beHuHr2aDfnV6R1avHLQw5TeO3qXH1c&#10;qE/5BWToyyI7xuar+YZ8a4vlt8Ne+ejoaOOr3JuPZVZl9gh/Q0fY20JIt17FVKgMj0sdfuPDwUlQ&#10;6k/5JUyqVdWZG97VfYe2hu7ZuewaoHqamiebH34tkqMiroQGuCgkqYVRj/qGI5HHv4lc0MtPLLBP&#10;FJBPBI8M0MyNHLDLGxSSKWNwrxyRupDKQCCLH38xKSOSGR4pUeKWJ2jkjkVkkjkRiro6MAyOjAgg&#10;i4Pv3usQggkEEEEggixBHBBB5BB94/fD3731797979797979797979797979797979797+wl/wAJ&#10;uvnMvzk/lV9FZTP5aPI9q/HenPxl7VR545K+XI9XYzF02xdwVgISpnk3R1ZXYSqqKp0tPkjWKHdo&#10;nb39GL+S58ph8pfgV1XXZbIJWb+6dhPSG/VeVHq5KzYtDQw7Vy9QDpnlfO7DqsZUSzstpa37kBmK&#10;MffvdjHS26f707CxUk0gevw4/gdfyC5egSNaWZvoxM9A8TFj9X1fWx90Cf8ACl3K/Kb+U/8AzFuh&#10;P5r/AMJd75braX5KbNp+qO9qOmphkOv+wOwenaWjhwmH7b2zNNHi924nfPVdRR0tHBPH9zRvtaar&#10;pKinqlhliqR/naV/e/wB+ZHU3z9+MO6MhsqTuvbcWwO1aaCEVm0d3bv65gpo8ZjuwsHJIlBuHH7p&#10;2FNTQU0UqeemfAyVFPNDOscie9hJ3bJnuv8AeWJ3/tiqkojm6YY/Kqq66OsrMaqiKPIQEiOojqqA&#10;qqgjUpgLKQ1iLvv5Nn/Cij4sfzSsbhOqd5vifjt8zYqFlyXSe4cwp232ZPQU/mr850TujIND/eiF&#10;6dGqZtv1JTcGPiScrHXUlLJkXtB/lufzjuh/ndRYzYO5Gx/TvyUSlYVvWOXyI/gu95aSLyVeU6qz&#10;tYY/47E0KmeTETlcvSIspCVVPA9Y3vYodbdx4HfiRY+pMeH3KE9eMmk/Zrigu8uKncjzjSNRha0y&#10;AHhlUuT5/wAy7+U38Pv5qPVQ2D8kNjrDvTAUNdF1d3ntGKixfbXVlfVq7k4DcElNMuV2zU1TCStw&#10;WRSpxNawEhhSpjgqITX/ADa/l/fHT56bCG0u6NrrFubEUtUmxe09vJTUPYOw6uoDNfE5d4ZRkMJP&#10;OQ9ViqxZ6CpIDmNZ0imj97Vm9+v9ub9oPtM1S2qYVYUOVpwkeQoHa5/ZmKnyQM3LRPqjb62DAMPl&#10;kfzY/wCSL8wf5TW+pD2fg27L+O+fzUuN61+TWx8XWnYe4Wl8k+OwG86JnrKrrLsKWhQs2IyMrw1T&#10;wznG1eRgp5Z10PP5gH8sD5F/y/d1Od84tt7dO5fJyUWye79r0FSdqZgvrlo8RuWlLVFRsfeD0qkt&#10;j6x2jnaOU0VRWRQySr72Q7sDq/cfX9UfvovvcNNKUos5Sxt9pNflIalbs1DWFf8AdbmzEHQzgE+6&#10;esdkchiMhQ5bE11Zi8pi6ymyONyWOqZqLIY7IUUyVNHXUNZTPFUUlZSVESyRSxsrxuoZSCAfdc9H&#10;WVeOq6XIY+qqaGvoamCsoq2jnlpqujq6aVZqaqpamFkmp6mnmRXR0YMjAEEEe/ew5R3jdZI2ZJEZ&#10;XR0Yq6OpDKyspDKysLgjkH39tz+VB80qL+YJ/L4+MPym+8pandm++ucdiu1IKSOGmjx3ceyZJdm9&#10;qU0dBE7nH0NTvXB1lXQxPZjjamne1nBP08vgF8mKb5d/EHo3vj7iCbcG6tm0dBv2KnSOFKPsfbDy&#10;bb35AlJGzGjpZtzYuoqKWNrMaKeFvow9+92e7A3Mu79n4PPalaoq6JI68KAoTJUpNNXqEBOhGqom&#10;ZB/qGB/Pv5xv/CsP4OS/FL+aDuXuXbmH+w6t+a23x3lgqimp2ixtP2jRS0+3e8MGszIn3GYqNzpS&#10;7mrCC6r/AHqiGq91XTL/AJ/3xbk6C+c+a7Jw2N+02J8msQO0sVNBCyUUW+qV4cP2jixIyr5sjNnV&#10;gzlTYsB/Ho+fqq+9ky+QG1jgN9T5KGPRQbnh/isRUWQV6kQ5SK9heQzhZ2+v+fHvWJ90ce/ewN9+&#10;9+9+9+9+9+9+9+9+9+9+9+9mY+GvX3QPa3yo6H63+U3a+U6O+Pe9eyNv7e7W7Xw+MospXbM2vkKg&#10;xTZC2SqIMdiKOpqzFTVWWqFqYMJTTyZCSlrEpjSzDb8bdodSb+756o2X3xv+v6u6g3NvTEYjf2/s&#10;bQ01dVbawVXN45Kz/LZoqPHU01QY4J8hMs8WMglereCoWAwSe9vm2qPEZDPYmiz2QkxeHqq2GHIZ&#10;CJFd6aBzYv6yEjVmsrSHUIlJcq2nSfsPd8/KT+Xl/JH+FmyZNz5HafS/Q3X21/7sdH9SbDiocjvL&#10;surx9ImQ/gXW23PvYa3e+6M5U161mUy9VUCA1Nc1fla6ITSVDfRr7Y72+Hv8sL4z7YfOVm3+tOqN&#10;o4L+B9Xde7USlrNyb2qKOnWs/hWysN91HVbnzuUnqxU12RnmERnqjV19UgleY+92NZbO7P6w2zSm&#10;d6fGYmjg8GLx9IFeprmRQ/ioodQaqnlZ9UkjG2p9cji5b38vj+cB/PH+U/8ANr7AkpN3VdR1R8Yd&#10;rZybI9XfG7bOYqKjb+PkiElPQbs7HyscVD/pF7E+zkZRW1EEVHjllljx9NTLLUNPovfzFf5pHfP8&#10;wbdz0+4aibYHRuCyklZsTpbCZGabEUbxh4aXP7zr0jpP75bx+3dgKqaKOnoxI6UkEAklMvvZF+xe&#10;0s92DVlahjj8FBKXoMLBITClrhKitkAX7ys0n9RAVLkIq3N6UPdZHv3sMfas2JsPevaO89r9c9cb&#10;U3Bvrfu9s5jts7Q2dtTE1ud3JuXcGXqY6PGYfC4jHQ1FbkMhW1MqpHHGjMxPtQbU2pubfW5cFs3Z&#10;mAy+6t2bnylHhNu7cwFBU5TNZvL5GdKahx2Mx1HHLVVlZVTuFREUkk+/e5FJSVVfUwUVFTzVVXVS&#10;pBT01PG0s080jBUjijQFndmPAA9/Ti/kAf8ACbDZ3wQpNofLv5rYXA7/APmfPDRZ/YWwnkp83sv4&#10;uvPSS6FppqaqqsHvTuKOOqH3OXUTUGEqEEeKZ5IzkqjeF/lH/wAlTbnxTp9u/If5NYzE7u+SssdL&#10;l9p7TZ4cntnoppaeTSIZYKifF7m7GRJ/3siBJSYyVQlAzOn3s3vZ4eo+lKbai024tzxRVm5SEmpK&#10;QkS02CJU2ClWaKpyQDeqTlIiLR3I1m4r+bT/ADePjZ/KX6Iquwu1slS7u7j3ZjcnF0X8fsRlIabe&#10;XaO4KXx04q6lhFVvtbr3CVdTG+YztRC0NNF+1Tx1VbJT0k1jv8wT+Yh0r/L86pn3hv6tg3D2Pn6K&#10;uj6r6ix1dHDuTfeXg0Q/cTEJUNgtoYuomRsjlZo2jhj/AG4Unqnhp5PexI7B7EwnX2KasyDrUZKo&#10;RxisRHIFqa+ZbDUeG8FHEzDySkWUcAMxCn5Evzg+c/yR/mG9/wC6vkb8nd+V28d67gmlpsJhopau&#10;n2X1vtJKqoqcT1/1ttuerq6fa2zcJ9w/ip42eapqHlq6uWpraioqZfnjfKL5T90/MLtzPdzd47rq&#10;tx7my8kkGLxsclRDtnZe31nlmx+0dl4WWoqIcFtvF+ZtESFpJ5WkqKiSapmmmk97rw3TurNbxy9R&#10;mc5VtU1MxKxRAstLRU4YmOjooSzCCmivwBcsSWYsxLHYy/4Trf8ACdbNfO3Nba+ZvzN21lNvfDHb&#10;2UXIdfdfZBavE5r5Q5rE1ZVgGU09djek8bXU5jyGQjKS5uVHoqJwgqamC5b+Th/JwyfyryeE+Sny&#10;UwldiPjViK5avaG0KtajH5PvTJ4+oIIBBhqqLrGiqoSlZWIVkykitTUzBRPPF72M3TfTcu65YNy7&#10;lgkh21DJro6N9Ucudljb/YOmMRxZ3FjKRpX+0w+npg8Hhds4XD7b23h8Xt7bu3sXj8HgMBg8fSYn&#10;C4PC4mkhoMVh8PiqCGnocbi8bQ08cNPTwxpFDEioihQAN5PF4vGYPGY7C4XHUOIw2IoaTF4nE4uk&#10;p8fjMXjMfTx0lBjsdQUkcVLRUNFSxJFDDEixxxqFUAAD372eSKKKCKOCCOOGGGNIoYYkWOKKKNQk&#10;cccaAIkaIAAAAABYe3T3O9+95P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ZLfnx8B/jn/Mg+Oe7PjX8lNprnNq5xTktsbnxopqXe3WG9qWmq&#10;IMJ2D19m56epOG3NhjUuvqSSlrqWSajrIZ6SeeCQtHyz+JnTXzQ6a3B0p3Xt8ZTA5QGtwecohBBu&#10;fY254IJosXu/aGUlhmONzeNMzDlXgqoHkp6iOWnllif3tM7t2lht6Yaowmbp/LBL64J00rVUNUqk&#10;RVlHKQ3jnj1f4qykqwKkg/Id/mqfym/kx/Kc74fqvu7GruLr7dc2YyPSfeW36Koi2R2xtXHVvgM0&#10;Gt6n+7e9sTTzU5zOAqJpKrGyTxuklRRz0tZUfPA+ev8AL+7u/l/9rNsLs+iXMbQz8mRrOse0sRTT&#10;JtfsDA0dT4jLFqab+C7nx8MsJyWJmkeeieVGV5qeWCom97rv371/m+v8saDKJ5qOoMj4vKQqRS5C&#10;nRrXFy3hqowR5YSSyEjkqVY3CfyCf+FI2+/5fFdtb4p/MDJbi7J+EtbXJjdr7lC1m4N/fGafI1NL&#10;Elbt6N5pq3cfTtIfJLX7ehV6vHh3qsUGdZMfXWMfylf50m6viDV4LoL5FVuZ3r8YqqqWiwWaAqcv&#10;uzpGWsmgjWpw6NJJU5nriA65KvDxq1RSBmnoAzB6Oq97EbqTumr2g8GA3HJNW7YdwkE/qmq8GXZR&#10;qhFy82NXkvCLsly0fN0b6WdbRfHH5v8Ax1ekrIeufkZ8Z/kDsWKTSxx27+vuxNk56KOopqiGVDLT&#10;zKsiJLDLG0dVQ1kKujRVEIKbslTTdMfKHptqepj2b3L0j29tWN9JNHuLaG8dsZaNJoJonUyRSKrq&#10;skciFJ6WpiDKY5owV97Oyy4XdGGKsKLM4TL0oP8AYqaOspZQGVgRcHkAgizIwuLEcfNQ/nq/8Jmu&#10;1PgHNuz5QfDej3N3R8MFapze6NsiOqz3a3xspBeWtG6lgSWq3v1TQreSHccSfdYynDR5eJUgGUrd&#10;J7+al/JE378SZdwd5/G6mznZfxqBmyedwYSoy2/ulacXkqf48sSvUbo2DSi7x5qNfPQw3TIRqsQr&#10;qn3sk/avSFftI1Gd22s+T216pZ4LNNX4Vfq3nsC1Vj1+omA1RrxIOPI2pn71+vfvZfvfvfvfvfvf&#10;vfvfvfvfvfvfvfvfvfvfvfvfvfvfvfvZ+f5YPwf3R/MU+c/x8+J+3o8lDh+wt7UVV2buDGKvn2b0&#10;9tk/x/tHdaTzRyUdPXY3aFBUpjhPpiqcrNS019c6gm0+DPxdzvzH+U/UHQGHStjx28Nz0s+98vQq&#10;PLtvrnCH+Lb6z6yyI1PDVUW3aWdaMS6Unr5IIb6pVB97Vuxtrz7y3Vh9vwhxHWVStXTJ9abHQfvV&#10;9RcgqHSmRgl+GkKr+ff18/nf8oOqP5Vn8u/tXvDG4Pbu3tn/ABw6dx20Ok+uEMlFhMhuikxlBsLp&#10;DrDF00DtWriajOyY2ikEAeSkxkc1Q1o4HZfolfK3vPYHwK+HW/e0aLF4fD7c6Y65otu9Y7MUvTYy&#10;sztPRUm0+r9jUMETNVDHzZV6Kmfxanp6FJJj6ImYe92J7rzuP2Fs6vyiRQw02FxqU+MohdYnnVEp&#10;MXQxqPV4zKUU2uVQE/QH38Tve+9d19k703f2LvzPZDdO+N/boz+9d57ny0onyu4917qy1XndxZ7J&#10;zhVE2Qy+Xr5qiZ7DVJITb38x7dG5s/vXc24t5brytZnt07tzuX3NuXOZCTy1+Zz+eyFRlcxla6Wy&#10;+WsyORq5JpWsNTuT797rGqqmoramorKuV56qrnmqameQ3kmqJ5Glmlc/l5JHJP8Aife1p/wjDwbZ&#10;b+a/2dXrUrANsfCHtzOPEYzIaxajt74+7aFMjB1ELK+4RNqIYERFbeq4vz/4TVYtsh8/d8VYmEQw&#10;fxf7CyjIULGoWbsTqHC+FWDL4yrZgSaiDxGRbm497H341ReTf9c97eDa+RlItfVfI4eGw/pzNf8A&#10;2Hvbp/4Vb7hfC/yRfk5jVrqWkXd29fjpt6SCoanWXJpTd/dd7rFDQiY+R6qOTbC1JEX7ngp5CfQH&#10;97DX8/bMNjP5YHeNEtVBTjcO5um8O8UzQiSuWDtvZ2fFLSiT1tOj4MTkR+vxQuT6Q3v3sw/fs3i6&#10;vzialX7ipw0JBtd9OXo6jSl+Sw8GrjmwP4v7+R4iPI6xxqzu7KiIilnd2IVVVVBLMxNgByT7+esq&#10;s7KiKzOzBVVQWZmY2VVUXJYk8D373XoBfgck8AD8+/qPf8Jjv5GUfwO6qovml8ndqeL5i917XUbR&#10;2pnaIx1/xy6mz1PHOm35KKpQS4/tTfdIyTZ6RwKjGUJixSiF/wCJip3sv5Hn8rJPijsGm+S/eOA8&#10;fyO7NwY/u9gMrTFKvpnr/KwpIuIemnUSUe/N107LJlnYCahpTHQKIn+9E/vZ7ejurBtSgXc2cp7b&#10;kycH+T08q2bDY+UAiEqwulfVrzKfqiWj4OvUQT/hVZ/PY/u5Q7x/la/EXeX+57L0c+D+ZfZ22q/S&#10;2ExFWgSp+OO38pSSa/4pmqZj/fR4mVYKJxhXaRqjK09OUr+fd/NU/g1LuP4I/Hncn+5bI00uL+Se&#10;+MJV2OLx1QoWbpnEV9O+r7/Jwsf7zNGwEVKwxrF2mr4Yfe0j332r4Uqdibdqf3ZFaLctdA/+ajYW&#10;bCwyKb+SUf8AAkj6L+1zqkALT/wih+I77q78+VHzY3BioZcP1JsHDdDdd1tZAZFffHZ9fDuneuRw&#10;8ukpBktsbN2jR0c7Eq3225dK3DvpBL/hMj8emz3bXfPycy9BG+O692ljeqNnVNTEXDbo3zVxZ7c1&#10;bjZLFYq3B7b29T00rXDeDN6RcM1ve2T4x7e8+Wz255owY8fSRYmjZlv/AJVXOJ6p4j9A8FNTqp/O&#10;mf8AxPu87/hXh8sR0F/KrrelsPkFp94/L/tbZ/VUcENS9NkoOvNm1K9p9g5im0281C9RtTEYOsS/&#10;rgz9iCpPu07/AIUPfIAdS/Aqq6zxtWIdx/Irf23NgpFFO0NbFs/bc435u/Iwaf8AOUry4DH4upS/&#10;qiy9uQT797FT5Ebg/hGwmxkb6ancVfTUAAazijpm+/rJF/qhNPHEw/pN7+VF70IPfvZB/fvfvfvf&#10;vfvfvfvfvfvfvfvfvfvfvfvfvf2dP5EHw7X4J/yqfiv1Pn6OHE763DsU95duvUAU9TT797jY79yW&#10;MzTPHTxpXbG2/ksft+VraAmHX1vbyN9Kj+VN8cV+KvwI6G2BlqePH7qzG1f9KfYbTWhmi3Z2Of72&#10;VtDkmdIUWq2tiK2kxDm2kLjh6n/W3vdlXVO3P7qbBwOPmUR1U1L/ABXIlvSwq8l/lbpLcAB6WF0h&#10;P+Ef5+vv5ZH8x7587v8Akx/NT77+d3Xm5qqgyMHyKpN3dCblpTIlRhNodK5XEYDofMUkMvFLXUu1&#10;tj4itlVQFNY0j2uxJ0PPmd8s9xd2/PXtn5WbOzk9JWRdx0+4eps3Tl1mxe3esq/H4nqjI08b8QVU&#10;GC2tj6l1AA+5Z2+pJPvZDt6btqM3v3Lbro52RxmVqMTMpN4qfGSRxYqRQf0ssFLGx/2q/v7FXw8+&#10;SW0/mF8WOgPlDsgwpt3vPqnZ3YkNDDK838Cyeew9PPuHa9RJIqM9dtPcQq8ZU8W+4pHsSOT9HL45&#10;d07f+RnQ/Ufem2DGuH7T2DtveMVLG7SfwqtyuOhlzGCmd1Vmqtv5kVFDN/zep2sSOffvdju3M1T7&#10;jwOIztLbw5WgpqwIDfxPLGDNASQLvTzakb/FT7+S7/wor+FZ+EP82D5I7Rw2JbFda92ZaL5M9Tqs&#10;KU9GdrdyVmSy25MdjKaGKKnpMTtXtSi3FhqOFNQjo8dFcgmw+ff/ADkfjMfi/wDP7ujb2Nx5oNld&#10;nZCPu/r9VjWGmOB7IqK3IZqioYY40hp8fgN+02YxtNGlwlPRx/S9h73X33Jtn+6+/wDNU8cfjosn&#10;IM5j+LL9vkmeSZEAACx09es0Sj8Kg90de6uPfvYW+/e/e/e/e/e/e/e/e/e/e/e/e/e/e/e/e9vb&#10;/hHZ845eh/nzvX4h7pzH23XvzJ2PJHt2lq6hlpKLvDqKizO6tpTU5nk+1ov7x7FqdxY+YIqy11aM&#10;bGWYxRp72I/+E4/ykk6o+Wm5vjxnsj4dofJHa7phoKiYrT03aPXlNks9t+SEyv4Kb+M7VnzNJIFC&#10;yVVUKJCT40X372Yn447pOJ3bVbdnk00e5KUiFWPpXKY5ZKinIudK+alaZDbl20D8D3u+fz5fg5L/&#10;ADAP5X3yS6a2/h/4z2ltDb6d5dJU8NO1Tkpu0epIqvcVBg8LCqSXzG/tsfxXbMJICj+NkllHqG0J&#10;/Ne+Lcny5+DHdPW2Ixv8S33t3EJ2l1hDHC09bJvrr1KjMUmLxkaq98juzBff4OK4AH8TNyv6h72a&#10;Htfax3dsXNY2GPyV9ND/ABXGADU5r8cGmSKIWP7lXB5IB/y19/GbxmTyWEyWPzOGyFdiMxiK6kye&#10;Jy2Mq6igyWMyVBUR1dDkMfXUkkVVRV1FVRJJFLG6yRyKGUggH382Khrq3GVtHksbWVWOyOOqqeux&#10;+QoaiWkraGtpJUqKWso6qneOemqqaeNXjkRldHUEEEA+/e62Ed4nSWJ3jkjdXjkRijo6EMjo6kMr&#10;qwuCOQfe9b/JX/4VpZ7ZZ2l8Z/5p+Zy27tqasft/ZfzDgopsru/bcKolLR03yAxlCsuR3niY0RVb&#10;c9DDNmkb15GCuMk1dDtT/wAs3/hQTlttHb/SPzyyWQ3DgL0mI2z8jYqaWv3DhYlVaeng7coaVXrN&#10;yY9FVQc5SxS5NW9VZFVF5KqP3s1PWfyClpvt8Jv2WSop/RDS7jCGSohH6VXLot3qYwP93oDL+XD3&#10;Ljfir8f0d8p+mJaHIU/WfyA6B7n2fGXikG3OyOrezNj7hpkngmjdTlttbo2/lKZlkikQzQv6XQ3A&#10;I2zauj6t7461kpayHZHbnUnZW3ELxuMNvTYm99rZiBZYpEYHIYXO4iuhZXjdTJG3DKbgH372bR0x&#10;eexpV1ocviMnTC4PhraCupZlBBH+cgnhkXkHkH38+v8AnS/8JMt6dRjdXyU/leYncHZvWMX32c3h&#10;8S5qmt3B2lsSkjjarqavpbJVklRle09twRo4GCqJJdzwWjSkfLtKUp9Q7+Zh/wAJ+dzdejP91/Bb&#10;H5fe+x4/uspuL4+yT1OX33tSnRGqJqjrStqXmr9+YWJVcDFTPJnIrItO2RaQrD72ULsz4/VOO+4z&#10;exY5q6hGuWp2+WaavpFALM2MdiZK+AAH9okzjgL5L2Apf8Is/mzUba3p8n/5cm/q2bHSZ5T8jeoc&#10;VlpHoZ6Tde3FxOw+69rR0lYBM+WyGFj2/kIqNBG8EWGyMrI13ZF3/wAJnvk5Nhdzd5/DPdlTJRtl&#10;VPc3XlBkHallp8/hlx+1OzcClPUgSNkKzGriKxKddDRJjayRlN2K+9z/AIz7nMFTndmVbFDL/uZx&#10;0cl1K1EIjpMnAFbnyPEIXC8WEbm31td1/wAKtPg4flr/ACuN5dq7Zxa1vZ3wuzTfILByxQo1bVda&#10;0tC2G7uwwqHYCmxtLsqZdyVFrmR9sxIOW92f/wA/P4tn5B/BPcm/cJQrU74+NGTPb2KeONWqZ9kw&#10;UpxvaGNEzECCig2zIM1N9S7YSNR9ffvYod+7W/vDsSpr4E1V22Zf4xEQPU1Eq+LKR6j+lFpT5j/U&#10;wAe/k1e/n8e/e6/ffvfvfvfvfvfvfvfvfvfvfvfvfvfvfvfvYmdkd0du9xJsaLtfs7fnZEPWOw9v&#10;9W9cQb33VmtzQbD632pA1NtvYmz4MvWVcO3Np4SF2FPQUixU0bOzBNTMSt96dl9h9jrtZN/743Xv&#10;SPY+1MRsTZkW589k83FtTZeAiMGF2rt2LIVNRHhtv4yNj4aSnEcKFiQtySfe51bk8jkhSjIV1XWi&#10;hpIaCiFVUSzikoqcaYaWmEjMIaeIfRFso9hn7RHv3uD7M58RPhz8jfnX3dtr49fF3rLOdn9l7k11&#10;TUWNRabC7YwFNNTw5PeG99x1Ziw20Nn4d6qJajIV00MIlligjMlRPBDIOHx4+OHc3yq7PwnUHRWx&#10;8pvne2a1TmlokWHGYPEQyQxV2490ZmoMeN27tzHNOgmrKqSOLySRxJrmlijf3t827tvNbqykGHwV&#10;DLXV0120oNMUEKkB6mqma0VNTRlhd3IFyALkgH6q/wDJR/kCfHr+U5s+i7B3G2D7r+aW5cGKXfPe&#10;NTjXbD7GiyNIY8vsXo2hykEddtza4Wd6ary8scGZz6XaoWlpnjx1Pvt/yyf5SPT/APL/ANu0u78y&#10;cX2d8l81ixBuntGaiZsdtaOspymQ2r1bS18SVWFwQWVoajIOkWSyyXaYQQslHD72ffrLqTD9f0yV&#10;k3iye5potNVlGQmOlDraSlxSSANBBYlWkIEsw/VpUhFfv51f8+D49/ylevKna1C+F7f+ZG8cC9Z1&#10;d0LTZDXS4GCs1Q0HYXdFTjaqLIbV2DBIrvTUqNHlNwTRGno/FCKrIUTr/M0/mt9Qfy+tnTYGlbGd&#10;ifJDceJap2L1PBWaoMTFUXjpN4dlzUU8dZgNpROGaCBSldl5IzDTeOMT1dN73l7N7Ww/X1G0CmLI&#10;7kqYtVBiVe6xBuErMkyMHp6QH9K8STEWWw1OvyfPlf8ALT5AfNzvHePyJ+S/Yua7L7R3pVF6zK5S&#10;UpjsHiIp6ibF7S2hhYiMbtXZuAWqdKHGUccVNTqzMFMjyO+gL398ge3Pk92luPuPu3eWT3tvrc05&#10;apr66QrR4vHxyzSUO39u4yMiiwO28SJ2WloqZEghDEgF2dm97IDn9wZfdGUqczm62Wur6lvVJIbJ&#10;FGCxjp6eIeinpotRCIoCj/XJPvaA/wCE9P8Awm33F8063ZnzS+cG38ltT4iUGSizXXHUeShrsTur&#10;5MSY6UPTZLJi9LW7b6RetjAeqUrW7iSN4qTw0jrXPef/ACfv5LWY+TFTtr5MfKLEVuA+PFJWx5PZ&#10;fXlbHVY/P92vRyBoa2uF4KnC9YNUpZpwRU5hUZKfx07Cqb3sc+n+lptzNTbm3TC9Pt1HEtFjnDx1&#10;GbKG6vJ+loMWWHLfqmAIWynWfprYPB4XbOFw+29t4fF7e27t7F4/B4DAYPH0mJwuDwuJpIaDFYfD&#10;4qghp6HG4vG0NPHDT08MaRQxIqIoUADd9xeLxmDxmOwuFx1DiMNiKGkxeJxOLpKfH4zF4zH08dJQ&#10;Y7HUFJHFS0VDRUsSRQwxIsccahVAAA9+9nfiiigijggjjhhhjSKGGJFjiiijUJHHHGgCJGiAAAAA&#10;AWHt09zvfveT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2WX5efD74+fOnojeXxy+TPX+N7C6z3pShZqWo/yTObbzVNqf&#10;Ebv2Zn4V/iO193YGpPkpK2mZWF2ilWWnlmhkBD5D/HTqD5UdU7k6Z7u2jRbv2RuWACWCb/J8phcl&#10;DdsfuHbWXiH3mC3DiZjrp6mFgw9Ubh4Xkjf3tj3FtzD7qxVThs5RpWUNSvKn0ywyrzHUU0w9cFRE&#10;3Ksv+sbgkH5Ov86H+RV8i/5SXZMubkjy3bvxD3nmpaXqn5B0GMjjWhnqGknpevO28fQNLFs/sKhp&#10;haKZlixe4IkaooGEiVlDQ/P/AP5lv8q3uT+XxvWTJsmQ7D+PG5MnJBsHt+koURaWWZnlg2f2FR0h&#10;kj25vClh4jlIShy8amakYOtTS0vvdf8A2X1Xmeva0ykSZHbtTKVx+YRANJNytHkES4pqxV+h4SYC&#10;6chlTv8Akz/z3fkt/KU33Ht6lkyXcfxI3Zmoq3sn48ZnMyQ02Nqal1jrt99RZKrFVBsbfyQc1CIg&#10;xudSNIa+MyR0lXR9/wAtn+ax3b/L53WmHget7H+Pe4MmlTvXp7JZJ44KKeZlSq3X15W1Ani2tuxY&#10;uZlVfssqiLHVoXSnqKb3vvrXtbN9e1YhXXktvVEoatw8spCozEB6vHO2oUtWB9RbRKBZxcKy/Vg+&#10;Evzt+Lv8xHo/Ed7/ABb7HxfYGzMlHBR7hws3hod6df7gnpVnq9mdkbSkmnrtsbko1YhopddNVRgT&#10;0k1TSvHO+/F8YvlX0V8xersd2t0TvOg3dtqtSKnzGMk8dLubaOXlgEtRtrem3nllqsHmqZSQY31Q&#10;zoPLTyTQMkre9n42xuvBbxxceWwVbHV00gCzRGy1NHMVu1NW09y0E6/0N1YcqWUgnVK/nc/8JR9n&#10;d3ybv+UX8srCbb607dn+8z++PivG1Dtnq/saq0tUVlf0/MRTYbrLeFW4J/g0hg25Wuw8L411b7ig&#10;r+Z9/IJ232g+4u9fhBi8LsnsOX7nL7o6GQ0uE2NvKezTVNX11IRDjdkbjqGBP8NfxYapYjxtRMG8&#10;3vYBdn9A02UNRndjxQUOROqaqwN0goa1v1M+OPpioalj/us2hY/TR/a+dn2L1xv/AKh3zunrLtTZ&#10;e6OuuxdkZiq2/vDY+9MHkdt7p2zm6JgtVjM3g8tT0uQx1ZFcHRJGpKsGF1IJ05d5bM3d13unO7H3&#10;7tnO7N3ltfIz4jcW19zYuswuewmTpW0z0OTxeQhgrKOpjuDpdASpBFwQffvZOKyiq8dVT0NfTT0d&#10;ZSyNDU0tTE8M8Eq8NHLFIFdGH+I9ov2mvfvcb37373737373737373fP0r/wmz/msfI74odR/L3o&#10;zqTYfYeyO6Nv127NqbGi7V2ps3tGm2zT5nKYrF5zL4bsifZe11o9z0eMGSxq0eYrJqjHVUEjIkkh&#10;iW1/rL+Sv8+O5+gevPkR1Z17tPeG1+y8RVbgwG1o9/YDbe+oMHFkq6gocpkcbvSXbWCFNnaehFbR&#10;CmyVTJNRzxOVR3MY97FjGdK7+zW38duLFY+krKXJwvUU9IK+Cmr1gWWSOOWSKtNNBpnVNaaZGLIw&#10;NgTb3uU/8JaP5LXcv8u7Z/eXyU+YPXkfXnyW7ikpOstl7Hq8xtnceX6/6V2/V0ucy9XXZTamVzWJ&#10;psp2fvKGnlno1qZmgotv0MhKPUSxJskfyIf5Z/ZPw6272l3X8i9nps/u3sd6fY+2drVGSwmZyO0e&#10;s8RUQZTIVFVX4CvyePhrt87kjheWmE0jRUuIpXJVppI197Ml0R1nktnU+Vze46MUebyRWhpaVpYJ&#10;pKTGQsssjPJTySxrJXVIUldRssKngkgVKf8ACz/+YK+7e1elv5b+xMxqwXU9Hj++u+4qSqnAqOxt&#10;3Ymqo+qto5GBfDGsm1ev8lU5qRW80c67lo2Gh6c6q+f+FLHy9bcO/etPhftTI3xXX9PSdsdsJTzy&#10;gTbz3Dj56bYO3qyIeNA+B2jWz5NwfKkozdMw0tCb+9h78lt3mor8Zsukk/Zx6plssFY+qtqI2Wgp&#10;3HAvT0jtKfqD51+hX3ote9V7372Vf3uY/wDCJvC0s/8AMJ+Uu4no5HrMX8NMthafIBqjxU1Ln+7u&#10;nq6ro3VXFIZK6XbcDqXUyAU7aCAZAdk3/hMbjIJfmB3vmGpnapoPjZkMZFVgzeOCDLdn9cVVRTMq&#10;sKcvVSYWJlLAuBCdJAL397Mp8YolO8M9MVJePbckSvzZVmymOdltfTdjADzzxx+fexR/wsMzj4n+&#10;T/NQLTLONz/KHpLByStIUNGlPQb73KKlFCMJmZ9vLDpJUASlr+mxuP8A+FGeUbH/AMuqSkEIlGc7&#10;06wxbOXKGmWGk3Xm/MqhW8pZsOI9JK8SE34sfexj+Rsvj66KWv587i4ib202SqmuP68w2/2Puif/&#10;AISq/wAjOTubdm2f5m3yu2bq6h2HnGrvin17uOhVqfs3sDAVjw/6ZcvjqyFkqNj9e5mmZcEpH+5D&#10;cFManiCgQVlVf8hP+Vo/ZWfwfzg7+23q682nlGqug9oZmlBh3vu7E1LR/wCknIUdTGVm2vtDJQkY&#10;oH/gXl4DNxFSKKj3sKuhOrDkqiDfGfpv9x1JLrwFHMnprquFiP4lIjDmlo5V/a/1cy6vonq2Fv8A&#10;hRr/ADwMV/LE6LHR3Rmao635u987brl2QsD01UOjev6s1WKr+5s9SSx1MT5yWrilpNr0M6COpr4p&#10;quXXBQPT1NwP85j+aHQfBzqsdW9WZOmqvk/2vhaobXETQz/6Ldo1HnoKvsrLQOk0bZR6iN6fBUsq&#10;hJ6tJKh9UVI0M/vYwdzdox7GxX8LxUqtujLQP9rbS38LpG1Rvk5VII8pYFYFIszgsbhCG+Txlstl&#10;c/lcnnc7k8hms3mshW5bM5nLVtTkcrlsrkamSsyGTyeQrJJquvyFfVzPLNNK7ySyOWYliT70Achk&#10;K/LV9dlcrXVmTymTrKnIZLJZCpmra/IV9bM9TWV1dWVLyVFXWVdRI0kssjM8jsWYkkn372QCSSSa&#10;R5ZXeWWV2kkkkZnkkkdizu7sSzu7Ekkm5Pv7Af8Awms+I0XxF/lDfGegr8X/AA7fHyBx9f8AKPsB&#10;3plpKiryHccdDkNjmqhu06VGP6exm2qORZW1iWmYlY7+NPor/wAlH49R/Hn+Xf0lSVdD9lujt2jq&#10;+9t3M0C081RWdjpS1e1zPHdpVmo+uaLC0zhzqEkLXCX0L73Yr0nt4bd67wiPHoqsuj52suulmfJB&#10;XpdQ+oZMakCm/wCR+Pp700P+Fj3yzXuj+ZFsf42YXIrVbY+H/TuKw+UpUkE0dN2t3SuN7F3lLFIh&#10;8YV9hR7Pp5E5eOopJVY39Ka2f/CkD5Ar2X80dr9K4ysE+D+OnXFBjq+BXEiQb+7MFFvLckkbqdAV&#10;tppt2F15ZJqdwxv6V97Lb8kNwfxPelLhIn1Qbcxscci3uFyGT0VtSQRxzSCmBH4Kn3qN+9en372X&#10;n3737373737373737373737373Z//Jm+Gv8As+n8y/4n/HTI0H32x8v2RR757XSSHy0jdTdWU1R2&#10;Hv7HVchSSKl/vRgtuSYankkVkFbkoAVa+knm/lr/ABt/2bD5t9AdN1tL91tbIb0p907/AFePXTnr&#10;/YcM28N20dQ5V0g/juLwzY2F3DKKmtiBDXsfe111rtv+9m99v4Z010slatVkARdf4fQKayrRjyF8&#10;8UJiUnjU49/UP/4UI/Ms/CL+VB8oewcPlP4X2J2jttPjp1TJHPJS1w3p3VFWbZr8niaqIh6fMbP6&#10;+/jmfpWH+7sSo/Pven/m/fJM/GD4Bd6bvxtd9jvHfWFXpvYLpK8FUNzdmR1GDq67HzoQ0OS25tD+&#10;K5aBv+OmPHv3s9Pb+5f7r7AztZHJ46yugGGx5BKt9zkw0DvGw+klNR+WZf8AGP38bH383L373W57&#10;+mZ/wjI+Zp7Y+E3cXw13Ll459z/FHsj+9OxaCaZ0nHTveFRltxLSUUE8jmqjwXamL3FNVSQ2jgXM&#10;0iOis6vLu7f8Jrfkod//ABi7H+NubyKS5zoHen8d2rSSyuso647RlyGYWnpYpXbzpit+0OYlneKy&#10;xDJU6sqllaT3s7vxr3L/ABDbGS21PIDPgK3z0iEm/wDDcoZJtKgk6hFXxzFiOB5VB+vKV/4Wi/C5&#10;Oxvid0R84Ns4tZNyfG7fz9X9j1dPTgTTdTdyzUsOCyeUrNd2pdp9o4mgoqSLT/nN0ztcWsWH/hS5&#10;8aF3n8f+qflDhKEPmult2tsbelRDCBJJ1/2TLTxYqurqnVcwbf33j6Smp49P687K1x9D73g+S+2f&#10;vdv4ndEEYM+FqzQ1rBeTj8kVETu3+pp66NFUf1nPv5rvvSn9+9kp9+9+9+9+9+9+9+9+9+9+9+9+&#10;9+9+9+9+9id0p27vboDuHqzvPrXJthuwenuwtn9mbKygBZaPc+yM/Qbjwss8YIFRS/f45BNE3oli&#10;LIwKsR7XHWXYe5+o+xth9p7Krmxu7+ud4bc3vtmuFyKbObXy1JmcbJKgIEsH3dGokjPpkjJVgQSP&#10;fvc7GZGqxGSoMrRSeKsxtZTV1LJ/qZ6WZJoiR+V1oLj6Ece/uY/Fv5C7H+WXxx6Q+S/W8yybJ7y6&#10;x2f2VgoPuoqyoxMW6cNS5Kr27kp4UjQZrbORmmx1dHoRoqylljZVZSo+pj0T3Btf5A9M9X927LkV&#10;9sdpbH25vbFReeOpmx8eextPW1GHrZY1Rf4ng6ySSjqk0q0dTA6FVKkD3u0zBZil3BhcXm6I3pcp&#10;Q09bENQYxieNXaFyAP3YHJRxxZlI9/IZ/n8/Bw/AX+aP8jeqsNi1xfWPY2aX5BdLRQwpT0Sda9vV&#10;2TzKYbGU6sxixux960ua23Dq5dMNr+jD3873+bZ8Wz8SvnZ3LsLG0K0Ox95ZMdvdZpHGsNMuyexK&#10;quyS42ihBJjotr7mgyeFjvyy43V/a9+9139t7W/ulvvM0EaaKGtl/jGMAGlRRZFnl8aL+EpapZYR&#10;/UR390ze62PfvYa+7uf5Rn89v5e/ynN202D2hlJu4Pi9mcstZvr4072zNcNsqaqq82U3J1blT93L&#10;1hvqoR3MlTSwy47IuVOQo6to4Hgs+/l6fzVvkR/L/wBwQYvbtfJ2L0XksgKndXSe58jVfwRTPP5K&#10;/NbErz9xJsbdUysxeaCOSjrGINZTVBSJovexQ687W3F1/ULFTyHI4KWTVVYSqkfwepryT0EnqNDV&#10;sL3ZQUf+2rWBH1L/AOXN/NF+IX80PqGLtP4w9gw1+XxVLQf6SOn9zvQ4jt7qXK1yv4sdvjaUNdWt&#10;HQ1U0MqUWWopazDZEwyCmqpHimSPe++Gnzr+O/zp67TfnRu746vIUEFJ/fTrrONS47sPr6vqlbx0&#10;W6dvR1VSyUs8kbrTZClkqMbWGNxBO7RyKnvZ79mb727vrHCvwVYHkjVPvcdPpjyOPke9kqqcM1lY&#10;ghZFLRvY6WJBABP5FfyfuiOwPmb0p/Me6AWh+PPzU6g39jty7l3ttfHCm2d8iNlVlLVbc7C6/wC6&#10;tuY1qVKzLb02Dl8hiYd1UqnL0JqIpKqPJwUsFGoY9x/y6eqd3/JTrL5n9SLS9PfJnrrdlHms3ufB&#10;Ufh253Ftmpgnw279o9mYaiMC1GQ3LtLI1ePjz8AOQpfNG86V0UEVOPe2zM9dYqs3LjN6YjRh9zY6&#10;rSaeqgTTTZmlZWhrKTJwpp1SVNJI8YqF/cW4LBwoX3bBubbWB3ntvcOz91Yqjzu2N14PLba3Jg8j&#10;F58fmcDnaCoxeYxVdCSBNR5HH1UkMq/2kcj2f7OYTE7lwuY25nqCmyuCz+LyGEzWLrE8tJksTlaS&#10;ahyNBVRGwkpqyjneN1/KsR797X88EVTBNTVEaywVEUkE0Ti6SxSoY5I3H5V0Yg/4H38Pz+Y78P8A&#10;O/An5xfJb4l5v76an6f7OzWJ2flMjG8dbuHrPMiHc/Vu56kNBAhqtxdeZvGVk4jDRJPM6IzqoY/L&#10;w+Z3x1yvxN+Ufdnx9yn3UkPXW+Mnj9u11ajJU5jZOSEWc2JnJ7xRIZ8zs7J0VTKEBjWWRlVmAufe&#10;6u957cl2nunN7fl1kY6uljpncWaahktPQTtwBqmo5UY24BJHsk3ssXv3tMe/e/e/e/e/e/e/e/e/&#10;e/e/e/e/e/e/e/e7v/5RH8iH5c/zY93UWe2vjqjpz4sYjMNQ77+TG8cLVT7f10U6x5TbfVuCefGz&#10;9n74gGpXp6aeDG49gBX1tM7wxzWhfy8P5U3yF/mAbhpstgqObrfobHZE0m6+7dx4yeXEaqaUJXYX&#10;YmKaWil3zuiIXDxQyxUVGw/yupgZokl97FHrvqncPYFQssCHG4GOTRV5upiYw+ggSQUEV0NdVD8h&#10;SET+2y8A/VC/l6fy1vif/LH6Up+lvi5sGPBw132Nb2B2Nn2psv2j2xuKip3gTcPYO7FpKSXIyQme&#10;Y0lBTR0uJxizyLRUtOskgbfM+H/wp6A+D3WUPWfRO0kxUVV9rU7u3llmhyO+t/5iliaJcxu/cC09&#10;PJWPEZZDT0kKQY+hErrTQRK7hvez57P2Vt/Y+MXGYKkEQbQ1ZWy2krshMot5quo0qXIudKKFjS50&#10;qLn3r2fz0f8AhUH1v8NF3l8VvgVlds9vfLCnav21vjthftNxdUfHnIoGpchSUmgz4zsjtrES6o/4&#10;eC+Hwtatsi1TPBPi2qA/mofz0Nl/GxdydC/E+uwnYnf8Jq8Lujf4+3zGwOnqxQ0FZT0+ky0O9Owc&#10;c+pPswWx2MqVtWGaWKWgPvYP9qd6UW2vucBtOSDI7gXXBVZD0zY/DuPS6r9UrchGeNH+bib9eogx&#10;+/ml9kdk9id0dg7r7Q7T3jubsfsvsDPVm4t37z3Zla3Pbn3Pn8nL5KrIZTJ1sk9XWVUzkKoJsiBU&#10;QBVVRpNb03rvHsvd+f31vzceb3nvbd2WqcxuLcu4K+py2czmXrpNc9ZXVtU8tRUzyMQACbKoCqAo&#10;AHvZJa2trMnWVFdX1M9bW1crTVFTUSNNPPM5uzyOxLMxP/FPe8b/ACAv+EutZu6TZfzT/mc7DqMf&#10;tFfsdzdN/EDddDUUeT3UxWmyGD3139jmqIKrFbaha0tLsypiFRk20nMJFRrJjq/aQ/lIfyKqncL7&#10;Z+THzi2pNR7eX7XOdb/HXP0s1PXZ5iIKzF7q7bo2minx+FjNng21PGJq1rHIrHTq9HV+9mk6j6Ka&#10;oNLubfFIUpvRPjdu1CFZKj9LxVeXS4aOAfVaZhqc/wCcst0f6FdPT09HTwUlJBDS0tLDFT01NTxJ&#10;BT09PAixQwQQxKscMMMahVVQFVQABb3uBQww08MVPTxRwQQRpDBBCixQwwxKEjiijQKkccaKAqgA&#10;ACw9+9nBVQoCqAqqAqqoACgCwAA4AA95veT3733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QPaX&#10;VnW/d3Xm7+pe3tkbZ7I6z39harb28tj7xxFJnNt7iw1XpMtFksZXRywTKksaSxPYSQTRpLGyyIrB&#10;Jb72HsvtDZ+4uvuxNr4TemyN2YyfD7k2vuPH0+UwuZxtRpMlNW0NUkkUgV0V0aweKVFdCrqrD3uJ&#10;X0FFlKOox+RpYK2hq4mhqaWpjWWGaNvqro4IPIuPyCARyPfzQ/553/CXzs34VvvL5S/A7F7q7m+J&#10;MDVe4d5dVp97ubt746YwmSoyFSukVGW7M6hwa+oZZRLmsLQ+rKpUwUtTmZNJX+ab/Iv3v8Zm3J3v&#10;8UaHPdk/HyJqjMbk2Gv3Wb7E6boSXmq5hpE1fvfrvFr6hkAHyeNpea9ZooJ8k/vZJO0+i67bP3Oe&#10;2pHPktvDVNU0HrnyOGj5Z2/Mldjov+OnMsSf5wMFaQ65Xwb+fXyl/l0924jvn4q9l5LYu6qVqWl3&#10;Nt+dp8jsDsvbcFSKifZnZm0Puaeg3XtmsJayOY6uilYVNFUUtXHFUR00fFr5a97/AA27Px/a/Qu9&#10;q3auegMEGcxEplrNpb3wsU3ml21vfbvnhpM/hKgk2VilRTSETUssFQkcye9gztbdue2blI8tgK16&#10;WoXSs8Ju9JXQBtRpq6n1KlRA3+wZT6lKsAR9SL+Tl/woZ+KX80/C4PrXcFRi/j78yYMewzvQ25My&#10;r4rftRj6RqjI7h6N3PXJSx7xxctPDJVS4aXRn8XGkwkiqqWD+Izb2f8ALh/nB9BfPLGYvZOXmoeo&#10;vkjFRkZXqjNZINQbsmo6cy1mY6tzlUsCbkoJIY3nfGvpy1Ciya454IvvJfez29b9w4DfsUVFMY8R&#10;uQJ+7iZpLx1ZRbvNi52CipjIBYxH96MA3DKNZMT/ADVf5JXw0/mxbMt2/txuvO+sDiZMd178luv8&#10;bjoOx9uxRJUSY7BbqjmWCl7J2DTV05lOHyUgaASTGgqqCaeWdhj+e38sT42fP/bVuxcM2z+2MTj3&#10;o9n92bRoqOLeeGRFmejxWeSQRU+9dpQ1Upc42tcGLXIaSekkleU+9vO/usNtdgU3+5GE0eWhjKUe&#10;bpEQVsIFykU4NlraQMb+Nzxc6GQkn38vL+Z7/Jf+bP8AKr3rU0feuxZN09MZLMPj+v8A5Idf0tdl&#10;up94xTyVLYqiyVeYfutg70qaWmcy4PMLT1WuKVqR62lVKqTRa+cn8tP5O/Arc09N2ptV891rW5Fq&#10;PaPdG0YKrIbA3GkzzGgpa2rMfn2luaeCBi+LyIin1I5p2qYFWd/eyLb5603PsKqZcrSmoxjyaKTN&#10;UavJj6kEnxq721UlSyjmKSzXB0ll9RqY91+e/ew+9+9+9+9+9/QL/lp/8LFelNk9fdYfH75qfFyq&#10;6j2511s3aXXO1ez/AIy/cbk2Ji9t7SwmN21gKTMdQbsyY3ZtrE4fD4tFebF5vcE0npSOhQLc7dXw&#10;m/4Uc9ZbY2hsbqL5M9FT9e4bZu29v7MwO+ej/Lmtq0OF29jKLCYinyPXe4K4bgwmPx2OoVDS0OTy&#10;8r8KlKoFz72bvZPyOxlLR0OI3Ngmx0NHTU9FBXYPVPSRw08SQQrJjqh/uII444xyksxP4Ue9zb4n&#10;/PP4b/Obav8AfD4mfIzq/u/GRUaV+Txm0twRx7023TSyJFE28uus1HiuwNkySSSoFjy+MopG1rZb&#10;ML7KXQHyv+N/ymwP94vj93LsXtCijplq66h2/l0TcuFgd1jRtybNyaUG7tsO7uoCZGhpXOoWHIv7&#10;2ZTb+7Nt7pp/udv5mhyiBQzpTzAVMKkgD7mjlEdXSkkjiRFPPvWy/np/8JhsB8+u0uy/m/8AGjur&#10;F9R/Inc+DxuT7N2N21NUv0z2JVbJ2rjtu0Gepd4Ui1OY6nzC7W29TQVbvS5PD1LUyStFQs1TUy0r&#10;fzUf5G2J+Wu+97fKHpLs2h697jzmLoq7e+1uwZJm613jUbYwFHhqTKwbjp1myOwMiMFh4Iqh2grs&#10;dOYVcpSsZ55PewV7U6Nh3bX1u6MJk0x2ZniR66lyBY4ysalp0hSVahdUmPk8EKhjpeNtINk9TH5h&#10;80filli1xy+KR4/JC2uKTQxXXE9hrje11NuR70b5E8ckkepH0Oya421RvpYrqjaw1I1rg/ke/eyN&#10;kWJFwbEi45Bt+Qf6e94//hEBhqyf5E/PLcKGH7DF9LdRYapDOwqDWZ7fO5q6hMUegq0Ih25UeRiw&#10;KsUABuSNpH/hLzjaiXuP5X5hTH9pQdZ9eY2cFiJjUZbdOcqqUomkq0Yiws2s3BBK8G5t72aT4uxM&#10;czuyYW0R4zHRNzzqmqp3Swt9LQG/+w97i/8ANc/lqbc/ml9cfGTobsTcVRgumuu/l3sjv/u2gx9X&#10;VUWa3z13sTqjunbZ65wdVSAPR1m79377xMNTUl4TR4pKuogkFXFTJJsd/Pv4UYb537M6P6o3jmJs&#10;V1ts75D7X7c7OpKSeemye6dnbU2B2ZhTszFz0/qp6ncW4t1Y+KeYtGaagWomif7iOBX97Mfv/ZMO&#10;/KLB4msmaLG0e4qXL5REZllqqOkx+Th+yiZeVapqKuMM3GmMMQdQUFp/mffzGfjn/Ji+EydhV+38&#10;DFkMVgafqz4s/HvbgpsHFvPdeEwUVFtfamLoqNUXbvXOysbBBPmq+OMx43FxiOFJayejpahv+c3z&#10;L6a/lq/GNd4VeIxMdZQYmHYnQ/UGGEOLj3Ln8Zio6XBYChpaYKMPs3bNFFFLk6tE0UVCgSNZKmWm&#10;gm97x753nhutdsfePDEHjiFBgcPDpiFTURRBYKeNFt4aKmQAyuBZIxYAsVU/Hf8Akv8AJHuT5ed6&#10;dlfI7v8A3lkN+ds9rbkq9y7rz9e7LEsswSDH4XC0IZqfCbX23i4IcfisdThKXH4+mhp4VWONQPnJ&#10;92909kfIjtTevc/be5KzdfYG/s1UZvP5erYhA8gWKjxmMpQxhxeCwtBFFSUFHCFgo6OGOGNVRFHv&#10;3uuTN5rJbiytbmsvUvV5Cvmaeomf6XPCRRJ+mKCGMBI0HpRFAHA9iB8DvjFlfmf8zPjN8WMS9RTt&#10;3h3JsnY2YyFKuqowm0K7LwVG+dyRp/b/ALs7Lpa/IFRywpiByfav+KPR1f8AJb5J9IdD49poj2j2&#10;Rtja2SrKcapcXt2qyMU26c0i/wBr+Cbagq6wj6kQWHv3uZtPBybl3Lg8DGWH8UyVLSyOvJipnkBq&#10;pwPz4KZXf/kH39w/M5bZPT3XOVzuTlxuzuuOrdlV2WyEyRimw+1tk7IwUtZVyrDEumnxuDwWMYhV&#10;FkiisBx7+oxkshtjrnZtfla56LbmzNibYqshWSKggx2B2xtjFSVNQ6xxi0NFi8VQkhVHpjSw9+92&#10;iyyUuNopJXKU1FQUryObaY4KWliLMbD6JFEn+2Hv4ZXzA+Q+f+Wvyo+Q/wAmtzGqTLd6dxdgdmtR&#10;1jK0uHx269yZDJ4PbqaJZ0jpdtYOamx8CLI6xwUyKGYC5+WX8i+4st8g++u4e78351yHanY+7t7m&#10;mqCpkx1Hn81V12Lw66ZJVSDC4uSGkiUOwSKFVBIF/fvdWe48xNuHPZjOT6vJlclV12lvrGlRM7xQ&#10;8EgLBEVQC5sF9lx9gz797Zffvfvfvfvfvfvfvfvfvfvfvfvf0Af+ETPw3jEPy0+fO48ZeVpMV8WO&#10;qa6VGGiNFwXZ3ctTGkqaW8rPs+np6iI3XRWRE8sPe3H/AMJi/jegj+QPy0zNDeRnoOhtg1UikaUV&#10;cVvjsmdFkWzeRm25DDMh401MZPLD372bn4xbbFtwbtmTkmPA0DEfgeKuyTC/1uftgCP6MPaT/wCF&#10;nXevZPbHdHxL+DnVu0t8buxHXu18x3xvyl2jt7Pbho8r2B2JW1Wyeu8JNT4qhqlbcG1Nq7cytTHG&#10;uqQ025049Q9sH/ClTtTevYHZfx++LexNv7o3Djtn4LI9rbsg29h8tmKev3dvGpn2xs7GSxUFLOpy&#10;+AwGGr50RbuYc4v9ffvcf5K5WtyGS2/tagp6qojo4JMtVrTwzTLJWVjNS0cREaMPNTwQyMB9dM/v&#10;Sq/2U35T/wDeNHyA/wDRNdi//Y571l/9l/74/wCfJ9uf+i33l/8AWb372WX+7+e/50mX/wDPbWf9&#10;efd+H/CardPya+Ev817o7Lbs6H7y291V8g6XLfGftHJZbqfsCgxWOxvZVRjanY2arq2swlNjMZS4&#10;btnAYCWqrKgiOmxpqiSoYsLZv5KGe7v+MXz96tr8/wBU9pYfYXb8GQ6R31W5DYG7qSgo6Les1FNt&#10;bJ1VVU4yGioYMb2BicQ89TMdENEajlQxI97FrpOfObY3/i5KjE5WGgzCyYSveTH1aRolaUalldmi&#10;VEWLIRQlmbhU1e/p0/NX4y7Z+ZnxL+Q/xZ3aaeLEd5dT7w2DFkKlXePA57K4uY7T3QqpHM5qNp7q&#10;hosnDZHtLSL6W+h3i/k10hhPkn8fe4uh9wmGPHdpbA3FtJKycMyYrLV9BIdv51QiSMZsBn4qatjs&#10;rfuU68H6H3s8W58HBuXb2YwNRpEeVx9RSB2FxFLJGft5+AfVT1AVx/ivv4aG+tk7o603vvHrjfGH&#10;qtvb16/3VuHZO8MBXKq1uD3RtTL1mC3Bh6xVLKtVjMtQTQyAEgOh9/LQ3VtjO7J3RuTZm6MdPh9z&#10;bRz2Y2xuLE1QC1OLzuAyFRisvjqgKSBPRZCkkicAkalPv3urSrpZ6GqqaKqjaGqo6ialqYX4aKen&#10;kaKaNv8AakkQg/4j2lfbD797j+/e/e/e/e/e/e/e/e/e/e/e/e/e/e/e/e/pWf8ACMb5xr2j8TO5&#10;PgruzMeXdnxi3hJ2N1jRVNRK0tR0z27kqyvzmOxkEjyj7fZ/ayZCpq2Xxop3PTKFJ1Md1/8A4TWf&#10;KRd9fH7sj4rbgyPk3B0duNt57Gpp5pDJN1t2HW1NVlKOhidpB4dub+SrnqGXQoOcgAUnUx97Ox8a&#10;t0/f7fyW1aiW9Rg6k1tCjE3ONyLs8qICT6abIB2b6f59fc7/AIWZ/BodsfEHqH5ybSxTTbv+LG8l&#10;2J2RUUtOxeq6V7hyFBjKHJZGeKGaSRdm9qU+KhpEYxxRx7jrZGfUFVpX/Ck/4tDsD47dd/KTb1AZ&#10;NxdD7kG1d6TQQsWn6z7Gq6Shpa2sljjkdxtvfkNBHTqSkaJmaly19IPvfL5KbW/iG3cdumnjvU4G&#10;p+0rWVeWxmRdER3IBJ+2rxGFHAAmY+/mi+9Jb372SX373737372O3xu+TfffxB7e2v3x8a+0d1dQ&#10;9rbQmZ8PuzalaKeeSkmaJq7CZvHVEdTiNy7Zy6Qqldi8jT1WPrYhonhkXj2KvS3eHbHx27EwXa/S&#10;m+s915v7bsrNjtwYCqEMr08rIarF5OjmSbH5vB5BYwlVQ1kU9HVINMsbrx797dcLnMtt3IwZbCV9&#10;RjshTk+Oop2sSptrilQho54JALNG4ZGH1B9/TA/ktf8ACoToT55Hafx5+YLbV+N/y5rVpMNgszJW&#10;HFdJd6ZcpFBAm0cvl6qX+4e+svUEqm38lUPDVzFEx9ZUTTLRxbtv8tD+ej1N8rzt/p75Ftgel/kN&#10;UinxmKyT1BoOsO08iVjiiXbuRyE8n91N1ZGYkLiK2Zo6iUqtHUTSSLTJ72dzrPvTE7s+3w+4/Bhd&#10;xPpiik1ePF5WTgAU8kjH7SqkP0hc2Y8IxJ0jbC93/e/ex/8Afz5v+Fq/waTH5340/wAw7Z+GZYc/&#10;DL8Zu7KykgCwrlsZDmN7dNZ2tWJy0lVkcSNx42oqpEAWPH4+AuSYkGoV/wAKafi0tJlek/mHt3Gk&#10;R5aOTpDs6op4gIxkKKPI7n62ytUI2LPPWY8ZmimndQFSjo4ixvGvv3soXya2tolwm8aaI2mBwmUZ&#10;Rx5IxJVY2Vrf2nj8yFiPoiC/096EHvU09+9lM9+9+9+9+9+9+9+9+9qbZmy94djbs29sPr7au4t8&#10;b33blqPA7W2htLC5HcW5tx5vIzLT0GIweCxNPV5PK5KsncJFDBE8jsbAH297a2zuPee4MPtTaGBz&#10;O6N0bhyFNicDt3b2NrMxnM1lKyQQ0mOxeKx8NRW19bUysFSKJGdibAe/e89NTVNbUQ0lHTzVVVUS&#10;LFBTU8TzTzSubJHFFGGeR2P0ABJ975P8nL/hInPVPtj5D/zWIGp6JoaTN7V+HG2848VbPJIVmpJ+&#10;/d6bfq1ajhSH9w7awVUJ2d4xXZCLx1ONk2vP5cP/AAnklnbBdw/PiIw0xip8pgfjfhcoyVMruVkp&#10;5e2tzYioDU0ax+s4TFT+UsyCqrE0T0T+9mv64+PBbwZjfwstllp9twSkMSeVOWqoWBUAc+CJr3tr&#10;cWZDvLbx3p8dvhp0VV7n3jm+r/jl8d+mdr0tO1VVHA9fdcbD2xjUiocVhsTQU0dBiqCNpGipMfjq&#10;OIzVNRJHT00UksiI20tuPc3Tnxs6qqM5uTJ7G6a6d61wUEJnnOK2jszamDolSloMbj6SBKSgpEZi&#10;lPSUdNH5J5nSGGN5HVD72aWpqsNtrFNPUy0OGw+NgVdTeKkoqSBAFjijRQkaD6KiKLsSAoJIHv5z&#10;v87L/hVP2h8s4d4fGT+XrVbq6Q+Nda1bgN4d4ytWbc7s7uxIvT1dJt1IJYa/qPrXNDWGgVv7xZai&#10;KLVyY6Kasxb6a38zn+fVvr5Axbj6P+H8+e6v6UqWqcRuLtJzU4bs7tDHi8NRT4ZYniq+vNlZL1Bo&#10;g38YyFMVFQ9HHJUUDe9k17O77rtwCpwez2nxeEbVDU5U6ocnlI/0ssIBD46il54/z0i21FAWjOo7&#10;1T1P2Z3n2HtTqXpzYe6uzezN85aDB7R2PsrC12f3Jn8pUXK01BjMfFNUSLFEjSzSECKCFHlkZI0Z&#10;hr1bB6/3v2nvDAdfdb7Uz29977pyEWL29tfbONqsvmstXTXKw0lDSRySuI0VnkcgRxRKzuyorMPe&#10;y9UGPrsrWU+PxtJUV1dVSCKnpaWJ5ppXP4REBJsOSfoALnj39MH+RP8A8JiOuvg+u0PlR86Mdtft&#10;75exR0ue2Z1oj0u4+qfjhXSRiWlkSUGbFdkduYsN+5liJcNh6u4xS1EtPBl5d27+VX/I42b8Xht3&#10;vn5UUWC7E+RCJBlttbJVoMzsHpiqdBJA6uDLQb07CoQ3ryBD43HVFxQCaSGLIye9nb6q6Notr/bZ&#10;7dSQZHcQCzU1DdZqDCuRdTfmOtyMf5k5ijb/ADdyBIdvb3sR+/ezE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9NT+dj/wAJVer/AJVPuv5L/wAu3H7V6S+R&#10;9W1Znd49FSNR7a6T7oyLF6mrrNsGOOHHdR9jZR2Ys6hduZSo0Gojx8slVkZNbX+Zx/IT2L322f7t&#10;+HNHgesO56g1OV3H1W7U2F6y7LrGLTVFTgiqR0fXu8q5ibsoXDV02kzJRyPPWP72W3s7oShz/wBx&#10;m9nJBi802qWpxXogxmTf6s0FgEx1bJ/X/MyNbUEJZz84/s7q3u74t9v5nrntTZ2/ukO7OrNxUpyW&#10;3tw0OV2fvbaO4MZNBksTlaJz9rW0zXWGtx2QpJDFUQtFU00rxvHIdMzfGxOz+iOxcls3fu3N2dX9&#10;nbDzMH3uHzFLX7d3Pt7L0UkVbj6+mY+Cpha4iqaKsp3McsbRzwSMjI597JlXUGUwORkoq+mq8Xk6&#10;CZdcMyyU1VTzIQ8cin0sPwyOpsRZlJFj73Nv5Pf/AAro331idrfH/wDmjHNdodfI1BhNv/LHA498&#10;l2js+kVEpIG7j23QRebs/C0qBGmzVAg3IiJJJPBmJ5dSbKX8uf8A4UM7r2OcD1F86zk99bQVqTF4&#10;j5AYqjat31tynVVp4j2RhaRPJvnGQKFaTJ0iDNKqu8sWRle6+9mU65+Q1XQ+DEb78tdRjTFDuCJC&#10;9fTLwo/iUCC9dEv5lQeYC5IkJ437MBuL43fNboWHMYHIdU/Jb449z7ZeIvGNvdjdZ7923WnRVY7J&#10;UVSmRxGQWCpiMVVR1MfmpKqJo5Y45o2VdtTEZjpf5NdTx5HE1mwe7OmeysIyF0GH3nsjdmFqTpqK&#10;OtpZkrcdVrFPGY56edPJTzxlJESRCB72bWGbC7nxIkiegzeFycBFx4a2hq4W/UjqQ8b2IsysLqws&#10;QCPelH/Nk/4R74jOvufvD+VdmaXb2VZazL5P4h9hZ91wORqGLTSUvS3Z+4K1jt+aUi0OG3NO9CXd&#10;imWpIUjpvesl/MB/4Tn47KtnO0fgZkoMPXsKnI13x43hlmXE1kxJkeDrPfOXqWOIkkPEeNzcrUup&#10;iVyFPGqQ+/eyydgfHOOXz5TYUqwyeqR9u1kp8Tn6lcZXTOfCT+I5yVueJFAC+9C7ufpDuD46dj7j&#10;6h746z3t1F2dtKqFJuHY3YG3cltjcWOZxrpqlsflKenlqMbkYCJqSrh8lLWU7pNBJJE6udT7srq/&#10;sXpveeZ677W2RufrzfO3p/t8xtbd2HrcHmaJmGuCZqSuhheairISJaeoj1wVMLLJE7xsrH3sp+Tx&#10;eRw1bNjstQ1WOrqdtM1LWQvBMn+pbRIASjjlWF1Ycgkewt9oT373A9qzY2/d89Ybrwu/Otd6bs68&#10;3xtusTI7d3nsbceY2luvAZCMER12F3FgKzH5fFVkYJ0ywTRuL8H2oNrbs3VsbP4zdeydy7g2funC&#10;1K1mG3LtbM5Hb+fxNWl9FVjMxiamkyNBUpfh4pEYf19+9yKWrqqGoiq6KpqKOqhYPDU0s0lPUROP&#10;o0U0LJJGw/qCD7vUxX/CmL+a1N8VO5/iR2X2/ge6do9wdW7h6mXsnsTbKf6btibe3XRTYfcFRt3s&#10;fatZtquz2WyWCrqulat3FFmq+LzrJDURtEnu1Kg/ncfPmToPsr49727FxPZm3uxtiZjr9d67xwi/&#10;6T9q4fP0smOy82H3pganCVeWyFbiquogNTmY8nVx+UPHKjIvv3sVY+7t/HAZPb1dkYcnT5Kgmx/3&#10;tZAP4pSQ1CmOYw1tO0DTSPE7LqmEri9wRb3r/wDuo3372EXvfk/4Q04Wlnz/APMy3E8lQK3FYf4h&#10;YWniV4xSvS5+t+S9dWSTIYjM1RFNtqARFXVVV5NSsSpXbP8A+EtOMgly3zdzLPMKqgx3x2xkMasg&#10;gaDLVPdtVUvIpjMhmSTCxBCGChWe4JIK+9m0+LMSmXe81zqjj27EBxpKytm2YkWvcGEW5/r73lfl&#10;J8numPhr0J2V8lfkDu2n2X1T1Xt+bP7ky0ifc11W5kjpMVt/b+NV0mzW6Ny5aohocbRRnyVVZURx&#10;gi5YbSve/eXWnxt6m3r3X27uGHbWwdhYiXLZrIOvmqqhtaU9BiMRRBlkyedzeQmipaKmQ656mVEF&#10;rkj3s0uezmM23ia3N5eoFNj6CEzTyEanbkLHDClwZZ55GCIo5ZiB7+Nz/Nf/AJnfc/8ANX+V25/k&#10;F2bNWYHZOM+72t0Z1Klf91hOpusYa6Wox2Fg8SQU2Q3RmXYVmcyhjEuQrmsNFLBSU8Hzefn984+y&#10;/nv39nO3t8SVOK2xQ/cYLqzr5avz4zr/AGPHVSTUeMi8axQ1mdyTEVOUrtAkq6prDTBFTwxe91vb&#10;/wB85Pf2fny9cWhpY9UGKx4fVFj6EMWSIWADzyn1SyWu7/0UKBWZ7JD797Q/vcn/AOEYPxHftD50&#10;d1fLnO4pqjbXxY6hfbG0shLAUWn7b73lrtu0dXQ1UimOobHdV4DdNNVxRfuRjLU7OyK6rLsj/wDC&#10;aj49Nvr5UdmfIbK0DS4TofrtsHt6rkiKrD2F2tJVYamnpahwUmaj2HiM7DURp60/iELMyhgsnvZk&#10;vjTt777dWT3DLHeDA44wU7kW05DKl4VZGPB0UEM6sByPIv8AsdsT/hT38tf9lS/lB/IClxeTqMbv&#10;b5MVmB+LWzXpZfFJLF2cuRruyYptBEwo6npnbG5KdmXjzTxKxAfm/wC/nlfIP/QF/Ls7cgoK6ah3&#10;P3bU4nojbbQSaHdN8Csqt6RyaSJBTzda4PNQkjjySop/V797H/vPcP8AAOususcjJVZtosDTFTYk&#10;V2tq0H86WxsEw/1yPfyFPfzuvfvdd3v3v3v3v3v3v3v3v3v3v3v3v3v3v3v3v3v7XX8nb4g0fwE/&#10;lmfFXoDLUFPt/de3eq8fv3uJqpjA1P2t2OsvYfZiZOsqzG8ke3NwZ6fGRSy+PRRY+FdMaoEX6bf8&#10;uP47U3xK+EXQnUmQpIcRn8NsKk3Z2MZyYjDv7eYk3hvda2oqCjOmGy+Vlokkk0aaWkjGlFUKPe7N&#10;+uNurtLZGAxEiCGohoEq8lq4tkK29ZXB2a1xDNKUBNrKg+nv3/D1n8pD/vY18P8A/wBHjsf/AOuv&#10;v3/Dmn8vb/vMz46f+jS2t/8AV/v3v3+k3r3/AJ7Pbn/n1pP+vnv3/D1n8pD/AL2NfD//ANHjsf8A&#10;+uvv3/Dmn8vb/vMz46f+jS2t/wDV/v3v3+k3r3/ns9uf+fWk/wCvnv3/AA9Z/KQ/72NfD/8A9Hjs&#10;f/66+/f8Oafy9v8AvMz46f8Ao0trf/V/v3v3+k3r3/ns9uf+fWk/6+ez19Ld4dPfI3rjA9wdC9l7&#10;L7e6t3TJl4tu7/6+z+P3PtXMy4DM5Dbuaix+Yxc09HUSYvO4qppJ1Vrxzwup5Hs1PWfaPXPc2zMT&#10;2L1PvbbPYmxM6+Qjw27doZejzmAyUmJyVXh8mlHkqGWammehytBNTygNdJYmU8j372qsZlMdmaKL&#10;I4mupcjQTmQQ1dHMk9PKYpHhlCSxkqxjljZT/Qj38sT/AIVgfC5fi1/NT3h2ntzD/wAO64+ZG08Z&#10;35h5aWljp8XD2MZpNqdyYmORFQ1GYrN2YiPclcxBOrc0Z1EkgaHP8/z40Doj56bj35hsb9nsz5Ib&#10;foe2sdJBAkNDHvLyPgOyMejqFM2SqdwY5M1VEg+rOIbkkge9kO7/ANs/wHftTXwx6KLclOmWjKqB&#10;GK25p8lGCLXkaojEz/8ALce9ZX3SD797A/373737373737373737373737373737373cb/IT+cx/&#10;l/8A80L449vZnMNiOrt9549C93yPKkNAOre3KvH4KrzGYkZlYYnYe7ocPueYIS7fwMAK99DWPfyn&#10;PlMfiP8AOjpjsTJZFsdsXdWW/wBE/aDtIsVJ/cTsOoo8VUZHIuSCMftPcMeOzkgX1N/CwAGvpPvY&#10;kdTbp/ujvrC5GWTx0NXL/Ccob2T7DIskTSSH/jnSVAjnP5/a9/X4+Tnx/wBjfKz48d1/Gzsqn+42&#10;N3h1nvDrTcTpCs1Tj6TdeFq8XFm8crvH48xt+rnjrqKQMjQ1dPG6srKCPon94dR7W786d7N6V3tD&#10;5trdo7I3FsnMMsayz0lPn8ZUUEeUogzJoyOIqJUqqZwytHUQowIIBHvdiecxFLn8Pk8JWi9LlKGp&#10;opiBdkWoiaMSpe1pIWIdT+GAPv4Z3efTe+fjv3P2v0L2bjf4R2H012JvHrHemOUs8NPuTZOfr9u5&#10;Y0czIn3ePmrMe0lNOo0TwMkiEqwJ+Wf2n1vunp3svf8A1Pvei/h28Ott47j2PuWjBZoos1tjLVeH&#10;yBp5Sq/cUclRSM8MoGmWJldbqwPv3urPK42qw2TyGJrk8dZjaypoalPwJqWV4ZNJ41IWS6n6EWPs&#10;K/aC9+9wPfvfvfvfvfvfvfvfve05/Lo/4Vf/ADl+D/SOY6L7V2hhfmVgcJgafGdH7l7X3vnMFvfq&#10;6Wl8ENLidxbooMRnct2lsGgoo2SlxtZLQ5SkJWOLKpSRRUiXxfDb+f38pfi71hkeq9+7dxnySxOM&#10;xMVD1dm9/wC6Mpitz7Fkg8UdPj8znaXHZXIb82lSUqFIKKpkpa6nuqR1608cdOvvY87N7/3TtfFy&#10;YqvpotyRRQiPFz5CqliqqArYLHNOkcslfSIosqMUkX6CTSAvutL+YV/PB/mMfzMqCt2h8ju5aeh6&#10;cqMxSZyl6D6r29R7B6loq3HzR1WNarx8EmR3bvH+F1kQnpH3HmM1NSzeqJ0NrEm+YH80T5lfN2kq&#10;tu9z9kw0vXE2Rp8pB1NsPD020+vqWqpJEnojUUkT1m4Nx/Y1MYlp2zORyUkEnqjZT797RG8O0d5b&#10;3RqbNZJUxpkWVcTQQrSY9WQhk1IC9RU+NhdTNJKVP0I91Ie69vfvYe+/e/e/e/e70f5Wf/Cfb53/&#10;AM0Otw28ds7Xbob4zVVVGcl8ke2cLlKPbuVxyzIlY3U+0r4/O9uZKNPII3opKXBioheCpytLKLe7&#10;T/gh/KH+VnzpqcbuPCYJup+kJ50Nb3T2DjK6nw9fRrIq1J6/2/ejyvYdai6wjUzwYvzRtFPXwOLe&#10;/exU2H1DuvfTR1MEH8JwbMNeayEUiwyICA38Pp/RLkHHNipWK4IaRT7+lv8Ayw/5Kfwe/lVbVjHR&#10;WxW3d3VlMSMdvf5I9kw47Ods7lWoWN8ljMLXRUkGP692bVVCLbD4WKmimjihNdJXVEX3Lbs/wb/l&#10;l/F34E4FB1XtU7h7NrseKPdHdO9Y6PKdgZsTBWraHGVSU8VHtDbc8yi2OxkcEciRxGqeqmj8597O&#10;1sbrLa2wqcfwql+4yckeiqzVaElyE97F0iYKEo6ZiP8ANxBQQBqLsNXsNf5rn8+r4TfyqMLkds74&#10;3D/pk+TdRi/u9r/GfrfKUM+7YpKqkSpxWS7Qz5WsxXU216sVEMizV6TZWrppPNQY6uRJNCK+ff8A&#10;Nh+MXwIxlZg90Zj/AEkd4TUP3GC6R2XXUsu4I3np1moK3fWWK1NB1/gqgTROJKtZK+eB/JSUdUqv&#10;p97g7/7Y2xsGJ4Kqb+JZwx6oMJRSIagFlDRvXy+qPHwNqBu4MjKbojWPv5f38y/+br8zv5qXY8e7&#10;vkhvtaPYOArqmo626H2MKzB9Q9cQTgx+bF4CSrqqncG5p4CRU5vLz12UlDGJJYqVYqaLRj+bX8w3&#10;5KfPTeabh7o3WtNtLEVU8uyuqNrCpxfXmzIpQU8lDiXqJ58vnJYiRNlMhLVV0gYoskcAjgj97Ixv&#10;bsPcu/a0VGaq9NJCxNFiaXVFjqIHi8cJZmmnI/VLIWkP0BC2UN38tX+U98wv5p/af9wPjZsVo9n4&#10;KupIezO8d3xZDFdQ9W0lUvnX+8m5aeiq2r9xVdKC9FhMfHVZWsALrCtOk08UP4UfAD5GfPLfn90u&#10;ldqsm3MVVU8W9+0txR1lB13sSnnXyr/Gs1DS1Bq8xUQAtTYykSevqQCwjEKySx+98Nk9f7j35X/a&#10;YWltTRMorspUh48dQK3P786o2qZl5WJA0jfW1gSPqh/ymv5J/wAR/wCUv159p1biW7I7+3Niaei7&#10;R+Se9cbRrvjdLeierwW06GN6ul6469WuGqHEUMsksypE2Qq8hPCk43y/5fv8sf49fy+9n/b7Ex53&#10;p23m8fDTb77q3NRUy7ozp9MtRitv0iNUU+zNnrVDVHjqV3kkCxmsqKuWNZR72fPr/rHb3X1HpoI/&#10;vcvPGFrs3VIv3U/0LRU6AstFR6vpGhJNhrZyAfdxPuxz372I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usL+Zf/ACivhj/NS64j2j8k&#10;NiNR7+wFDU0/W3fGxjR4Pt7riecmTw4vPyUlVTbg2zPOSanCZeCuxcpYypFFVLFUxEa+bX8vL41/&#10;PTZibe7o2o1Nu3EUs8Wyu19rGmxfYezJZSX8dDlnp54Mvg5ZSTNi8hFVUMhYuscc4jnj97Q29uvN&#10;tb9ohT5qk01cKkUWWpdMWRoiebRzFWWaAn9UUgaM/UANZh8wT+bH/IT+af8AKmzuQ3NvDCN3V8YK&#10;rJfa7X+TXXWGrv7rwJVVi0uLxXam3PNkcl1LuqraeFFhrZqjE1c8wioMlWyJKsejP/MA/lOfJj4D&#10;ZWrzm48YezOjJ63wYLu/ZuNqv4FEs9SIKGg37hvJWVvX2eqDLGqx1Mk2PqJZBHSVtS6yKnvZGewO&#10;ptzbBleepi/ieCZ9MGcoon8Chm0xx18N3fH1DXHDFo2JsjsQbFW/l4fzVPmp/LB7EO9/iz2pWYjb&#10;2WyFNW796a3WKzcfS3Zq06xQhd5bGNdRw/xQUsIgizGNmx+dpIS0dPWxRvIrAL8O/nt8mfgzvE7o&#10;6H35U47D5Csgqt2dbZ/7jM9ab4WERxhdybWNVTRffinjEUeRopKPK08RKQ1KIzq3vbBs7fu5tjVn&#10;3WBr2jhkdWq8bUapsZXabD/KaXUo8mkWEiFJVHAYAn39Iz+VN/wpx+EH8w1ds9WdtZDH/Eb5UZWS&#10;hw8HXHYmfgbrnsXOzxiJR1P2lWQY3D1VZk6zTHTYPMjG5iSonSmo1yRUztukfAb+eH8XvmEMHsPs&#10;GrpPj13zXvS46LZm8ctEdmbyysqCMDYG+6iKix09TXVOlIcXkhRZJ5pVgplrSDKfezpbB7x2vvHw&#10;UGQdNvZ6QpGKKsmH2VZKRb/cfXsEjZnbhYpdEhJCrr+vu3T5x/y4vhp/MZ68Trr5bdJbZ7KpsdDV&#10;LtLeSpJgezevqmr0tLWbE7EwzUe6NvLLURRS1FGlQ2Nr2hjWspqiNQnuw35SfDH42/MvZ67N+QnW&#10;GE3rDRx1C7e3Iqvid8bQmqNLSVG1N441qfO4cSTRpJNTrK1FVtGgqYZkXT797ETdOzNt7zoxRbhx&#10;cFaqBvt6mxirqNm+rUlZHpnhuQCVB0PYalI49/Px/mYf8JCflz8bpc52R8D89WfMTpumjqMg/Xld&#10;Fitv/JTadHE0rtSLg4DQ7V7djp6VEIqMJ/D8tVTSGOLCWTyPqJfNv/hO58helpMrvT4pZap+RvW8&#10;CTVjbPqo6DEd17fpkaRjTri4vtcD2GkMCqfNi/tMhUSuUjxdl1t72UPe3x23DhTLW7UmbceNUF/s&#10;3EcOap1Fzp8Q00+RCqPrFokYmwi/PvUW3XtPdWxNyZrZ2+Ns7g2bu/beQqMTuLau68Nkdu7kwGVp&#10;H8dVjM1g8vTUeTxeQpn4khnijkQ8ED3ry5/b+e2pmsntvdGEy+29xYWsmx+ZwOfxtbh81ia+nbRP&#10;Q5PF5GGmrqCsgbh4pY0dT9QPfvZeainqKSeWmqoJqapgcxzU9RE8M8Mi8MksUirJG6n6ggEe0/7a&#10;PfveH373737372eX4O/zJfmp/Lj3nmN6fD/vLcXVU26ZsI++dsLR4bc2wt/wbefIfwmm3nsfdOOz&#10;G3My1BBmK2GmqjAmQokrJjS1EDuX9ml+LnzT+TPwy3LkdzfHTtLMbBlz0mLbdODWmxub2nu6LDtW&#10;fw+Dcu187R5HDZJqSLI1McM/iWrpUqZTBNEzFvfvap2tvXc2zKmSp25lZqA1BiNVAFinpKsQ6/Gt&#10;TSzpJDJoEjBWsHUMdJBPs3n803+ep8zv5tG0+mdhd9psXYmw+paWfKVuw+oqPcWC2dv7syd6+i/0&#10;nbmxWe3DuOrlzVDtqpSgoaY1UtLjvLWy0wi++ljUxHzw/mpfJT+YJt/rXafbK7V2ptTr6CWvqdqd&#10;eU+YxW292b3larpv78Zugy2YzNQ+TpcJMtJSwGeSCj11TwBPupEHvai352ruXsGnxtJlhSUlJj1M&#10;jUmOWaKmq64l1++njlmmYyrCwRF1FUuxW2sj3S97rS9+9hp73v8Abf8AwiuznYnxY6P7Bw3y6y/U&#10;/wAlt09S7O3d2r1T2h1fS7i2Lguwdy4imzWY2RQ7l2vuHC7i2vDtB69cdUTS0GeeerpJZFCRyqkW&#10;1phf+EzeU3j0N1du/G/IbIbA7tz3X229w7+2DvrY0GZ2rit35vHQ5PI7Ypc3gsvjczgotutVijmk&#10;kpMs0tRTu6hUkVY/ezWw/GaWswOLrItxSY/N1GPpqivoK6hWakirJ4xLJSpPBNHNAKfXoJKSkspP&#10;ANhtR/yOP5UNP/KK+HlZ0XnN7YPsztvsPsTL9q9u7625i6zG7fqM9XYjC7bwu1tr/wAUWPM1O19q&#10;4DAQrDLVpBLUVtTV1HggE4hS+f8Alb/AKH+Xl8cqjqvKbnxe9+wt4bxyO/ew91YahqKLETZaqx+M&#10;wuMwOC+/CZKfBYHE4iMRSVCRPNUz1E3iiEvjX3seurdgL15txsVLVRV2QrKySvyNXDGyQtK0cUMU&#10;EHk/cMFPDCLFgCWZjYXsNRT/AIWvfKiq3Z8nPiv8OsRW1QwXTfVOZ7s3fTwzqMfW717gzk229v0t&#10;dThy8mS2ttLrt54XZQEh3C4Uku4GvJ/wpu76n3B3h0N8ccdUzjFdb7ByXZ24oY5QKSq3N2LlJcLi&#10;IKqEMWetwO39nNLEzKAsWYYKTqa3vZePk5nmqM5gdtxs3ixuPkylQARoaqyMpghVl+uuCnoyR/hM&#10;fekR71f/AH72V/3737373737373737373737373cT/IR+HA+cH81b4o9UZfDLmevdn72TvPtqCpg&#10;aoxTdedMBN7VeKzkaI7fwneu48fjduv9LvmEGpL61sc/lNfHAfKH579BbByGNGS2ftzc69p9gxTR&#10;NNQHZ/WoXc9RQZRUVm/h+5szSUWGb6XbIqNS31D3sR+ptt/3o39gMfJF5aOmqhlcgGXVH9njLVTR&#10;ygX/AG6qZEhP+Mg9/S7/AOFD3zBHww/lLfKbeuLyi4zfvbW2Y/jd1iRI8NXLuru1Kra+Zq8XURsr&#10;0+W2x1t/H83TOOVlxYI597tX84f5Fj40/wAvrvjc9DXLQ7s7BwadLbHIdoqiTPdnLPgslUUMyEND&#10;kMHsr+LZOFhyslCLc+/ezt9xbj/u119nqpJNFXkIBhaHkhjUZQNBK0ZH6ZIKLzSqf6x+/jd+/m8+&#10;/e63ffvfvfvfvfvfvfvfvf0OP+ET/wAzP41178qfgTubJRtXbIzmM+S/U9LNLrq5tt7sTGbC7ax0&#10;CyTAw4vb24cXturijjQg1OdqnYgkatwz/hMh8k/4ns/vr4m5utQ1W18pQ927Ap5JNVRJhdwLQ7T7&#10;Bo4g8g8VBh8xQ4WojRFIM2VnZiCRf3s4fxj3L5aPPbSnca6WVM3j1JuxhqAlJkEFzxHDNHCwAH6p&#10;WPuxH/hXn8L/APZjP5ZlN8g9uYha/sD4WdhUHYoqIo5psi/UPYcmN2H2ti6GGJGTwwZGTbuerJH0&#10;iKi29K1/qCcX/hRD8af9Mvwih7ew2PWr3d8Z930u8hLGkstY3Xm8Hotqb+oaWJFZfHFWPh8tUu1h&#10;HS4eQ3/B97WPyI21/GdkLmIY9dZtmsSs1C5f+HVhSkyEagcWDmGVifosJ9/K296F3v3shfv3v3v3&#10;v3v3v3v3v3v3v3v3v3v3v3v3v3sRupuoO1O+ewttdT9K9d7y7V7M3jXDHbY2LsHb2T3RufN1QR5p&#10;VocRiKaqq5IaSmjeaeUqIqeCN5ZWSNGYLLr7rrfnbG78J1/1ls7cm/d77jqvs8HtXaWHrs7nMnUB&#10;GkkFLjsfDPUPFTwo0kshAjhiRpHZUVmHvc3H46vy1ZBj8ZR1NfXVLaIKSkhknnla1zpjjVmIVQST&#10;9ABc8e/t/wDwNwfyB2x8K/irtn5WRU8PyQ250H1dge6I4MzS7ilG/wDDbRxeOzxyedx89Xi8vuB6&#10;mm1ZOoo56iilyBmanmmgMcr/AFDfihi+3cH8ZuhMJ35HDF3Phupti4nstIslBmHG7cbt6hosqa7K&#10;0ktRQ5DLtNDetmp5ZqZ6wymGSSLQ7e92h7Tiy8G2cBBnwBmocTQxZMCVZj93HTxpL5JULJJMWX1l&#10;SVL3sSLH2HXZX8rz+XB2x3Rnvkp3B8LPjT2R3FnYaSXdG/8Asbq3am7Zs0+IoKOgo8tn8duShr9u&#10;5LLY/GYyCFMhU0r1ccECL5QqABG72+C3ww7A7Ly3dfYvxn6T3p2PlYqd87u3eexMBuGTJNjqSnpK&#10;bIZajzVLV4atyFHQ0MUa1k0DVCRRKvk0qAPe4VdsXZeQycubyO2cJW5KUKZ6utoKeoMnjRVWSZJ1&#10;eF5ERAA7KWAA59/PF/4VoYz+X7XfLHore/wq7R6E3BvP/Rnm+r/kD1f0DPgK3bWxsl11lqCq2Bnc&#10;lPsaml2RRbgzeI3ZWYmroYqlKulTAQCWBWLt708v+FA9D8RKr5AdVbo+Mu++psvuX+5GT2L27sXq&#10;SXE1OE2tW7NyFJPtHK1s21oZNr02XyeO3BU4+opY5lqIFxEQeIEsffvZPPkEm0H3BiqrbNfiZqn7&#10;GWhy9BiDE0FK9HIjUkrmlU0qzSx1DRsoYMohFx71Ofev/wC/ey/+/e/e/e/e/e/e/e/e/e/e/e/e&#10;7H/gP/KY+ef8ynccWL+LHRW4Nw7QgyAx+4u5d1h9m9KbRkV1WqGa7Dy8K4yuyFCjCSTF4pclmWj9&#10;UdHIPZz/AImfy/Plf81s0lB0P1Xl8xt2KsFHmOyc+G231lt51ZRUDJ7xyMS0NVWUqsHehoFrckU5&#10;Smf372tNpdfbs3tMEwOKmmpg+ibJVF6bGU5v6vJWSDQ7p9THHrlt9FPv6CX8r/8A4Sa/C74fjbna&#10;HzAmxPzU78oVpMkuE3Lg2pfjjsrLeENNS4brbJvUt2a1DNLJEtdugS0dUqxzph6KdRp28Pgx/wAJ&#10;/PjR8dRht9fIuTH/ACZ7apVp60YzN4swdM7ZyHiDSQY3ZVa0zb4akld0FVnQ9NOqpKuOpZQLe9m8&#10;2L8fttbc8NfuMx7myyaXEU8WnDUsluVjonLffFCSNc91bgiNT72Pvkb8oPjT8KOoq3tz5JdsbB6J&#10;6m2zDDjocxuitjxlNNNBSSPQ7Z2ht3HQVOb3RnpKKjf7TEYejrK+ZIiIYGCkC57ubvTpP4ydeVXY&#10;XdO/9p9VdfYSOOijyWdqkooJZYqd2pcJt3D0cU2TzuWempm+3x2OpqirlWMiOJtJt72M+ZzuE2xj&#10;myGayFJisfAAgkncIpIU6YKeFA0s8pVfTHGrOQOB7+fr/Ni/4V79x91xbl6S/lo4jOfH/rOq+7xW&#10;V+SW6aekHe27qF1NNOevMGGrsP0/i6uNpQle71+42RoZ6eXD1EbIdRX5/wD/AAok7H7NjzXWPwlx&#10;2U6i2RP9xQZDunPQ047V3DSsvhlOzsWDV47rqhqEaTTVs1XmSpjlhkxsyMp97KL2B8iclkxPi9kx&#10;y4ihbVHJmpwv8VqE+h+zi9UeOjYX9ZLzWsQYyLe9LrIZHdW/d0VeUytduDee9N4ZyWrr8jkKrI7i&#10;3RuncmdrjJPVVdXUvWZbN5zMZKpLO7tLUVE8lyWZudaOsrM9uzO1FdX1WX3LubcWUkqKusrJ6zM5&#10;3O5rK1ReWeoqJmqchlMpka2clmYvLNK9ySx9+9lod6irnaSR5qmpqZSzu7PNPPPK1yzMxaSWWR2+&#10;puST73JP5O//AAku7m+QtTtbvz+ZPS7o+P3RzSQZfEfHaBpcF372ZTRlZaeDfBmjNR0ttOukstRB&#10;Mh3TUQrLEsGLZ4K8bIn8uT/hPv2V3DNge2vmpBneourS8WRx3TkRkxXbW94E0yQxboMiGXrPb9U9&#10;hLFIpzs0SuixUJaKr9+9mR64+PuSzDU+W3qs+IxdxJHhheLLVyjkCqv6sZTsfqCPORcWjuH9/RW6&#10;I6C6X+MPVm1Okvj71ntHqPqnZFD9htrZGysTDicPQo7GWrrZwmqqyuaytUzVFdkKySevyFVI89TN&#10;LM7u25D1T1L1p0bsPAdYdQ7J2917sHa9L9phNsbZoIsfjqVWYyVFTLp1T1+Tr52aaqrKh5aurndp&#10;ZpJJGZz72cjFYjGYKgp8XiKGnx1BSpogpaaMRxr+WY29Uksjcu7Eu7EliSSfYvexE9+9uP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trzeDwu5sNldu7kw+L3Bt/O4+rxObwWbx9JlcNmMVkIHpa/GZXGV8NRRZDH1tN&#10;K0c0MyPHJGxVgQSPcHKYvGZvG1+GzWOoMviMrR1GPyeKylJT5DG5Ggq4mgq6GvoauOWlrKOqgdkk&#10;ikVkdCQQQffveOWKKeOSGaOOaGVGjlilRZI5I3BV0kRwVdGU2IIII96XH82D/hIV0t3gdz91/wAt&#10;bL4H489pzrVZfIfHPc0tWvQ28q0KJp6bYWYijr8v09lq5xIYaQx1+3WneKCOLEUwaZdaH5/f8J3e&#10;s+0TnOzfhTkMT09vyUT5Gr6azklQvU+5KkKJJYdp5GNKvIdc5CqYOY6cpV4ZpWSJEx0AaRfey0b/&#10;APjtjMp58nsmSLD151SPhpy38JqW+pWkkGuTHSOb2Wzw3IAEa8+/nz/Jv4n/ACO+GnaeX6X+T/T2&#10;9umOx8M0jPgd44mSkhy1Ak8lPHndrZuBqjAbw2zVyxMKfJ4qqrKCo0nxzNY21C+8OgO5vjbvzI9a&#10;d59c7n613njS7Nidx496ePIUiyvCmVwOUiM2J3HhKiSNhDXUE9RSTWOiRrH372ULOYDM7br5MZnc&#10;dVY2tiveGpjKiRLlRLBKLxVMDEcPGzIfwfd1P8sH/hTF8/v5d0e2+uN25z/ZsvjTiJKGiHUvcOdy&#10;ku7Npbfpykb47qjtplym4doRwUkaxUtDkYM3g6SJdMFBESXFmfwa/ncfLf4dJhdmbgyn+zAdJ496&#10;WmHX3Y2VrpNwbfxEJVGo9gdgsK7MbdSKnQR09LWRZTF06DTFSRk6h72Juxu7t3bO8NFUS/3gwkZR&#10;f4fkpZDUU8K2GjH5A+SamAUWVHEsSj6IPf0KP5cX8+/+XR/Mtiwu2equ2I+r+98lHDFN8de7mxuy&#10;Oy6nIsoElLsid8hV7T7QjeRJHiTA5CtyC0yeWqpKS+gbf/wx/my/Db5sx4zB7C7ATYva1akaSdN9&#10;oNRbX3tPWsoDwbXlasqMBvpGdXaNcTV1NWsK+Senp76R72cDZnbOzd7CKCgyAocq4AOGymilrmf8&#10;rSku1PXC97eJ2fSLsq/T2YT58fymfgZ/Mp23JivlP0Vt/cW7oMecft3uXaoTZvde0Y1RhSjC9iYi&#10;FMnW4+hdjJHi8quSwzSeqSjk9i/8s/5fvxQ+a2Feg746rxGY3DFRmjw3ZOBC7b7N28iqwgGM3jjo&#10;1rqqjpXYulDXitxrPy9M/v3t43b1/tPesBjz2KhmqAmiHJQf5Nk6cf2fFWRgSMinkRya4r/VT70V&#10;P5g//COL5c9JnN76+BvYOJ+WfXtMrVkXWG7ZsJ1v39iaVFlkngopshV0PWnYi0UEJdpYK3B5CpeR&#10;YabFyuAX1Wvl9/wnA+QvWJye6vihu/H/ACB2fAGqU2NuGTF7L7bx9OqyPLFTSVdRS7J3iKaKLUZI&#10;qnF1k7OI4aGRgC3vZVd3/G/cOM8tVtOsj3BRr6hQ1BiosvGvJIUuyUNZpAvcNE7E2WMn66jXbXTX&#10;bnQm+Mr1n3f1jv7qHsPBtbLbJ7K2lndlbooFMs0Mc8+E3DQ4/IClnkp38UwjMUoUlGYc+9ejsHrb&#10;sLqbdNfsjtHY+7eu944s2yG2N67fyu2c7SKXkjSWXGZilo6sQSvE3jkCGOQAlSRz797LzkMbkcTV&#10;SUOUoavHVkX+cpa2nlpp05IBMUyo+kkGxtY/j2GvtFe/e4Xv3v3v3v3vNT1FRR1EFXSTzUtVSzRV&#10;FNU08rwVFPUQOssM8E0TLJDNDIoZWUhlYAg395IZpqeaKop5ZIJ4JEmgnhdopoZomDxyxSIVeOSN&#10;1BVgQQRce/e+1YqQykqykMrKSCpBuCCOQQfezx8GP+FY/wDM6+KP8K2x3VnNv/NnrCh8MEmJ7ukq&#10;Mb2tS0Efj1x4bu7b9M24azITFDqqtzUW6Hs5so9Om8j4sf8ACgH5xdA/YYPs3KYj5O7GpfHE+P7P&#10;eai39BSJo1Jje0MRA2XqayQqb1Gbps63qNgPTb3sctq/IDfOA8cGTlh3PQrYGPKEpXqgtcRZSFfM&#10;zm36p1nPvct+Dn/CqL+Vl8vFw+3OxOwcp8OO08h9vTz7V+RQosPsOevllSGT+Cd2YuWp6+XFxPMg&#10;E2el27UP6iKfSjN72S/i3/Pm+B/yIXHYXeO76744b8q/DDLge4xTY7aktXJIsb/wzs6hefaAoUaR&#10;bS5aTDTNyRDpUn372ZPa3fWw9xeKCsrJNt172BgzOmOkLkgHxZSMtR+ME/WUwk/6n2ef+Yl/KP8A&#10;gL/N963wWS7q21R5HdkW24E6m+TvT2bxVF2Nt7BVUk+Tx0eE3dSwZjbu+dj1M2QmmTGZWnyeLvVS&#10;z0yQVLrUqaf5jfy9viX/ADE9l4qt7NwlPWbgjwsS9f8AePXOToKbeeHxU7y11GmL3DBFkcNuna88&#10;lXJItDXw11D+/JLAsU7CZfe1TvHr3aXYtFE+TgV6gQj+H5zGyxrWQxMS6CKoUSQ1VKS5OiQPH6iV&#10;s3q9/Hd+THWOy+lPkT3l07112RH3FsXqvtjf3Xm1O1YcF/din7EwmzdzZLb9FvGkwP8AFs6MZR5+&#10;LH/cwxisqB4pFIcg+/nJd3bH211l3H2l1zs3eidjbV2Hv/duzsBv6LFfwOHeOM23nK3EUu46fE/x&#10;DKihpsslJ5o0FTMNDghjf373XJnKGlxmZyuNoq0ZKkoMhV0dPkBF4FrIqad4VqVi8kuhZgmoDU3B&#10;+vsD/YXe/e2v373737372+bc2xuXeGXpNv7S29nN056vkSGhwm3MTX5vL1ssjpEkVJjcZT1VZUyP&#10;JIqhURiWYD6ke3TDYPNbjyNPiNvYfKZ3LVbrHS4zDY+rymRqZHZUVKeioYZ6mZ2dwAFUkkgfn373&#10;lhgnqZFhp4ZZ5XNkihjeWRiTYBUQMzG5/A9/SY/4SGfysu5vid1/3/8AMb5M9Ubo6l7G71o9t9Yd&#10;P7Q7CwOS2p2Bieo9v1s25t47ky+2cxT0mYwmL7H3YMQKKGthgqZYNvLVLGaapp5ZN1H/AITv/A/s&#10;r4/7R7c+R/d+wM719vPtSnwuxuutu7wxNbgN3Y/r3EVUmb3HmshhMjDT5HF0O89wDHimjqY4ppIs&#10;OJwhhnhd/ezqfHfYeT2/R5fcmcx8+PrcqsFDjqesienrI8dCxnqZpIJAskSVtR49IYBiIdVtLAlA&#10;/wDC0brv5Ydp9a/CLAdQdP8Aa3YvRW2dzdzbx7VzHXe0Nw70wuE7CNB19t3rR95wbcx+RfbjQYPL&#10;bhjxtVWCOGrauqIo2LxspSX/AApc2d3/AL82V8YMT1111v7ePVeEznZO49+5HZ23cxuXGYvd5pNo&#10;YbZLbkiw1HWNhmjxeQzCUU9QEjqGqpo0YshB97ifJej3BX0O14sdjshWYqCfJVOQko6eapiirNFH&#10;DQmpEKP4bRSTBGawbUQOR7+cnW0NbjKypx+So6rH19HNJT1lDW08tJWUtRExWWCppp0jmgmjYWZW&#10;UMD9R70zqqlqaGomo62mnpKumkaGopaqGSnqIJkOl4poJVSWKRGFirAEH372TN0ZGZHVkdSVZHBV&#10;lI+oZSAQR7i+8Hv3vj7979797972aP8AhM70N89dh/zVvjB3R1v8aO9pOnzkt37M7q7ByPW268D1&#10;XQdWbv2TmqDPS7i37nMbi9qxTYireiy1BRit+8rchQU8cEU7sInu9/kj9UfLDanz36M7L2X0l2q/&#10;XJrdxba7N3fWbKz+K2FSbD3FtjJ0mWfMbsylFQ4GOXH1DU2QpKYVP3NTWUkKRRysRG3vY39I4ndl&#10;Jv7BZOiwmVOO11NNk6x6KohoEoKimkSYzVcqRwAxsVkRdWpnQAAnj39U3t3q3ZvePVHZvS3YmO/i&#10;+wO3Ov8AePWW98VeIHI7S33t7I7X3FRI08NRCklTicpMis0bqrEEqbW976XYexNt9pbA3v1nvGj/&#10;AIjtLsPaO49kbnoP2wazb+6sPWYPMUymWOaJXmx9dIoLIwBN7H6e/ez65Ggpsrj67GVieSkyNHU0&#10;NVHx66erheCZRcEAtHIfwffxqfmt/JU/mN/CTtPsHZW9fir3pvXr7ae5Mnj9t969c9W7v3x1LvXb&#10;S1tUu3Ny0u8do43PYLB1GfxUC1LYuvqafJURZop4UdG9/Nt+TX8sv5mfGHfm79s7m6E7U3NtDb+a&#10;rqPC9qbN2JuLdHX25sIKmdcNm4Nx7eosrisXNlqCJZzQ1c0NbTElJY1ZT797ra3P1lvPbFfWU1Vg&#10;MrU0dPM6Q5WioKmqx9TBqbwzrU06SxRGaMavG7B1+hFx7qidHjdo5FZHRmR0dSro6kqysrAFWUix&#10;B5B9kDZWRmR1ZXVirKwKsrKbMrKbEMCOR797QBFuDwRwQfx74++vfvfvfvfvfvfvfvfvfvfve5r/&#10;AMJM/wCZx8Mfg/TfNHYvy73X1H0emQ23tnt7ZHd+58DSw733BisPWUe1d99PUedxeJyO9956p6nB&#10;5nCbXxyVU7SQ5arhpXImdNlH/hP184fjV8XYfkvtX5D5/r3q5azC4PsTa/aGcxMEe6MvQY6ppsDu&#10;vrmmytDj6zdG5dUs2LyWLwVEs8rPHkKiOBiJGX3synx+3xtra67lpNxVGOxeuGDI0uUnhUVU0cbL&#10;T1eNWWON6qp5MUsUCajcSMFPJFlvzk/4WndL7OGU2n/L7+POa7jz0TTU9N298gvv9h9aRSxuPDXY&#10;brTb1cnYu78bVR3Fq/I7SqYjyY3HHs7Pyk/4UxdabbFdt/4idPZPsjKxtJDD2J2793tTZKSIw8dV&#10;jdk4iqXeO4qKdPxV1m35oz9Ub6e/e1vun5M4ym8lPtDDy5KUEquRy+ukoQQeHjoYXFZUow/1b07D&#10;+nvTk+b3857+ZL/MHlyeP+Rfyc3xVdeZLyxHpbr2pHWXTSUTszR0WQ2Fs44zH7v+18jLFVbgbL5B&#10;UYr9wVNveuD8oP5lfzU+X0ldR9y947oqNn1uuM9Z7PmGx+tlpmZmSlrNp7bNDR7i8GthHPl2yFWq&#10;sR5iDb372W/dHZe9d3mRMznKpqN7j+GUbfY40L+FekptCVGm/DTeR/8AH3Vx7In797Qnv3v3v3v3&#10;v3v3v3v3u2H4DfySv5j38x+bHZT499A5rG9W10yJL312y1T1t0tTwt5A9Vjt1ZehlyG+FppECTw7&#10;ZoM5V05dTJCqsG9n/wDiX/LE+Z3zPloq/qDqTJ0WxKqRVk7Y7AM+yus4Y21hp6PP5ClkrN0LA6hZ&#10;YsJSZSoiLKXjUG/v3sQNpdYb03mUkw+IlSgcgHLZDVRYwDn1JUSKXqtJHIgSVhfke96X+XR/wkH+&#10;FPxpmwPYfzO3LVfNDtWhWkrxsusx1Ts3477fyiaZ2hOzYa+o3H2WtFPeMSZytjxddELzYdC2ldqH&#10;4bf8J2vjJ0nLid4/JXNz/JbftKtPVjbNTRzbb6dxFeumVo/7txVU2Z3stLLdA+UqUoKqMXkxqk6V&#10;97NRsz47bYwhirNyzNubILpf7Zkamw0Ljm32wczV2k8XlYRuPrGPe0vuLc3Rfxc6klze6M31X8fO&#10;jOscHDC+Qy9btXq7q7YW3aMLDS0sctRJhNr7cxcFxHDCnij1EIi3IHu97MZvqvonr2TJ53KbD6g6&#10;s2Ni4omrMjVYDYmxdp4emAip6dHmfGYLDUEVwkUa+NLkKouQPfvY8TT4rBY8y1EtBh8VQxAF5Gp6&#10;ChpIV4VQWMUEMY+gAsP6e9OL+Zt/wsZ6V6t/vH1V/LW2PT9974ijnxr/ACJ7Kx+bwHTGArvVDNVb&#10;K2NOmG3t2XUUbBxHU1rYLFiZUli/iVMbPrgfOD/hR51lsT+M7C+FO14e2d0ok1E3ce9aPJ4jrXEV&#10;XMck+2drSrjdz72mpm1BJqlsVQCRVkT72A2b3st++PkfjKDzUGyqUZaqAKfxmtSWHGRN9C1NSnx1&#10;VaV/BbxR35GtfroQ/LP5p/Kb50dn1fcHyv7r3t3PviZqxMdUbnyKrgdqY+uqBVz4PYmz8bFQ7T2H&#10;t01AD/YYiio6TWNZjLksdTX5A/Jjvj5T75qOxe/uztz9lbokNStFNnKwLicBSVUwqJcXtXbtElLt&#10;/amHMwDfaY6mpqfUNRQtcn3spm4NzZ7dVc2Rz+TqslVHVoM7/tU6O2oxUlMgSnpIb/2I1Vb/AI9n&#10;A/lq/wAlv53fzStyU/8Asv3WUmA6fpMo2O3b8jeyxW7X6a2y1MwGRpKHOGjqchvvclGWVGxO36bJ&#10;VsDyxNVLS07NUIYr4Ufy0PlZ87s1D/oi2Q+J66p65qPcHc29hVYLrbCGBrVlPS5Q009ZuvNUxKq2&#10;PxEFbUxPIhnEELGZfe1HsnrPde+5h/CKExY5ZNFRma3VBjYNJ9arLpZ6uZf+OcKuwJGrSOff0qf5&#10;Uf8Awnl+D38rumwe/wCiwi/IT5UU1LE9f8h+zsLjparbOSaCWCrXpnZjNkMX1ZQyRVEkf3UU1bnp&#10;YpJI5sk8DiBN174Cfye/i78FoMXu6mxi9v8AfMMEbVfcW+MZRvPg60xSRVA6120TWUGw6V0ldPOk&#10;lVlZI3dJK1omES+9nX2B09tfYixVixfxjPBRrzFdEhaB7EN/Dab1x0CEEjUC0pBILkce77fdsfv3&#10;sWf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ZYflh8Mfi785OsKrp75Wd&#10;K7J7n2LM1RUY6j3Tjb5na2Tqac0kme2Ruqgko90bI3EKZjGK/FVlJVeMlC5RmUgb3/8AGror5SbG&#10;n65786z2x2VtWRppqOnz1FfJYKunhNO+W2vnqR6bO7XzIhJQVdBUU8+glSxUlT72x7g21gt00LY7&#10;P4ylyVKblFnT9yCRl0mWlnQrPSzaeNcbK1uL296Ev8zL/hHF3J1m25+1f5a+/wCTvHYtPHVZY/Hb&#10;tLI4vCdz4aniiM8+O2NvpIMVsrsmNHVzT01fHgcikIjhV8lUkySanHzd/wCE4HZGyGzm/fhTu1+0&#10;dqwpPkD05vusocX2VjYUj8stHtbdSxUG2N6orBzDDVpiaxYgkStWzHW/vZTN7/G/JUJnr9lVZytI&#10;A0n8Gr3jiycQAuUpaq0dLWgc2DiFwLD1tydL7sbrPtDo/fua677Y2HvjqfsvZ2QWlz+y9+bczey9&#10;5bbyUJWaOPI4POUmOy+NqANMkZeNCVIZSQQfetNvPZG+urt2ZPZ2/wDam6Ov97bcrBBl9tbrw2U2&#10;zuXC1semRErcVlKejyNFMBZ0LIpIIZeCD797LVW0Nfi6uWjyFJVY+upn0y01XDLTVMLjkB4pVSRD&#10;+Rx72E/5dX/CpL+ZB8HItv7D7M3JT/MvonEyUtMdkd55fJz9k4PCwKY2x+xu8Y0yO7cfohWOOniz&#10;0O5MfRwxCOmpYFJPu3/4b/z2/mh8W48RtTe+ah+SXVWPeng/uv2nka2XemLxkQ0NSbW7RRazcNJp&#10;iVEhjyseao6aKMJDBECffvYv7N733ptYQ0ldOu5cVGVX7XKyOa2KIcaKXKDXUJxYASiZFAsqj3vP&#10;/wAv7/hS3/LC+d6YLa1X2qvxb7ryq0tK/U/yPq8TsulyGYmCRNRbL7Sasfrbdi1dc3hoKeSvx+ar&#10;iyWxsbt4xtOfEb+dn8GvlYuKwNRv1eieza9YIG2B3PUY/bMFXkZAqNS7a32altlZ9aiqPjpInq6P&#10;J1RK2okZtA97NPtHu3Y26xFA1f8AwHJyaVOPzTR0yvIbDTS1+r7Ko1PwgLpK3+oH0924fJX4gfFX&#10;5p7COwfk90V1f3vs2pp2fGxb225j8vX4cVYjkOR2duqBYdy7RyEyKtq3EVtHUlCQJNLEGwruv469&#10;CfJjaZ2l3l1Xsbtbbc0Jaij3PhqTIVeNFQEc1u3M9EI83t6skVRapx9TTTFTYPYm/vYh5vbuA3NS&#10;faZzFUGWpmX0CqhSR49VjrpqgWnp3P8Aqo2Vrfn3qMfOH/hFr8fN9nM7t+Avf+5uh9wTtV1lH1H3&#10;eK3s3qpp2SX7TDYPfuOji7P2biY38eqoyUe8auwY83AXXn+UX/CaDqDdZyW4fiV25m+qMvKaippu&#10;vO0BVb42CZWWT7fG4vdlGke+dt49G0apq1Nx1Fgx5uAPey87p+M+Hq/JUbSy8+KmOplx2U1V1Bfn&#10;THFVoBXU0YNuXFS3vUU+ZP8AIL/mr/B+XMZDtD4q703319iPJM/bnQkMvdHXb42JijZrI1Gzqeq3&#10;TszF+RdOvceKw0lyt0AdC2vJ8kf5S3z3+LsmRrN9dCbl3VtDHa5G7C6mjk7L2c1FGxRslWzbchnz&#10;u2qHWNOrM0GNe5Hpsyk+9l43J1Lv7a5keuwFTV0cdycjiQcnRlBx5XNMGnpo7/8AHaOI/wCH0905&#10;Ojxu0cisjozI6OpV0dSVZWVgCrKRYg8g+64GVkZkdWV1YqysCrKymzKymxDAjke/ew3ItweCOCD+&#10;PfH317979797979797Op8Wv5jPzn+FFLnMZ8WvlF2509t/cuPy2Ozuztv7kkr9hZNc1RVWPrchUd&#10;f7iizOyjuCOmrZftsotAMlRSOZKeeKSz+zM9EfMv5TfGSDK0PRHevYXXOIzdHkKPK7cxGaer2nXL&#10;k6WejqaybaOYjyW2f4ukFTJ4K4UgraV21wyxvZvfvamwO891bZWWPBZ3I46GdJElpoZy9I4lVkZ2&#10;o5hLS+YKx0vo1qTcEH2Sv2Wb372mffvfvfvfvfvfvfvfve6X/wAJO/5l3wS/l/bD+a2O+YXf+2ek&#10;cz2du7pCt2JHnNtb5ztRuHGbXw3ZcGeemn2btPca00OOqs3ShkqGiLNMCgazEbMH8gD5tfFT4i7U&#10;+TdH8jO3MJ1hkt8bh6vqdqplMJunKzZiiwWN3tFlmhl23gM0IY6OfKQBllaPUZAVBsbe9mZ+P+9t&#10;qbRpNzJuPLwYuWuqcW1KJYaqUzRwRVolKmmp5rBGlX62+vvbv/6CQv5JX/ee/X//AKL7u/8A+1f7&#10;2Hv+Hof5Yn/eWW0f/QQ7R/8AsF9+9mH/ANNHWP8Az1tH/wCcmU/+offv+gkL+SV/3nv1/wD+i+7v&#10;/wDtX+/f8PQ/yxP+8sto/wDoIdo//YL7979/po6x/wCeto//ADkyn/1D70hf+FWnz6+Dnz970+J+&#10;9/hp3fje65+v+suw9n9oVuI2Zv7bFBhHq9ybczuzIkyO+NmbVXPzV8Ndktf2UtZHS/bhJPC7WfV9&#10;/n6fLT4t/LftPoDdHxs7QouzZdo7H3htzfVTjttbswVJi2qM1hsrtpFrd0bawK5aSrjqq3V9tJUp&#10;B4Qr+Nms3vZXu/d27W3bldv1W2somTakoaymr2jpquBItU0MtMA9VTQCYuHe+ksFtzY/XU/90B+/&#10;ewA9nv8A5Xvc3Wvx2/mKfCvvbuPcn9z+qupfkf1Xv3sHdP8AB8/uD+7+09t7poMjmsr/AAPa2Lze&#10;48r9lRQs/goqOpqZLWjjZiB7NZ8F+ytldOfMf4zdq9j5r+7mwuvu6Nhbs3fnv4dlsv8Awjb+Fz1J&#10;W5PIfwvA0GUzNf8AbU0TN4qWnmne1kRjx797VmxcnRYbeW2crkp/tqDH5qgq6yfxzTeGnhnV5ZPF&#10;BHLNJpUXsqsx/A9/UL/6Cjv5FH/ec3/ss3zD/wDuffe9J/w+x/Kr/wC8pv8A2CHyN/8AtQ+/ez0f&#10;6duqv+ep/wDWHuP/AOtHtJZb/hVj/JAx1bJSUfyn3bnoEWNlyeJ+OXyIhopi6K7JHHnOssLkg0LH&#10;S2unQFgdJYWJT9f/AD8f5XtHVPT0/fO4MrEoQrW0HTPcUdLIWQMyomU2Pja0GMnS2qFRccEix9+9&#10;x5O/OrkYqueqJQLeuPDZkKbj6AS0Mb8f63tt/wCgr/8Aklf95Hb/AP8A0nfvH/7B/cL/AIf7/lh/&#10;8/n3b/6J3tL/AOxb373w/wBP/WH/ADuqv/zzZX/6k9/Jy7Ay1Dn9+b2zuMkabG5rd25Mtj5njkhe&#10;WhyOZraykkaGVVliZ4JlJVgGUmxF/fz/AHd2Qpctuvc+VoXMtFk9w5rIUcjI8bSUtZkqmpp3aOQK&#10;8ZeKQEqwBH0Pv3uv+skSarqpYzdJameRCQRdHlZlNjyLg+0j7T3v3uN797979797979797979797&#10;97979797979797979797Gbo/46d+/Jjd8WwPjx0t2l3fvOVqbVtvqvYu5d9ZWkiqpGiirMlTbcx2&#10;QOKxoMbmSqqfDTRIju7qiMwEnq7pvtru7cUe0unes999oblkaEHC7C2rmt1V9PHO7JHU1sOGoqw0&#10;FECjF55/HDGqMzMFViPe3LF4bL5uoFJh8ZX5SpNv2KCknqpFDGwZ1hR/GnHLNZQByfe0F8Kf+Edv&#10;8wrvk4ncnyq3l178M9i1awVNRh8nLTdwdzy0sySTRiDY+zc3R7MxbSoirIMjuemrKUygvSOyPGL0&#10;PjJ/wnI+X/a5x+a773JtD42bVqFimmx1a8PYvZTwSK8iCLa228nTbaoDIqqriszkNTTlxqp2ZWT3&#10;72Om2PjjvDLeOfP1NHtqlaxaNyuRyZU3ItS00q00d7c651Zb/pNre9xX4K/8Jpv5V3wefEblj6Yb&#10;5Lds4toKlO0PkzJjexXoshEYplqdt9dDG47qzb7UlbF5aSpGHqMtTGw++cjUdjn4rfyTvgZ8XGx2&#10;bTrU92dg0JinXfPdz0W8WpquPxyCbC7NFFR7DxBp6lPJTzDGzZCDgfdMRf372Y/avSewtreOcYz+&#10;N5BCGFdnClYVcWN4aPQlBDpYXVvGZF/1R92/fIL5PfG74h9ezdkfJHujrHojr7HwzQ0uZ7C3Th9r&#10;UtfLQUwm/g22MdVzxZDcua+3UCDG4yCqrZiVSKFmKqbFO3u8ulvjvs+TendPZex+qdoUkcscGS3f&#10;ncdgoKt6SDyfw3B0dRKlZm8n4QBFRUMU9VKSFjjYkA+9iJl85hdu0Zrc1kqHFUaAhZayeOBXKLfx&#10;QIxDzy2+iIGY/QD3pyfzC/8AhZ11Bslc71//AC4Om6zuPcax1tDB393hR5bZ3WNBVJKYoMntLqym&#10;koewN70c9OTJG+XqtqtBKF10tRGSDrg/MD/hSp13tgZXaPww63qeyMyqVNLF232jT5Dbmx6SoWQx&#10;xV239hwPS7u3RTSwnWj5GowLRSAaoJkuD72XDeHyVx1L5aTZmNbJTWZBlsoslNQowNg9PQKVrKpS&#10;OQZGp7H+yR70ePmp/MY+af8AML3qm9/lz39vbtiahqpqrbe06uqgwXWuyjMjwldldabcgxWydtTN&#10;SMIZqqnoVrqxEU1U873c6unyZ+ZXyY+YO5l3R8he29z7/lpZ5J8Lt+onixWytsmRWiK7Z2ThoqDb&#10;GElNORHJPDSrVVKqDPLK3qPvZXNzby3NvCqFVuHL1WQKMWhp2YRUVNfj/JaKER0sB08FlXUw/USf&#10;cP4X/wAvj5ifzBuw4utviX0ZvLtbKRVVNBuLcdDRjF9ebFp6n1DIb97DzD0O0NpUogVpI0q6tKmr&#10;0GOminmKxtG+NPxB+Rvy93jHsr4+9Wbk39XRzwRZjNUtMKHZ+1YZ/UKzdu8Mi1Lt3b1P4gzotRUL&#10;NUaSkEcshVD73x21tDce76wUW38VU18gZRNMi+OjpQ39urrJNNPTrbkamDN9FBPHvfw/lhf8I/fj&#10;h0I+3e1v5h+6Mb8pe1aJoMjD0ttSbL4n447br4zHNDHnaiqpsLvTt6ajqIlYLWJh8LMrPBVYysiI&#10;Y7a/wb/4Tp9L9TNht/fMTO0Xe+/aVoqyPrPASZHH9M4WrQpJGmVmngxm5exJKaZA2mpXHYyUFop6&#10;KpT1H3s22xvjphcT4chvGdM9XrZxjKcyR4WBxYgSlliqciVI/tCOI8hkYe9x3a+1dsbH25hNn7K2&#10;5gdobS21jaTDbc2ttfD4/b+3MBh6CJYKHFYTCYmnpMZisbRwIEiggijijQAKoHvY/wAFgcHtbDYz&#10;bm2cLidu7ewlFT43DYLBY6jxGGxGOpIxFS0GMxePhp6GgoqaJQscUSJGiiwAHv3syEFPBSwxU1LD&#10;DTU8CLFDBBGkMMMaCyxxRRqqRoo4AAAHt+9u3v3vL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JV8zv5dXws/mDbOi2Z8ufj9sXtyDH0s9Lt&#10;3dOQo58L2Ns1KgySP/czsrblRiN8bZhepcSy01LXx0lVIq/cRSqNPssvyV+G/wAZ/l7tyPbXyF6i&#10;2r2HFSQS0+GztZTS4zee21mLO/8AdreuGmx+6cHE8zCSSGnq0p53UeaOQC3v3tM7l2btnd9MKXcO&#10;IpcgEUrDO6mKtpr3J+2rYTHVQAsblVcKx+oPvR0/mF/8Ixe39ktnewP5cHclH3HtxZK2ug6B7wrM&#10;Ts7s6gpUiMsGM2l2nTR0PX+96yeoJjjTL0u1VgiC66qokJJ1cfmB/wAJq+xNsHK7u+GHZFN2Rhle&#10;pqoupO0ajH7c3xSU6xmSKh2/vyBKXaO6KmWY6ETI0+BWKMDVPM9yfeyt7w+NWRpfLV7MyS5KG7OM&#10;TlGjpq5FAuEp69QtHVMTwBItPYf2ifem58hfjD8h/ib2DXdV/JXpjsbpHf8AQNMW252LtbKbcqa+&#10;lgmMH8VwNVWwJjty4GdxeDI46aqoalCHildWBOt33B0b3D8f931ewu7OtN5dYbupGlvhd5YKuw01&#10;XBFIYvv8TPUxLR5vEysLxVlHJPSzKQ0cjKQT72W7MYLMbfrHoM3jK3F1aX/ZrIHhZ1Bt5IWYaJ4S&#10;fo6Fkb8E+zxfBn+df/Mp/l5fwzD/AB5+Sm7G6zxuiNekOzivZ/Tpok1saHE7P3W1YdjxzSsHlm23&#10;UYarlKKHmKXUmk+LP8zf5rfD37HHdPd17gbZFFpQdX74I3z1x9suomlx+3M+1SdrpJIwZ5MLNjai&#10;QqA0hW6n3tU7W7O3ts7xx4fN1H2KWH8Lrv8ALsbp59EdNUavtQTyTC0TH+vvcR+FP/C1PozeC4ja&#10;3z1+N+6Om87L4qWt7X6DqJOxet5Kgxl5snluvNw1dD2FtDFoy6FioK3dtSWKmwUsU2NvjL/wpm6s&#10;3GMdgflj0vnet8rJogqt/wDUsz7y2W8xUtJW5DZ2YqKXeG3aBSNIjparcE5JBsASV97Mdtn5M4qp&#10;8cG7MLPjZTZWyGJJrKIm1y8lHMyVlPGPpZGqG97YvxR/mHfCH5x4aHM/FD5PdR90PJRvkKjbO3Nz&#10;wUPYmHokbS1RuXq7cSYXsjasd/p/EsVSFhyLjn3sAdA/MP4vfKTGx5LoHvLr3stnpmq5sJhc5FS7&#10;xx1Mp0mbNbEzC4zemBS/0+9oKe45HHv3swGA3jtfdMQl2/nMdk7qXaCGcLWRqDbVPQTCKtpx/wAH&#10;jX2F3y6/lF/y3PnQ9dX/ACZ+InUu+N2ZFpparsjC4mr657WqJ5SHWas7Q61rdpb7yqwzDyJDWV9R&#10;Tay2qNg7hkJ8hv5efwt+VDVVX3d8eOvt0bgrGkefemMx9Rszf0ssh1CSp31sqq29uqvWKQa1iqau&#10;aDUTdCGYN73A3D15svdRZ85t3H1VQ5JatijaiyDE/lq+ianq5LHmzOV/w5PvWN+U3/CJr4+7mGRz&#10;Xw4+XHZXU+RZpKqk2N3ttnC9sbVmlkd7Yui3htE9d7m21jYVdTHNVUW4akCMq+sv5I6PO+P+ExnU&#10;OcFZk/jf8hN7df1jM89PtbtXB4zsDAySOz2oKXcW3v7nZzC0UYYFJJ6bMTWQq2otrT3sDs98YsRP&#10;rl23uGtx78stLlYIshASf91rU0/2c8CD8Flmbj83uNc35Mf8JVv5xHx2SuyWA6W2b8lts0LSGTPf&#10;HLsDG7mrWhAZomi2Jval6/7Jr5pEWxjosPV6X4uQQTTT3d/IU/mN9OrVVuJ6z233Zg6UuXy3TO76&#10;LOVJiAZo2Tau54No71q5XUWKU2OqNLcXPBPvYNZvoTsfDB3hxlNm4EveXDViTvbm1qSqWkrXJH4W&#10;NvdFvcnxz+QXx1zjba7+6N7e6R3AszQDDds9cbw68yMkqh2tBS7sw+JlqVZI2ZWjDK6DUpI591Xd&#10;kdNdvdOZRsJ231b2J1hlxIYhjewNl7i2fWO4DG0VPuDHY+SZWVCylAysouCRz797CrJYbL4aXwZf&#10;FZHFzXt48hRVNG5PP0WojjLfT8fX2DPsNvfvbb79797979797979797979797979797979797979&#10;7979797979797979797979797979797979797979797979797979797979797979797979797975&#10;IjyOscas7uyoiIpZ3diFVVVQSzMTYAck++1VnZURWZ2YKqqCzMzGyqqi5LEnge/e/AX4HJPAA/Pu&#10;x/44/wAn/wDme/LN6KToj4P/ACC3Th8iyLQbw3Bsmp6x67rGc200/Zfakuyuv5WiuDIBkrxKys+k&#10;MpJ0OmP5dXzl+QLUz9U/F3t7O46tKrSbjy+2J9j7OqGY2Kw7237JtjaLslwXArf2wQWsCCfe1phe&#10;ut87g0nE7Xy88b20VM1KaGja/wDqa6vNLRm359fH597CHxf/AOEWvzm7EbG5f5TfIDo/424Gp8cl&#10;Zt7aEWZ727LogsimekrcfjX2T13TSSxXEc1NuXIqrctGQLNb70Z/wmg+U28TRZDvjt3q/pXEz6Hq&#10;cPt2PJdq72pgrgy09TR0TbY2dC8iXCSQZusCnkobWPvYwYL4z7prNEmey+LwsLWLQ0wlytcvPKsi&#10;fa0akj6FZ3/1veyh8S/+Elf8p746HE5vtHafY3y53vQNFVyZHvDd81BsePIohR2x/WXXUW0MDWYl&#10;wSfss9LuBAxJLtZdN1fx9/4T6/ADpo4/Kb62/vL5DbnpDHO9Z2juKSl2slaqlWaj2Rs2PbuJqMe4&#10;N/tstJl1BNyxsun3satv/Hzr/DeOWvp63cNUlmL5SpKUoccHRQ0Yp4mjP+pmM3+v72JOuOp+lPjv&#10;sf8Aur1J1v1f0f1vgKN6ttv9e7R2r1vszD0OOpP3ayXGbdx+HwtFT0dDT3eVkUJElyQB7uL2ZsDr&#10;Lp3a38B6+2Xsbq7ZeIpmqDiNobewOy9tY6lo6f8AcqXosPSY7GUsNNSw+qRlAVF5Nh797GOix+Mw&#10;1L9vjqKhxdFCpbw0dPBRU0aovLFIUjiUKo5NuB7p0+aP/CkX+Uz8K/4xhc18iaPv/snE6oz1h8X6&#10;Wk7ey71cfjWejrd7UWSxvUGCrKKWULUU1fuOmrYmV1EDSRugri+S/wDOj/l+fGb+I4zJ9x03be9M&#10;fqQ7G6Lgp+xMi06aBLTVO56atouu8VU0zyBZoKvNQ1MZDKImdGUe9hxubunr7bPkilzK5etj4+xw&#10;SrkZCwtdWqldMdEyk+pXmVhzxcW96gnzl/4WT/NjudMztD4WdY7J+I2zKpp6an37nhQ9xd31FJZI&#10;kqKOrz+KpustptXRGQywrgstVUzOngr1ePySa7Pyl/4UjfJzspclt74z7G2x8ettTtLDDuzLCl7H&#10;7Qlp7KizU1Rl6CDY+3zVR6y8QxWQnhLL4qsMmtvey67p+SW58n5KfbNDS7epmuoq5tGSyhXgBlaa&#10;NaGn1C9x4pGX8Pxc6oHd/wAgu9Pkvvuv7O+Qvb/ZHdfYOS1pU7u7O3jnt55tKZppJ48bRVmerq18&#10;Zh6R5SKeipvFSU0dkijRAFFAfaHb3andu6qvfHcHYu9Ozd31upZ9w743Jldy5RYDI8qUVNU5WqqW&#10;osdTtIRDTQ+OngSyxoqgAe9gBlMvlc3VPXZjI1uTrHvqqK6plqZdNyQitKzFI1J4VbKo4AA9mq+D&#10;/wDKq+fH8xPOU+O+Kfxy3xvrbZrHo8r2rlaWPZvTW3Wp5kjrxmO0t1PitnnIY+NjI2MpKmqy8yIw&#10;p6SZxoI9/F34E/LP5j5WGj6D6Z3RurCmpanr9+5CBNt9bYYwyKlWMlvzPNQbdNZSIxdqKnnnyMqq&#10;RDTyMNPv3t/2tsLdu8pQmAw1VVQ6tMlfIopsbDY2fyV9QY6fWg50KzSEDhT73i/5d3/CNX479VDD&#10;b/8A5iPaFV8kN8U81PWnpfqmuzuxujMbJE4dqLcO7HixHZ/Yyl41cPT/AN1qdQzxS09UlnO0d8Ov&#10;+E2/TmwRjd3fMXfM/dG6YZIar/RpsGqyu1urKJ0bUaXMbgaPH753mCyKwaH+AwgFo5IZ19R97NHs&#10;7424ag8dXvGvbNVQIb+GY9paXFIR/ZmqCI66s+n9nwD8EN9fe431L071P0LsLBdW9JdbbH6l642z&#10;T/bYDY/Xe2MPtHa+KjIXyNS4bB0lFQrUVLLrmmKGWeQl5GZySdj7r7rjYHU+08VsTrDZW1+vtl4O&#10;HwYna2zsHjtu4KgQ21tT43F09NSrNMw1SSFTJK5LOzMSffvZkMfjcfiaSKgxdFS4+igGmKlo4I6e&#10;CMfkrHEqrqb8n6k8n2JHtae/e5v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sG+8/jv0P8nNiVnWP&#10;yI6e637s6/rpPuJdpdm7Pwe8cNDWiGWCLJ0FLm6KsGLzFNFM4hrKYw1UBa8cinn2G/afTvVPeG1a&#10;nY/cXXOy+zto1T+aTb++NuYvcmNjqRG8SV1JBlKaoFDkYElbxVMBjniJujqeffvbblcPic5StQ5n&#10;G0WTpGNzT11NFUxBrEB0WVW8cig8MtmH4PvUw+cf/CM/4b9vPmt3/CTtve3xS3hVNLVUvXW7/vO4&#10;ekpZbzSrQY58tkKPtLaK1U0oD1UmZz0MEaKIqH631+PlJ/wmy+N/YjZPcXxh7C3P0FuKcyTwbN3F&#10;9z2N1hJJeWQUlG2QrKffe3hPJIA075LKxRIoEdL9b+9l93T8bNt5Hy1G18jVYCpYllo6nVksWTyd&#10;CGR1r6fUT+oyygAcJ70/vml/wnU/mxfCSbJ5LdfxrzXd/XWPaYr2t8YzX9z7VkpacM9RkMjt7DYu&#10;k7S2pjaeEB5KrNbextKA3EjaW066nyX/AJN/z/8AjDLW1uf6UyfaGzaMykb+6ONX2VgHgh1NNWVm&#10;HxtBT77wFFDGAzz5PD0UAB4c2a3vZddzdN9gbXLvUYSXKUaE/wC5DB68nTlRyXeGONa+nRR9WlhR&#10;f8fdKOMymd2tmqTK4fI5bbm4cHXLUUOSxlXWYjNYjJUcnonpKylkp67H11LMvDIySIw+oPusmhrs&#10;rgslT5DG1mQw2YxdUs1LW0NRU47JY6tpn9MtPUwPDVUlVBIvDKyurD8H372GKPLBKskbyQzRPdXR&#10;mjljdT9VZSHR1P8ATke7xfiZ/wAKS/5vnxH+wxuH+UWY732ZQyQu2xflHQt3bj6qOn1CGjO9c3W0&#10;fb+Nx8cTFBT0G5aOEIFAUaE02jfH7+dP/MS+PX2lFju9cj2ttqleJjtXvalbs6knSG4jpjubKVNN&#10;2LRUaI2gRUmbp4wtgB6Vt72KW3+6uxdvaEjzsmWplIP2udX+KIwH0X7qVlyKIBxZJ1HvZX+LX/C3&#10;Dr3IpjMN80vhpuratSFiiyfYHxq3djd4Y2pqJAyvUR9W9lVG08hhKGCQKWA3XlZjGWKqWULJdj0R&#10;/wAKe9n1i0ON+S/xsz2BnAjSu3d0puKi3FRTSuCGmTYm9Ztv1mMpYnsWAz9fIUJIUsoV/exswPyf&#10;o30Rbm21UU7cCSswlSlSjE/VhQVpp3iQf9REht/vOw18bf8AhRB/J5+TyUNNtP5p9c9c7jq2ghk2&#10;p8gUyvQ2SpKypDGGgGZ7MocBsnL1UhXSP4blq6MyMqBtbBTcJ0t/OJ/lzd5LSwbf+TGzNmZmoMUb&#10;4Dt1a/qitp6mYExUn8S3vS4jbGQncjSPsshVIXIUNqIHv3sYcL3F1zndK0+5qKimawNPlxJiXVm+&#10;ieSuWGlkY/7RIwvx7tzgqOtO5NmGSmn2N2r17uWlKF4JcBvnZm4KKVAxUtG2UwmVpZEcG37iEH/H&#10;3YZFNsnsjbReGXa2/dn5unKlonxO6dtZelkUEqShrsXX07ow49akH372IYahyVNdTS19HOtrgw1V&#10;NMpH+HkikUg/4j3WR3p/Ic/lAfIl6qfsP4C9C43IViuZ8t1Ng8l0LlZahyzmuqK3o/Ldey1tcZG1&#10;NLP5WkP+c1jj2R/tP+VH/Lr7jaeXeHxL6noqupVvLkOv8XW9T18krFmNVLU9XZDZ71NUXbUzy+Qu&#10;f16hx797Q+V6o66zOo1m0sSjte8mPifEyEn+2WxclGWe/wCTe/591Bdyf8IyP5Ym+ZKmv6o7Q+U/&#10;RtfLITT4zH732Z2Fs2liYSEp/C967Eqt3zSK5TSzbgsEDAqxYMtdnZP/AAmt+Dm6Xnq9gb6756tq&#10;3cmGho90ba3ftuCMhyV+x3NtSfcUrqxXSxy9goIIJIYe9h1kvjXsaqLPj67PYpyfSiVVNWUyjnjx&#10;1VI1STf/AJve6ve0v+EPPYdElTUdKfzBtmbkkaN2o8P2l0HnNkpFKsDeOGp3JtPsrf7VEc1Uq6pV&#10;xUZjjc2jcp6yLb7/AOEum8KZJ5usvl7trNOUZqbG776mym2EjkETaI581t/eu7jKkk4F3WgQojH0&#10;MV9XvaFr/i5WLqbGbvppjb0x1+JlprGxsGnp62ruC358YsD9DbmvLsT/AIRv/wA2zZxqX2pnvib2&#10;1CjSGlj2X3BurC19RCErJIRLB2V1lsSipqphTxo6CqkjSWoQCR0WSRCe7x/4TffzBttmZsBlvj/2&#10;DErOYE212LnsZVzR6ah4/JFvXY+1KWGdhCisondFeVQHZQ7r72jqz439hU2o08u38gATpFNkZ4nY&#10;WYi4raGkRW4AI1EXP1tcgl+8/wDhMX/O/wBlPM1R8JMluKijZ1iyGzO6vjvulKoR061Ejw43Gdsy&#10;7giUXKL5qOIySKVQNdblp3L/ACOv5oW2WkM3xhrczSoWEdZtrszp3OrOEhEztHRUPYD5dALlR5aa&#10;Mu4soa4v72mqno7tGlJvth5lF7PTZPDzhrC5siZAzD+nKi5+nssm4/5Hv83razumT/l1fK2qMdC2&#10;QY7c6oz+8UNOpnBjSTaMOcSSuJp2tSqTUkFSIzrTUB+Z/ldfzEMCzLXfDfv2cpSmsJw2wMvuNTEp&#10;lBRX29HlEeq/ZNoATObrZPUt/e2Obq7sSC+vZufaya/2aCWp4F+B9uJbvx+n9X+HI9gvmf5Xf8zH&#10;btIMhuD+Xb86cFQGZKcVuZ+JHf2MpDUSK7RwCprev4ITNIsbFV1aiFNhwfYaZL4K/NzDU4q8v8Of&#10;lTiqQyLCKrJfHvtuhpzM4ZkiE1VtGKMyOqEhb3IB/p797bJNib3hXXNs3dUSXA1Sbey6Lc/Qamow&#10;Lm3tLf8ADevz7/7wd+YH/pNHdH/2Fe2L/ZPvlt/3i58i/wD0SXZf/wBjPv3vB/c7d3/PLbj/APPJ&#10;k/8A6l95If5d/wDMAqJYoIPgz8xJ555Ehhhh+MvdUks0sjBI4oo02SzySSOwCqASSbD3zj+HXy5m&#10;kSKL4sfI6WWV1jjjj6Q7NeSSR2CoiIu2Czu7EAAC5Pv3vsbO3eSANq7kJJsAMHkyST9AB9ryT7E/&#10;D/yhv5rGcrVoKL+Wz864J2jklD5j4pd4beotMYBYNkc/sjGY9ZDf0oZQ7/2Qfa4x38u/58ZSpFJT&#10;fCv5VRSlHcPkegu0cPTaUFyDW5bbFFRq5vwpk1N+Affvc6Prvf0raF2VuoGxN5MBlIV4/wBrmpUS&#10;/wDhf2Om1P8AhP7/ADl95rA+I/l8970YqKeWpjG66Pa+w2WOGXwus6b53Lt16aoLm6QyBJZE9SqV&#10;59ipgP5Rn8yXcoibHfELtamE0Mk6fx+nwW0yEjk8bLKu6c1hmgmLcrG4WR19SqV59+9utP1F2TU2&#10;8e0MqtwWH3CwUnANjf7qeHSb/QHkj2bnYn/CT7+dju94hnfjv171jHKzDz77+QnS9YkaA04SWWLr&#10;nePYFUqyLMxC+MyAROGVToDmG2r/ACA/5nO4mQZXp3Z+x0ckeXdXb/WlQqKDFpd49m7j3dOocSEg&#10;aNY8bAgHSG97UNJ0B2dU28uHo6EE/WrzGMaw45Io6mrbm/8AS/Hs9PWn/CKT+YTnmim7V+S/xI65&#10;opdJMG18n2z2TnaZfJIkgqqGo622JhRJpVWQQ5KZWVvUyEEezUbJ/wCEyfy/ypjl373b8e9m00li&#10;YsFW9gb0ysI1urielm2VtXG67KGUR1sgIbkqbj372qqL4ybwlsa/N7eo1P4gfIVsq8m+pGoqSK/9&#10;LOfdkfUf/CH7pbGtRz98/PbtDeiGz5DF9R9N7U6xaPVFzTUed3lu7twTeKfnzvjk8iceFDz7Ol15&#10;/wAJeOs6JqaXtf5Zb63Mh9VZQ9edb4DY7JePmCmyu5Nw9hCTxy8+VqJda8eNTz797WuO+LuMTSct&#10;uyvqR9XTHY2nobcfpWWpqMhex/JQX/oPdsPR/wDwk8/ky9PNQ1O4+mezfkDk8fDEsOS7w7m3fUrL&#10;VRkaq+uwHVcnVW0cjNMtw8M+Oko7NcQhgpB/urv5AP8ALX65alnzPWu+O3a6kjjWOt7R7K3FMsk6&#10;EXq6rE7CfYW3qySQXDRy0b0/NxGCAR72v8X8f+tcdpabGV2XdALPlMlUtdh/baGgNBTuT/QoV/w9&#10;3LdDfAn4R/F4Ub/Hf4lfHbprIUKqsWf6/wCoNi7e3ZMysHWbIbwosIm6crVKVUCaqrJpQqqNVlUC&#10;ybqj4m/GDosUzdO/HzpzrerpVAjy+0eutq4fcEhDBhLWbipsYudr5wVH7k9RJJZQL2AA97ErE7T2&#10;xgtJw23sNjXT6TUeOpYag/4vUrEJ5G4+rMT7WHevy2+LXxgxb5n5G/IvpHozHrCZ4pO1ez9m7Gnr&#10;VC61ixlDuLMUFflqqYECOGmilmlYgIrEge1F2r8g+iOjKBsl3N3J1h1ZRiMyo+/t87b2tLUgLqVK&#10;GlzGRpKvITyfRIoEkkkJAVSSB797kZXcOBwUZlzOZxeKS1wa+upqUt/giTSI8jH8BQSfdCPyY/4V&#10;tfyieiErqDrne3a3yp3NStJTDHdI9a5PHbeirlD6RWb07am62wlTjbqNVVif4utmGhZCGAqb7u/4&#10;UHfy8eqVqqTZu59/d9ZyAvCKPrDZVdR4dKpQ2kVO5uwZdl4ueiuBefH/AMQFm9KvYge9hNm/kJ15&#10;itaUVVX56dbroxdE6Qhv9qqcgaKJk/2qPyf7H3rj/Kn/AIWo/Mbf/wDEcN8Sfjf0/wDHbCz3gpt1&#10;9i5PK959iQomoLX49DS7B2BiqioNmNPV4fMxxC6iRzaT3TL31/wpl+R+7fvMb8e+l+uunMZLeKDP&#10;7yrq/tPeMarcCro18G09pY+aY2JiqMdkkjF1DsfX797BjPfJnclXri29hcdhojwtRWPJlawWv609&#10;NJSRk/0aOQD+p+vvWT+Vf8yz57/N6oqG+U/yv7m7fxNRVNW/3LzG6qjDdZ0lYzxyGpxfVW1I8B1t&#10;hpi8SeqkxUJ9Cj6KtqQO+/mx8svlBNMe+e/uyexMfNOar+7WRz8uN2RT1DMrmag2FgExOysbJqjX&#10;mnoIj6VH0At72CGf3tu3dBP8e3BksjGW1/bSVBjoVbj1R0FOIaKM8f2Yx7KVsjYW+ezdz4rZPW+z&#10;N2dg7zztQtJg9o7I27mN17nzNW5ASlxWAwNHX5XI1DkgBIYnY/09l72vtPdO985QbY2XtrP7v3Ll&#10;Zlp8Xt7a+GyOfzmSqGICwUGJxNNV19ZMxPCxxsx/p797T1LSVVdPHS0VNUVlTKdMVPSwyVE8jH+z&#10;HFEryOf8AD72S/hP/wAJOP5pHymfE7h7g21tX4X9a1rU9RUZjvKrlrezJ8ZKafyyYTpraj124oMt&#10;Cs7H7PclVtgnxODIp0a7qPjH/wAJ/vnZ3w2PzHYuFwPxp2VVGGabI9pVD1W95aFzD5HxnW2AaqzE&#10;WQjWUn7bNT4O/jYFwdOr3satsfH/AH3nvHNkYKfbVE2kmTKsWrihtcxY2n1zCQA/pmaD6fX3uO/B&#10;b/hKZ/K9+Ixw+6e1tpZr5odq49aaeXcPfi0j9aUmSiTTUS4LpDDMmzZsbUt6hTbkk3PJCQCkwPPv&#10;Y/8Aiv8AyDfgv8eTjs7v7b2T+S2/aNYZXzHbS07bJp61FtNJiur8aV23JRTHkQ5p848Z5WQHn372&#10;ZDavQWxdveKevp5dy16aSZstp+xVwPUYsXF/kxRv9TMZyPwfeydgcBgtrYXF7b2xhcTtzbuDoabG&#10;YXA4HHUeIwuHxtHEsNJj8Xi8fDT0OPoaWFAkcUUaRooAUAe7qsVicVgcZQ4XB4zH4bD4ulhocZic&#10;VR02OxmOoqZBFT0dDQUccNLSUsEahUjjRUVRYAD372NUUMUEUcMEUcMMSKkUUSLHFGiiypHGgCIi&#10;j6ACw9u3tw9+95P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deny5/lQfy6fnUK2q+UHxJ6j7F3NX2NR2LR4WfYnbDlI/HCH7X68rNqdiVFPBwVp5&#10;clJTEj1RkXHsn3yG+AXw2+VIqZ+9Pj317vHN1djNvKmxku1N/sVXTGH3/s6pwG8ZoYuCIZK14SRy&#10;h9+9o/cOwNm7q1NndvY6snf61ixGkyH0sL19G1PWED+hcr/h71f/AJZ/8IoPj7us5TP/AAt+VfYX&#10;UGTlmqayk6+70wOO7W2WWkVzBh8ZvHbI2VvDbWNglK6Z62m3JU6AQ2tjqFGXyB/4TIdQ5812W+NH&#10;fe7+uq6SSapg2j2piaLf22iXVvFjqHceDG2dx4Wiici0tTDmp9IIOonUPewL3B8Y8RUeSbbOfrMc&#10;5LMtHlYkr6bm9oo6mD7WpgQH8ss7W/r71sflD/wlu/nEfGpshkMV0DhfkptCgaW+6/jRvPG77qJl&#10;BkaBYOus/Fs/t6rmnhiLH7bb1REjWRpNTIGpV70/kS/zG+k2q6ug6kxvde3aUvfP9Jblot1yyAFz&#10;EItm5aPbnYlRJLHGWPgw80aGyl9RUN72Cud6J7Hwmt48RFm6ZL/5RhKlKtj9bWopRTZFiQP7MLAf&#10;190T9odOdu9Ibkl2d3R1X2R1Du+DyefavaGx9z7A3JD4nEcvlwe68XicnH4nIDXiGk8H3VVvnrjs&#10;Pq/NSbb7L2FvTrzcUWvy4HfO185tLNR+NgknkxefocfXJoY2N4xY/X372FVdjcji5zTZOgrcdUi9&#10;6eupZ6ScW4N4qiOOQWP+Htz6m79716EzH94ei+6u2ul8+Zoag5zqbsfePXOY+4pjenn/AIns/M4e&#10;t80B/Q2vUv4I9zuv+2u1epsj/GOq+zOwetMv5I5v4p1/vPcezcj5YTeGX77bmSxtT5Ij+ltV1/Hv&#10;3vnj8vlcTJ5sVk8hjJrg+XH1tTRSXH0Oumkja4/1/dxnSX/CmT+dH0h9nS0fzEzHZ+CpdHkwPduw&#10;uuezvvvHYJ95u3ObW/0jfpuG8Wai16rtdgpFj3WH87n+Zf1f9vT0/wAjcjvnFQaNeK7P2nszfH3W&#10;iwX7jcGUwP8AfL9NwfHk01Xu1yAR72JGL7v7MxelV3HJXRLa8WUpKKu1W/1VRLB97/tpR7tv6d/4&#10;W0/NLbopoe9viH8bO1YIJKdZajrjPdkdMZWspY42Wf7mpzuW7mxaZCok0t5YaGKBLECDkabCeuf+&#10;FO3yYw4hj7V+PHSu/YoniEk2y8rvTrWvqYERhL5psrkOyqBauZrHyR0scS2IEXIt72IWN+T25odI&#10;yu3cJXgEXNFLW4yRlA5uZZMlHrJ/IUD/AA92d9Xf8Lc/h9lkgPdPwv8AkpsCRowalOrt19X9vpDL&#10;4JWKQSbsyvR7VEYqgiamWI+NmfTdQjHj2L/wp9+OmQWI9mfGnuvaLlAZl2Ln9i9iLHJ4nJWJ8/X9&#10;XGZPOFXUVQ6CWtcBW97XNB8n9uSAfxPbObpDbn7CoociAbHgGokxdxqsPxxz/h7sF6+/4Vu/yX95&#10;+D+8fbPcvUvla0n+kHoLf+S+2HmqItc/+iuk7M1LohWT9vyHRMgtrEiobzaH/ChH+WnuXxfxnsDs&#10;nr7yGz/3v6l3bW+AeWaPVL/cKn3vcaYlf0azpkX+0HVfe1fSfITrSpt5shksff6/d4ise3JFz9gt&#10;d+Bfi/B/rexydlf8KGP5L2/lpWwX8wHpugFX9j4v760HYHWzJ/EY/JT/AHS9i7L2q1F414n8wj+1&#10;b0zeNuPZkds/zg/5aW7RAcV8uut6QVH2vj/vNSbv2UV+8TXD5xvLbWBNLoH+d8ujwHiTQePfvakp&#10;e4etKvT4t3Y1NWi33SVlFbWLjV95TQaLfm9tP5t7Mvtf+bH/ACu95/Zptz+Yv8IK+ryEk0VFi5Pl&#10;L0pj83USU/kMqpgclvWjzPCQs4JgAaMaxdefY3YL+YB8FdyfbLhfmT8Xquoq3ljpqFu9+saTKTPD&#10;rMgXFVu5qbJcLGzC8Vig1C68+/e3yDsDYtTpEG8truzkhY/49jElYi97RPUrJ9B/T6exkwXzd+F+&#10;6Puv7s/Lv4wbi+x8H3v8C796py/2f3Pm+2+6/h+7Kj7f7j7eTRrtr0Na+k2EfFfKD4053z/wT5D9&#10;GZn7XxfdfwrtrYOQ+28/k8Pn+03BN4fN4X06ratJt9D797cot0ban1eDcWCm021eLLUEmnVfTq0V&#10;Btext/re1B/s2HxZ/wC8legP/Ryddf8A2R+3f/ZgOh/+f2dR/wDoyNm//Xn373l/vBgf+d3iP/Pl&#10;R/8AX737/ZsPiz/3kr0B/wCjk66/+yP37/ZgOh/+f2dR/wDoyNm//Xn3737+8GB/53eI/wDPlR/9&#10;fvaBzP8AMG+BG3Tkl3B83viFgjhlqnzAzPyU6ZxhxSUKPJWtkhW70gNCtGkbNKZdAjCktax9pPJf&#10;L34m4Y1oy/yh+O2KONWdsiMl3X1rQmgWlVnqWrRVbmi+1WnRCXMmnQASbW9+9xJN37Th1+bdG3Yv&#10;FqMnkzeNTx6LlteqpGjSBzf6ewK3V/Oe/lLbNWR8v/Me+GdYIqNa5htX5A9cb6YwtLJCEjTZGe3C&#10;81YHiJNOgaoCEMU0spIVZ/8AmV/y+9tq7ZH5nfGyoEdMKphgO3dmbqYxNI8YVE2vlsw8tTqjJMKg&#10;zBbMV0kE+9tVR2X19TAmTem2msur/J8vRVRtciwFLNMS3H0HP+Hsq++f+FL/APJG2CKhMj85dt56&#10;sg+5WKi2N1R31vo1k1NGkhgp8jtbqzJ4NPN5Ascs1XFTu1wJPS1gG3T/ADtv5YO0hMtZ8pcLlqiL&#10;zKlNtbYHbG6TUywormKGswWw67Fr5NYCSSVEcLG418G3vbDVd29X0l9e6YJWGoBaXH5aq1FQDYPB&#10;QSRC9+CWAP8AX2Rzsz/hZB/KV2T93Fs7A/K/uKoj88dFNsnqHa+AxVVMn3600tRU9n9lbCydJj5n&#10;pIi8gopZ446qMiBnWWOMre9v+FIP8vrbH3Ee3MT3/wBjyp5Uppdsdd4LE0E8i/drDJLPvne2066n&#10;o5Wp4yzClklRJ0PiZhIie9pau+SHX1LqFNFuDJEXCmlx0EUbH16SWrq2kdUJUc6SQGHH1Aro7W/4&#10;XDbKpVrKXo7+XzujNu/kXH57tbvvE7WWm0yxmKas2ntDrXeBrvNAGDRJmqfxuQRI4BBJtv7/AIVF&#10;7ZgFTB1d8Qs7lGbWtJld/ds4/BCC0i+OWp2/t3ZW4zVeSLUDGuTh0MQQ7AWPvaMr/lHSrqXF7Qnl&#10;vfRLX5aODTyLFqenoqnVcfgSi39T7qx7o/4WU/zTewDVUnVmyvi/0JjWklNDWbd663HvzdsETSMY&#10;0rMr2PvTcO1q2SKLSNUeCpwzXOmxCqQ7sv8A4Uj/ADw3cZ6fYe2ejOpqIu5panDbNzO69wRRs5KL&#10;U1+9Ny5jA1LolhqTFQgm5tyAPe0Hk/klvyr1LQUuCxKXOloaOarqAL8BpK2pmgYgf0iHunbvn+dz&#10;/Nn+SkNZR9r/AD3+QtRisizHI4Dr/dsfS22MjG1yabIbX6WoevtvV1DqIYU8tM8AdVYJqVSK4+1/&#10;5n38wPuuOppt/wDyy7gmoKwk1uJ2juBOs8HWIb3grMF1nS7Qw9VS6jcQyQNEGAIW6gj3sOMt2h2D&#10;mwy5DduYMb/rho6gYyBx/qXgxiUcLp/gVt7rCyuWyueyVbmc5k8hmcvkqiSryOVytbU5HJV9VKdU&#10;tTW11ZJNVVVRK3LPIzMx+p9kar8hX5WtqcllK6syWRrZnqKyvr6masrauokN5J6mqqHknnmc8lnY&#10;sfyffvaGkkkldpJXeWRyWeSRmd3Y/VmdiWYn+p9jz0F8RPlP8qcwcD8a/jr3V3rko5hBVp1Z1tu3&#10;etJi2JQGXN5PBYqsxmCpY/KpeasmghjDAswB9ix1L8eO+O+sj/CelOm+zO1K1JBFULsPZW4dzU9C&#10;SUBfJ12KoKmhxUCa11S1MkUaAgswB9+9u2I27ns/J4sJhsnlXBswoKKoqVT/ABleKNo4lF+SxAHv&#10;YS+LX/CQz+a33o+PynclB1D8SNqVK01VUSdp76o95b6fH1BUiTF7H6lG9KZckkTa2o8xlcJInKuU&#10;kBT3b90R/wAJ3vn12o1HXdkUnXfx7wEwhnmffm6qbcm6mo5iDrodr9ff3lhFakbajT5Gvxjr+lir&#10;jT797F/A/Hff+VKPkkx23qdtLE19WtTVFDbmOlx/3I1gG+mSSIj82PvZg+JP/CNT+Xn07Lis78ou&#10;zu4Pl5uOi0vW7fapHRfUlfIGdwZNsbGyuU7J/bOkW/vj4n0nXGQ2kXbfHz/hNt8PuuZKDK96747F&#10;+RGaptLVOIM46r69q3DMwL4Pa1fXb19HpFv7yeNrHUhDWHvY3be+Nuz8aY5c7XZHcUy2LQ6v4Vj3&#10;NyeYKWSSt44/5SbH+nvZx+OnxC+LfxF2x/c74xfH7qPorASU9PTV8HWmxcBteuzgpBaCo3Pm8fRR&#10;5zdWQX6tVZKpqqlzy0hPPu8Tpv479EfHnB/3c6O6h696rxLwww1cWydq4jBVeVFOLRTZzKUdMmUz&#10;9YPqZ62aeZjyXJ9+9jjhtu4HbsH22DxGOxUJUK4oqWGB5dP0M8qKJah/9qdmY/19mM9jL797ef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aH7C6x627b23VbO7W692P2btCuv97tXsLa&#10;eB3ptusujRn7rB7koMljKi6OR64jwSPz7S+79j7K7Cws+29/bP2tvjbtV/wJwO79v4ncuFqLqUPn&#10;xeapK2hmurEeqM8H373FrKGiyEDU2Qo6Wupn/XT1lPFUwN+PVFMjxtx/Ue6bO/8A/hN1/Jm+Q0lf&#10;X5n4X7M6wz9b5zDnegM7uzpGPGSVAAaSg2bsHN4nrT0EAxpPg54oyPSgBYGtztz+S5/LY7gerq8l&#10;8adtbGy1T5THleo8ruDrBKJ5hZnpNt7TyeP2T6SAUWXFyxpbhQCQfew2y/S3WuYLvLtmmoZmvaXE&#10;S1GLCE/lKakljouPwDEQPdLPd/8AwiP+J+4fv6j47fMzvvqqomkaeioe2dmbC7sxVKW8jtQo+1/9&#10;CGTWjDsqRSSTVE0UY9Zne7Gs7tD/AITCdAZj7ubpz5J9s7Cmkdpaal7B21tPs6ggvrY0qtgv9F9c&#10;KfWQsbvJNJGg9Rlbk+9hnlPjBt+bWcNuXLUBJJVMhTUmTjX6nQDB/C303+hJJA+tz7qU7i/4RX/z&#10;D9pfeVnTXyE+K/cWNpvvGgoc7lexeq93ZBIvVQrS4qr2Tu/akdRVoCHWfPQxwuVAd1LOtfXY/wDw&#10;mb+Ye3/uajrbt/obseih+4MVLla/eWwtw1ipzSrBQVG2NxYBJqhQQwlysaRuQNTKSy+9h9kvjNvG&#10;n1Njcxgcki6rJLJWUFQ9v06Y2painBb83lAB/J91m9of8Jk/52HVrzy1Pwwym+cXFIY4cv1f2l0z&#10;vtKz9+KnDwYHEdgHeMcZM6NefGQ/tlmNgkmgkO+v5IH8zjYjSvP8aq/dNBG5SPI7F351tutan92O&#10;EPFisfu47jRCZVa8tFH6Lt9EfT72h6/o/s6gJLbakqowbCSgr8bVhuQLiKOr+5A5/KDj/WNq+uwP&#10;5Yv8x/qoTydi/An5i7Ro6ddb5bMfG3t+DAsiw088jQbgXaMmEqlgjqoxKYqhxE7aH0uCoKHu74O/&#10;M/YXlfePxN+R+3qaFdTZDI9LdixYplEcMrtFl126+MnWJZ0EhSZvGx0tZgR797SFXsfelBc1m09y&#10;U6jnySYXIiI8Am0325iawYXsTb8+yf7n2XvHZNacbvPae5to5ETVdOaDc+CymArRUUEop66A0uVp&#10;aScTUU50Srp1RvwwB9l1zm2tx7YqTRbl2/m9vVglqITSZzFV+JqRNSSCKqiMFfBTyiWmlOmRbXRu&#10;DY+/e07PTVNK2ipp56d7suieKSJrobMNMiqbqeD/AEPtNe2T373g9+9+9+9+9+9+9+9+9+9+9+9+&#10;9+9+9+9+9+9+9+9+9rvZvVvZ3YrMnX3XO+99ukk0Tps3aG4NzsktNFDPURMuEx9cVkggqI3dTyqO&#10;pNgwuq9t7E3xvJmTaGzd17rZXljZdt7dy+cZXhjjlmRhi6OqIeKKZGYfVVcE8Ee/e5dNQV1abUdH&#10;V1ZuRamp5pzdQCR+0jcgEE/6/s7PX38oj+aX2jJCuy/5efzGrqeoZkgyuV+PnZu1NvyukrwyKm5N&#10;27dweAZoZYyrj7m8ZHqt7M5tD+Xh8799vGu2fh98j6qGZisVfX9Qb3wGIdldo3Vc1uDDYvElo5EI&#10;Yeb0kc29+9qej6735Xkfa7P3I6sbCSTD11PCTcg2mqIYoeCOfVx7sJ6r/wCEsP8AOu7N+3nr/i9t&#10;/qnF1XjMWV7U7s6fxFlfziRqjAba3luzeNF4DCoZZ8ZG7eRSgYaipwNhfyHP5m29/DLV9F4jYNBP&#10;oMdfv3s7rnH2DeXW02Iwm5NwbkpvEYwGEtEjHWukMNRX3tYUHQ3Z1dpL4KGgja1pK/J46P8ArfVD&#10;BU1FStrflB9ePdoPTX/CJL5kbhNJL338xPjj1TS1C00tRF1jtjsfuzLUEcyM88NRSbioekMXLXUl&#10;1VlhrpIHfVpmKhWc8/W3/CYb5IZg08nbPyN6Z2DBMIHlj2Ng959nZClSRS00U1PmaXq+heqp+FKx&#10;1TxM19MhUBm97XWN+MO5JtJy248Lj1OkkUMFbk5EvywKzLi4y6/4OQT+fybe+i/+EWX8vrZLUld3&#10;t8gvkr3rkadU82NwVVsnp7Zlc91MhqcVjcBvHeEatpsoh3BEVDG5Y2IsR6s/4TO/EPbDU9V2r293&#10;Z2pWQqvlosVUbY6521VNdS5moKLE7j3Eim1lEeXjsCbkmxHvYiYr4zbQpdL5XMZvKutrpE1LjaZz&#10;+dUaRVNSB/rTD3dh8e/5EH8or4yfw6o60+CXR+SzOM8MtNuXtrD5DvfccdfFdjlabK90ZPfcuLyD&#10;zMXDUQpkiJAiWNFRVs46g/lS/wAvLo/7ObZPxU6vrclQ+OSHN9g46s7WzKVcd2+/gr+y67dclBWN&#10;IxcNSiBYybRqihVHvYnYfqnrzB6DQ7UxbypYifIRvlZg4/3YsmTerMbkm/p0gfiwt7tdw+Gw+3sZ&#10;R4XAYrG4PDY6EU+PxOHoaXGYygp1JYQUdBRRQUtLCGYkKiKtz9PZ/Mdjcdh6GmxmJoKLF42jjENH&#10;j8dSwUVDSQgkiKmpKaOKCCMEk6VUC59+9r+OKOFFihjSKNBZI40VEQf0VFAVR/re3L3N9+98/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toaLJ0dTj8lR0uQoKyGSnrKGtp4qujqqeVSss&#10;FTTTpJDPDIpsyspUj6j3gqqWmrqeajraaCrpKmNoailqoY6innhcaXimglV4pY3U2KsCCPfvfF0V&#10;1ZHVXRgVZHAZWB+oZSCCD7A3dHxT+Lu+PvP76/G3oPd/8RjhhyH96OnuvNwffRU3j+3irP4tt2r+&#10;6jg8KaFfUF0i1rD2Fud6D6K3R9z/AHm6W6m3F94kUdZ/Heudn5f7uOHR4Uqf4hhqjzpF410hrhdI&#10;t9B797a58BgqrV9zhcRUawA/nxtHNrC2sG8kLagLcX9g1nP5Y38tjc708m5f5e3wd3C9GsiUj5z4&#10;ndC5Z6VJijTLTtX7BqDAspjUsFsGKi/0HsNcp8HfhVnGhbNfD/4uZhqcOtO2U+P/AFPkGgWQqZFh&#10;NXtKYxCQoNQW17C/09+9tkuxtlT2M2z9rTFbhTLt/Eyab/W2ukNr29sP/DTv8rL/AL1p/AD/ANI3&#10;+Ov/ANrn21f7IB8D/wDvCf4j/wDpN3Tf/wBhnv3vF/o/2H/zxO0f/Qbw3/1F79/w07/Ky/71p/AD&#10;/wBI3+Ov/wBrn37/AGQD4H/94T/Ef/0m7pv/AOwz3737/R/sP/nido/+g3hv/qL2qcN/LX/l0bcp&#10;Dj9vfAT4U4KgaZ6hqLDfFfovF0hqJFRJJzTUWxIITNIsahm06iFFzwPb9jfhT8NcNTmkxHxJ+MmK&#10;pDI0xpcb0N1XQ05mcKrymGl2pFGZHVAC1rkAf09+9549k7MhXRDtHbESXJ0x4HFItz9TpWkAubex&#10;wwHxy+PW1Hlk2v0P0ztt5oY6eZ8B1fsjDvNTxHVFBK2OwdOZIYzyqm6g/QexRxPTPT+AZ2wXVPW2&#10;FaWNIZGxOxdr45pIYzeOJzR4uEvGh+inge/e3WLC4eC/gxOMhuAD4qCljuB9AdEQuB7Gb2JPv3ty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/ZUEsDBAoAAAAAAAAAIQBuCpPlk44LAJOOCwAVAAAAZHJz&#10;L21lZGlhL2ltYWdlMy5qcGVn/9j/7QAsUGhvdG9zaG9wIDMuMAA4QklNA+0AAAAAABABLAAAAAEA&#10;AQEsAAAAAQAB/+FbT2h0dHA6Ly9ucy5hZG9iZS5jb20veGFwLzEuMC8APD94cGFja2V0IGJlZ2lu&#10;PSLvu78iIGlkPSJXNU0wTXBDZWhpSHpyZVN6TlRjemtjOWQiPz4KPHg6eG1wbWV0YSB4bWxuczp4&#10;PSJhZG9iZTpuczptZXRhLyIgeDp4bXB0az0iQWRvYmUgWE1QIENvcmUgNS4wLWMwNjAgNjEuMTM0&#10;Nzc3LCAyMDEwLzAyLzEyLTE3OjMyOjAwICAgICAgICAiPgogICA8cmRmOlJERiB4bWxuczpyZGY9&#10;Imh0dHA6Ly93d3cudzMub3JnLzE5OTkvMDIvMjItcmRmLXN5bnRheC1ucyMiPgogICAgICA8cmRm&#10;OkRlc2NyaXB0aW9uIHJkZjphYm91dD0iIgogICAgICAgICAgICB4bWxuczpkYz0iaHR0cDovL3B1&#10;cmwub3JnL2RjL2VsZW1lbnRzLzEuMS8iPgogICAgICAgICA8ZGM6Zm9ybWF0PmltYWdlL2pwZWc8&#10;L2RjOmZvcm1hdD4KICAgICAgICAgPGRjOnRpdGxlPgogICAgICAgICAgICA8cmRmOkFsdD4KICAg&#10;ICAgICAgICAgICAgPHJkZjpsaSB4bWw6bGFuZz0ieC1kZWZhdWx0Ij5sb2dvIFVFPC9yZGY6bGk+&#10;CiAgICAgICAgICAgIDwvcmRmOkFsdD4KICAgICAgICAgPC9kYzp0aXRsZT4KICAgICAgPC9yZGY6&#10;RGVzY3JpcHRpb24+CiAgICAgIDxyZGY6RGVzY3JpcHRpb24gcmRmOmFib3V0PSIiCiAgICAgICAg&#10;ICAgIHhtbG5zOnhtcD0iaHR0cDovL25zLmFkb2JlLmNvbS94YXAvMS4wLyIKICAgICAgICAgICAg&#10;eG1sbnM6eG1wR0ltZz0iaHR0cDovL25zLmFkb2JlLmNvbS94YXAvMS4wL2cvaW1nLyI+CiAgICAg&#10;ICAgIDx4bXA6TWV0YWRhdGFEYXRlPjIwMTYtMDMtMDJUMTc6MTE6NDcrMDI6MDA8L3htcDpNZXRh&#10;ZGF0YURhdGU+CiAgICAgICAgIDx4bXA6TW9kaWZ5RGF0ZT4yMDE2LTAzLTAyVDE1OjExOjQ5Wjwv&#10;eG1wOk1vZGlmeURhdGU+CiAgICAgICAgIDx4bXA6Q3JlYXRlRGF0ZT4yMDE2LTAzLTAyVDE3OjEx&#10;OjQ3KzAyOjAwPC94bXA6Q3JlYXRlRGF0ZT4KICAgICAgICAgPHhtcDpDcmVhdG9yVG9vbD5BZG9i&#10;ZSBJbGx1c3RyYXRvciBDUzU8L3htcDpDcmVhdG9yVG9vbD4KICAgICAgICAgPHhtcDpUaHVtYm5h&#10;aWxzPgogICAgICAgICAgICA8cmRmOkFsdD4KICAgICAgICAgICAgICAgPHJkZjpsaSByZGY6cGFy&#10;c2VUeXBlPSJSZXNvdXJjZSI+CiAgICAgICAgICAgICAgICAgIDx4bXBHSW1nOndpZHRoPjI1Njwv&#10;eG1wR0ltZzp3aWR0aD4KICAgICAgICAgICAgICAgICAgPHhtcEdJbWc6aGVpZ2h0PjIwODwveG1w&#10;R0ltZzpoZWlnaHQ+CiAgICAgICAgICAgICAgICAgIDx4bXBHSW1nOmZvcm1hdD5KUEVHPC94bXBH&#10;SW1nOmZvcm1hdD4KICAgICAgICAgICAgICAgICAgPHhtcEdJbWc6aW1hZ2U+LzlqLzRBQVFTa1pK&#10;UmdBQkFnRUJMQUVzQUFELzdRQXNVR2h2ZEc5emFHOXdJRE11TUFBNFFrbE5BKzBBQUFBQUFCQUJM&#10;QUFBQUFFQSYjeEE7QVFFc0FBQUFBUUFCLys0QURrRmtiMkpsQUdUQUFBQUFBZi9iQUlRQUJnUUVC&#10;QVVFQmdVRkJna0dCUVlKQ3dnR0JnZ0xEQW9LQ3dvSyYjeEE7REJBTURBd01EQXdRREE0UEVBOE9E&#10;Qk1URkJRVEV4d2JHeHNjSHg4Zkh4OGZIeDhmSHdFSEJ3Y05EQTBZRUJBWUdoVVJGUm9mSHg4ZiYj&#10;eEE7SHg4Zkh4OGZIeDhmSHg4Zkh4OGZIeDhmSHg4Zkh4OGZIeDhmSHg4Zkh4OGZIeDhmSHg4Zkh4&#10;OGZIeDhmLzhBQUVRZ0EwQUVBQXdFUiYjeEE7QUFJUkFRTVJBZi9FQWFJQUFBQUhBUUVCQVFFQUFB&#10;QUFBQUFBQUFRRkF3SUdBUUFIQ0FrS0N3RUFBZ0lEQVFFQkFRRUFBQUFBQUFBQSYjeEE7QVFBQ0F3&#10;UUZCZ2NJQ1FvTEVBQUNBUU1EQWdRQ0JnY0RCQUlHQW5NQkFnTVJCQUFGSVJJeFFWRUdFMkVpY1lF&#10;VU1wR2hCeFd4UWlQQiYjeEE7VXRIaE14Wmk4Q1J5Z3ZFbFF6UlRrcUt5WTNQQ05VUW5rNk96Tmhk&#10;VVpIVEQwdUlJSm9NSkNoZ1poSlJGUnFTMFZ0TlZLQnJ5NC9QRSYjeEE7MU9UMFpYV0ZsYVcxeGRY&#10;bDlXWjJocGFtdHNiVzV2WTNSMWRuZDRlWHA3ZkgxK2YzT0VoWWFIaUltS2k0eU5qbytDazVTVmxw&#10;ZVltWiYjeEE7cWJuSjJlbjVLanBLV21wNmlwcXF1c3JhNnZvUkFBSUNBUUlEQlFVRUJRWUVDQU1E&#10;YlFFQUFoRURCQ0VTTVVFRlVSTmhJZ1p4Z1pFeSYjeEE7b2JId0ZNSFI0U05DRlZKaWN2RXpKRFJE&#10;Z2hhU1V5V2lZN0xDQjNQU05lSkVneGRVa3dnSkNoZ1pKalpGR2lka2RGVTM4cU96d3lncCYjeEE7&#10;MCtQemhKU2t0TVRVNVBSbGRZV1ZwYlhGMWVYMVJsWm1kb2FXcHJiRzF1YjJSMWRuZDRlWHA3Zkgx&#10;K2YzT0VoWWFIaUltS2k0eU5qbyYjeEE7K0RsSldXbDVpWm1wdWNuWjZma3FPa3BhYW5xS21xcTZ5&#10;dHJxK3YvYUFBd0RBUUFDRVFNUkFEOEE5VTRxN0ZYWXE3RlhZcTdGWFlxNyYjeEE7RlhZcTdGWFlx&#10;N0ZYWXE3RlhZcTdGWFlxN0ZYWXE3RlhZcTdGWFlxN0ZYWXE3RlhZcTdGWFlxN0ZYWXE3RlhZcTdG&#10;WFlxN0ZYWXE3RiYjeEE7WFlxN0ZYWXE3RlhZcTdGWFlxN0ZYWXE3RlhZcTdGWFlxN0ZYWXE3RlhZ&#10;cTdGWFlxN0ZYWXE3RlhZcTdGWFlxN0ZYWXE3RldPL21INSYjeEE7anZ2TGZrM1U5YnNVaWt1N05F&#10;YUpKd3pSa3RLcUhrRlpHNk40NWthWEVNbVFSUEl0V2ZJWVFNaDBlRGY5RE9lZmYrV0RTdjhBa1Rj&#10;ZiYjeEE7OWxHYjMrUnNYZkw3UDFPbi9sUEozUiszOWJ2K2huUFB2L0xCcFgvSW00LzdLTWY1R3hk&#10;OHZzL1V2OHA1TzZQMi9yZC8wTTU1OS81WSYjeEE7TksvNUUzSC9BR1VZL3dBall1K1gyZnFYK1U4&#10;bmRIN2YxdS82R2M4Ky93RExCcFgvQUNKdVAreWpIK1JzWGZMN1AxTC9BQ25rN28vYiYjeEE7K3Qz&#10;L0FFTTU1OS81WU5LLzVFM0gvWlJqL0kyTHZsOW42bC9sUEozUiszOWJ2K2huUFB2L0FDd2FWL3lK&#10;dVA4QXNveC9rYkYzeSt6OSYjeEE7Uy95bms3by9iK3QzL1F6bm4zL2xnMHIvQUpFM0gvWlJqL0ky&#10;THZsOW42bC9sUEozUiszOWJ2OEFvWnp6Ny95d2FWL3lKdVAreWpIKyYjeEE7UnNYZkw3UDFML0tl&#10;VHVqOXY2M2Y5RE9lZmY4QWxnMHIva1RjZjlsR1A4all1K1gyZnFYK1U4bmRIN2YxdS82R2M4Ky84&#10;c0dsZjhpYiYjeEE7ai9zb3gva2JGM3krejlTL3luazdvL2IrdDMvUXpubjMvbGcwci9rVGNmOEFa&#10;UmovQUNOaTc1ZlorcGY1VHlkMGZ0L1c3L29aeno3LyYjeEE7QU1zR2xmOEFJbTQvN0tNZjVHeGQ4&#10;dnMvVXY4QUtlVHVqOXY2M2Y4QVF6bm4zL2xnMHIva1RjZjlsR1A4all1K1gyZnFYK1U4bmRINyYj&#10;eEE7ZjF1LzZHYzgrLzhBTEJwWC9JbTQvd0N5akgrUnNYZkw3UDFML0tlVHVqOXY2M2Y5RE9lZmYr&#10;V0RTdjhBa1RjZjlsR1A4all1K1gyZiYjeEE7cVgrVThuZEg3ZjF1L3dDaG5QUHYvTEJwWC9JbTQv&#10;N0tNZjVHeGQ4dnMvVXY4cDVPNlAyL3JkLzBNNTU5L3dDV0RTditSTngvMlVZLyYjeEE7eU5pNzVm&#10;WitwZjVUeWQwZnQvVzcvb1p6ejcveXdhVi95SnVQK3lqSCtSc1hmTDdQMUwvS2VUdWo5djYzZjlE&#10;T2VmZitXRFN2K1JOeCYjeEE7L3dCbEdQOEFJMkx2bDluNmwvbFBKM1IrMzliditoblBQdjhBeXdh&#10;Vi93QWliai9zb3gva2JGM3krejlTL3dBcDVPNlAyL3JkL3dCRCYjeEE7T2VmZitXRFN2K1JOeC8y&#10;VVkveU5pNzVmWitwZjVUeWQwZnQvVzcvb1p6ejcvd0FzR2xmOGliai9BTEtNZjVHeGQ4dnMvVXY4&#10;cDVPNiYjeEE7UDIvcmQvME01NTkvNVlOSy93Q1JOeC8yVVkveU5pNzVmWitwZjVUeWQwZnQvVzcv&#10;QUtHYzgrLzhzR2xmOGliai9zb3gva2JGM3kreiYjeEE7OVMveW5rN28vYit0My9Rem5uMy9BSllO&#10;Sy81RTNIL1pSai9JMkx2bDluNmwvbFBKM1IrMzliditoblBQdi9MQnBYL0ltNC83S01mNSYjeEE7&#10;R3hkOHZzL1V2OHA1TzZQMi9yZXQvazMrWU9zK2R0RnZyN1ZZYmFHVzF1UkJHdHFyb3BYMDFhcDlS&#10;NURXcDhjMVBhR2xqaGtCRzl4MSYjeEE7ZGxvOVJMTEVrOTcwRE1CeTNZcTdGWFlxd2o4N1AvSlhh&#10;OS94amkvNmlJOHplenY3K1A0Nk9OcS83cVh1ZkgyZGM4MDdGWFlxN0ZYWSYjeEE7cTdGWFlxN0ZY&#10;WXE3RlhZcTdGWFlxN0ZYWXE3RlhZcTdGWFlxN0ZYWXE3RlhZcTdGWFlxN0ZYMGovd0E0di84QUtM&#10;YXYvd0F4dy81TSYjeEE7cG5PZHMvM2tmYzd6c3Y4QXV6NzNzK2FkMlRzVmRpcnNWWVIrZG4va3J0&#10;ZS80eHhmOVJFZVp2WjM5L0g4ZEhHMWY5MUwzUGo3T3VlYSYjeEE7ZGlyc1ZkaXJzVmRpcnNWZGly&#10;c1ZkaXJzVlhKRzhqY1VVdXg2S29xZnd3R1FHNVNJazdCbFhrM3lOZDYvQnJNalJ1bjZQc21tZ3Fw&#10;SCYjeEE7S2V0WTAvMlFSczUzdHZ0K0dpbGhGZytMa0VUNVI2bjRFeGRqb3RCTEtKMlBwanQ3K2pH&#10;SHRibEZMUEM2cU9yTXBBL0hPZ0dTSk5BaCYjeEE7d0Rqa055Q3BaTmc3RlhZcTdGWFlxN0ZYWXE3&#10;RlhZcTdGWFlxN0ZYMGovemkvd0Q4b3RxLy9NY1ArVEtaem5iUDk1SDNPODdML3V6NyYjeEE7M3Mr&#10;YWQyVHNWZGlyc1ZZUitkbi9BSks3WHY4QWpIRi8xRVI1bTluZjM4ZngwY2JWL3dCMUwzUGo3T3Vl&#10;YWRpcnNWZGlyc1ZkaXJzViYjeEE7ZGlxSXNMRzZ2N3VLenRWRDNFeDR4SVdWT1RkaFZ5b3FlMitV&#10;NTg4TVVET2UwWTgrWis1bmp4eW5JUmp6TDB6eVorVVd1U1dldWZwcSYjeEE7eE50TTlrWWRORWpJ&#10;MVoyUE5XSEV0VGlZd04vSE9CN2M5dE5OREpnL0w1T09QaVhPcitqa2Z2djRPOTBYWk02bjRnb21O&#10;RGx6WU5yZiYjeEE7a3J6UG9kc3R6cTFrYlNGMjRvWGtpcXg4RlVNV1AwRE91MFBibWsxY2pIQlBq&#10;STUwRHQ3OW5WWjlEbHhDNWloN3dsVmxlM2RqZFIzZCYjeEE7bk05dmN3bmxGTkdTcktSNEVac2My&#10;Q0dXQmhNQ1VaY3dlVGpZOGtvSGlpYUlmU25rN3pxSlBLbWxYL21lN3Q3UzkxRm1TMzVFUm1VQiYj&#10;eEE7aXFzVlBUbFNwUFRjZU9lQjl1K3o5YTNMaTBVSnp4NGdETHJ3N1dSZjZOeno3bnQ5SnE3eFJs&#10;bElFcGZhOG4vT1B6TDVqdWZNMTNvdCYjeEE7NUw2V20yanFiYTJqcUVkV1VNa2ovd0E3VWI2TzJl&#10;bGV4SFpXa3hhT0dveGk4c3g2cEhtRGRHSTdoWStQVjUvdG5VNURsT00vU09qQiYjeEE7dE4wNjYx&#10;Rzlpc3JRSTF6TWVNU3lTUnhBdDJIT1JrV3A3Yjc1MkdwMU1NR001SjN3eDUwREw3SWduN0hVNHNV&#10;cHk0WTh6OFB2ZW4rVSYjeEE7UHljMTc2bnJuNmNzbHQ1NWJOb2ROVnBJcEt6c2VZZjkyemdjVEdC&#10;djQ1NTcyejdjNlh4TUg1ZWZGRVpMeWVtUTlQSWpjQzd1OXU1MyYjeEE7Mmk3SW53ejhRVVRHaHk1&#10;c0gxN3lGNXEwQzBXNjFlelMwaGR1S0ZyaTNabVBncUpJenRUdlFiWjEzWnZ0Rm90Yk13d1RNNURu&#10;NkpnRCYjeEE7M2t4QUh6ZFZuMEdiRkhpbUtIdkg2MlA1dTNEZGlyc1ZkaXJzVmRpcnNWZGlyc1Zm&#10;U1A4QXppLy9BTW90cS84QXpIRC9BSk1wbk9kcyYjeEE7L3dCNUgzTzg3TC91ejczcythZDJUc1Zk&#10;aXJzVllSK2RuL2tydGUvNHh4ZjlSRWVadlozOS9IOGRIRzFmOTFMM1BqN091ZWFkaXJzViYjeEE7&#10;ZGlyc1ZkaXJzVmRpcnNWZTgrWFB6SzBmeXo1WTBTeTE2K2x2ZFN1RUVrL0Q5NjF2RElTMFhxbXRk&#10;a0svRHUzdDB6eHZ0YjJVejlvYSYjeEE7elBrMDBJNDhVVFF2MDhjaDlWZkc5OW8vYTliZzdSaGd4&#10;UWprbGNqOGFIUy94YnpUODBycWU2ODMzTndiNDZoWlRxczJuVEJ1U0NDUSYjeEE7VkNKVFlCRzVL&#10;ZmNiNzUzL0FMSjRZNHREQ0hoK0ZranRNVlI0aHNTZSs5ajdpSzJkSjJySW5NVGZGRTdqM01SenBY&#10;V3E5M2ZYZDIwYiYjeEE7WE1yU21LTllZdVJxRmpqSEZVVWRBQU93eXJGZ2hqQkVRQlpKUG1UekxP&#10;ZVNVdVp1dG5YVjdkM1ppTnpNMHhoakVVVE9lUkNLU1ZXcCYjeEE7M29LN1k0c01NZDhJQXMyYTcr&#10;OVo1SlNyaU4wb1phd2U3K1cvekwwZnl6NVkwV3cxMjltdnRTblFQT0UvZXRiUXlFdEY2aHJYNFVL&#10;LyYjeEE7RHUzNFo0NzJ0N0o1KzBOWm15NmVFY2VLT3d2YmprUHFyNDN2c0Q4eTliZzdSaGd4UWpr&#10;a1RJOC9MMy9pM212NW8zTTExNXZ1cm42OCYjeEE7Yit5dUZXYlRwdzNKQkJJS2hFN0FJM0phZUkz&#10;M3p2dlpQQ01laGhEZzhQSkgwekZiOFEySlBmeGJHKzQ3Yk9rN1ZrVG1KdmlpZHg3bSYjeEE7Slow&#10;anJYWXE3RlhZcTdGWFlxN0ZYWXE3Rlgwai93QTR2LzhBS0xhdi93QXh3LzVNcG5PZHMvM2tmYzd6&#10;c3Y4QXV6NzNzK2FkMlRzViYjeEE7ZGlyc1ZZUitkbi9rcnRlLzR4eGY5UkVlWnZaMzkvSDhkSEcx&#10;ZjkxTDNQajdPdWVhZGlyc1ZkaXJzVmRpcStPR2FVa1JvemtkUW9KLyYjeEE7VmtaU0E1bW1VWUU4&#10;aGJLdEo4alhkNzVJMWpYakU0bXNab1V0NDZFRmxIOS84UGVna1EvUWM1N1dkdnd4ZG9ZZExZckpH&#10;UlBrZjRmbiYjeEE7VWg4bllZdEJLV0NlU2p4QWl2MC9leGFTM25pQU1rYm9Ec0N5a2Zyem9Jemll&#10;UnQxOG9TSE1LZVRZdXhWMkt1eFYyS3V4VjJLdGdFayYjeEE7QUNwT3dBd0VxQXlUeUw1U20xN3pS&#10;WmFkY1F5SmFPeGU2ZWhXa1VZTE1LMC9hcHgrbk5IN1Fkc1IwV2pubWlRWmdlbjNuWWZyYy9RNiYj&#10;eEE7TTVjb2pJSGg2cFJxT2phaFlYOXpaelFQNmxySzhVakJUU3NiRlNmbHRtejAyc3g1c2Nja1NL&#10;bkVFZkhkeDh1bm5DUmpSMktCekthSCYjeEE7WXE3RlhZcTdGWFlxN0ZYMGovemkvd0Q4b3RxLy9N&#10;Y1ArVEtaem5iUDk1SDNPODdML3V6NzNzK2FkMlRzVmRpcnNWWVIrZG4vQUpLNyYjeEE7WHY4QWpI&#10;Ri8xRVI1bTluZjM4ZngwY2JWL3dCMUwzUGo3T3VlYWRpcnNWZGlyc1ZkaXFPMGJXOVUwVy9qdjlN&#10;dUd0cnFQbzY5Q082cyYjeEE7cDJaVDNCekUxMmh3NnJFY1dhSW5BOVAxZHg4dzI0TTg4VXVLQm92&#10;cUhTdk05b2JmU2JYV0xxM3R0ZDFHM1NZMlFiaWVUS0NRRllraiYjeEE7clFBOWUxYytkOWQyTmtF&#10;ODA5UENjdE5pbVJ4ZTQvamZvT2RQZDQ5UUtpSmtDY2h5Zk8zbjd6SjVqMWZYN3FIV3BhTlpUU1F4&#10;MmlWRSYjeEE7TVJSaXA0TDcwKzBkem51dnM3MlhwTkxwb25UamFjUkxpUDFTc1h1ZjBjZzhkMmhx&#10;Y3VUSVJNL1NlWFJqT2I1d0hZcTdGWFlxN0ZYWSYjeEE7cTdGV3dTQ0NEUWpjRVlDRkJlK2ZsVjU0&#10;djM4cDNsLzVvdlVYVDdHVkxlMnZwaWZVYzhlVEl4NnVSVmFiY3V2WFBHUGJIMmV4L25ZWSYjeEE7&#10;OUhBbkxraVpTaEhrTjlqL0FFYjN2cHlldTdMMXNqaE1zcDlNVFZsSlB6djgxNjBHc3JDd3VsR2dh&#10;aGIrdXMxdWY3OGhpR1ZwQWQxQSYjeEE7NG1nOGQ4Mi9zQjJOcHdKNWNrRCtaeHo0YWwvRHRzUU9o&#10;UGVlN1p4ZTI5VmtGUmlmM2NoMDYvc2VPNTZpODI3RlhZcTdGWFlxN0ZYWSYjeEE7cStrZitjWC9B&#10;UGxGdFgvNWpoL3laVE9jN1ovdkkrNTNuWmY5MmZlOW56VHV5ZGlyc1ZkaXJDUHpzLzhBSlhhOS93&#10;QVk0djhBcUlqeiYjeEE7TjdPL3Y0L2pvNDJyL3VwZTU4ZloxenpUc1ZkaXJzVmRpcnNWYlVsV0RE&#10;cURVZDhCRnFEU3JkWHQzZDNUM2R6TTgxMUszT1NkMkxPVyYjeEE7OFN4M3l2RmdoamdJUUFqQWJB&#10;RGt6bmtsS1hFVFpkZDNsMWVYRDNOMUswMXhKVDFKWE5XYWdBQko3bWc2NDRjTU1jUkdBNFlqb0VU&#10;eSYjeEE7U21ia2JLamxyRjJLdXhWMkt1eFYyS3V4VjJLcTBsNWRTVzBWczhyTmJ3RmpGRlg0Vkxt&#10;ckVEeFBqbGNjVUJJeUE5VXVaOXpNNUpFQyYjeEE7Sk93YmU5dTN0STdONVdhMWlkcElvU2Fxak9B&#10;R0tnOU9WQlduWEFNRUJNekFIR1JSUFVnY3I5M1JUa2tZOE4ra0tHV3NIWXE3RlhZcSYjeEE7N0ZY&#10;WXE3Rlgwai96aS84QThvdHEvd0R6SEQva3ltYzUyei9lUjl6dk95LzdzKzk3UG1uZGs3RlhZcTdG&#10;V0VmblovNUs3WHYrTWNYLyYjeEE7QUZFUjVtOW5mMzhmeDBjYlYvM1V2YytQczY1NXAyS3V4VjJL&#10;dXhWZkZGTExJSTRrYVNSdGxSUVdKK1FHUmxJUkZrMEV4aVNhSE5sLyYjeEE7a0h5QmZlWU5UdTdl&#10;NnQ1WVlZYlNhUkdrVm93Wml2Q0VWTk9qdHkrak9aOW92YUxIb2NNSnhrQ1paSWpiZjAzY3Y5aUNQ&#10;aTdQUWRuUyYjeEE7eXlJa0NBSW41OUdMemFWcWtLczgxblBHaWZiWjQzVUQ1a2pPaGhxc1VqVVpS&#10;TitZY0NXRElOekUvSkM1ZTFPeFYyS3V4VjJLdXhWMiYjeEE7S3V4VjJLcjRZSnA1QkhERzBzaDZJ&#10;Z0xNYWI5QmtaempFWEkwRXhpWkdnTExNUEpYNWYzMnR3NjA5eGJTeG16c1hlMERxeWNya21zUyYj&#10;eEE7aXRLMUNNTTVqdDMyaXg2T1dBUmxFK0psQWx2eWgvRWZoWWRwb3V6cFpCUGlCRlIyOS9SaXMy&#10;bTZqQkdaSnJXYUtOZXJ2R3lxSzdkUyYjeEE7TTZPR294eU5SbEVuM2gxMHNNNGl5Q0I3a05selc3&#10;RlhZcTdGWFlxN0ZYMGovd0E0di84QUtMYXYvd0F4dy81TXBuT2RzLzNrZmM3eiYjeEE7c3Y4QXV6&#10;NzNzK2FkMlRzVmRpcnNWWVIrZG4va3J0ZS80eHhmOVJFZVp2WjM5L0g4ZEhHMWY5MUwzUGo3T3Vl&#10;YWRpcnNWZGlyc1ZYUiYjeEE7eVNSU0xKR3hTUkNHUjFKREFqY0VFZE1qS0lrS080S1FTRFlmUS9r&#10;UHoyWWZKVm5xWG0vVUlvV3VabWdzcHBCU1NXTkNFNU1CV3RHciYjeEE7VnFkTnpuaDN0SDdPY2Zh&#10;RThXZ3hrOE1SS1lIS0pPOUR1MnFoZnVleTBPdHJBSjVwQVdkbUFmblo1ZzEyZnpDZExrdVFkRTlP&#10;SzRzWSYjeEE7NFRTT1ZIWCs4WWl2TTh3d0hid3p0ZllQc3pUWTlMNHdqL2hGeWpNeTV4SVAwLzBk&#10;cVBmM3VvN2IxR1E1T0MvUlFJODNtdWQ4Nk4ySyYjeEE7dXhWMkt1eFYyS3V4VjJLdXhWVXQ3aTR0&#10;cDQ3aTNrYUdlSmcwY3NaS3NyRG9WWWJnNURKampPSmpJQ1VUekI1Rk1aR0pzR2kranZLUCYjeEE7&#10;bm1HMzhwNlBjK2JkU2dndjlScUxjdjhBQXp4OGlxUElCc0tnVkw3TDB6d2Z0ejJkbGsxMmFPaHhT&#10;bGp4ZlYzQTFaRWYrSjNQT3RxZSYjeEE7MTB1dEF3d09hUUVwUEsvemkxelg3bnpWYzZiZTNGZE90&#10;aXIyTUVXMFJqa1VNa2gzK0pxTnV4K2pQU1BZbnMvVFl0RkhMamorOW45WiYjeEE7UDFjUU5FZVFz&#10;Y3ZudTZIdG5Qa09Vd2tmU09UQWM3TjA3c1ZkaXJzVmRpcnNWZlNQL09ML0FQeWkyci84eHcvNU1w&#10;bk9kcy8za2ZjNyYjeEE7enN2KzdQdmV6NXAzWk94VjJLdXhWaEg1MmY4QWtydGUvd0NNY1gvVVJI&#10;bWIyZC9meC9IUnh0WC9BSFV2YytQczY1NXAyS3V4VjJLdSYjeEE7eFYyS3FzOXpjVGlNVFNOSUlr&#10;RWNRWWtoVVhvcWpzTWhESEdOOElxelo4eXlsTXlxenlkTGRYTXNVVVVzclBIQUNzS3NTUWlrMUlX&#10;diYjeEE7UVYzcGdqaWpFa2dVWmMvTlpUa1FBVHNGTExHTHNWZGlyc1ZkaXJzVmRpcnNWZGlyc1ZW&#10;SjdtNHVHVnA1R2xaVVdOUzVMVVJGQ29vciYjeEE7MENxS0FaREhqakFWRUFiay9FN2svRTgyVXBt&#10;WE11bXViaVlSaWFScEJDZ2ppREVuaWdKSVZhOUJWanRqREhHTjhJQXMyZk05NnltVCYjeEE7Vm5r&#10;cDVOaTdGWFlxN0ZYWXE3Rlgwai96aS84QThvdHEvd0R6SEQva3ltYzUyei9lUjl6dk95LzdzKzk3&#10;UG1uZGs3RlhZcTdGV0VmbiYjeEE7Wi81SzdYditNY1gvQUZFUjVtOW5mMzhmeDBjYlYvM1V2YytQ&#10;czY1NXAyS3V4VjJLdXhWMkt1eFZrK2srVFpyL0FNajZ4NWlBTmRQbSYjeEE7aFNFRG95Lzd2LzRF&#10;U0ljNS9XZHR4dzlvWWRKL3FzWkUrWDgzNTFJT3d3Nkl6MDg4bjgwaXYwc1l6b0hYdXhWMkt1eFYy&#10;S3V4VjJLdSYjeEE7eFZzQWtnQVZKMkFHQWxRR1IrUi9LYzJ2ZWFMSFRiaUtTTzFrWXZjdnhLMGpq&#10;VXUyOU51Vk9QMDVwTzMrMTQ2TFJ6elJJTW9qMCs4bSYjeEE7aCt0ejlEb3pseWlNZ2VIcWxHb2FO&#10;cUZqZlhObk5BL3FXc2p4U0VLMUt4c1ZKNmROczJXbjFtUE5qamtpUlV3Q04rL2R4c21ubkNSRiYj&#10;eEE7SFlvTE1wcGRpcnNWZGlyc1ZkaXJzVmZTUC9PTC93RHlpMnIvQVBNY1ArVEtaem5iUDk1SDNP&#10;ODdML3V6NzNzK2FkMlRzVmRpcnNWWSYjeEE7Uitkbi9rcnRlLzR4eGY4QVVSSG1iMmQvZngvSFJ4&#10;dFgvZFM5ejQrenJubW5ZcTdGWFlxN0ZYWXFqOUUxM1Z0RXYwdjlNdUd0N2xPNiYjeEE7OUdIZFhV&#10;N01wOERtSHIrejhPcnhIRm1pSlFQNHNkeDh3M1lOUlBGTGlnYUw2aDBqek5iU1d1a3dhdGNXOXJy&#10;bW8yNlQvVUE5RzVNbyYjeEE7SkNxeHIzNmZPbGFaODc2N3NlY1o1cFlJem5wOFV6SGpydS9IM1hW&#10;dmRZdFFLaUprQ2NoeWZPdm43elA1ajFyWGJtSFdaT0JzcHBJWSYjeEE7N0pLaUtJb3hVOFIzTzI3&#10;SGM1N3I3TzlrNlRTYWVKMDQyeVJCNHY0cFdMRm45SElQSGRvYXJMa3lFVC9oUExveG5OKzREc1Zk&#10;aXJzViYjeEE7ZGlyc1ZkaXJhc3lzR1VsV1UxQkd4QkdBaTlpb05QZnZ5cTg4YWhQNVV2TC9BTXoz&#10;a2FXRmhLc0Z2ZnpHanVlTldWeisyUlZhYlZQdiYjeEE7bml2dGo3UFlvNjJHUFJ3Snk1SW1Vb1I1&#10;RGZZaithRHZmVGJvOWYyWHJaU3dtV1U3Uk5XVWsvTzd6ZHJrVDJtbTJGeXFhSnFGdUp4YyYjeEE7&#10;VzdiejFZcXlHUUg3QUZEUmV0ZDgzSHNEMkpwekdlYkxFL21NYytHcGZ3OWJBNy9NOTJ6aTl0NnZK&#10;R294UG9rT1k2dkc4OVRlYWRpciYjeEE7c1ZkaXJzVmRpcnNWZlNQL0FEaS8vd0FvdHEvL0FESEQv&#10;a3ltYzUyei9lUjl6dk95L3dDN1B2ZXo1cDNaT3hWMkt1eFZoSDUyZitTdSYjeEE7MTcvakhGLzFF&#10;UjVtOW5mMzhmeDBjYlYvM1V2YytQczY1NXAyS3V4VjJLdXhWMkt0Z2tFRWRSdnZ2K3ZBVkN2ZDM5&#10;N2VYajN0MU84MSYjeEE7M0kzTjUzWWx5M2pYMjdaVmgwK1BIQVFoRVJnTnFISm5QTEtVdUltNUxi&#10;eTh1cjI1ZTZ1NVdtdUphR1NWOTJZZ1VxeDduYnJodzRZWSYjeEE7b2lFQnd4SElkeTVNa3BuaWti&#10;S1plWFBMVjVycDFBV3cvd0I0TE9XOGYzRVZQaCtiVjJ6QjdTN1V4NlR3K1A4QXltU01CL25OK2ww&#10;cCYjeEE7emNWZnd4SlNmTm00cnNWZGlyc1ZkaXFjK1gvTE41clZ0cTA5djluUzdScnQ5cTh1TEQ0&#10;UG1WNUg2TTFmYVBhbVBTeXhSbi9sc2dnUCYjeEE7aUR2ODZIeGNyVGFVNVJJaitHTi9qN1VtemFP&#10;S3J5WDE1SmF3Mmp6TTFyQVdhR0N2d0t6bXJNRjZWUGoxeXFPQ0VabVlBNDVjejEyNSYjeEE7ZkJt&#10;Y2tqRVJKMkRudnJ1UzBpczNsWjdXQm1lR0ZqVlVaNmN5dGVuTGlLMHhqZ2dKbVlBNDVBQW52cmxm&#10;dXMwcHlTTVJFbllLR1dzSCYjeEE7WXE3RlhZcTdGWFlxN0ZYMGovemkvd0Q4b3RxLy9NY1ArVEta&#10;em5iUDk1SDNPODdML3V6NzNzK2FkMlRzVmRpcnNWWVIrZG4vQUpLNyYjeEE7WHY4QWpIRi8xRVI1&#10;bTluZjM4ZngwY2JWL3dCMUwzUGo3T3VlYWRpcnNWZGlyc1ZkaXJzVmRpcXZaWFRXbDFGY0NPT1l4&#10;Tnk5S1pCSiYjeEE7RzNpR1Z1b09WWnNYaVFNYkl2cURSK0JaNDU4TWdhQjkvSjlKL2xuTG9Pb2VY&#10;VjFleTBhRFNYdXlZYmhJMVVMSVl5VnFwNmxDeE94LyYjeEE7dHp3VDJ0anFzT3I4REptbG1FUFZH&#10;K2NiNy9PdXZ4MjVQYmRuSEhQSHh4Z0ljWDZIa241cmFqcEZ0ckZ4NWYwdlE3WFRVdEdVVDNJaSYj&#10;eEE7VDFwQ1ZEamlRUGdRZ2c3Ym44TTlOOWtOUG55YWVPcHpaNTVUTWJDL1RIcHYzeTcrZysxNTd0&#10;WExDTXpqaENNYTVtaGJBNFlacHBCRiYjeEE7REcwc2pmWlJBV1kwRlRRRE94bk1SRmswSFVSaVpH&#10;Z0xMTC9JMzVmMyt2VDZrbHhiU3hDMnNwWkxmbXJJR3VTS1FydlR2VS9Sbk05diYjeEE7KzBXUFJS&#10;eGtTaWVQSkVIY2JSL2lQeWRub2V6cFpUTGlCRlJOZS9veGFYUzlTaGpNa3RwTkhHdjJuYU4xVWZN&#10;a1owTWRUamthRW9rKyYjeEE7OE92bGdtQlppZmsxWVhqV2QzSGNpS0tmMHpVdzNDQ1NOaDNES2Uz&#10;NDRjK0h4SUdOeWpmV0pvajNGR1BKd1N1Z2ZmdUgwdCtYUjBHKyYjeEE7OHN4YW5aNlBCcFA2VEJq&#10;dUlFVlFzdnBsazJwUXN2MnFBNTREN1UvbXNXc09HZWFXYndkd2VzYm8vQTh0L2Q3bnQrei9BQTVZ&#10;aE9NQiYjeEE7RGllTmZtanFXbHg2MWM2SHBtaVcybHcyTW5DV1pZa0UwcEc0YmtCOENFYmdEYzkv&#10;RFBWdlpQVFpwYWVPb3paNTVwWkkyQmZwajVlWiYjeEE7NzcrSGU4MzJwbGdKbkhHRVkxMXJjc0d6&#10;cm5VdXhWMkt1eFYyS3V4VjJLdXhWMkt2cEgvbkYvOEE1UmJWL3dEbU9IL0psTTV6dG4rOCYjeEE7&#10;ajduZWRsLzNaOTcyZk5PN0oyS3V4VjJLc0kvT3oveVYydmY4WTR2K29pUE0zczcrL2orT2pqYXYr&#10;Nmw3bng5blhQTk94VjJLdXhWMiYjeEE7S3V4VjJLdXhWMktwdGUrYU5adTdTd3NqTzBObnBpcUxP&#10;Q0VsRlYxM011eHFaR1lsaTN2dFFacnNIWldESFBKa0VibmxQcUozSkg4MyYjeEE7K3FCdFh6M2Nu&#10;SnE4a2hHTjBJOHErLzNxV3VhOXFPdVhVZDNxTENXN1NKSVhuQW8wZ1N2Rm44VzRrTFgyOGNub096&#10;OFdrZ2NlSVZEaSYjeEE7SkE2QytZSGxlOWVmY3gxR29sbElsTG5WSUtDZWUzbVNlQ1JvcG9tRFJ5&#10;b1NyS3czQkJHNE9aZVRIR2NUR1F1SjVndE1aR0pzR2kraSYjeEE7L0pQbm9SK1RkTjFEemJxRU52&#10;Y1hzalIya2ovQzhrYXR3VjNBOXdhdFFDbEs1NFY3UWV6cGxyOG1QUTQ1U2pDSU1nT1VTZDZGK1ZW&#10;SCYjeEE7Yzg2ZTAwZXQvY3hsbUlCazgxL09qekJyOC9tV2JTcmk0SDZKaUVjdGxERnRHNk9nWVNO&#10;djhiVkpGZW5obmY4QXNMMmJwc2Vqam1oSCYjeEE7OTlLeE15K29FR2lQSWVYemRKMjFxTWh5R0JQ&#10;bzZQT3M3bDBxYlgvbW5YTDJPd2hlNWFLRFRFUkxDR0VtTll1QXB6V2hyelBVc1RYTiYjeEE7ZHAr&#10;eXRQaU9TUWlETEtTWms3bVY5RC9SNkFjbkp5YXZKTGhGMEk4cTZmdFVkYjF5L3dCYXZSZmFneXlY&#10;aGpTT1djQ2pTZW1PS3M5TiYjeEE7aTNFQVY5c3QwT2d4YVhINGVJVkN5UU82elpBOHIzWVo4OHNz&#10;dUtYT2t2ek1hWFlxN0ZYWXE3RlhZcTdGWFlxN0ZYMGovd0E0di84QSYjeEE7S0xhdi93QXh3LzVN&#10;cG5PZHMvM2tmYzd6c3Y4QXV6NzNzK2FkMlRzVmRpcnNWWVIrZG4va3J0ZS80eHhmOVJFZVp2WjM5&#10;L0g4ZEhHMSYjeEE7ZjkxTDNQajdPdWVhZGlyc1ZkaXJzVmRpcnNWZGlyc1ZkaXJzVmRpcXJjWFZ6&#10;Y0ZEUEkwbnBJc1VmSTE0b2dvcWp3QXl1R0tNTDRSViYjeEE7bS9pV1VwbVhNOG5UWFZ4T2tTVFNO&#10;SXNDZW5DR05lS1ZMY1JYdFZpYVl3eFJpU1lpdUkyZk04cldVektyUEpTeXhpN0ZYWXE3RlhZcSYj&#10;eEE7N0ZYWXE3RlhZcTdGWFlxN0ZYMGovd0E0di84QUtMYXYvd0F4dy81TXBuT2RzLzNrZmM3enN2&#10;OEF1ejczcythZDJUc1ZkaXJzVllSKyYjeEE7ZG4va3J0ZS80eHhmOVJFZVp2WjM5L0g4ZEhHMWY5&#10;MUwzUGo3T3VlYWRpcnNWZGlyc1ZkaXJzVmRpcnNWZGlyc1ZkaXJzVmRpcnNWZCYjeEE7aXJzVmRp&#10;cnNWZGlyc1ZkaXJzVmRpcnNWZGlyNlIvNXhmLzVSYlYvK1k0ZjhtVXpuTzJmN3lQdWQ1MlgvQUha&#10;OTcyZk5PN0oyS3V4ViYjeEE7MktxZHhiMjl6QzBOeEVrMEwvYmlrVU1wb2E3cWFnNFFTTndxQi93&#10;MTVjLzZ0Vm4vQU5JOFgvTk9UOGFmZWZteDRSM08vd0FOZVhQKyYjeEE7clZaLzlJOFgvTk9QalQ3&#10;ejgxNFIzTy93MTVjLzZ0Vm4vd0JJOFgvTk9QalQ3ejgxNFIzTy93QU5lWFArclZaLzlJOFgvTk9Q&#10;alQ3eiYjeEE7ODE0UjNPL3cxNWMvNnRWbi93Qkk4WC9OT1BqVDd6ODE0UjNPL3dBTmVYUCtyVlov&#10;OUk4WC9OT1BqVDd6ODE0UjNPL3cxNWMvNnRWbiYjeEE7L3dCSThYL05PUGpUN3o4MTRSM08vd0FO&#10;ZVhQK3JWWi85SThYL05PUGpUN3o4MTRSM08vdzE1Yy82dFZuL3dCSThYL05PUGpUN3o4MSYjeEE7&#10;NFIzTy93QU5lWFArclZaLzlJOFgvTk9QalQ3ejgxNFIzTy93MTVjLzZ0Vm4vd0JJOFgvTk9QalQ3&#10;ejgxNFIzTy93QU5lWFArclZaLyYjeEE7OUk4WC9OT1BqVDd6ODE0UjNPL3cxNWMvNnRWbi93Qkk4&#10;WC9OT1BqVDd6ODE0UjNPL3dBTmVYUCtyVlovOUk4WC9OT1BqVDd6ODE0UiYjeEE7M08vdzE1Yy82&#10;dFZuL3dCSThYL05PUGpUN3o4MTRSM08vd0FOZVhQK3JWWi85SThYL05PUGpUN3o4MTRSM08vdzE1&#10;Yy82dFZuL3dCSSYjeEE7OFgvTk9QalQ3ejgxNFIzTy93QU5lWFArclZaLzlJOFgvTk9QalQ3ejgx&#10;NFIzTy93MTVjLzZ0Vm4vd0JJOFgvTk9QalQ3ejgxNFIzTyYjeEE7L3dBTmVYUCtyVlovOUk4WC9O&#10;T1BqVDd6ODE0UjNPL3cxNWMvNnRWbi93Qkk4WC9OT1BqVDd6ODE0UjNPL3dBTmVYUCtyVlovOUk4&#10;WCYjeEE7L05PUGpUN3o4MTRSM08vdzE1Yy82dFZuL3dCSThYL05PUGpUN3o4MTRSM08vd0FOZVhQ&#10;K3JWWi85SThYL05PUGpUN3o4MTRSM08vdyYjeEE7MTVjLzZ0Vm4vd0JJOFgvTk9QalQ3ejgxNFIz&#10;Ty93QU5lWFArclZaLzlJOFgvTk9QalQ3ejgxNFIzSXV6c0xDeVJrczdhSzJSanlaWSYjeEE7VVdN&#10;RTlLa0tCa1pTSjVtMGdVcjVGTHNWZGlyc1ZkaXFCMFhYTkoxdXdUVU5LdVV1N0tRc3FUcFhpU3Bv&#10;dzNBNkhKNU1jb0dwQ2l4aiYjeEE7TVNGamNJV2J6aDVaaDA3VU5TbDFDTmJIU3JoclBVSnp5NHcz&#10;Q3NxTkcyM1VOSW8yOGNtTlBNa1JyZVFzZTVpY3NhSnZZSTZYVk5QaSYjeEE7MHg5VWVkQnAwY0J1&#10;bXVnYXA2SVQxREpVVnFPTytWaUJNdUhyeVptUUF2b2h2OFM2RlhTeDljU3V0THowcnIrL1hnSktw&#10;dC9Jd08rUyYjeEE7OEdXKzMwOC9KSEdOdCtmSlYwN1hOSjFLNHZiZXh1VW5uMCtYMEwxRnJXT1VW&#10;K0ZxanJ0Z25qbEVBa2MrU2lRUExvc2Z6SG9pWFdvVyYjeEE7alhhQzQwcUlYR29SNzFpaVpTNGR0&#10;dW5FVjJ3K0ZLZ2EybHlYakZrZHl0cE9yNmJxK254YWpwbHdsMVpUZ21LZU0xVnVKS243aUtZSiYj&#10;eEE7NDVRTlNGRll5RWhZNUpaTjU3OG93Nkt1dHk2bkVtbFBLYmRMczh1QmxCSUtkSzErRTVZTk5r&#10;TXVHdlV4T1dJRjNzZ2JiODJQeTZ1YiYjeEE7aUsyZzEyM2tubWRZNGtIT3JPNW9vSHc5eWNtZERt&#10;QXN4TEFhbkdUUWtFODF6ekJvMmcyUDE3Vjd0TE8wNWlQMXBLMDV0V2k3QStHVSYjeEE7NDhVcG1v&#10;aXkyem1JaXlhQ1Bqa2praldTTmc4YmdNanFhZ2c3Z2dqdGxaREpJOWY4OWVVdkwxekhhNjFxY1Zs&#10;Y1NwNnNjY25LcFNwWCYjeEE7bHNEM0J5L0Zwc21RWEVXMXp6UWo5UnBTMFQ4dy9KV3VYNjZmcE9y&#10;UTNkNHlzNnd4OHVSVlJWanVCMHc1TkxrZ0xsR2dpR2VFalFJSyYjeEE7YTZSck9sNnhaQzkweTRX&#10;NnRHWmtFcVZweVE4V0c0SFFqS3NtT1VEVWhSWnhrQ0xDRW04NGVXWWRPMURVcGRRald4MHE0YXox&#10;Q2M4dSYjeEE7TU53cktqUnR0MURTS052SEpqVHpKRWEza0xIdVluTEdpYjJDVXcvbTMrVzgwcVJK&#10;cjlyemtJVmVSWlJVK0xNQUI5T1duUTVoL0NXQSYjeEE7MU9NL3hCa2VxYXZwZWsyTWwvcVYxRmFX&#10;VVFxODhyQlZGZWdxZXBQWURybVBESEtScUlzdHNwQ0lzN0JKTkMvTXZ5THIxNkxIU3RZaCYjeEE7&#10;dUx4Z1NrQkR4czFPdkVTS25JK3d5N0pvOHNCY283TmNOUkNSb0VLMnVmbUI1TjBHKytvNnZxc05u&#10;ZDhCSjZNbkt2QnFnSFlId3dZOSYjeEE7TGttTGlMQ1o1b1JORWdLK2llY3ZLMnV4VHk2UnFjRjR0&#10;c09Wd0kyK0pGL21aRFJnTnV0TWprMDg0ZlVDTFRETEdYMG0wbi81WEIrVyYjeEE7bi9Vd1czL0Qv&#10;d0ROT1cva00zODBzUHpXTCtjR1RhWHErbTZycDBXcGFmY0xjV000TFJYQzFDc0ZKVW5lblFxY3g1&#10;NDVSUENSdTNSayYjeEE7Q0xISlIwTHpGb212MmJYdWoza2Q3YXBJWW1saUpJRHFBU3BxQnZSZ2NP&#10;WEZLQnFRb3NZVGpJV0RiZGg1aDBYVU5RdmRPczd5T2UrMCYjeEE7NWdsN2JxZmpqTFZweUIrV01z&#10;VW9nRWpZOGtpWUpJQjNDK0xXdExsMWFmU0k3bFcxSzJqV2FlMkZlU3h2OWxqdFRmQWNjaEhpcllw&#10;NCYjeEE7aGRkV0szUG5MekFubnRmS3NjT25FeXVseEhjTk93bEZseHJJcHQvdEdiWnVKRGNhYjB6&#10;S0duaDRYaWVyNWRmZjNOSnlIajRkdjJlNSYjeEE7bStZVGU3RlhZcTdGWFlxN0ZYbkgvT1B5c3Y1&#10;WjJTc0tNczl5Q0QxQkV6WnNlMVA3NCs0T0hvQldJZkg3MkZhNS93Q1NwL05EL3dBQyYjeEE7bTUv&#10;NmpMWE16SC9mNHY4QWhZKzR1SlArNXlmMXo5NFRPYTl1UEtHaSthdnk5MVdSbXMzMHJVTG55cmVT&#10;YitwYm1DUm50bWIrZUxmOCYjeEE7ZTNIS3hFWlpRelI1OFVlTDMzemJwSHc0eXhuK2FlSDNkM3dS&#10;UCs3UHlhLzVoUi8zVDRzai9xL3Yvd0I4eWp5eGZqK0ZPUHlxVmw4MCYjeEE7L21BR0ZEK21DZC9B&#10;OHlNcDF2MFkvd0NxMjZmNnAvMXYwSmJlL3dES2EvbWYvd0JzU0QvcUVmTEkvd0IxaS9ybjcyUCtV&#10;bi9WSDZVbyYjeEE7L0xDK3VmSThXaExleWsrVmZOc0VVa003bjRiVFVpZ0RJeDdKTlR2L0FBSnk3&#10;V3hHYmlyNjRINXgvWTA2WStFSTM5TXdQZ2YycFFyUyYjeEE7cCtUZWd0RkQ5WWxYek1wanQ2aGZV&#10;WVR5MFRrM3dqa2RxbkxmK1JFditGL29ESC9Jait2L0FMNTZocG1xK2JKdFJ0b3JyOHYxc2JkNSYj&#10;eEE7RkV0NTlkc1pQU1VuZVRnbnhOeDYwRytheWNNWUJySmZ3azVrWnlKM2hYeERFL3pVMXJ5dnF2&#10;bnpUdkxQbUMvanM5RTA2MW51NzluciYjeEE7OFZ6Y1JtS0JBQlg0bzFiMUJ0M3pLMFdPY2NSbkFY&#10;SW1oN2h6YU5UT0VzZ2hJK2tDL3dCQVpIK1NIbWNhejVManNwSjFudk5Fa05oTCYjeEE7SXBxSGpq&#10;L3VKQi9rdEhzRDNvY3grMGNQQmt2cExmOEFXMjZQSnhRcTc0ZGtwODZYT3BXLzV4YVpKcDJqRFhi&#10;ajlDU0Q2aVpZb1BoTiYjeEE7dzFYNXpmQjhQaGx1bkFPbk55NGZWeitIa3d5eUl5aWhmcFAzc3Y4&#10;QUsxN3IxMWZTRFUvS1M2QkdrWmFPNkZ6YTNCZHFnY09NSHhEWSYjeEE7azF6RXpSaUI2WjhYd0kr&#10;OXlNY3BIbkhoK1NUZmtWLzVMNkgvQUppN3ovaysyWGRwZjN2d0gzTmVrK2o0bjcyQ2E1LzVLbjgw&#10;UC9BcCYjeEE7dWY4QXFNdGN6c2Y5L2kvNFdQdUxnei91Y245Yy9lRXc4K2VhOVJ2ZE5IbHE0OGtq&#10;U2JuWC93RFJMTyt2cFlVZ1NSaUtOempGT1E2cSYjeEE7T1EzN0hwbGVtd0FTNHhrNGhIZWhiZm55&#10;a2pnNGE0dHQ2cE10VjBWSlBQZmtQeWhxekM5MHpUTk5lY3h5VU1keGMyOFhwcVhVMERjZiYjeEE7&#10;VDVBRWVQaWNyaGsvZFpNa2RpWmZJRm5LSHJoRTdnRDdRbTM1MTZGcFVua1c4MVlSSmI2bHBIcFhH&#10;blhzWUNTeHVraXFxaGhROFR5cCYjeEE7VDVlR1ZkblpKZUtJOUpjd3oxa0FjWlBXTzRZbmVlWWJp&#10;MC9ObVBVcE5FdU5jbnV2TGR1WmJPemlXUjBhU1ZIYVFxM1JRUngrbk1xTyYjeEE7SUhUMXhDTlRQ&#10;Tm9sTWpQZEUranA3MDAwalRkYTFienZlK2JCb0V2bHZTb2RJbHMzaXVGU0thNmxhclZhTk95N2Ju&#10;K1ViK0ZXU2NZWSYjeEE7aGo0dU9YRmZ1YklSbExKeDF3amhyM29IOHNOVTgwdytSTkpqcy9JeTZy&#10;YktrbnA2Z2J5eWk5VWVxOVR3bCtNVU8yL2hsbXNoQTVaWCYjeEE7azRUM1VXR21uTVl4VUwrSVpO&#10;K2FIbW00MFg4c1pIa3QxMG5VOVZWYkdLejVvd2drdUsrcjhjZnduaEh5UEplK1kyandpZWZueFJq&#10;diYjeEE7NzZidFRsNGNkOGlkdm14ajhzOWI4cmFKK1lMZVh0QTFHSyswYldMQ0JvbmpxT045Wnhj&#10;SEJEVW9aVVF1ZkU1azZ6SE9lTGptS2xFbiYjeEE7NUg5VFRwNXdqazRZbTRrZmFFcGFEV2RLODdl&#10;YmZPK2o4cHBORDFReDZwWUwwbnNKVUJscDd4OGVYNDlzdHVNc1VNVXY0bzdIdUxBZyYjeEE7eG5M&#10;SU9oMzh4UVpqNVQxclROUi9OZlhkWXRKMWZUNTlGczUwbkpvQW14SmJ3NDkvRE1UUGpsSEJHSjU4&#10;UmNqSElISVNPWENQMHZOTCYjeEE7cnpob2swdDE1K1RVSS84QUZDYTBselo2YXhJa09tUWowQkIw&#10;QXEwYlZQc1BmTmpIVHlGWXE5SERWLzB1ZHVFYzBmN3kvVnhjdkxsKyYjeEE7MTlLMk43YlgxbGIz&#10;dHEvcVcxMUVrMEVnL2FTUlF5bjZRYzUyVVRFa0htSGJnMkxDdGtVdXhWMkt1eFYyS3ZOby93QXUv&#10;TytoWFYzRCYjeEE7NU84d3cyT2kza3pYQXNieTNFNXQzayszNkxHdFZydUFhZlQxelluVllwZ2VK&#10;RzVEcUR6Y1VZSnhKNEpVRDNoRTNmNVVSZjhBS3RiNyYjeEE7eWhhM3grdDZqS3R6ZTZwTWhKbHVQ&#10;WGpsa2taQTIzSVJCUUFkdmZJeDEzNzRaQ05oeUhsU0phVzhSaGZQcW12NWtlUUxMenJvQjArVyYj&#10;eEE7UVcxN0MzcVdON3g1R05qc3dJQkJLdXV6Q3ZnZTJWYVRWSERPK1k2aHMxR0FaSTBoditWZno4&#10;dkpCK3VKL3dBNmxGNlV2d0g5L3dENiYjeEE7T2tGVjMrSGRLNzF5WDVvZnZOdjd6N043UU1IMGIv&#10;Uitxa0xxL2tIelBhK1pMM1h2SnVzeDZaSnFvVTZuWTNVWHJRUElnb0pVL2xhbiYjeEE7WGI2ZTJU&#10;eDZxQmdJWkkzdzhpRVN3eUVqS0JxK2FJMFQ4dTdtejByekMybzZsK2tQTVhtV0o0Ny9BRk14OEVV&#10;ZWswVVNKR0Rza1liNiYjeEE7ZnV5T1RWZ3lqUXFFT1FUandVQ1NibExtVVNQeStzYm44dTdmeWRx&#10;Y2duU0cxUzNGMHEwS3l4ajRKa0JPeFZ0K3Z0a2Z6UkdZNUk5NiYjeEE7ZkFCeDhCN21QSitVV3FR&#10;L2wvcHZsbURWWWx2dE8xRWFrbDgwTE1oWlhkMVhoeXIxZnh5ODY2SnltWkd4alZOUTBwR01RdmNH&#10;NytOcCYjeEE7dEJvZjV0TE5HMDNtZXdlSU1ESWdzQUNWQjNBUFBhb3lvNU5QVzBEODIwUnkvd0E0&#10;Zkw5cU44cStSazB1KzF2VXRVa2kxSFVkYXZEYyYjeEE7dktZNkxIRW9wRkNvZmtmZ0JJNjVEUHFl&#10;SVJqSFlSQ2NlTGhKSjNNaTdUUEpNbWwrZkwvekZZWENRNmRxbHJIRmU2YUU0Z3p4YkpNcCYjeEE7&#10;VWhSOElwMDduR2VvNHNRZ1J2RTdGWTRxbVpEa1FnL05Ya3J6TGZlYjdYekxvT3JRYWRjMjlrYkVy&#10;UEFad1ZhUXlFL2FVZHhrOEdvaCYjeEE7SEdZVEJJSnZteHlZcEdRbEUxdFhKRzZEcFA1aTIrcHh5&#10;NjFyMXBmYWVvYjFiYUd6OUYySlVoYVB5TktOdmtNczhKajZZa0gzc29SeSYjeEE7QStvZ2ozZnRT&#10;Q0w4dXZPMmczZDNGNU44eFEyT2kzc3pYQXNidTNFNXQzayszNkxHdFIzQU5QcDY1ZWRYaW1CNGti&#10;a09vUE5xR0NjUyYjeEE7ZUNWQTk0Uk4zK1ZFWi9MYS93REtGcmZrM21wU3JkWHVxem9TWmJuMTQ1&#10;cEpHUU50eUVRVUN2MzVHT3UvZkRJUnNOZ1BLbGxwYnhHRiYjeEE7OCt2bXlYem41VTAvelY1ZHV0&#10;RnZmaFdkZVVFNEZXaW1YZU9SZjlVOWZFVkhmTWJUNXppbUpCdnk0aE9KaVVoMUQ4dTlTMVRRTkdq&#10;diYjeEE7dFlhTHpUb2RUWStZSUkvaXI5bjk1R3grTU9nSE1jdHo5SXkrR3JFWnlxUG9semkxeXdH&#10;VVJaOVVlcUN1UHk4ODQrWXBiYUR6cHI4TiYjeEE7M28xdElzcjZaWVFlaXR5eUdxK3U1TmFWNnFC&#10;VDVaTWFySGpzNDQxSTlTZVh1WW5CS2YxbTQ5d0hQM3AvQjVPbGkvTVdmemI5WlgwWiYjeEE7dE1H&#10;bWl6Q2tNQ0pWazU4cTBwOEZLVXlnNmk4UGgxL0ZiWjRQN3pqditHbVJYY0JudEpvQWVKbGpaQTNX&#10;bklFVnpIaWFOdHhlYytYLyYjeEE7QUNIK1oyZ2FQYmFScDNtZXhTeXRBVmhWN0htd0RNWE5XTDc3&#10;c2MyT1hVNE1rakl3Tm56Y1RIaHlRaUlpUTI4djJwa1BJbXY2anJtZyYjeEE7Nmw1bTFTMzFHUFJS&#10;Y1A4QVZvN2Ywa2xubXFxT1J5SStCZU5QY1pWK1poR01vd0JIRlhWbjRKTWdaRytGRitkdklVZXVR&#10;NmROcGNrTyYjeEE7bDZ0cFY1SGVXbDJJcWo0UHRJd1VyVlcycjhzanA5VndFaVhxaklVeXpZZUtx&#10;MklOb255ejVRZlI5Vzh4M3MwNlhNZXZYUXVSRHdwdyYjeEE7WGlWS05VbmxXdVJ6WitPTVIvTkNZ&#10;WStFazk1WWRCK1NWeHBqK1owMFBWVXRMWFhyZjZyYlJQR3pHMmlra0R5b0NHK0lGU3lyMDY1bCYj&#10;eEE7bnRFUzRPSVdZbS9lNDQwZkR4Y0pyaSt4bmRwNU8wQzM4dnhhR2JPS1MwanRSWnNUR29aMEVm&#10;cHNTUUs4bUc1UGptRExVVE0rSzk3dCYjeEE7eWhqaUk4UFJROGdlV2IveXo1WnQ5RXZMMWIvNm16&#10;cmJUaENoOUZtTElqQWx0MXFSOHNscXN3eVRNZ0t0amh4bUVSRW02WkZtTzJ1eCYjeEE7VjJLdXhW&#10;Mkt1eFYyS3V4VjJLdXhWMkt1eFYyS3V4VjJLdXhWMkt1eFYyS3V4VjJLdXhWMkt1eFYyS3V4VjJL&#10;dXhWMkt1eFYyS3V4ViYjeEE7Mkt1eFYyS3V4VjJLdXhWMkt1eFYyS3V4VjJLdXhWMkt1eFYyS3V4&#10;VjJLdXhWMkt1eFYyS3V4VjJLdXhWMkt1eFYyS3V4VjJLdXhWMiYjeEE7S3V4VjJLdXhWLy9a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wQTgwMTE3&#10;NDA3MjA2ODExODIyQUYzMThDM0Y2MTkzODwveG1wTU06SW5zdGFuY2VJRD4KICAgICAgICAgPHht&#10;cE1NOkRvY3VtZW50SUQ+eG1wLmRpZDowQTgwMTE3NDA3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jEwNTJhOGI1LTNjYWEt&#10;M2I0ZC1hYjA2LTc4MjNjMTBiNWU5NTwvc3RSZWY6aW5zdGFuY2VJRD4KICAgICAgICAgICAgPHN0&#10;UmVmOmRvY3VtZW50SUQ+eG1wLmRpZDpGNzdGMTE3NDA3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MEE4MDExNzQwNzIwNjgxMTgy&#10;MkFGMzE4QzNGNjE5Mzg8L3N0RXZ0Omluc3RhbmNlSUQ+CiAgICAgICAgICAgICAgICAgIDxzdEV2&#10;dDp3aGVuPjIwMTYtMDMtMDJUMTc6MTE6NDcrMDI6MDA8L3N0RXZ0OndoZW4+CiAgICAgICAgICAg&#10;ICAgICAgIDxzdEV2dDpzb2Z0d2FyZUFnZW50PkFkb2JlIElsbHVzdHJhdG9yIENTNTwvc3RFdnQ6&#10;c29mdHdhcmVBZ2VudD4KICAgICAgICAgICAgICAgICAgPHN0RXZ0OmNoYW5nZWQ+Lzwvc3RFdnQ6&#10;Y2hhbmdlZD4KICAgICAgICAgICAgICAgPC9yZGY6bGk+CiAgICAgICAgICAgIDwvcmRmOlNlcT4K&#10;ICAgICAgICAgPC94bXBNTTpIaXN0b3J5PgogICAgICA8L3JkZjpEZXNjcmlwdGlvbj4KICAgICAg&#10;PHJkZjpEZXNjcmlwdGlvbiByZGY6YWJvdXQ9IiIKICAgICAgICAgICAgeG1sbnM6aWxsdXN0cmF0&#10;b3I9Imh0dHA6Ly9ucy5hZG9iZS5jb20vaWxsdXN0cmF0b3IvMS4wLyI+CiAgICAgICAgIDxpbGx1&#10;c3RyYXRvcjpTdGFydHVwUHJvZmlsZT5QcmludDwvaWxsdXN0cmF0b3I6U3RhcnR1cFByb2ZpbGU+&#10;CiAgICAgIDwvcmRmOkRlc2NyaXB0aW9uPgogICAgICA8cmRmOkRlc2NyaXB0aW9uIHJkZjphYm91&#10;dD0iIgogICAgICAgICAgICB4bWxuczpwZGY9Imh0dHA6Ly9ucy5hZG9iZS5jb20vcGRmLzEuMy8i&#10;PgogICAgICAgICA8cGRmOlByb2R1Y2VyPkFkb2JlIFBERiBsaWJyYXJ5IDkuOT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uUDmwQBEQACEQADEQAEEQD/xADSAAAABgIDAQAAAAAA&#10;AAAAAAAHCAYFBAkDCgIBAAsQAAIBAwQBAwMCAwMDAgYJdQECAwQRBRIGIQcTIgAIMRRBMiMVCVFC&#10;FmEkMxdScYEYYpElQ6Gx8CY0cgoZwdE1J+FTNoLxkqJEVHNFRjdHYyhVVlcassLS4vJkg3SThGWj&#10;s8PT4yk4ZvN1Kjk6SElKWFlaZ2hpanZ3eHl6hYaHiImKlJWWl5iZmqSlpqeoqaq0tba3uLm6xMXG&#10;x8jJytTV1tfY2drk5ebn6Onq9PX29/j5+v/aAA4EAQACAAMABAAAPwDf497/AB73+Pe/x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0gv+g3n4s/94Pd/wD/AKMTrr/6n96mv/QW&#10;P8ev+8TO5v8A0Ntkf9effvfvfv8AoN5+LP8A3g93/wD+jE66/wDqf37/AKCx/j1/3iZ3N/6G2yP+&#10;vPv3v3v3/Qbz8Wf+8Hu//wD0YnXX/wBT+/f9BY/x6/7xM7m/9DbZH/Xn373737/oN5+LP/eD3f8A&#10;/wCjE66/+p/fv+gsf49f94mdzf8AobbI/wCvPv3v3v3/AEG8/Fn/ALwe7/8A/Riddf8A1P79/wBB&#10;Y/x6/wC8TO5v/Q22R/159+9+9+/6Defiz/3g93//AOjE66/+p/fv+gsf49f94mdzf+htsj/rz797&#10;979/0G8/Fn/vB7v/AP8ARiddf/U/v3/QWP8AHr/vEzub/wBDbZH/AF59+9+9+/6Defiz/wB4Pd//&#10;APoxOuv/AKn9+/6Cx/j1/wB4mdzf+htsj/rz797979/0G8/Fn/vB7v8A/wDRiddf/U/v3/QWP8ev&#10;+8TO5v8A0Ntkf9effvfvfv8AoN5+LP8A3g93/wD+jE66/wDqf37/AKCx/j1/3iZ3N/6G2yP+vPv3&#10;v3v3/Qbz8Wf+8Hu//wD0YnXX/wBT+/f9BY/x6/7xM7m/9DbZH/Xn373737/oN5+LP/eD3f8A/wCj&#10;E66/+p/fv+gsf49f94mdzf8AobbI/wCvPv3v3v3/AEG8/Fn/ALwe7/8A/Riddf8A1P79/wBBY/x6&#10;/wC8TO5v/Q22R/159+9+9+/6Defiz/3g93//AOjE66/+p/fv+gsf49f94mdzf+htsj/rz797979/&#10;0G8/Fn/vB7v/AP8ARiddf/U/v3/QWP8AHr/vEzub/wBDbZH/AF59+9+9+/6Defiz/wB4Pd//APox&#10;Ouv/AKn9+/6Cx/j1/wB4mdzf+htsj/rz797979/0G8/Fn/vB7v8A/wDRiddf/U/v3/QWP8ev+8TO&#10;5v8A0Ntkf9effvfvfv8AoN5+LP8A3g93/wD+jE66/wDqf37/AKCx/j1/3iZ3N/6G2yP+vPv3v3v3&#10;/Qbz8Wf+8Hu//wD0YnXX/wBT+/f9BY/x6/7xM7m/9DbZH/Xn373737/oN5+LP/eD3f8A/wCjE66/&#10;+p/fv+gsf49f94mdzf8AobbI/wCvPv3v3v3/AEG8/Fn/ALwe7/8A/Riddf8A1P79/wBBY/x6/wC8&#10;TO5v/Q22R/159+9+9+/6Defiz/3g93//AOjE66/+p/fv+gsf49f94mdzf+htsj/rz797979/0G8/&#10;Fn/vB7v/AP8ARiddf/U/v3/QWP8AHr/vEzub/wBDbZH/AF59+9+9+/6Defiz/wB4Pd//APoxOuv/&#10;AKn9+/6Cx/j1/wB4mdzf+htsj/rz797979/0G8/Fn/vB7v8A/wDRiddf/U/v3/QWP8ev+8TO5v8A&#10;0Ntkf9effvfvfv8AoN5+LP8A3g93/wD+jE66/wDqf37/AKCx/j1/3iZ3N/6G2yP+vPv3v3v3/Qbz&#10;8Wf+8Hu//wD0YnXX/wBT+/f9BY/x6/7xM7m/9DbZH/Xn373737/oN5+LP/eD3f8A/wCjE66/+p/f&#10;v+gsf49f94mdzf8AobbI/wCvPv3v3v3/AEG8/Fn/ALwe7/8A/Riddf8A1P79/wBBY/x6/wC8TO5v&#10;/Q22R/159+9+9+/6Defiz/3g93//AOjE66/+p/fv+gsf49f94mdzf+htsj/rz797979/0G8/Fn/v&#10;B7v/AP8ARiddf/U/v3/QWP8AHr/vEzub/wBDbZH/AF59+9+9+/6Defiz/wB4Pd//APoxOuv/AKn9&#10;+/6Cx/j1/wB4mdzf+htsj/rz797979/0G8/Fn/vB7v8A/wDRiddf/U/v3/QWP8ev+8TO5v8A0Ntk&#10;f9effvfvfv8AoN5+LP8A3g93/wD+jE66/wDqf37/AKCx/j1/3iZ3N/6G2yP+vPv3v3v3/Qbz8Wf+&#10;8Hu//wD0YnXX/wBT+/f9BY/x6/7xM7m/9DbZH/Xn373737/oN5+LP/eD3f8A/wCjE66/+p/fv+gs&#10;f49f94mdzf8AobbI/wCvPv3v3v3/AEG8/Fn/ALwe7/8A/Riddf8A1P79/wBBY/x6/wC8TO5v/Q22&#10;R/159+9+9+/6Defiz/3g93//AOjE66/+p/fv+gsf49f94mdzf+htsj/rz797979/0G8/Fn/vB7v/&#10;AP8ARiddf/U/v3/QWP8AHr/vEzub/wBDbZH/AF59+9+9+/6Defiz/wB4Pd//APoxOuv/AKn9+/6C&#10;x/j1/wB4mdzf+htsj/rz797979/0G8/Fn/vB7v8A/wDRiddf/U/v3/QWP8ev+8TO5v8A0Ntkf9ef&#10;fvfvfv8AoN5+LP8A3g93/wD+jE66/wDqf37/AKCx/j1/3iZ3N/6G2yP+vPv3v3v3/Qbz8Wf+8Hu/&#10;/wD0YnXX/wBT+/f9BY/x6/7xM7m/9DbZH/Xn373737/oN5+LP/eD3f8A/wCjE66/+p/fv+gsf49f&#10;94mdzf8AobbI/wCvPv3v3v3/AEG8/Fn/ALwe7/8A/Riddf8A1P79/wBBY/x6/wC8TO5v/Q22R/15&#10;9+9+9+/6Defiz/3g93//AOjE66/+p/fv+gsf49f94mdzf+htsj/rz797979/0G8/Fn/vB7v/AP8A&#10;Riddf/U/v3/QWP8AHr/vEzub/wBDbZH/AF59+9+9+/6Defiz/wB4Pd//APoxOuv/AKn9+/6Cx/j1&#10;/wB4mdzf+htsj/rz797979/0G8/Fn/vB7v8A/wDRiddf/U/v3/QWP8ev+8TO5v8A0Ntkf9effvfv&#10;fv8AoN5+LP8A3g93/wD+jE66/wDqf37/AKCx/j1/3iZ3N/6G2yP+vPv3v3v3/Qbz8Wf+8Hu//wD0&#10;YnXX/wBT+/f9BY/x6/7xM7m/9DbZH/Xn373737/oN5+LP/eD3f8A/wCjE66/+p/fv+gsf49f94md&#10;zf8AobbI/wCvPv3v3v3/AEG8/Fn/ALwe7/8A/Riddf8A1P79/wBBY/x6/wC8TO5v/Q22R/159+9+&#10;9+/6Defiz/3g93//AOjE66/+p/fv+gsf49f94mdzf+htsj/rz797979/0G8/Fn/vB7v/AP8ARidd&#10;f/U/v3/QWP8AHr/vEzub/wBDbZH/AF59+9+9+/6Defiz/wB4Pd//APoxOuv/AKn9+/6Cx/j1/wB4&#10;mdzf+htsj/rz797979/0G8/Fn/vB7v8A/wDRiddf/U/v3/QWP8ev+8TO5v8A0Ntkf9effvfvfv8A&#10;oN5+LP8A3g93/wD+jE66/wDqf37/AKCx/j1/3iZ3N/6G2yP+vPv3v3v3/Qbz8Wf+8Hu//wD0YnXX&#10;/wBT+/f9BY/x6/7xM7m/9DbZH/Xn373737/oN5+LP/eD3f8A/wCjE66/+p/fv+gsf49f94mdzf8A&#10;obbI/wCvPv3v3v3/AEG8/Fn/ALwe7/8A/Riddf8A1P79/wBBY/x6/wC8TO5v/Q22R/159+9+9+/6&#10;Defiz/3g93//AOjE66/+p/fv+gsf49f94mdzf+htsj/rz797979/0G8/Fn/vB7v/AP8ARiddf/U/&#10;v3/QWP8AHr/vEzub/wBDbZH/AF59+9+9+/6Defiz/wB4Pd//APoxOuv/AKn9+/6Cx/j1/wB4mdzf&#10;+htsj/rz797979/0G8/Fn/vB7v8A/wDRiddf/U/v3/QWP8ev+8TO5v8A0Ntkf9effvfvfv8AoN5+&#10;LP8A3g93/wD+jE66/wDqf37/AKCx/j1/3iZ3N/6G2yP+vPv3v3v3/Qbz8Wf+8Hu//wD0YnXX/wBT&#10;+/f9BY/x6/7xM7m/9DbZH/Xn373737/oN5+LP/eD3f8A/wCjE66/+p/fv+gsf49f94mdzf8AobbI&#10;/wCvPv3v3v3/AEG8/Fn/ALwe7/8A/Riddf8A1P79/wBBY/x6/wC8TO5v/Q22R/159+9+9+/6Defi&#10;z/3g93//AOjE66/+p/fv+gsf49f94mdzf+htsj/rz797979/0G8/Fn/vB7v/AP8ARiddf/U/v3/Q&#10;WP8AHr/vEzub/wBDbZH/AF59+9+9+/6Defiz/wB4Pd//APoxOuv/AKn9+/6Cx/j1/wB4mdzf+hts&#10;j/rz797979/0G8/Fn/vB7v8A/wDRiddf/U/v3/QWP8ev+8TO5v8A0Ntkf9effvfvfv8AoN5+LP8A&#10;3g93/wD+jE66/wDqf37/AKCx/j1/3iZ3N/6G2yP+vPv3v3v3/Qbz8Wf+8Hu//wD0YnXX/wBT+/f9&#10;BY/x6/7xM7m/9DbZH/Xn373737/oN5+LP/eD3f8A/wCjE66/+p/fv+gsf49f94mdzf8AobbI/wCv&#10;Pv3v3v3/AEG8/Fn/ALwe7/8A/Riddf8A1P79/wBBY/x6/wC8TO5v/Q22R/159+9+9+/6Defiz/3g&#10;93//AOjE66/+p/fv+gsf49f94mdzf+htsj/rz797979/0G8/Fn/vB7v/AP8ARiddf/U/v3/QWP8A&#10;Hr/vEzub/wBDbZH/AF59+9+9+/6Defiz/wB4Pd//APoxOuv/AKn9+/6Cx/j1/wB4mdzf+htsj/rz&#10;797979/0G8/Fn/vB7v8A/wDRiddf/U/v3/QWP8ev+8TO5v8A0Ntkf9effvfvfv8AoN5+LP8A3g93&#10;/wD+jE66/wDqf37/AKCx/j1/3iZ3N/6G2yP+vPv3v3v3/Qbz8Wf+8Hu//wD0YnXX/wBT+/f9BY/x&#10;6/7xM7m/9DbZH/Xn373737/oN5+LP/eD3f8A/wCjE66/+p/fv+gsf49f94mdzf8AobbI/wCvPv3v&#10;3v3/AEG8/Fn/ALwe7/8A/Riddf8A1P79/wBBY/x6/wC8TO5v/Q22R/159+9+9+/6Defiz/3g93//&#10;AOjE66/+p/fv+gsf49f94mdzf+htsj/rz797979/0G8/Fn/vB7v/AP8ARiddf/U/v3/QWP8AHr/v&#10;Ezub/wBDbZH/AF59+9+9+/6Defiz/wB4Pd//APoxOuv/AKn9+/6Cx/j1/wB4mdzf+htsj/rz7979&#10;79/0G8/Fn/vB7v8A/wDRiddf/U/v3/QWP8ev+8TO5v8A0Ntkf9effvfvfv8AoN5+LP8A3g93/wD+&#10;jE66/wDqf37/AKCx/j1/3iZ3N/6G2yP+vPv3v3v3/Qbz8Wf+8Hu//wD0YnXX/wBT+/f9BY/x6/7x&#10;M7m/9DbZH/Xn373737/oN5+LP/eD3f8A/wCjE66/+p/fv+gsf49f94mdzf8AobbI/wCvPv3v3v3/&#10;AEG8/Fn/ALwe7/8A/Riddf8A1P79/wBBY/x6/wC8TO5v/Q22R/159+9+9+/6Defiz/3g93//AOjE&#10;66/+p/fv+gsf49f94mdzf+htsj/rz797979/0G8/Fn/vB7v/AP8ARiddf/U/v3/QWP8AHr/vEzub&#10;/wBDbZH/AF59+9+9+/6Defiz/wB4Pd//APoxOuv/AKn9+/6Cx/j1/wB4mdzf+htsj/rz797973ff&#10;e2V7979797979797979797979797979797979797979797979797979797979797979797979797&#10;9797979797979797979797979797979797979797979797979797979797979797979797979797&#10;97979797+AP7+M/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+/x7+zB79797979797979797979797979797979797979797979797979797&#10;9797979797979797979797979797979797979797979797979797979797979797979797979797&#10;9797979797979797979797979797+AP7+M/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/x7+zB79797&#10;9797979797979797979797979797979797979797979797979797979797979797979797979797&#10;9797979797979797979797979797979797979797979797979797979797979797979797979797&#10;+AP7+M/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sl/l6/y4&#10;+x/n/t35s7g2K1dTw/EL4jb8+SEhpIhMu59z7WyGKlwPW8aClqpZMtvDblJnqiijTxNLNi9IkBIV&#10;z1/Cr4N75+ZmE+V2Z2iauGL40fGveHeb/bRiUZ/P7ercdJh9ion29RI+R3Ng6bMTUqL4zJLj9IcE&#10;6Wra/mFfzHOuPgBuL4Tbf30tDUTfL35c7D+N8Yq5TC22Nsbpx+Viz3ZEjmqpYo8Ts/cdXgaetkfy&#10;rFDlNRjIBZPe62vZFPdkv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6in/AAj4+GVL0/8Ay0d9/ITeGBp5M982uzMvkhBk8dGU&#10;yfS3Un8b612Zi8pQ1iSGso6vdtVvCsj8i+GooMnEyoUfXJ9BD/hMn8W6frL4G7v7q3Nh4XzHyv37&#10;kq/w19EhWv6r62/i2xNrY/IUlUjmqpqnclRuaqTyL4p6OvjKqUbW/wAuv/hYP8zaruD+ZdsT497P&#10;z1RHgfhL1niMaZ8ZkZA+M7p7b/gnZW88pi66jeMUdZSbSpdn0cnjbzU9fjJVZw6aI/e/nlfzKfip&#10;VfCL57fLD4sS0tRS4vqDujduG2WKsyGqrOsMxVLurqbLVPlLOKjN9ZZ7E1jjVIA05AdxZ20ovnd8&#10;d6j4nfMX5G/HmSnmp8f1n2nuTF7VFSXNRU7AylQu4uuMlP5CzibK7CzGNqnGpwGmIDOLMfoa/wAt&#10;b5V0vzd+BPxP+U8VVT1WU7f6X2lmd6GkEYpaPs/D0rbV7ZxNN4gqGnwnZuBy1Gh0xkrACUQ3Rfey&#10;Qeymezv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v8e/swe/e/e/e/e/e/e/e/e/e/e/e/e/e/e/e/e/e/e/e/e/e/e/e/e/e/e/e/e/e/e/e&#10;/e/e/e/e/e/e/e/e/e/e/e/e/e/e/e/e/e/e/e/e/e/e/e/e/e/e/e/e/e/e/e/e/e/e/e/e/e/e&#10;/e/e/e/e/e/e/e/e/e/gD+/jP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1l11sHdHa3YOxOrtj45sxvXsneW2Ng7PxCOsb5TdG8c3Q7d2/jlkb0o1dlsjDECeAWv7VGyNnb&#10;g7F3ptDr7aVC2T3VvrdGA2dtnGqwRshuDc+WpMJhqFXb0o1Xka6OME8DV7RvYu/tr9U9fb77R3xk&#10;Vw+yuttm7n39vDLujSJi9r7OwlduLcGRaNfU60OJx00pA5IW3v3v7pPxV+P21fil8aehvjTsnS+2&#10;Oiupdh9XYur8Swy5YbO25j8LV56sRAA2S3DX0stdVP8AWSpqHY8k+/rqfHfpjb3x06H6e6H2ppbA&#10;dRdb7P6+x9T41ikyQ2xg6LF1OYqlUAGvzVZTyVdQ31eeZ2PJPv4W3yq+QO6vlb8lu+fktvbUm5+9&#10;e2t+do5Sk8rTRYk7x3HkM1SYGjdySuN29QVUVDSp9I6anRRwB797+e7/AMLUfiZ/cL5bfG/5iYKg&#10;kjwvyF6ryfV+9Z4INVOvYnSVfSy43JV9SGJjrNw7A3tQUlPGQA0W35GW5D20sf8AhVP8b/7nfJLo&#10;z5O4ijdMV3V15X9f7qmiivAu9+qKynkoa6snDEpVZvZu66OmhQgBo8K5W5D2+hF/wiu+Wf8Af34k&#10;/JD4d52vjkzXx67UxnaGyoJ59NQ3XfdtBVRZLG0FMVAko9vb/wBk19XUSAkrLuCNWsCl/e9Kb3qo&#10;+91n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bb/JG&#10;/l44/wDmc/zAuvvjPupslSdZ/wByez+wu1M3iZKmOu2/tXamzshTYLIxNSzU0umq7NzW36Bv3Yxp&#10;rDyf0tZJ/Ke+E9F8+vmfsvoXcLV9NsL+6m/969h5XGvOlXhdu7d2xWwYiujanlgk01G/srhaNv3E&#10;Fqr6n9LVJfzuf5h2Q/ljfy/ewfkxtVcbV9mf326w696rwmWjppKHcG6t17xx9TncdKtVDUxaqXrL&#10;C7gr1/akOqjHA/UvvdZXZ3Xe6eoeyewupt80P8L3r1fvjdnXe8Mb+7/uO3TsrPV+2twUP78UE3+S&#10;ZbGTR+tEb08qDx7IRv7ZO4etN9b1643bSfw/dfX+7dx7J3NQfuf5FuHamYrMFmqT92OGX/JslQSp&#10;6kRvTyAePdmvWPYm1u3utuve2djV38U2V2hsfafYmz8l+1/uR2tvXA0G5dv137Es8P8AleJycMno&#10;d19XDEc+/e0P7SXtce/e/e/e/e/e/e/e/e/e/e/e/e/e/e/e/e/e/e/e/e/e9oD+Sz/wpd+Q/wDL&#10;fk210N8iE3N8kfhlDNS46h27U5RartXo7GNKkclT1Jm81OsGX2zQwEt/dXI1ENDdVFDVY68vm2AP&#10;5Vv8+Tuz4Mvgenu7Uz3enxbilp6Gkwk+QWo7E6koDIqPUdb5bKzCLJ4GkhJb+7tdNFR3UCkqKG8n&#10;l1f/AOdN/wAJovjx/Mgj3L3z8d32z8bvmbNDVZGu3FTYtqXqrvHJrE8kdN23hMLA0+I3NXTgL/er&#10;HU81dZmNdS5G0Xh97+nb8V/lp8d/mv01trv74w9pbb7Z6u3TGVpc5gJ5Y6zEZSKKGau21uzAV8VJ&#10;ntobsxS1Cfd4vJU1LW0+tWaMK6M2/j8ePkh0l8rOrsD3L0B2Fgux+vtwppp8vh5pEqsbkI44pavB&#10;bjw1ZHT5jbO48cs6fc4+vgp6uHWpZArKT8xL5UfEv5EfCjuXcvQPye6t3J1N2jtaQNVYPPwRSUeX&#10;xcss0NDuXaefoJavA7v2nlWp3+0ymNqaqiqNDKshZHVfezF+xv8AZdPfvfvfvfvfvfvfvfvfvfvf&#10;vfvfveqh/Ox/4U5dEfy+k3X8dvia+1fkV8yKZazC5upjrv4r030BlEDwVB7AymIqE/vlv7GVAMf9&#10;18fUxGjnR/4pVUkkS0dVrtfzWv5+vUHwvXcXSXxxbbvd/wAoIBVYvLTx1f8AEer+mcggaGY7zyGN&#10;nX+9G8aCcFP7v0U8ZpZVf+IVFM8a0tRtX/yTv+Exve/8wV9qfIn5ZJur46/DepajzWEppKH+Fdyd&#10;/wCLcpPTjr/F5enf+5uwcnTkSf3oyFNKKyB0/hdLVxytWUvvfzJvkZ8k+9Plv2/u7vr5Hdm7o7b7&#10;Z3vWCrz+791VoqapoorpQ4jE0UEdPi9vbbw1ORBj8Xj4KbH0FMqw08McahRoO94d69u/JLszcvcP&#10;eW/twdk9j7sqvuczubcVV56ho47rSY3HUkSQ4/CYLFwkQ0ePo4oKKjgVY4Io0UKPps/HP42dF/Ej&#10;qDaPQvxx6y2v1J1NsijNJgNobVojTUqyy2euy+WrZ5KjKbh3JmagGfIZTIT1OQr6lmmqJpJGLH3s&#10;D/YTexw9+9+9+9+9+9+9+9+9+9+9+9+9+9+9+9+9+9+9+9+9+93h038qHLSfyFMp/NUfG5D+88Xz&#10;Dx+04D5aw4pfjHFTz9RVW6PFqFIuQqPkzkYcTfxn9uD/ADuo+L3bTT/y58k/8nbIfzEGoa3+8Efy&#10;cotuQnyVRxy9BRwzdaVG4PHqFMK2fvquixt9B/bh/wA5c+P3R5U/zXsTH/Prxf8AKrTJY/8AuxL8&#10;PMhuyceKjGVb5OS1EHbtLtfy6TVtj6f4zY6bLW8g/cn/AM1pHl9+90ee6lvd4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+ip/wic+I0W3umvlh838/i9OX7&#10;J3phPjt1zXVVKsdRTbR69oaLe/YlXjKknyVGL3RundOGppSAEFTtwqCWVgu7t/wlK+NceF6u+Rvy&#10;zzOPtkt9bpxXSWx6uop1SaDbWy6Sl3ZvapoJyfJNj9wbh3Di4JLAIJ8GQCSrW+dX/wALY/lzLuHu&#10;X4n/AAgwGU1YjrbZeb+RPY1DS1TSU9Tu7sKurdkdd0mTpgPHT5Ta+1trZmpiBJc024wxAVlLe96/&#10;P/CrP4lf7LN/Nw7Q3vh8ZT47Y/yx2ftP5F7eShh0UkW5MvDU7K7RgnkACvmMl2Ls3IZupH1C5qJj&#10;+r3TD/wop+N3+gT+ZN2BuzF0ENFtL5HbZ253fhVpItFPHnclFPtXsGGVwAr5Ov3vtesy04+oXKxk&#10;/q97A3/CUz5a/wCzM/yj+r9kZjJ1GR3x8Tt4bs+Om4XrptdXLtvETU29erp4IySyYfG9dbyx+Epj&#10;9C2FlUfp9+962Puif3sne/e/e/e/e/e/e/e/e/e/e/e/e/e/e/e/e/e/e/e/e/e/e/e/e/ez9/y8&#10;/wCZf8tf5Y3ctP3F8XOw6jBiukoYOwess+avL9U9sYOild0wfYGz0rKSDIeGOeZaPI00lLl8Z55W&#10;oquBpJCxyfhT88vkj8Be0YOzvj7vWbEirekh3psLMmpyXXXY+IpZGdcRvPbK1NNDW+JJZFpq2B6f&#10;J0HlkNLUQl31EE/mGfy0PiV/M56aqOnflH15T5w0MddP192bgBSYjtbqfOVsSI+c6/3g9HVz4/zS&#10;QQtWY6pjqsRk/BEtbSTrHGF97+uz/Ke/mK4L+aT8MNi/LTCdV7q6dkz2a3Ds7cOzdyVlHmKGLdmz&#10;pqah3HWbK3LSLSturZLZKZ4aSuno8fUtNBNFLTRtES30rf5cvzexH8wf4tbR+SGJ683F1jJmMrm9&#10;sZva+dqabJ0ke49sSwUmcqtqZ6mWnO4dqNXStFTVc1LRTmWGWOSBGjJb5E382H+XVnf5W3zP318S&#10;832ptXuKPA4Xb28dvby23R1mHrpdp7xhqa7blHvXbVW1Uu1d7LjYUmq6GCsyFMsM8MsVTIsoC+92&#10;Sez1e62/fvfvfvfvfvfztP8AhRl/wo5+TmN7m7y/lx/EzE7w+M23esdyZjrXuzuSrqafG9ydkVVN&#10;GqVdB1xW4esrP9G3Webo6hKmmydNUDcOZoZoX14yF6ijn0kP54P88fv2h7S7b+Dnxvxu5+hMJsDO&#10;5PYna/aFTPBQ9ob6qKdFSoo9jVeMqqr+4mwsrTTJUQZCnnGaylJLE2qgieamm+iX/wAJzf8AhON8&#10;Y8l0z0b/ADHPlnltn/JncXZ228P2V0n03SU1Rkum+t6WpkZ6Sv7HosxR0f8ApJ7MwlZTvTVOMqac&#10;7ew1dDMmjJzJT1kHveio7vI7SSMzu7M7u7Fnd2JZmZmJLMxNyTyT71EGZnZndmd3YszMSzMzG7Mz&#10;G5ZmJuSfr73q0RI0WONVREVUREUKiIoCqqqoAVVAsAOAPfvfH3x98vfvfvfvfvfvfvfvfvfvfvfv&#10;fvfvfvfvfvfvfvfvfvfvbxt7b+b3Zn8HtXbWLrM3uPc2Yxm38BhsdC1RkMvm8zWwY7FYuhp09U9Z&#10;X11THFEg5Z3A/PtzwmFyu48zidvYHH1WWzmeydBhcNi6KJp63JZXKVUVDjsfSQr6pqqsrJ0jjUcs&#10;7Ae2fcO4MJtPAZzdW5cpR4Tbm2cPk9wZ/M5GZafH4jCYainyOVyldUP6YKOgoaaSWVzwqIT+Pfvf&#10;2gKL+WRsym/k3p/K0kTGzUR+HUvRk+aRVhon7aqNnyVtR2XErRTRw1R7nlbcaEo6LUWJVgLH6mdL&#10;8BtrU/8AK+X+Xs60ElL/ALLDJ1HNlUVYqV+yJ9svVzb8jBjlSKoPaUhzi3R1WexKsOD8X+t/mb7z&#10;qf5yD/zS43yUNaPmLF3nBhXZpq1OpafeEdFT9aSsssMk1KOmIl244Do7U9wGUm497+L/ALh2/m9p&#10;5/ObV3Li6zCbj2zmMnt/P4bIwtT5DEZvDVs+OyuLrqd/VBWUFdTSRSoeVdCPx7+WZm8LlduZnLbe&#10;z2PqsTnMDk6/C5nF1sTQVuNyuLqpaHI4+rhb1Q1VHWQPHIp5V1I9/aA29uDCbswGD3VtrKUeb25u&#10;bD4zcGAzOOmWox+XwmZooMjispQ1Cemejr6GpjliccMjg/n372z+2z28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s7vRf8tb5+fJ3r+k7W+O/wAQO/e6+t67JZPDU29utOuc/u/br5fDTimyuKfJYalq&#10;oIMlQSsvlgkKyqjo+nS6Mxseovgl8yu/dmU3YvSXxm7l7W2LV11fi4N17D2Pmdy4Nsni5vBkcc9f&#10;i6eohirqOQr5IXKyKrq1tLKSSLvT+ZT8A/jF2BV9U/Ij5f8AQXSnZFDjcZmanZPZfY2A2huJMRmY&#10;DU4rKpjczVUs8+Nr4lbxTxhomdHTVqR1X3sYv+GUv5uH/euX5f8A/oj97f8A1r9id/w1R/Mm/wC8&#10;Hfkz/wCil3Z/9b/YO/8AD1v8o/8A72NfED/0eGyf/rp7979/wyl/Nw/71y/L/wD9Efvb/wCtfv3/&#10;AA1R/Mm/7wd+TP8A6KXdn/1v9+/4et/lH/8Aexr4gf8Ao8Nk/wD109+9/Wp/lNfEeP4M/wAub4j/&#10;ABlnxrYrc+wuocDkuyKSVIhOnbW/WqOwe1o5pIr+ZaXsHdGRghZmZlpoo0vZQB9If+XF8bE+I/we&#10;+NnQk1Acdn9ndaYeu31TOsYmXsjeLT707FSV47+Vafem4K2GIsWIgjjW9lHv5K382X5cSfOb+Yz8&#10;uPk1Bklyu2N+9vZ7G9b1cTymB+pdhLT9fdUyQxy28LVXX218dPMqqqtUyyPa7En3ujj/AIVq/wAt&#10;buL5vfGL46ds/GjqHdXcfeXQPa2Y29W7O6+27W7g3plepe2MHH/eGspMfioZ67LQ7a3lsvByCEoy&#10;01PXVcysg8olqU/4UifBLs75Y9BdIdj9Ddabi7P7b6a7FyeEqtsbLwlXmd05HrfsbEp/G6qmosdF&#10;LWZGLA7o2riXERVhBDV1Eqsg8gkvH/4SVfzKenfhD8nfkX1N8l+3tq9OdG9/dU4fcNFvHsHcVFt/&#10;ZeK7a6nzkn93qOryGVmgocTNuXZu9M5GZg6tU1FDSQsrnxGL3vQd/wCGUv5uH/euX5f/APoj97f/&#10;AFr96cf/AA1R/Mm/7wd+TP8A6KXdn/1v978X/D1v8o//AL2NfED/ANHhsn/66e/e/f8ADKX83D/v&#10;XL8v/wD0R+9v/rX79/w1R/Mm/wC8Hfkz/wCil3Z/9b/fv+Hrf5R//exr4gf+jw2T/wDXT372Uz5F&#10;/ET5PfETNbc238n+iezOhtxbvxdXnNs4DtHa+Q2jms3haKrFBU5egxeWip66XFpXXhWo8YieVHRW&#10;LRuFLh3f8au/vjVlcHgvkB1Dv3p7N7lx9RlsDh+wdv1u2srlcVSVIo58nR4/Ixw1cmPWrvEJtHje&#10;RHVSWRwps/jp8u/jD8u8LuPcnxg726z7527tDKUmD3Nn+rt0Y/d2FwmaraQ19NiK/KYmWooYso9D&#10;aZqfyGVInR2ULIhb3sufsD/ZjPfvfvfvfvfvfvfvfvfvfvfvfvfvc7GYzI5rJY/DYihqsnlstXUm&#10;MxeNoYJKmtyGRr6iOloqGjpolaWoqquplWONFBZ3YAC59y8fQVuVr6LF4ykqK/JZKrpqDH0NJE89&#10;VW1tZMlPSUlNBGGkmqKmeRURFBZmIA59wcnk8dhcbkMzl66lxmJxNDV5PKZKunjpqLH46gp5Kqtr&#10;qyplZYqelpKaJpJHYhURSSbD3739xP8AlxfFHH/B34KfFn4p0cNPFW9N9P7YwW7pKR4XpMh2TlYZ&#10;N0dqZqmanvCafPdlZ3K1qWZ/TUC7ubufrU/Bv46UXxK+Ifx6+OtLFBHV9X9ZYDEblemaJ6et31kI&#10;n3B2HlYGhvEYcxvvL5GqWxb0zD1MfUfh2fzHfldkPnF86/lN8rKyaolou5O4Nz53aMdWkyVeP62x&#10;U0e1+q8LUrUWmFRgetcFiqJ7qnqpzZEFkHvai+S/zw+HXw3zHV+3/lD8iuseks33PuaHafW2L3zn&#10;kx9ZuHJylletkhhiqWwe1aGbRFV5zI/aYSinmhiqKuKSeFXe++fmB8Yfi/k+v8L8ge7tg9UZXtLP&#10;xbb2Lj925haKqzdfJdXq3ijjnbEbdpJdMdTl677bFUk0sUc1TG8sSunfjR8D/mL8yMP2huD4vfHX&#10;s7u3CdMbZm3Z2TlNjYF8hR7exkQVkoo5ppaZc5uquh1y0mDx33ebrYIZpaekljgmZPezX09RT1dP&#10;BV0k8NVS1UMVRTVNPKk1PUU8yLJDPBNGzRywyxsGVlJVlIINvZjIJ4amGGpppoqinqIo54J4JElh&#10;nhlQSRTQyxlkkikRgyspIINx7KhUU9RSVE9JVwTUtVSzS09TTVETw1FPUQu0c0E8MirJFNFIpVlY&#10;BlYEEX9+9/MW/wCFl3xBbqH+YB1f8ssHjvBtj5d9T0tHuSsRZG83bvQ8GF2RnHmYDw08dT1hktor&#10;CpIaWSmqW50sRoJf8Ki/jOes/mb1/wDI7E0Ph2/8luuaemzlUodvL2V0/Fitp5dpSB4oI59gV22h&#10;EvDSSQTtzYn39On/AIRo/L5e3v5f/aHxNzmR8+5/iJ2xVVm26N2jXw9Rd8T5re+DSFSfNUSU3Z+N&#10;3c0zAFYo6mmXjUoPvent71kfe4T797979797979797979797979797dsBhMhubO4XbmISlky24Mt&#10;jsJjErsjjcPRPkMrWQ0FElZl8xV0GIxVK1TOokqaqeGmgS7yyIiswccPia3PZfFYPGrTvkczkqHE&#10;0CVddQ4ylatyNTFR0q1OSylTR43H07TzKHnqJooIlu8jqgLBpz+bx+2cFmtx5d6qPE7fxORzeTeh&#10;x2SzFamPxVHNX1r0eIw9JX5fK1S00DGOmpYJqmd7JFG7sqn3u2WL+QZ/ONniing/l999zQTRpLDN&#10;Fi8BJFLFIoeOWKRM+UkjkQgqwJBBuPdj0f8AJw/mfTRxzQ/C/uOWKVFkiljx+GeOSN1DJJG65kq6&#10;OpBBBIIPupqX+fn/ACcoJZYJ/wCYJ0JDPDI8U0MuUz8csUsbFJIpY3wAeOSNwQykAgix9+95P+GB&#10;/wCcl/3r27//APPRgv8A6/e+f/DNn80L/vCvub/z2Yj/AOvHvH/w/wAfybf+9hPQH/n3zv8A9Yff&#10;vds/8jr+QX8/MJ/M9+LnZfy6+JvZfTvRXR+8Ju79wbp3xRYSnxlXujrOgn3D1jgqWNMnXNWVlf2d&#10;BiJJIhGT9lBUPcaL+7H/AOUp/Jv+ZOJ+f3x9358lfjjv3rHqLqbc0vbOZ3Bu2kxUGPqdwbCo5s1s&#10;HD06LX1Zqaqs39FjHePQf8kimbjT7qY/ni/z9PgHm/5YXyj60+Ivyy607i717w2fD0ht/a2x63N1&#10;GTpNr9mV8G3uzs7VSPjKFaOjoOsZ8vHHKZAPvZ6dLHXb3739RL39A/38u33738uX+d7/ACCvnxmP&#10;5nnym7E+IHxI7P7c6G7o3pD3XtzdGyaHC1GIpdzdnYyk3P2bgmSTK0bUkmM7OrMx4YfGoSikgtwf&#10;fz6v5sn8m75j5P5+/IXe3xm+NnYHZXT3ae6Yu1cHuDalHi5sZT57f1BTZ/fuIKvkKU0z0G/qrJ+O&#10;LQoWleG3B9/Ua/khfz9fgPh/5YfxZ67+X/y36w6j756X2XN0puPa+9q7NU+Xqts9Y5Or2x1lnVeP&#10;FVi1ceT6xo8P5pvIxetjnvyPfvdUH/DA/wDOS/717d//APnowX/1+91zf8M2fzQv+8K+5v8Az2Yj&#10;/wCvHu1//h/j+Tb/AN7CegP/AD753/6w+/e+L/yCf5yEas7/AMvnv1ERS7u+KwKqiqCWZmOfAVVA&#10;uSeAPfFv5N380BFZ3+FvcqoqlmZsbh1VVUXZmY5gAKAOT75J/P2/k3yMqJ/MG6Cd3YIiJlc8zOzE&#10;BVVRgCWZibADkn373U1uHA5Pa2fzm2M3FTwZnbmYyeBy0FJkMdlqWHJ4etnx9fFTZXEVVdicnTx1&#10;VO4SopZ5qeZQHjd0Ksa4s3h6/b2Zy2AyscMOUweTr8PkoqatoslTxV+MqpaKsjgyONqKvHV8KVED&#10;BJqeWWCVQGR2Ugm2Xb2exm6cBg9z4SWonw248PjM9iZ6vH5HE1U2MzFFBkKCWpxWXpaHLYyokpah&#10;C9PVQQ1ELEpIiOGUe9s/ts9vH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7/Hv7MHv3v3v&#10;3v3v3v3v3v3v3v3v3v3v3v3v3v3v3v3v3v3v3v3v3v3v3v3v3v3v3v3v3v3v3v3v3v3v3v3v3v3v&#10;3v3v3v3v3v3v3v3v3v3v3v3v3v3v3v3v3v3v3v3v3v3v3v3v3v3v3v3v3v3v3v3v3v3v3v3v3v3v&#10;4A/v4z/v3v3v3v3v3v3v3v3v3v3v3v3v3v3v3v3v3v3v3v3v3v3v3v3v3v3v3v3v3v3v3v3v3v3v&#10;3v3v3v3v3v3v3v3v3v3v3v3v3v3v3v3v3v3v3v3v3v3v3v3v3v3v3v3v3v3v3v3v3v3v3v3v3v3v&#10;3v3v3v3v3v3v3v3v3v3v3v3v3v3v3v3v3v3v3v3v3v3v3v3v3v3v3v3v3v3v3v3v3v3v3v3v3v3v&#10;3v3v3v3v3v3v3v3v3v3v3v3v3v3v3v3uw3+XN/NB+XH8rzuOPtn4w78agx+VmoIuyOpdz/eZfqbt&#10;rC0EjtFit8bWhrKIvVUqTSrRZWimo8xjvNIKaqjSWZJDr/B7+YD8k/5fnZ6dj9A7wNHRZGWjj311&#10;vn/usl1x2Ri6N3aPHbt29FVUpeop0lkFLkKSWmydD5HEFQiySq9eX8xn+V98R/5ofTknU3ye2Gtf&#10;kMVDXy9b9tbY+zxHbPUuar40WXK7H3TNR1oSlqnhiatxVbDWYfI+GM1NLI8ULx+9/VD/AJSX88z4&#10;h/zZdmU9BsPKL1R8lcHhUyPYfxq3plqSTdeOFOirks/19l/FQ0vZmxYZ+fvqOGGspEZPv6OjaSMP&#10;9Db+W3/Nw+NP8x3a0NHs/IL113vicUtbvbojdWRp33FQiFQtdmNl5Px0lPv3aMcvP3dNFHVUyMn3&#10;lLSs6B/lefzbf5Gfy8/lNbzqK/fmLbtf41ZzNPjuvPkrsvE1ce1Miah2bG4DsHEeWuqus99TQcfY&#10;1k01HVur/YVlYschT3u6j3an7pX9+9+9+9+9+9+9+9+9+9+9+9+9+96if87T/hUf038Jf73fGv4N&#10;1W0+/wD5Y0v3uA3Vv8yLnelOgcquumrYK6qop46bszszEPdRiaOY4rGVYIyVQ81NPipdaj+a7/wo&#10;M6v+KP8AeXon4kVG3O5fkdTfd4bcW8i4y/VPTeRXVBVxVdRSzJBv3fuNa4GNpZTjqCpBFfM8sEuO&#10;k27P5Jf/AAlw7k+bX90fkp85KXdnQHxOqvss/tXYAjbBd19/YptFTRT0NLWwSVPWfWeXSzHLVkIy&#10;uTpCDjadIamDKxe9/NN7z747j+THae7+7e/ex91dr9rb8yTZXdW9945KTJ5jJVGlYqenjJCUuNxO&#10;NpUSnoqCkjgoaCljjgpoooY0RdD7tzuDs/vrsPc3bHcm+dw9jdi7wrmyO4d2bnr3r8nXz6RHDChI&#10;SnoMbQU6LDSUdMkNJR06JDBHHEioPpZdGdD9OfGfqzaHSXQXXG1eqOqdh41cVtXZGzsbHjMPjafU&#10;0tRUSAF6rJZbJVTvUVtfVyT11fVSST1Mss0ju3vYS+w39i1797979797979797979797979797ve&#10;/wCE2vw9/wBnG/m4/GzD5bFfxTYHQeQrflD2KslL95SRYrpyfH5HZUFfTuPtp8fmO3sjtugqI5j4&#10;5KaqkBWT/Ntb/wDyKvjJ/sz38yjonGZLHfxDZvTlbV/IHe4en+6po8f1hLRV21YqyBx9vNRZPsuu&#10;wVHOkp0PBUOCH/Q1EP8AwpK+YX+yc/yjvknmMTlf4Xv/AL8x9F8Xuumjqvs6uXK9xwZDHb1noKhD&#10;9zBkMP1DjtyV9PJCPJHU0sZDR/5xfe91T+db/wAKgejPgW+7/jj8PW2z8h/l9RLXYPcGeWoXLdJ9&#10;CZmItTVUG78ljayBt99hYmYlTt/HTCnoahHTJ1cE0LUM+1T/ADV/+FAPUfw8bcvRvxjOB7s+TFKt&#10;Xic1mFmXJdU9OZSMmCoh3NX0NVE279646UkHDUMogpJ0Za+ohliNHLpV/wAlL/hL93n89E2h8jvm&#10;Eu5vjx8Qa1qHObfwLU7YnuzvvDShamln2hjclRzrsTr3LQgMNwZGE1FdTuj4yknhmWug97+Z78i/&#10;kn3t8te29096/I/tDdnbva28ahZs1u7d+Reuq/toS/2OGxNIgix239t4eKQxUOMoIabH0MAEcEMa&#10;AL70MO7+9u3vkj2TuDt3vLsDcfZfYu55hJldy7mrnq6nwRF/tMXjadRHQ4XBYyNzHR0FHFBR0kVo&#10;4YkQAe/phfHT42dE/ErqTa3RXxw6v2n1F1Ts6naHC7R2hjkoaT7mYJ99mctVuZcjuDcmYljEtdk6&#10;+apyFdOTJPNI5Le/e9gL+S3/AMKV/kb/AC159udF9+x7k+SfwujqKaip9oVWTSp7W6SoHmVJ6zpn&#10;cGbq4qWv2/SwO0jbTyc8WNlkRRRVWKaSpknuc/lX/wA9/vH4JS4PqPuRM73t8WEngpYdtVFetR2L&#10;1RRvKqzVXV2ay1THT1mFp4mZztyvmjoJHVRSVGOLzvNr+/zpP+E1Hxy/mUQbj706Ck238bPmjJT1&#10;NbUbvpcY9N1T3bXpCzwUfc238JSS1VBuCqnRY13ZjIJclFG7GtpcqsdNHB73tQf8KCW+PX83n+RZ&#10;uL5c/EHfu3e5sR8cd5bY+QmCy+3EmO4cPisLBLtLuHZe7sNVJS5/Y+a2zsHfMueyuMydPBUJHh4J&#10;Wj0NDKdhn+dCelP5l38orN/JT4z7xwnaWM6N3RgO6cPksGkv8axmOxUMm2+ztq7kxdQtPmdp5XA7&#10;O3dJmMjj6+GGZExkMhTS0Uh1X/8AhPsvyF/lDfz09u/Eb5fbC3F0zl/kds3c/wAe87iNxvCNvZjK&#10;5qeLdvT29No5mleqwG+MLubf2xosDisnjKieneTMTxLJrWaIe9/Lt9/Px9/US9+9+9+9+9+9+9+9&#10;+9+9+9+9+9+9+9+9+9+97SX8lH/hTH3/APy6JdrfH75NHdHyL+FtPJSYvGYuSsiyPbvQ2NDLCJ+q&#10;8zmaqnj3Fs+ip7A7UydVFSQrGn8NqcePNHVbB38qf+fT3N8IJNvdMd9ncHeHxXhenx9Bj3qo63sv&#10;p6hDLGJeu8plKiBM5tmkhsDt2vqI6aJUX7Goov3UqNW3+dd/wmc6A/mLxbp+QPxlG1/jp80qiOry&#10;mTykdHLjuou+ckVaYwdqYbDUtRJt3eFbUXI3XjKWWrmaR/4lTZA+GSl97+nP8ZPlN8fvmR0/tjvn&#10;4z9pbX7b6t3bTiTG7k2zWNI9HWIkb1mB3HiKqOmzW1d0YppAlZi8lT0tfSSemWJTb3v2dB/ITpj5&#10;QdZbf7h6G7B2/wBk9e7khElBncDUl2papURqrD5zGVCQZXb24MczhKrH10NPWUz+mSNTb38xj5N/&#10;Fn5A/DfuDc/Q3yY6t3R1J2ltKoMeS23uajWNKyjd5Eo89tzL0slThd1bXyqxl6PKY2oqqCrj9UUr&#10;C/v3sf8A2M3sAPfvfvfvfvfvfvfvfvfvYEfJP5OdCfD/AKf3V338le0dr9RdT7NpxLmd2bpq5I4p&#10;KqVJXosJg8XRw1ea3RujLtC0dDisbTVeRrpR44IZH49hB3t37058Zestw9xd79g7f60652vCJMpu&#10;PcNS8cclRIkjUmJxGPpo6nK7g3BkmiZKPHUEFTXVcg0QxO3Hsd/jZ8Y++/mB3BtXoT41dXbo7d7Y&#10;3lUGLDbT2tSRySx0sTxJW5vOZSsmpMLtfa+IWZZK7K5KppMdQxHyTzRpz797+Y9/Ox/4U1d9fzD2&#10;3X8d/i3/AHm+O3wwqmrMPmIUqxje4u/sXIXgmbs3LYisni2tsXIU3pG1cbUSRVMckn8Uq69HipqT&#10;QX/mtfz7u4vmy24uk/j3/H+kfizUNVYzJxJUih7O7lx7loZW37ksbUyx7e2hW0/pG3aGaSOdHf8A&#10;iFRWK8cFN9OH+Sd/wmV6F/l4LtT5EfKT+7PyJ+Z9KtHmMPM9Icl070DlIwk8K9ZYnL0cEu6d9Y+p&#10;9R3VkqeOWmkjj/hdJQOktTV+96r/AL15ve1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/wAe/swe/e/e/e/e/e/e/e/e/e/e/e/e/e/e/e/e/e/e/e/e/e/e/e/e/e/e/e/e/e/e&#10;/e/e/e/e/e/e/e/e/e/e/e/e/e/e/e/e/e/e/e/e/e/e/e/e/e/e/e/e/e/e/e/e/e/e/e/e/e/e&#10;/e/e/e/e/e/e/e/e/e/e/gD+/jP+/e/e/e/e/e/e/e/e/e/e/e/e/e/e/e/e/e/e/e/e/e/e/e/e&#10;/e/e/e/e/e/e/e/e/e/e/e/e/e/e/e/e/e/e/e/e/e/e/e/e/e/e/e/e/e/e/e/e/e/e/e/e/e/e&#10;/e/e/e/e/e/e/e/e/e/e/e/e/e/e/e/e/e/e/e/e/e/e/e/e/e/e/e/e/e/e/e/e/e/e/e/e/e/e&#10;/e/e/e/e/e/e/e/e/e/e/e/e/e/e/e/e/e/e/e/e/e/e/e/e/e/e/e/e/e/e1h1/2Dvrqje22Oye&#10;st4bk2B2BsrMUe4No702hma/b+5tt5ugk8tHlMNmcZPTV1BWQN9HjdSQSDcEgqbZm9N39c7rwG+t&#10;g7mzuzN57VydNmtt7p2zlKzC57BZWjfyU2QxeUx80FZR1UTfRkcGxIPBI9o/sDr7Yva+ydz9bdm7&#10;P23v/r/euHrNv7u2Xu/DUG4Ns7kwlfH4qzF5nDZOCpoa+jnX6pIjAEAixAI97+sP/wAJov5onyo/&#10;mffEbsjdHyk2ht+bcHQ2/MB1Jj+9NvAYn/TVlH2vHuTPHcWz6ahiw2C3htHFZLESV9Tj5Uosj/GI&#10;2SjozE3n+jZ/Ib/mB/Ib5/fGvfW4PkHtrCy5rp7eGG62ou3cKP4b/pVyDbfTO5g5zbEFJHi8Rubb&#10;WOrsY9ZUUUi0td/E0ZaWmMbeX5PH/Cl3+V38V/5YPy5632v8W937gh2/3zsPP9t5DovcJOW/0K4t&#10;N0SbbwI27vCprpczndn7uyuNy8dBTZCJ63HfweRXrKwSr4Pe9kH3ed71vvfvfvfvfvfvegZ/wrE/&#10;nEfN7obuef8Alz9NJWfHzqTeHU+1ewdz9xbVzWQi7N7y2hvU5rEV+3cLnaaDHP17sOhz+CyWIydP&#10;QSTZDLyULrLWRUM09DLprf8ACjb+Zz8sunu05fg/1clT0v1tufrnbu9M/wBnbdytbHv3tvbW6jlc&#10;ZWYTF5eCGhbZWz6TM4iuxtfDRvLW5J6R1kqo6SWWkk38/wDhJ3/J3+EPfPTEH8xjuV6P5B9t7P7Y&#10;3V19tjp3dWFx8vWXRu79lDC5eg3FmsFUz5FOwt+V2AzuNy+MqK+OHH4iOuRoqOWuhgrove/n9e9M&#10;j39AX3737373737373737373737373737373737373737372bL48fNr5FfFHrvv7r34973m6ub5K&#10;4HamzOzt/bWjlx3Z0nXm2ancFfX9d7Y3pBUpXbS2rvnJZqnmz32KxV9euJpKcVUdI1bT1hjuk/lf&#10;3f8AHTZHcuyult2S9fN3xh9ubW3/ALy28klDv+TZOBnzVZWbIwG6YZ0q9t7d3bXZWGXMfaLHWVi4&#10;6mgFRHTNVQVJTfkP8Jfjr8ruxOgewvkJsiHtFfjVnt17z6x2DumSLI9Yx9h7mptv0FB2JufZc9M9&#10;Du3dWxsbhaiHA/fNLQUDZarqDSyVa0VRR+9lN9lx9my9+9+9+9+9+9+9+9+9+9my+J/za+RXwuz+&#10;9sp0bvebF7c7V2Tn+s+5usM7HLm+rO5ut904fJYDP7K7K2Y9TT0ecxtZh8zVwwVUT02UxpqHloau&#10;lmPk9mO+OXyv7v8Aivmd15DqTdkuPwfYm1MxsLtHYGXSTLdedpbG3DjK7DZnau+9rPPDS5ahqsZl&#10;KmKKojaDIUJneSjqKeU6/ZTflh8Jfjr80cBsnF95bIhym4+qt7YDszpns/BSRYTtPpnsja2Yxufw&#10;G9etd5pTVFZg8lR5jDUk09LKlTi8kKdIq6kqoR4/fvZTfZcfZsvfvfvfvfvfvfvfvfvfvfvfvfvf&#10;vfvfvfvfvfvfvfvfvdg/8ur+Zt8uf5Y3ctL2x8Xd+1GNgylRQU/YPVWeWqzPV3bOGpZSUwm9dqJU&#10;QJUVCJK60eSo3pctj2lc0tTFrkVzp/CH58fJT4C9o0/Y3x93jNQxZCajg3p13mBUZTr7sfF08h0Y&#10;nde3FnhWeZFkdaWupnp8lRGRjTzx63DV8fzFf5ZPxG/mc9NVXU/yi2FT5KfF09fUdfdq4FqXDdo9&#10;TZmqiAfN7K3W9PO9PTu8SNWY2sSqxOQWJBVU0uiNk97+1l1PuHeW7urOtN2di7Pj697B3P1/s3cO&#10;+tgw5KXMRbH3lmtu43Jbn2fFl56DFT5WPbWbqZ6Jal6WmecQazFGW0D6rXXOb3RuXr3Ye4977ZTZ&#10;W9M/sza+b3fs2Kukyce0t0ZXCUNdn9sx5Kajx8uRTA5WeWlE7U8DTCLWY0J0j4pvbG3tm7R7T7L2&#10;n11vCTsLr7bHYG8tvbF39NjYsPLvjZuF3FksbtjeEuIgr8rBipNy4SmgrWpkqqlIDPoEsgXWfe1/&#10;7WftAe/e0pvzLbnwOxt55zZO2afem88NtPcWW2js6rzB27S7s3PjsPWVmA2zU7gGOzBwVPnsrDFS&#10;vWCkqvtVlMnhl06GTm8Mjn8PtHdOX2pgYd1bpxe3M3kdtbYqcmcJT7jz9DjKqpw2BnzIocmcRDmM&#10;jFHTvVfbVH26yGTxSadJVew8TtjPb52Zg97bmqNl7MzO7Nu4nd28aTDjcVVtPbGRzFHR5/c1Nt85&#10;HDjO1GBxU0tUlGaul+6aIR+aLVrX3v4p/wDMo/mhfMP+Z53RV9j/ACk3rVDG7drsnSdedJbfXI4P&#10;qzp2gnm8dXidqbRqqqodM1OIEjyOWyD1WarzDGlRUNFBBDD8qb52/wAwL5OfP3tOo3z8hN1VAocJ&#10;V19NsnqjCitxPXnWFHNLoqcbtzbVRUTOuVl8SpW5KteoytYYkWedo4oY4vtYfy1/5Xvw8/lh9L0n&#10;XHxb2VSnJbiocZV9h927gbHZztPuKvgh8lJlt17upaWnR8LAZ3kx2Jx6UuFoBNI9PTrLPPNN73XF&#10;7I37sd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/f49/Zg9+9+9+9+&#10;9+9+9+9+9+9+9+9+9+9+9+9+9+9+9+9+9+9+9+9+9+9+9+9+9+9+9+9+9+9+9+9+9+9+9+9+9+9+&#10;9+9+9+9+9+9+9+9+9+9+9+9+9+9+9+9+9+9+9+9+9+9+9+9+9+9+9+9+9+9+9+9+9+9+9+9+9/AH&#10;9/Gf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/Zo/kDfEdPhj/Kc+I3WmQxU2K3xvfYM&#10;HfHZsVbAKbK/347uYb+lxuZgCp4sltHbeVxuBZSAypikDXcMx+pB/Jr+Ni/Fv+XH8a9h1uOlx27d&#10;2bNi7g39HVQinyP97e2GG8pKHKQhV8dftrBZGhw7KRqVMcoa7Ak/GX/n8/Lh/md/Nj+XPZePysOV&#10;2Psjf0/Q/WUtFOanFf3H6RU7BiyWGnLP5cbu7cmKyWeVgSrPlXK2Qqo97Gr+Yz/Nl+FH8rXZGD3X&#10;8qeyKih3Du6ogi2N1FsShpd2dwb2pTXJR5LN4PZzZLFpTbXwKeSSsyuRqqDHI0X20c0lbLT0swqf&#10;OH+Y98U/5e+08TuP5D75mpM1uWaGPaPWm0KSn3H2buunNWtLXZbE7Xavx6wbfw665KrI11RR0KmP&#10;wJK9VJDTygr/AC5v5TXzX/mlb3zm1Pit1vT123to088u+e3d911VtPp/ZNUKF6zG4TObxXG5R6nd&#10;Gefxx0eKx1LX5F1l+5khjooqiqh97NX8aPlD0B8xen9sd9fGftLa/b3VG7Y3/hW6tr1UrLBXQJC9&#10;dgs/ia6Cjzm1t0Yr7hFrcVk6akyNG7BZoUJAJiuhvkD0z8nussB3F0L2Ft/svrnciN/DtxbfqJGW&#10;GrhSJqvEZjG1cVLltvbgx3mUVWPr4KatpWYCWJCR7Kp8l/i93/8ADruDc/QvyY6t3R1D2vtKRP4r&#10;tXdFLErT0M7zJQ53AZahnrMHuna+V+3dqLK4ypq8dWIpaGZwCR73qEf8LU/h8N7/ABm+NfzZ27i1&#10;kzfRPYWR6a7Fq6aNjUy9ddvU6ZPauUychUxjG7U7A2sKKAAq33G6G4cG8etB/wAKqfjIN2dC9E/K&#10;7B49Xy3UG9a7q7e9TAjeeTY/ZcK1+3shXuQUFDt3ee3hSwgFW824DwwN029/+EVnzBOyPkz8lPhN&#10;uLKNHhO9uvcd3L11SVMiimi7F6hqHxm6sXjIwwkOS3X1/uk1s5IZft9rryhFpPe/m8+9GD39Ib37&#10;3737373737373737373737373737373737373737373737373737373737373737373737373737&#10;37373737373737373737373737373737373737373737373737373cL/ACE/iHF81v5rnxH6ozGN&#10;XJ7E2tv5O7uzoZ4pJsdLsXpOnk7Cq8Rl1iR3GN3lnMLQYByNN2yyjUl9a2b/AMnX40x/Kv8AmL/G&#10;zrnJ0K1+z9vbxTtjf0U0byUMm0eqYH3rU4zJCNWcUG6MtiqPDMRp9WRUalvqFPX8+z5eS/Cn+VH8&#10;uO18Pkmxm+907BfpHrGaCWOHIxb67sqI+vaTL4hpXRDktm4PNV+fQHVZcSx0vbQ3vf2cXdY1Z3ZU&#10;RFLu7kKqKoJZmYkBVUC5J4A9/UoZlRWd2VUVSzMxCqqqLszMbAKAOT7+MciNIyois7uwREQFmdmI&#10;CqqgEszE2AHJPv3uiSr/AOFIn8puj+aEPwsk+Q9G+aktiJu/4YMe/wAXqLf7VopE66q+4P4sKEZU&#10;qQ7ZlKZ9qROTBJlkqVaFagqn+eh/LipflNF8Vn7spWyr/wC42XuWOKif4/Uu8jVCmXZFR2b/ABIU&#10;YyBUhjlEgfbkb/svkVnDRC9uk/4Td/zZKz4XzfNOP48ViYWO+Xh6AmnyCfKGt2AtEat+xaTp/wDh&#10;JrjigwKLhnqU3XKgE8eJemZZm97vZiliniingljmgmjSWGaJ1kilikUPHLFIhKSRyIQVYEgg3Hu3&#10;uOSOaOOaGRJYpUWSKWNleOSN1DJJG6kq6OpBBBIIPuiaWKWCWWCeKSGeGR4poZUaOWKWNikkUsbg&#10;PHJG4IZSAQRY+/e/jXf8KDfiFL8Mf5s/yx2DQ4+Sh2P2ZvR/kR1m/wBu1NRT7P7wafetZRYmNr/7&#10;i9p75q8zgYiCR/uJPPv5eP8AOk+NEnxa/mP/ACN2bSUT0m0t+7pfu3YTeFoKWXbPbTS7qqaXHI3/&#10;AC79ubtqcph4yCR/uNPv7KP/AAny+XsXzO/lMfE7f1dkI67fHWey0+O/ZifcLU1sG8Oj1g2VR1uW&#10;kW3+5TdmxqTDZ6UEA/7lhx797pc91Ye7o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3+Pf2YPfvfvfvfvfvfvfvfvfvfvfvfvfvfvfvfvfvfvfvfvfvfvfvfvfvfvfvfv&#10;fvfvfvfvfvfvfvfvfvfvfvfvfvfvfvfvfvfvfvfvfvfvfvfvfvfvfvfvfvfvfvfvfvfvfvfvfvfv&#10;fvfvfvfvfvfvfvfvfvfvfvfvfwB/fxn/AH737373737373737373737373737373737373737373&#10;7373737373737373737373737373737373737373737373737373737373737373737373737373&#10;7373737373737373737373737373737373737373737373737373737373737373737373737373&#10;737373737373737373737373737373737373737373737373737373737373737373Yb/Kf+Icnz&#10;s/mK/Ev4wT0DZHbHYPbWFr+yIB5VX/RLsSKp7A7WBnjFqaao6/2xkYKd2IU1UsS3uwBOv/Ll+NL/&#10;AC9+bvxv6Amo2rcBvTsjFVm+oh5FX/RvtCOo3n2KDLGP2JZtl7frYoWYgGokjW92ANeX82D5eR/B&#10;P+XV8tPk/BXrjtz9fdS5qg63nPiZv9LW+5abr/qkiCQ3qYafsDc+OnqEUFhSxStaykj3vfz/AJ0/&#10;/CpHpT4TRbs+M3wQbaffHykx0dTtvP8AYKeDMdFdC10KyUdVTNNjqmODsrsTBlNEeJpHGHx1SB9/&#10;USyU82Ll3Kf5qX/Cg7qr4pR7j6F+H5253B8g6FJ8Fmd6L4cn1D07VxK9LUQNLRVCRb73tiSulMdT&#10;MMXQz/8AAyeR4ZcfJoGfyWP+Et3dfzZl2n8mfneu7Oh/i3kZKbcmA6+fz4fvXvqhmaOspalYcjTS&#10;T9a9d5wPrky1WhzGRpifsKeKOohykXvfzW+9O+u5vk12luzuzv8A7J3Z2z2rvjIPktzb13nlJcpl&#10;6+U3EFLBq0UmLw+NgtDRUFJHBQ0FMiQU8MUKIi6JHbvcXaPffYW4+1u5d9bj7H7E3bWtXZ/de6Mh&#10;JkMlWSG4hp4tWmmx+MoYrRUtHTRw0lHAqxQRxxKqD6UnRfQvTPxl6t2n0n0B1ttPqbqrY+PTG7Z2&#10;VszFxYvEUEQsZ6qfTrq8pmMlPeatr6uSeur6l3nqJpZnd297Nb/Lr/mffLr+V/2+na3xf7BmxVBl&#10;psfF2P1VuIT5jqrtjC4+ZpIsTvbapqII5KqnjllSjytHJSZjHCaT7WqiWWVZDF/CL5/fJX+X/wBm&#10;L2L8f96S46kyUtFHvnrvNibKdd9jYqilZ48duvb3mhR6iFJJFpcjSvTZOhEsn29RGskiuVL+Yp/L&#10;B+Iv80DqB+qflB19Dla/Ew5CXrjtXbpgw/avU+ayEKxy5bZO6hTzyR0tRJFE9ZiqyOrw+RMMf3VL&#10;K0UTR+9/RV67/mUfDz/hSP8Ay2PlP8PNoV1L1N8tewehtxw1Xxt39mMcc7R9kbYpabePXu+Ou8rI&#10;1BTdndc4Ps/b2LqKippkpshQRRAZClohNTyzbu+yPnb8Y/56XwT+Q3xj2zV0/XHyR3p09nIqjore&#10;OTojl6XfO36en3RsvduyMi7UcG/tj4nf+Fx8809OsFbRxxgVlPSeSCSX51XYn8tf5h/8JuP5k/xY&#10;+Ye76Gq7Z+JXX3fO3JqX5JbBw+RGCrOt9z1VTs7sLY/YmKjWvqesexs51huHKU9PTVL1OPr5ZScf&#10;VVphqIofe/lV11DW4ytrMbkqOqx+Rx9VUUNfQV1PLSVtDW0kr09VR1lLUJHPTVVNPGySRuqujqQQ&#10;CPfzvKukqqCqqaGupqiirqKompKyjq4ZKaqpKqmkaGopqmnmVJoKiCZCjo4DKwIIBHv6qlDXUWTo&#10;qPJY2spchjshS09dQV9DURVdFXUVXElRS1lHVU7yQVNLUwSK8ciMyOjAgkH373F9x/cr37373737&#10;3737373737373737373737373737373737373737373737373737373737373737373737373737&#10;373737373737373737373737373737373737373vM/8ACTfEfHv4SfHv5t/zavl7v/a/UPW1JWYP&#10;4u9dbz3Zrgq62LGQ4zs7tTDbQxcENXn96ZjdGUm2pT0NBiKaoqqipxVVGqStG4h24f8AhOLjOlfi&#10;h0r8r/5kXyX3lt/rTYlNVYn4+7I3TuPXFU1cdBFQb+7Dxe2sfFFU5ndWT3BkJduwUlHjYJ6iafHV&#10;CKsjI4i0Zv8AhWRl/kJ82/kJ8JP5SvxC2Bujt7smro858ouxdmbT0T0lFLk5sn1j1Xmd35SeakwG&#10;y8PtfFw7rqK6vy9TT0tPTZWlkZ4lkQze91/fzqv+FNXyC/mItu74+fGL+83xy+GFa1Xh8pQR1ceP&#10;7i73xDGSCVu0c1hqyoi21s3KUzaW2rjKmWmnjd1yNXkEaOGnJj/NU/n3d0fNttydLdA/x/o74s1Z&#10;qMZkKNKlKLs/t/GsXhkbsHK4upnjwO18hAdLbdx9RJBKjMtdUVqskUNgP8lX/hMr8ff5dy7R+Qfy&#10;d/uz8jfmfRLSZjF18lJJkOneiMuojniXq7C5mjp5dy7yxdSupd1ZOmiqYJERsdSY91kmqPe9Wf3r&#10;2e9pj373tEfyV/8AhTB8h/5c9RtXoT5Ivub5G/DCmakxGPwdVkFre1ui8UHES1PVOcy86Lm9q46F&#10;v+PWyNRHRpGirj6jH2kWbYG/lWfz5u7Pg/Nt3p3vRs/3j8WoGpsZRYiorVq+xeoscHEaz9d5bJSq&#10;uW27QxH/AI96umSlVEVaOei9ay6u/wDOo/4TP/Hj+YxT7q77+NybZ+OXzPqVq8vkM5S49qLqnvTK&#10;lDK1N2tg8RA7YTdWRmX/AI+nHU8lY8js2Qp8heNofe7Jf+FYNJ8ffnb8W/hL/Ni+IXYO2+3utqDO&#10;bg+MvYu6tsSrLX4mn3PS1PY/W+E3jhaiGl3HsvMbSzeN3HT1tDlIIZoajOUoKR+aMznr/wCFGlP0&#10;v8vfj38Uf5jfxo3pguy9i0WXzXQm99xYCRZKzGwZ+nn3zsbE7nxU0VPnNq5PbeWoc5DVUmQiilim&#10;y1OCieVDNW1/wk+q/kF8EvlJ82v5Tvy96+3J1D2TX4Pb/wAmuutq7niaKgy1RtiqpuuOyM3s7NU8&#10;1VtzemH3bhMltyooq7FzzQzU+DqiHk8Mgg970Uveod73rf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3+Pf2YPfvfvfvfvfvfvfvfvfvfvfvfvfvfvfvfvfvfvfvfvfvfv&#10;fvfvfvfvfvfvfvfvfvfvfvfvfvfvfvfvfvfvfvfvfvfvfvfvfvfvfvfvfvfvfvfvfvfvfvfvfvfv&#10;fvfvfvfvfvfvfvfvfvfvfvfvfvfvfvfvfvfvfwB/fxn/AH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KnVXd/bXRtVvXIdQb93B13lOw+v851Zu3NbWqkxmdyPX+563EVu5ds0udhj/i+Eo9xDCQ01e9B&#10;PTT1mOeehld6OqqoJhD677Z7I6kqN1VvWe8c1sjIb22Zl+vNyZXb060GXrdmbgq8bV57A0+Xjj/i&#10;eJpc2MTFBWPRy08tTQtNSSO1LUVEMoV9q9IdS95Uuysf2/sLb/YmL687Awfae0sLumlfJ4LHdgbY&#10;osvRba3NVYKaT+EZus26c3NU0CV8FTBR5FIK6JErKWlnh97Cv2HnsVPfvfvfvfvfvfvfvfvfvaq2&#10;PvrevWW79udg9cbu3NsHfmz8tSZ7ae9NmZ3J7Z3VtnN0Egmocvgc/hqmiyuJyVJKNUc0EsciH6H2&#10;otpbu3XsHc2D3psbcue2bvDbOSpsxtzdO18vX4HcWBy1G4lpMlh8zi6ilyONrqaQXSWGRHU/Q+0r&#10;vjYuyuzdobj6+7H2jtnf2w94YmrwO7Nl7zwWM3NtXc2Er4zDXYjPYDM01bistjauI6ZIZ4pI3H1H&#10;v3v2+t7bm7K3vvHsbeuRXMby3/urcO9t25dKDG4pMrubdWXrM7nsiuMw1Hj8RjlrsrXyyiCkp4Ka&#10;ENoijRAqj279157fm7N0b43VXLk90by3Fmt17kyS0dDj1yGe3FkqnL5iuXH4umosZQrV5CskkENP&#10;DDBFq0xoqAKPbF2TtnrXZGzuudlY5sPs3YG1dvbJ2liHr8llXxW2dq4ijwWBxzZPM1mQy+RahxVB&#10;FEZ6uonqZiuuWR3LMfe0r7TvtVe/e/e/e/e/e/e/e/e/e/e/e/e/e/e/e/e/e/e/e/e/e/e/e/e/&#10;e/e/e/e/e/e/e/e/e/e/e/e/e/e/e/e/e/e/e/e/e/e/e/e/e/e/e/e/e/e/e/e/e/e/e/e/exG3&#10;F272du3r/rzqnce+NxZXrTqddyf6OdiVGQlXa20qjeGdrNybqyWLwsPjoRmtwZatZquukR6yeGKC&#10;BpTBTU8cS4zfZW/tybM2T11nN25vI7D64XO/3H2hPWyDb225tz5epzm4a7H4uPx0gyuayVUWqat1&#10;eqljjiiaQwwQpGHO3eousdpdgdh9rbc2Pt3Fdl9sNtv/AEjb7p8fE26d20+z8FR7b2rjcpmpvJXH&#10;C7fxNEq0lDG6UcE0s86xCepqJJfew59of2I3v3v3v3v3v3v3v3v3v3sRttdu9nbO2F2T1btnfG4s&#10;P1v3BS7apezNjU2QlO1t4nZu5Mdu3addl8JN5aB81tvO41JKLIIiV1NDNU08cq09XVRTLjA9l7+2&#10;xs7fXXuA3bm8ZsXsynwVPv3aMFbIdvbnO187Rbk25V5LFS+SjbK4LL0CvSViIlXBHJPCkghqaiOU&#10;Ody9RdY7x371t2lubY+3cx2R0/Vblqus981OPiG6dnDeW28jtLdlDiM3D4q9MLuTBZJ463Hu70NT&#10;NDTVEkTVFJSyw+9hz7Q/sR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fvfvfvfvfvfvfvfvfvfvfvfvfvfvfvfvfvf&#10;vfvfvbxt7b+b3Zn8HtXbWLrM3uPc2Yxm38BhsdC1RkMvm8zWwY7FYuhp09U9ZX11THFEg5Z3A/Pt&#10;zwmFyu48zidvYHH1WWzmeydBhcNi6KJp63JZXKVUVDjsfSQr6pqqsrJ0jjUcs7Ae2fcO4MJtPAZz&#10;dW5cpR4Tbm2cPk9wZ/M5GZafH4jCYainyOVyldUP6YKOgoaaSWVzwqIT+Pfvd4P8/f8AlcUf8rX5&#10;K9C9cbYpGbZfZPxK6P3FUZyneeTEZbuTYu1aPrDvipoXq56ipSq3Hvjao3TUw38EDbnSOEJEFijt&#10;n/nJfy+qX+Xv3v07sfAUzNtXffxu6mzc+WgaaTG5LtDaO3qXYHcE9I9TNNOlRnN27eG4Z4r+KE59&#10;UiCxhY0o+/kEfzR6z+aV8au+ux9z1arvTrb5a94bdp8HUJBHl8T03vrdVZ2f0PTVyUkFPTPS7c2P&#10;uo7WppreeddsPJMXlLSye90Te6hfd7P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YR+Y38peT4+fyLv5cn8wOLb02P7B7p7W7Lq+6pHhlnrZdi92UQy3xlr2mHkWl2zRbF&#10;6gkrUJ8cYrt4qlvJIWe6f5Pfy336W/lF/B35nx4WWi3p2p2Lvyp7Vd4pJquTaPa1KMj0JWGUaxT4&#10;Cl2j1m9UhOhBV7nC21vd9e74c/zaI/kH/PR/mN/y/Jdww5Dr7pbqnrSk6VjSaKCii310nWnE/Jqg&#10;WE+Nqrc1bvrt+OicDySGh2cz38cYVPe9e73Sx72Effvfvfvfvfvfvfvfvfvfvfvfvfvfvfvfvfvf&#10;vfvfvfvfvfvfvfvfvfvfvfvfvfvfvfvfvfvfvfvfvfvfvfvfvfvfvfvfvfvfvfvfvfvfvfvfvfvf&#10;vfvfvfvfvfvfvfvfvfvfvfvfvfvfvfvfvfvfvfvfvfvfvfvfvfvfvfvfvfvfvfvfvfvfvfvfvfvf&#10;vfvfvfvfvfvfvfvfvfvfvfvfvfvfvfvfvfvfvfvfvfvfvfvf3+Pf2YPfvfvfvfvfvfvfvfvfvfvf&#10;vfvfvfvfvfvfvfvfvfvfvfvfvfvfvfvfvfvfvfvfvfvfvfvfvfvfvfvfvfvfvfvfvfvfvfvfvfvf&#10;vfvfvfvfvfvfvfvfvfvfvfvfvfvfvfvfvfvfvfvfvfvfvfvfvfvfvfvfvfvfwB/fxn/fvfvfvfvf&#10;vfvfvfvfvfvfvfvfvfvfvfvfvfvfvfvfvfvfvfvfvfvfvfvfvfvfvfvfvfvfvfvfvfvfvfvfvfvf&#10;vfvfvfvfvfvfvfvfvfvfvfvfvfvfvfvfvfvfvfvfvfvfvfvfvfvfvfvfvfvfvfvfvfvfvfvfvfvf&#10;vfvfvfvfvfvfvfvfvfvfvfvfvfvfvfvfvfvfvfvfvfvfvfvfvfvd/n/CZX4jP8tP5vXx1/ieIXK7&#10;E+ODZf5R76MsZeCkXqk0X+jmVwWSOVm7nze2gY2J1wiQ6WVWHu5f+Qj8a2+SH8y7pH+IYxcjtDo1&#10;sl8gt3mRC8NMvXRpDseRgWWN2btLLYIFGJ1RBzpYKR7oD/4U1fLlPiX/AChfkV/DMu2K338j1xHx&#10;c2KIpAk9W3awrf8ASNEhCvJEq9MYTcpEigaJjGNSsyn373uFf8LJfiQO5P5dXXvyfw2PWo3R8QO3&#10;sfU5esELySwdT94y4jr/AHXFGYo2cMew6TZ8xLERpBDKTzb3s2/8KhPjaO0PhFsr5AYuiWbcHxm7&#10;Lo58nUiJnkh657bfG7M3HGhjRnDHe1NtmQliI1iikJ5t709f+EbXy3PTf8xXsL4wZnINT7X+X/UO&#10;QpsRRmZI4p+2Ojosv2BtSWQSyKhUdeVe8IQFBkeeaIDi/v3v5fPv5/fv6g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wnxM+Pu4vlf8nvj98aNqGoizvevcHX/V1LXU1OKl8PBvHc&#10;2OwuS3BLCzKho9uYyqmr6hmIRIKd2YhQT7Gn44dL5v5Gd/8ATHQ23TNHl+3uzNmdfU9XBCJ2xkO5&#10;89Q4uuzUkTFUNLg8fUS1kxYhVhgZmIAJ9l7+WfyC278UPjD8gfkvusU8uC6K6f7A7RqqGpqDTJmJ&#10;9nbZyOaxu34plVnFZuPJ0sNBTqoLvPUIqgsQPfvf2Gv5pvwS2x8kv5S3yM+F3Xe18fTRYP48U1D0&#10;NtuGnHhxG7eh8Zit1dNYLFyxr5sdHNl9jUGKaWIFlo6iRCrxs8b/AE4v5hXxBwHev8t7vD4r7I2/&#10;RQR4jpKCk6ewUcI8WM3J0/QY7cPV2Ix8iL5aGOTJbSo8cZIxcU07qVdGZG+PL/Ky+du5/jb/ADaf&#10;jn80exN0ZCplznyHqa7vnck1QfNl9pd8ZPK7V7lzuUikbw5GSHEb5r8qsUpCtWU8bhkkVJE97+LD&#10;7+Vp7+0979797979797979797979797979797979797979797979797979797979797979797979&#10;7979797979797979797979797979797979797979797979797979797979797979797979797979&#10;7979797979797979797979797979797979797979797979797979797979797979797979797979&#10;797979797979797+/wAe/swe/e/e/e/e/e/e/e/e/e/e/e/e/e/e/e/e/e/e/e/e/e/e/e/e/e/e&#10;/e/e/e/e/e/e/e/e/e/e/e/e/e/e/e/e/e/e/e/e/e/e/e/e/e/e/e/e/e/e/e/e/e/e/e/e/e/e&#10;/e/e/e/e/e/e/e/e/e/e/e/e/e/e/gD+/jP+/e/e/e/e/e/e/e/e/e/e/e/e/e/e/e/e/e/e/e/e&#10;/e/e/e/e/e/e/e/e/e/e/e/e/e/e/e/e/e/e/e/e/e/e/e/e/e/e/e/e/e/e/e/e/e/e/e/e/e/e&#10;/e/e/e/e/e/e/e/e/e/e/e/e/e/e/e/e/e/e/e/e/e/e/e/e/e/e/e/e/e/e/e/e/e/e/e/ezKfF&#10;f4hfIb5r9mr0z8Y9hU/Z3ac2Hr89QbHj3r1/tHPZrG4pVkybbcpt+7q2su5azHUpNRPS49qmqipI&#10;5KhoxDFJIo7fHn40d1/Kzfw6t6C2fBv/ALClxlZmKPaSbr2ZtrMZWhxwWSvbBwbx3Ft5c9VUVOTP&#10;LT0bT1EdMkkzIIo3dS1/Kj5e/Hn4UdZN3N8nN+1HWPVkOYoMDX74k2V2Bu7A4XJZVmjxi7jqdhbV&#10;3S22qPI1QFPBVZBaallq5I6dZDNLHG3vdlf/AEDefztf+8CN/wD/AKMLo7/7aPs+H/DF/wDNe/7w&#10;63l/6GvUn/2wfdan/QSH/JK/7z32B/6L3vH/AO1d7979/wBA3n87X/vAjf8A/wCjC6O/+2j79/wx&#10;f/Ne/wC8Ot5f+hr1J/8AbB9+/wCgkP8Aklf9577A/wDRe94//au9+97q/wDwlM/lMfIT+Xr1t8qO&#10;2Pl71JN1L3h3HvLZ2wdp7XzWV2vn8/jOqevsPUZ6ozUOS2jm9w4qjxu9937zeGSnNSKhn27FJJGq&#10;eFn2q/8AhOv/AC4O6vhVsX5DdjfJfraXrftrs/dG2Nnbc2/lcjt/M5ig662XjJsxNlYq7bWVzWOp&#10;qHdm5d0vE8BnEzPhI3dFXxM2lR/wqz/mz/Hv+YV2T8V+p/iF23D210f05s3eO/t2bowuK3RgMBk+&#10;1uwcxT4Gnws2N3dhNvZWsyWyNobMSaOoFMadU3FLHHIz+ZU972UfmJ8dcB8ufip8iPjHuZaFcV3p&#10;07v7rRa3IwtPTYXLbo25X4/b25RGiSSCq2tuCSlyNO6Kzxz0qOoLKPd7fyd6Rw3yU+O3dvQWfFIu&#10;O7d6x3lsMVVbE00GKyO4MHWUWFzwRFdxUbezMlPXQsoLJNTqyi4HvWu+HfyKz/xG+Vfx3+Tm2Wrm&#10;yvRfcWwey2osdMsFTmsTtfcdBkNw7aMjvHGaXdO346rHVCOypJBVOjEKx9+9/Jbm/wCE3H87WKWW&#10;L/ZC99y+KR4/JD2J0c8UmhiuuJ/9KA1xva6m3I9/N8k/kWfzXo5JI/8AZPN3yeN2TXHvfqRo30sV&#10;1xt/pAGpGtcH8j39aSH/AIUj/wAkqWKKX/Z9NiReWNJPHN133iksetQ2iVP9F50SJezC/B9+94/+&#10;gbz+dr/3gRv/AP8ARhdHf/bR98P+GL/5r3/eHW8v/Q16k/8Atg+8n/QSH/JK/wC899gf+i97x/8A&#10;tXe/ey9/Jv8Ak0/zKfhn1Vke7flD8Zsh0v1hjMhj8RLujd/Z3Ssa1uZy0rR47B4LEY/sivz25c5V&#10;rHJKtFjqWqqvt4ZpjGIYZXQFu/f5XXzu+LfXdd2v8gehazqzYFBW0WMk3BuXf/VSLV5TIyGOhxOI&#10;xtFvqszGey1QEeRaWip6io8EUkpQRRSOphPjJ/OW/lrfMztXHdJfF75M4/ujs/J4/IZeLa+0Ose6&#10;pGosNiYlkyOczuXyHW9BgdtYOkaSOJq3I1VLS/cTQwiQzTRI/vdYnsgXuzv37373737373737373&#10;7373737373737373737373737373737373737373737373737373737373737373737373737373&#10;7373737373737373737373737373737373737373737373737373737373737373737373737373&#10;7373737373737373737373737373737373737373737373737373737372suvNh7g7Q3xtbrzasu&#10;2YdybyzVFt/Byby3xsnrXa4yeQlENIub372RuHaexNq0LysFarymSo6SMka5VuPao2Vs/M9gbt29&#10;snbsmBizu6MrS4bEvujdu1Nh7fFfWyCKnGW3jvnNbc2ht2keQgGpyFdS0yEjVIL+0b2Hvzb/AFfs&#10;fdPYe6otzTbb2bha3cGcj2bsfe3ZW6DjMfEZqtsJsLrfb27N97qrkiUstJi8bWVcgB0RNY+/e7yI&#10;v+Eu/wDPSniing+D0c0E0aSwzRfJz4dSRSxSKHjlikT5BlJI5EIKsCQQbj3bbH/wn4/m6zRxzQ/E&#10;tJYpUWSKWPv34wvHJG6hkkjde6Sro6kEEEgg+6N5f+FRH8i2CWWCf5wyQzwyPFNDL8Y/mLHLFLGx&#10;SSKWN/j4HjkjcEMpAIIsffveT/oFx/nr/wDeDP8A7Mz8PP8A7oL3z/6B9P5vP/eI/wD7Hv4x/wD2&#10;6PeP/oKO/kUf95zf+yzfMP8A+599+936f8Jw/wDhPv8AOz4h/wAw+j+U3zw+PkPUW0+nOqd9VPUF&#10;Q/avR3Yz5vt7esFJsOJXxvV3Y++62hpcR15uLcE/nqoYEWranMblxYXIfyNf5L/y8+NHzZpvkL8w&#10;Oloutdt9Yddbun6zmbsTqXfDZbsvdUVNs+MNQ9fb53fVUdPjNlZvMy+aojhQVJgKMWHFBf8Awo8/&#10;4UEfBP5efy8Kz4s/A/5Bzdu7s7j7W2LTdv06dVd49cphOodlT1e/JWTJdo9cbEoq6qy/Ye3dvweC&#10;lmndqRagSIENz739Ab3uce/n8+/e/li/zAf+Euv80+p+bPyhy3xL+JuP398aty90b33l0tuLFd4/&#10;GzZdAmwt65abduG23BtnfvcG1N2Yv+5EeaOEYVWPp/K+PMkWuF45H+eh8zf+E+/8wyf5W/IHI/G/&#10;44UW8eiM92nuzdHVebx/bXRO1qNNn7qyUu5MXgocDvHs3bm48f8A3TTKHFMKiih8jURkj1xMjt9T&#10;r+X9/wAKiv5WFN8Jvi9iflp8sshsH5K7a6X2Rs3unbuV6O+Se9K99+7KxMO0szuSfc2wun917Tyn&#10;995MKM2ppchUeJMgI5dEySRp72T/AP6Bcf56/wD3gz/7Mz8PP/ugvZZv+gfT+bz/AN4j/wDse/jH&#10;/wDbo9nA/wCgo7+RR/3nN/7LN8w//ufffvaL7F/4TcfzmOodjbp7N7T+J21+uuu9kYeq3BvDfG9P&#10;lr8K9t7W2zhKJQ9VlM3nMt8iqXHY6jhBALyyKCxCi7EApbe/8i3+aN1ptHcO/uw/jjt/ZGyNp4yo&#10;zW5t27q+SPxVwW3sDiqRdVRkMrlsl3fT0VFSx3A1SOoLEAXJAK066/4Uj/yZ+3t87W6y6s+WO6Ox&#10;exN75il2/s/Y+y/iV81Nybp3Nm61ilLi8Jg8T8darI5GsmIJCRRsQoLGygke90bupR2RipKMyko6&#10;SISpIJWSNmR1uOCpII5B91JMpRmU6SVYqSrK6kqbHS6FkdeOCCQfx7vIRg6K6hgHVWAdHjcBgCA0&#10;ciq6NY8hgCDwR7974++Pvl797979797979797979797979797979797979797979797979797979&#10;7979797979797979797979797979797979797979797979797979797979797979797979797979&#10;7979797979797979797979797979797979797979797979797979797979797979797979797+/x&#10;7+zB797979797979797979797979797979797979797979797979797979797979797979797979&#10;7979797979797979797979797979797979797979797979797979797979797979797979797979&#10;797979797+AP7+M/797979797979797979797979797979797979797979797979797979797979&#10;7979797979797979797979797979797979797979797979797979797979797979797979797979&#10;79797979797979797979797979797979797979797979797979797eNvbhz+0c9ht07UzmY2xufb&#10;mUoM5t7ce3snW4XPYHNYupjrcZmMNl8bPTZDF5THVkKSwVEEiSwyoGRgwB9ueFzeZ21mMXuHbuXy&#10;eAz+DyFHlsLnMLX1WKzGHyuPnjqqDJ4vJ0MsFbj8hQ1USyQzROkkUihlIIB9s+4dvYDd2BzO1t14&#10;PD7n2xuPF1+D3DtzcOMos1gc9hcpTSUWTw+ZxGSgqcflMXkaOZ4p6eeN4ponKupUke/e9/X+SX/w&#10;rMgrv7o/F7+arn46WsP2W3dhfM0UkMFFUH0U2NxnyMxtBFFFQyABYf740UXie8b5enjtV5dtyr+V&#10;F/wo9hq/7tfH7+YhmUp6o/aYTZ3ykFNFDST/AKYKCg7woKOOOOkcACL+89LH42uj5OFLVOSbQK/n&#10;af8ACTOeh/vd8of5VWAkqqMfe7i378MjVzT1tOPXU5LJ/HPJV8sstdGSWm/udWy+VLSJiKiS9JiF&#10;9732cNmcRuLEYrcG38rjc7gM7jaHM4TN4aupcniMziMnSxVuNyuKyVFLPRZHG5GinSaCeF3imidX&#10;RipB97iuLymMzeMx2awuRocvh8vQ0mUxOWxdXT5DGZTGZCnjq6DI46vpJJaWtoa2llSWGaJ2jkjY&#10;MpIIPvQmzOGy+3cvldv7gxWSwWfwWSrsNm8JmaGqxmXw2XxlVLRZLFZXG1sUFbjsljq2B4Z4JkSW&#10;GVGR1DAj3725e53tt9+9+9+9+9+9+9+9+9+90c/zfv58PxL/AJTW0arb24a6n7l+Vmcw/wB9sL41&#10;bRzEEGahiq4DJjt09sZ6ODIQdZbHlLK0UlRDNlMoD/uPo6iOOpnpqlP5mP8AOB+N/wDLh21UYTNV&#10;cHaPyKy2M+72d0RtrKQxZWKOphL0O4exsxHFWxbB2lIWUxvNFLkMgD/kdLNGk80F438oH+Q98tP5&#10;su7qXcO3qGo6a+KeDzH2O/fkru7Dzz4WaWknEeR2t1PgZJ8fP2bviIKyyx080OLxZH+5Csp5JKaC&#10;p97+V9/MF/mS/LP+Zp3RU90/KfsObcVVSNX02w+vMCtVhurOp8BXTxyvtzrnZz1tbDiKWRaeFaqt&#10;qJavL5MwRvXVdTIiuPnl/NH51fI/57dpz9qfIbe0ubqKZqyDZ+ycOtRi+vOuMNWSpI+D2Pthqqqi&#10;xtO6wRLUVU0lTkq8wxvWVNRIisPqg/y+v5bXxM/ll9L03S3xY68h27S1a0FTvzsPPNS5ntPtjP0M&#10;EkSbj7G3ilFRTZeqjaomaloqeKkxGME8iUNJTRuyH3sh3sn3s+Pv3v3v3v3v3v3v3v3v3v3v3v3v&#10;3v3v3v3v3v3v3v3v3v3v3v3v3v3v3v3v3v3v3v3v3v3v3v3v3v3v3v3v3v3v3v3v3v3v3v3v3v3v&#10;3v3v3v3v3v3v3v3v3v3v3v3v3v3v3v3v3v3v3v3v3v3v3v3v3v3v3v3v3v3v3v3v3v3v3v3v3v3v&#10;3v3v3v3v3v3v3v3v3v3v3v3v3v3v3v3v3v3v3v3v3v3v3v3v3v3v3v3v3vaS/ko/8KY+/wD+XRLt&#10;b4/fJo7o+Rfwtp5KTF4zFyVkWR7d6GxoZYRP1XmczVU8e4tn0VPYHamTqoqSFY0/htTjx5o6rYO/&#10;lT/z6e5vhBJt7pjvs7g7w+K8L0+PoMe9VHW9l9PUIZYxL13lMpUQJnNs0kNgdu19RHTRKi/Y1FF+&#10;6lRq2/zrv+EznQH8xeLdPyB+Mo2v8dPmlUR1eUyeUjo5cd1F3zkirTGDtTDYalqJNu7wrai5G68Z&#10;Sy1czSP/ABKmyB8MlL739On4y/KPoH5j9ObW78+NHaG2e2uqd3wlsXufbVU7/aV8McMlft/cOKqo&#10;6bM7W3VhzUIldi8jT0tfRuwWWJCRffu6E+QXTXyf6w293J0N2BgeyOu9zRFsfn8DUM/29ZEkT1mF&#10;zWOqEgym39w4wzKtXj66GnrKV2AkjUkX+Yt8mvi5398OO4909B/Jfq/c3Uva20JguU2xuWlRPu6C&#10;aSaOg3Bt7K0slTht07VzAp3ehymOqKqgrEUtFK4Bt72PvsZPYBe/e/e/e/e/e/e/e/e/e68/5jP8&#10;0D4j/wArzpyXtr5Pb8WgyGVhr4ut+ptsfZ5ftntrNUMaPLidj7WmraLyUtK80S1uVrZqPD47zRip&#10;qo3lhSQlHzh/mAfGz+X51hJ2R39vBaOtyMVZHsbrfAfa5LsfsjK0katJjtpbelqqXXT07yxiqyFX&#10;LTYyh8ieeoRpIlewz+XN/K/+XH80PuOLqX4w7Davx+KmoJeyO2dz/eYjqbqXC10jpFlt8bphoq3x&#10;1VUkMrUWKooazMZHwyGmpZEimeP3v5W382/+eN8uf5s++ZaXf2Vk6q+NW38w+Q63+M+zctVSbRxL&#10;wtJHQbk3/lfDQVXZvYCUraf4hWwxUdEWkGOo6FZpxL88X+ZN/Nr+Sn8x/d0lPvLIv130Rhcm1bsX&#10;oXa+SqH21jniZ0o87vLI+KjqN+7zWna33tVHHTUpZxQ0tIsswk+qT/KQ/kc/Eb+UxsaKq2Dio+1f&#10;kruDDpj+yPkxvLE0se7sskyxyV+29gYrzV9L1l1+9Uur+H0U0tZWhYzkayuaGAxe90ue6sPd0f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3Fv+EnP8xz54Yn5mdZfy9d&#10;r7gj7R+KG98fv7dO6dndgzZHJxdCYHa22sxunJby6szUVT9/taPNbkipMfLh2WpwtXXZby/b09TN&#10;JWrs8f8ACcf5x/MDG/KPYPwq29mU7A+Oe7KLeO4dw7Y3pJXV8fTuH29gcnuGu3R17lYpxWbeTK52&#10;OmopMYwnxVTV5LyeCGeV6oadP/Csb+XH8D8t8M+zf5hW6NvydXfK/ZGQ2Dtba28evocdjJe+89un&#10;cuH2tjdm9p4WWm+w3TJhdty1eQizCtTZqkocT4vuKimhjom97+nF736PfzHffvfvfvfvfvdC3/Cj&#10;n5u/Lr4Bfy4M/wB5/D6m2/j935DszZ/Wu9+x8vijnsp09sffVBuGgi7A2riKyOXb0u4P75wYnEQT&#10;5OKrpaaTKq4ppZNDRU7/AM8f5Y/JX4afBrM9ufGSDC0W5qzfu2dibs3zksd/GMh1ltLd1HmqOPee&#10;3cZUpJhJM1/eiHG42GavjqKeB8irCCR9DR30/wDCcb4RfEX5+/zH8B0Z8wancGQ2hj+s94dlbI64&#10;xGVGBxfcO+Ni1+3q+Xr/AHVl6OSLcMW3/wC5k+Wy88GMlpKqpjxTIamKPWsvvfyGN7b33n2Vu7ce&#10;/wDsTdm5N9763jmK7cO7N5bwzeS3Junc2eyc71ORzOfz+YqazKZfKV1Q5eWeeWSWRjdiT7+aPuvd&#10;m6d97lzm8977jzu7937nydXmtybo3Plq7O7hz+Yr5mqK7KZnMZOepyGSyFXO5eSaaR5HY3JPv68+&#10;ydkbM612jtzYHXe09t7E2Ls7D0O3tp7N2fhMbtva22cDjIEpsdhsBgMPTUeLxGLoadAkUEEUcUai&#10;ygD372l/af8Aao9+9+9+9+9+9+9+9+9+9+9+9+9+9+9+9+9+9+9+9+9+9+9+9+9+9+9+9+9+9+9+&#10;9+9+9+9+9+9+9+9+9+9+9+9+9+9+9+9+9+9+9+9+9+9+9+9+9+9+9+9+9+9+9+9+9+9+9+9+9+9+&#10;9+9+9+9+9+9+9+9+9+9+9+9+9+9+9+9+9+9+9+9+9+9+9+9+9+9+9+9+9+9+9+9+9+9+9+9+9+9+&#10;9+9+9+9+9+9+9+9+9+9+9+9+9+9+9+9+9+9+92n/AMor55/OL4T/AC56to/hPvG+5u8OyOvOrcv0&#10;vuo12V6k7nyG7t0UG19s7f31timqqZ2qBk84IqPK0ElLmcaJ5PtamNZZkksM/lq/MP5a/FL5Kde0&#10;vxS3PfP9tb62T17kurNxGryPW3aVbuXcFHt/AYXd+AgqKd2nGQywjpcjRvT5Sh8z/bzoskqSVYfz&#10;dfgZ8Hfmx8Ru0qz5sbOttno/rfsPtLEd0bVFDiu2+mMftHa9fujc24Ni7nqaWpRac4zBmWsxVfHV&#10;YbJGCP7qmkaKF4/e/tToGCqHKs4UB2RSis1hqKoXkKKT9AWYgfk+/qprqCqHKs+kamVSqlreoqpZ&#10;yqk/QXNv6n38VhypZigZULEorsHZVudIZwkYdgPqQqgn8D373y99++Pv3srXzf7K7j6Z+Hfyd7e+&#10;Pe3MDvDuvq3o3srsPrba25qPI5HDbg3NszauS3FR4mpxuJrcbkcnNWpjmSnpoqiFqioMcetQxIL3&#10;8s999odW/GLv3svpbB4fc3avXvUm+97bF29nqWursXmc/tfbtfm6bHT0GNqqGur5apaJlhp45ojP&#10;OUTUoYn2aX4Qda9OdzfMT4xdQ/ITcee2f0p2l3l1r152TunbNZjsdmdv7Z3nurG7drMtTZLLUWSx&#10;2MhonyKvUVMtPMtPTiSTQxUA+9/Eu+UHyn7++Zvc+6/kB8l+zNxdrdq7wmQ5LcW4KhPHQ46neVsd&#10;t3bmIpUp8RtjauGSdkosZQQU9FSqx8cYLMT8ov5AfIbuX5Sdpbi7m7537m+xexNzyqa/OZmZdFJQ&#10;wtIaHCYPG06Q43b+3cWsrLS0FHFDS06sdCAsxP20fi/8WOgfhl0xtT4//GjrPbvVPVWz4XGN27t+&#10;nfyV2RqEiXI7i3Hl6p6jL7n3VmXgV63J189RW1TKPJIQqge9l99gv7MF79797979797979797979&#10;7979797979797979797979797979797979797979797979797979797979797979797979797979&#10;7979797979797979797979797979797979797979797979797979797979797979797979797979&#10;79797979797979797979797979797979797979797979797+/wAe/swe/e/e/e/e/e/e/e/e/e/e&#10;/e/e/e/e/e/e/e/e/e/e/e/e/e/e/e/e/e/e/e/e/e/e/e/e/e/e/e/e/e/e/e/e/e/e/e/e/e/e&#10;/e/e/e/e/e/e/e/e/e/e/e/e/e/e/e/e/e/e/e/e/e/e/e/e/e/e/e/e/e/e/gD+/jP+/e/e/e/e&#10;/e/e/e/e/e/e/e/e/e/e/e/e/e/e/e/e/e/e/e/e/e/e/e/e/e/e/e/e/e/e/e/e/e/e/e/e/e/e&#10;/e/e/e/e/e/e/e/e/e/e/e/e/e/e/e/e/e/e/e/e/e/e/e/e/e/e/e/e/e/e/e/e/e/e/e/e/e/e&#10;/e/e/e/e/e/e/e/e/e/e/e/e/e/e/e/e/e/e/e/e/e/e/oK/8IlPiNFT4L5gfOnPYu9Xk8ht/wCL&#10;nWeTlplR4cfjYcT2h2+KeeQtLPT5KtrdnoGjCIslDKpZ2uIt0T/hKH8a44MR8mfl1mMfepr63C/H&#10;3YVfJAqNFRUEWN7A7MEMzkySwV1VVbYQFAqK9JIpLm4j+fV/wtr+XMtRnfh/8FsDlLUmMx+4PlH2&#10;ZjIqlnSbIZKbLdX9QGogjCxQVGNoqLeDlZC7tHXRMFRbGX3vda+Uvyx+PHwr6c3H338ne09s9S9Y&#10;bZVY6nO7hqm+6y2Vnjmlodt7WwlIlRm92bqygp3+1xuOp6msnCOyx6Edl2rvkJ8juk/ir1hnO4u/&#10;ewsD1vsDAqqT5fN1DfcZLIyxyyUeC29iaZJ8ruPcWQEL/b0NFDPVShGYJpR2XSl+LXxO+Q/zU7j2&#10;50J8YurNzdtdn7mZpKbBbepV+1xOKgkhirtybpzdW9PhNp7VxZqE+6yWRqKajgLorSa3RW97rM/l&#10;gfz+vgb/ADTt0bp6y6mz24uqu7MDltwHBdOdzR4Tb27+xdl4qeqnoN7deS43L5XDboWXBQiqyWJp&#10;6hsvh2jnMsD0ccddOQr4Afzlfh7/ADC9wbg2F1xmM3132th8lmjiOr+0UxOF3NvfauOmqJaPdeyZ&#10;KDJ5HF7gWTERCor8bDOcljGSYyQvSolXLZn/ADP/AOQL88v5WO19rdm9s4HbvavSeexO3xne4+mZ&#10;M3uHaHXW9MrBSwV+yew4sliMVmdrtFnZjS43LVFOuIzCyQCKdKySShg97PX/ADFvivRfNv4L/Kj4&#10;rVMFLNX9y9M7w23tJ65oko8f2PSUJz/V2bqWnKRCHAdjYfF1zamQWp/1L+oG8+b3x5pPlf8AEb5D&#10;fHiohp5aztHq7c2C229W0a01FvimpDmev8rO0pWMRYbfGMx9WbsvEP6l/UCKfy6flRW/CT50fFf5&#10;U009VDQdNdzbP3Ju1KFZXrMh1xV1wwHaOEplgDymbP8AXOYylCulXN6j9LfpPvfw5snjMjhclkMN&#10;l6GqxmWxNdV4zKY2ugkpq3H5GgqJKWtoaymlVZaeqpKmJo5EYBkdSCLj38lHIUFbiq+txeTpKigy&#10;WNq6mgyFDVxPBVUVbRzPT1dJUwSBZIaimnjZHRgGVgQeff3GcZk8dmsbj8ziK6lyeJy1DSZPF5Kh&#10;njqaLIY6vp46qirqOpiZoqilq6aVZI3UlXRgQbH373B9xPc73737373737373737373737373737&#10;3737373737373737373737373737373737373737373737373737373737373737373737373737&#10;3737373737373737373737373737373737373737373737373737373737373737373737373737&#10;37373737373737373737373737373737373737373737373737373737373737373737373s6f8A&#10;CTL4fH5LfzWtp9q53FtW7C+H2xdxd5ZSWeNXx0+/q1F2H1ViZm0tImSptwbkm3BR6dI17dbU1hoe&#10;/b/hOD8ZD3x/MV252Jl8e1Vs74ybQznbeQklRWoZt5VSDZ/XeOkazOtfBmc7Lmqa2kasG12sND6x&#10;f/Cs35gj40/ypd2dVYLKLRb9+YO+tu9G4uKCRkyMGwaJ2352rloV1LG+Nqdv7bh2/WatR0biXStz&#10;rT3v6qnYHYOxeqdlbn7I7N3ftvYHX+y8PWbg3bvPd+ZoNv7Z23hKCMy1mUzOZyc9NQUFHAn1eR1F&#10;yALkgH6Im896bR662pn99b93Ngtm7M2rjKnNbk3TubKUeFwODxVGnkqchlMpXywUdHSwr9WdwLkA&#10;ckD38qvr/r7fXa29dsdb9ZbQ3Jv/ALA3pmKPb+0tmbQw1fuDc25M3XyCKjxeGw2Mgqa+vrJ3+iRo&#10;xsCTYAke966nRX/Cq3+Vz3f8w9yfF0bt3N1vsc1VFhOrPlJ2VSUu1Olez90CoqafK42pmyslHnes&#10;8LOfAcPltwwUdHkB5xVfw51pFraQ+ov+FEn8vrtn5OZ34/Dcme2NtI1FJiuvPkHvump9u9VdgbgE&#10;08ORoZ5ci9NmNhYqY+E4zI5uGlpq0eUVH2LLTrV7Ffev/CVL+aN0h8PNt/KI7S2z2RvgUtbm+0/i&#10;31rV1W6+6usNrmnpqjFZKmhxUdZguzM1APOMxidvT1lZjz4DS/xFGq2ove9lP/Ja+l/5R62iraf/&#10;AJt1FLV0tRH/AMhxT088T/4qyn8g+73P8nrKf/dNVSVUP+0T09TTzp/yFHNDNG3+Ksp/p71rP8qo&#10;Kr/lIoq2iqP+blPVUlVTyf8AIEsFRBKn+DKw/BHv3v4jn82D4hyfBP8AmK/LT4wQUDY7bHX3bWar&#10;+t4D5WX/AES77ipuwOqQJ5Bapmp+v9z46CodSVFVFKt7qQPk+fzGvjS/xC+bvyQ6Aho2osBsvsjK&#10;1mxYj5GX/Rvu+On3n10BLIP35Ydl7goopmUkCojkW91IH24/5T/y8j+dn8ur4l/J+evXI7n7B6lw&#10;tB2ROPErf6WtiS1PX/axMEZvTQ1HYG2MjPTowDGllia1mBPvdeXslHuw3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9Ojav8yP4lf8JtP5THxT+Lm8Y6ftH5y1&#10;XTeP7Lzfxg2vlqSn3VQdp9yLN2dujKd17ip6evh652ftzL7qGJpJqqGbLZSioIVx9HUQxTz02/bt&#10;750fG7+RV/Lg+O3x93QkPYPy3qOr6LfmW6A2/kqaHcVH2F2gsu/twZDtXNww1kex9sYPJbhGNppa&#10;iKXI5Clo4hRUs0Uc00HzF91fy3Plr/wpL/mz/Kz5R7OkqOrvg1S9yZDrTCfJ/dGJq6jatf1Z020P&#10;WO18X0pt2oqKCbsbeG48RtU5arhpZocTi62vmbIVlPNLBBU+96CH8wn+Zd8uP5nHcc3cPyn7Emzz&#10;UDVtPsHrTborML1N1Rha2RHlwnXmzJK+vhxizrBEtXkKmWrzGS8ERrauoaOMrps/NT55fJP589ny&#10;9nfIXe0uYajaqh2dsPCCqxXXHXWKqpEeTFbK2s9ZWRUCzLFGtTWzyVOTr/FGaqpnMaFd+/8Al7fy&#10;0fiP/LH6ch6e+LHXcOBWvWiqN/dl7iNHmu2e181RRukWb7D3nHQUE2TaBp5WpMfTRUmHxvnlFFSU&#10;6ySBveyPbe3Dn9o57Dbp2pnMxtjc+3MpQZzb249vZOtwuewOaxdTHW4zMYbL42emyGLymOrIUlgq&#10;IJElhlQMjBgD7KXhc3mdtZjF7h27l8ngM/g8hR5bC5zC19Visxh8rj546qgyeLydDLBW4/IUNVEs&#10;kM0TpJFIoZSCAfZ4dw7ewG7sDmdrbrweH3PtjceLr8HuHbm4cZRZrA57C5Smkosnh8ziMlBU4/KY&#10;vI0czxT088bxTROVdSpI9+97+P8AJQ/4VoQVEe0/jF/NVznhq1+w29sP5lw0UMdNUAtHS4/HfIrE&#10;0EUKUkkSWjO76CFlk9D5WmVhVZV9yf8AlT/8KQIZ0250D/MRy3iqR9nhNn/KKKliSnnBKU9FQ93Y&#10;6jjiWmeNbJ/eWjjKv6GyMCkVGRbQO/nX/wDCS+enk3Z8nf5VWD81I33+4d+fDSatmkqachZKrIZH&#10;465avlmerjle8g2hXzK0frTFVLKaXFJ73rb/APCif4ybe+NP81z5DTdfzYmv6i+SLYH5bdQ5zb9R&#10;Q1e2s/tPvqnqNybgyW2KvFT1OJqtsw9pU+4qPHyUkjUzUlLGY9K2RaLP53PQeE6H/mL91y7Mlx1Z&#10;1p3ocP8AJLrTLYWakqcFmdudxQTZzNV236nHyz42owMXYMObpqN6Z2gamp0KaVso2SP+E7Hyb3D8&#10;lv5Ufx5h7Ahy1B278blz3xJ7ewe4KeupNy4DdnQtRT7b2/jdz0mVgpstS7mm6tqNu1mQjq41qVq6&#10;qQSamu7e90fe6mPd4Pv3v3v3v3v3v3v3v3v3v3v3v3v3v3v3v3v3v3v3v3v3v3v3v3v3v3v3v3v3&#10;v3v3v3v3v3v3v3v3v3v3v3v3v3v3v3v3v3v3v3v3v3v3v3v3v3v3v3v3v3v3v3v3v3v3v3v3v3v3&#10;v3v3v3v3v3v3v3v3v3v3v3v3v3v3v3v3v3v3v3v3v3v3v3v3v3v3v3v3v3v3v3v3v3v3v3v3v3v3&#10;v3v3v3v3v3v3v3v3v3v3v3v3v3v3v3v3v3v3v3v3v6A/8gj5D/EL+SN/KC3f86/l5uhcR2V84ezs&#10;9mupOqdtU1DX91duda9ISZPr7ZmH2jtKsraGpbE0++J90V8+byE1BgqWlytIZKhXqKcVO5z/ACbe&#10;7PjR/Ke/lnbl+XnyW3AuN338tN/5jK9bddYGno6ztXsnYnUz1+y9rYzbW26mrpJ2x0G7ZtwVkuVr&#10;ZaPEU9PkaYvMrTQCf5/H8/f48fL3+dz/ADfdofBT4h7XbL9a/B7rHA4XtvtbctTXUHSvUfZXd8eM&#10;7B3nmN3bto6Kuply1RseDa9BBhMfDX52qqsVViOnZKeoNN73rP8A823+eX8vf5sm9amh35lpOqfj&#10;RhMx9/138ZtmZWok2ljGpZJBjtxdgZjwUFb2bvxIGF66tiioqN9f8PoqISTCShj+ZJ/Nv+S/8x3d&#10;dRSbwyUnXXQ2Kyf3myehdrZGZ9t0Bp3cUOb3pk/DR1W/d4LCwvV1UcdJTNq+ypaUPIH2YP5SX8jT&#10;4hfym9lU1dsPEx9rfJfN4f7DsT5M7zxVPHu3JrVRxnI7d6/w/nr6LrLYbzqbUNFLLW1iaP4hW1pj&#10;hMfvdLHuq33dP7972jP5K/8Awpk+Q/8ALnfavx/+SI3F8jvhjTTUmLx2Hqq5a3tvonFXEHl6pz2V&#10;qI1zu0aCEqf7q5OdaONIlXG1OOvMtRsFfyrP59Pdnwfbb3TPen8b7y+LUEtNj6HGVFWtV2T1Djri&#10;Lydd5jIzIuY21RxEH+7tfMtNGsaihnobyrNq5/zqP+Ezfx4/mMJur5AfG47d+OPzOqYavKZHMUtC&#10;1F1J3tlbGfxdrYHFU8jYLd1fMGH96sZA1ZI8rNkqbI2han97Md/wq+xnx/8AlVN8L/5r/wARN/bb&#10;7W6Z772Pl/j1v3dW1GYJhOw+t5pt7bJxm+MfUJBl9t9gZXaW68pRVGMyMFNXUtPttA8YXSSOP/Cj&#10;Gg6Y+REvxZ/mM/GreWC7F6u7i2nk+ld47i26xC4re2xZJd17UoN20UyxZLBbzyO29xZClmoK6KCr&#10;p4cEgaMLpJLj/wAJQcn8gPirD80P5UHy72DuTqnuboTfGI+Quwtq7rVS+b687Ihh2TvbJ7HyFO8+&#10;I3J1/it27UxdbT5PHT1NDVVG5HKSFtQHvenL71hPe41797979797979797979797979797979797&#10;9797979797979797979797979797979797979797979797979797979797979797979797979797&#10;9797979797979797979797979797979797979797979797979797979797979797979797979797&#10;9797979797979797979797979797979797+/x7+zB79797979797979797979797979797979797&#10;9797979797979797979797979797979797979797979797979797979797979797979797979797&#10;9797979797979797979797979797979797979797979797+AP7+M/wC/e/e/e/e/e/e/e/e/e/e/&#10;e/e/e/e/e/e/e/e/e/e/e/e/e/e/e/e/e/e/e/e/e/e/e/e/e/e/e/e/e/e/e/e/e/e/e/e/e/e/&#10;e/e/e/e/e/e/e/e/e/e/e/e/e/e/e/e/e/e/e/e/e/e/e/e/e/e/e/e/e/e/e/e/e/e/e/e/e/e/&#10;e/e/e/e/e/e/e/e/e/e/e/e52MyVZhslj8vjpVgyGKrqTJUMzwwVKQ1lDUR1VLK1PVRTU1Qsc8Sk&#10;pIjxuBZlIJHuXQV1Vi6+iyVFIsVbjqumrqSVooZ1iqqSZKinkaCojlp5lSWMEo6sjWswIuPcHJ42&#10;jzONyGIyMTT4/K0NXja6FJp6Z5qOup5KWqiWopZYamnaSCVgHjdJEJurAgH3727bx3lu7sPdW4t9&#10;b93PuDeu9d3Ziv3Durd268xkNwbl3JnsrUSVeTzOdzmVqKrJZXKZCqlaSaeeR5ZHYliSfblufdG5&#10;N67ize7945/Nbq3XuXJ1ma3FuXcWTrc1ns7mMjO9TX5TL5bIzVFdkchW1EjPLNNI8juSSSfbTs7Z&#10;u0evNq7d2LsLbG39lbK2jh6Db21do7Uw+P2/trbeBxVPHSYzDYLB4qnpcbisXj6WJY4YII0ijRQF&#10;AA9+9pv2xe1J7979797979797979797WW4exN97u29srae6d37i3HtvrfG5LC9f4XN5asydBsvCZ&#10;jKTZzJYTbMNZLMMNharN1U1Y1JBophV1E0wQSTSs6oze9t37kwu1dubh3Nm85gtjUNfitmYrLZGq&#10;r6Pa2KyeQly1disDFVSSjF4qoytRLVGmh0QCpmllCh5ZGZG7e672JtHcO9d2bW2ht3bm5OyMljc1&#10;2BmsJiaPGV+9M3h8XDg8bm9zTUcUJzOapcJSw0a1c+upNJTwwlzHDEqe9o32l/ay9+9+9+9+9+9+&#10;9+9+9+9+9+9+9+9+9+9+9+9+9+9+9+9+9+9+9+9+9+9+9+9+9+9+9+9+9+9+9+9+9+9+9+9+9+9+&#10;9+9+9+9+9+9+9+9+9+9+9+9+9+9+9+9+9+9+9+9+9+9+9+9+9+9+9+9+9+9+9+9+9+9+9+9+9+9+&#10;9+9+9+9+9+9+9+9+9+9+9+9+9+9+9+9+9+9+9+9+9+9+9+9+9+9+9+9+9+9+9+9+9+9+9+9+9+9+&#10;9+9+9+9+9+9qbc29N4b1fBybw3VuLdT7Y2zhdl7bbcWayOZO39n7bp2pdv7Vwn8QqKj+FbdwlOzJ&#10;S0UHjp4AzaEGo3fs/urc26nxD7n3Dm9wvgMDitq4Js3lK3KHC7ZwUJp8Lt7E/ezzfw7CYqBitPSw&#10;6IIQx0qLm6Z2zsvZ+ykzkez9q7d2qm59zZrem5F27hcdhhuDeG5KharcG6s3/D6en/iu4s3UKr1V&#10;bP5KicqutzpFve0z7Yfam9+9+9+9+9+9+9+9+9+9qSk3lu6g2rmtiUW59wUuyNx5jB7iz+z6fMZC&#10;La+a3Dtmny9HtvP5TAJUDFV2c2/RbhyEFFWSRNUUsGQqY4nVKiZXfabdG5KPbuV2hS7gzVPtPOZP&#10;E5vM7YhydbHt/K5rAwZOlweZyGGWYY6ry2Gpc1WxUlS8bT08VZOkbKk0oZN1ezdo1+6sLvut2xt+&#10;q3vtzD5zbuA3hUYfHy7owu3tzVGIrNyYDF596c5Whwe4K3b2PnraOOVaeqnx9NJKjPTwsnvab9sX&#10;tSe/e/e/e/e/e/e/e/e/e/e/e/e/e/e/e/e/e/e/e/e/e/e/e/e/e/e/e/e/e/e/e/e/e/e/e/e/&#10;e/e/e/e/e/e/e/e/e/e/e/e/e/e/e/e/e/e/e/e/e/e/e/e/e/e/e/e/e/e/e/e/e/e/e/e/e/e/&#10;e/e/e/e/e/e/e/e/e/e/e/e/e/e/e/e/e/e/e/e/e/e/e/e/e/e/e/e/e/e/e/e/e/e/e/v8e/sw&#10;e/e/e/e/e/e/e/e/e/e/e/e/e/e/e/e/e/e/e/e/e/e/e/e/e/e/e/e/e/e/e/e/e/e/e/e/e/e/&#10;e/e/e/e/e/e/e/e/e/e/e/e/e/e/e/e/e/e/e/e/e/e/e/e/e/e/e/e/e/e/e/e/e/e/e/e/e/e/&#10;e/e/e/gD+/jP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v8e/swe/e/e/e/e/e/e/e/e/e/e/e/e/e/e/e/e/e/e/e/e/e/e/e/e/e/&#10;e/e/e/e/e/e/e/e/e/e/e/e/e/e/e/e/e/e/e/e/e/e/e/e/e/e/e/e/e/e/e/e/e/e/e/e/e/e/&#10;e/e/e/e/e/e/e/e/e/e/e/e/e/e/e/gD+/jP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v8e/swe/e/e/e/e/e/e/e/e/e/e/e/e/e/&#10;e/e/e/e/e/e/e/e/e/e/e/e/e/e/e/e/e/e/e/e/e/e/e/e/e/e/e/e/e/e/e/e/e/e/e/e/e/e/&#10;e/e/e/e/e/e/e/e/e/e/e/e/e/e/e/e/e/e/e/e/e/e/e/e/e/e/e/gD+/jP+/e/e/e/e/e/e/e/&#10;e/e/e/e/e/e/e/e/e/e/e/e/e/e/e/e/e/e/e/e/e/e/e/e/e/e/e/e/e/e/e/e/e/e/e/e/e/e/&#10;e/e/e/e/e/e/e/e/e/e/e/e/e/e/e/e/e/e/e/e/e/e/e/e/e/e/e/e/e/e/e/e/e/e/e/e/e/e/&#10;e/e/e/e/e/e/e/e/e/e/e/e/e/e/e3jJbez2HoNv5TLYbKYzG7sxdRm9r5CvoKmko9xYajzmX2zV&#10;5XCVM8aQ5PH024tv11DJNCXjSro5oiQ8bqHOuwuYxdHhchksXkKCg3Hj58tt+srKOenpc3i6bLZL&#10;A1OQxU8saRV9FBm8NV0jyxFkWpppYydaMAz43cOBzFfuDF4nM4vJ5LaeUp8JujH0FfTVdZt3M1mD&#10;xG5qTFZumgkebGZCp27uChro4Zgkj0lZDKAUkRj72z+2z28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37&#10;IbW3JicJt7cuUwWWx+392rlX2vmqygqafF7hTB1oxuZbD1ssa0+RXF5A+CoMTMIpfS1jx7eK3b2d&#10;xuJwmdyGHyVFhdyLkW2/laqjngx+aXEVf2GUbF1UiLDWrj60+KYxlvHJ6WsePbDj907by2b3DtrF&#10;53E5DcG0mxSbowtHX01RlNvPnKI5LDLmKKKRqjHNlMePPTiVVMsXqW459+9sPtn9v3v3v3v3v3v3&#10;v3v3v3v3v3v3v3v3v3v3v3v3v3v3v3v3v3v3v3v3v3v3v3v3v3v3v3v3v3v3v3v3v3v3v3v3v3v3&#10;v3v3v3v3v3v3v3v3v3v3v3v3v3v3v3v3v3v3v3v3v3v3v3v3v3v3v3v3v3v3v3v3v3v3v3v3v3v3&#10;v3v3v3v3v3v3v3v3v3v3v3v3v3v3v3v3v3v3v3v3v3v3v3v3v7/Hv7MHv3v3v3v3v3v3v3v3v3v3&#10;v3v3v3v3v3v3v3v3v3v3v3v3v3v3v3v3v3v3v3v3v3v3v3v3v3v3v3v3v3v3v3v3v3v3v3v3v3v3&#10;v3v3v3v3v3v3v3v3v3v3v3v3v3v3v3v3v3v3v3v3v3v3v3v3v3v3v3v3v3v3v4A/v4z/AL979797&#10;9797979797979797979797979797979797979797979797979797979797979797979797979797&#10;9797979797979797979797979797979797979797979797979797979797979797979797979797&#10;979797979797979797979797979797zU9PUVlRBSUkE1VVVU0VPTU1PE89RUVE7rFDBBDErSTTTS&#10;MFVVBZmIAF/eWCCapmhpqaGWoqKiWOCCCCN5Zp5pXEcUMMUYZ5JZHYKqqCSTYe8NRUU9HTz1dXPD&#10;S0tLDLUVNTUSpBT09PAjSzTzzSsscMMMalmZiFVQSTb373u8/wDChT+UlD8Rv5Nf8qrdeBwFLT7z&#10;+IuFj6O+QFVjv3JKrN/Iijqe2t1ZqpqJH/cwOB+QFJm6ejAvIrbnUEFOY9sf+dT/AC24vjX/ACvP&#10;5d248PhqeHdPxrxSdS9zVFF63qMt3bTT9kbiys8zt+5h8P3NTZaGlt61bPqLFeU0hv8AhPX/ADbZ&#10;vlz/ADlP5qu1M9n6qo2Z8us1J3j8f6XI/tx0uE+O9ZTdS7VwtNTxp+3ns98f6vCVFYTaNl2wxBD8&#10;Se96QHvUz97v/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eh/nmfyjU+Mn8gL+WfunGbe+37L+F/8ADMX3&#10;vLDTGGWmPy/8W8O1J8tUqWkyEe2PkI2Jw+OaoGqOlryE8QPiO3R/Nw/lrp0H/Jo+Bm4aDC+HfnxY&#10;+wx/b8kcBikgPyY8e5+w5sjOpL1qYDuo43GUJmF0p6whfGP2zovfyM/5uT/Jv+f7/Mw2tk9w/cda&#10;fND+J5ToiKapE0VSPiB5dn9VwYmmYLHj5Nz/AB7XLZjIrTnTJVUAL+Ujyj3vRe96i/veh9+9+9+9&#10;+9+9+9+9+9+9+9+9+9+9+9+9+9+9+9+9+9+9+9+9+9+9+9+9+9+9+9+9+9+9+9+9+9+9+9+9+9+9&#10;+9+9+9+9+9+9+9+9+9+9+9+9+9+9+9+9+9+9+9+9+9+9+9+9+9+9+9+9+9+9+9+9+9+9+9+9+9+9&#10;+9+9+9+9+9+9+9+9+9+9+9+9+9+9+9+9+9+9+9+9+9+9+9+9+9+9/f49/Zg9+9+9+9+9+9+9+9+9&#10;+9+9+9+9+9+9+9+9+9+9+9+9+9+9+9+9+9+9+9+9+9+9+9+9+9+9+9+9+9+9+9+9+9+9+9+9+9+9&#10;+9+9+9+9+9+9+9+9+9+9+9+9+9+9+9+9+9+9+9+9+9+9+9+9+9+9+9+9+9+9+9+9/AH9/Gf9+9+9&#10;+9+9+9+9+9+9+9+9+9+9+9+9+9+9+9+9+9+9+9+9+9+9+9+9+9+9+9+9+9+9+9+9+9+9+9+9+9+9&#10;+9+9+9+9+9+9+9+9+9+9+9+9+9+9+9+9+9+9+9+9+9+9+9+9+9+9+9+9+9+9+9+9+9+9+9+9+9+9&#10;+9+9+9+9+9+9+9+9+9+9+9+9+9+9+9+93R/8J8viFL8zv5s/xO2DXY+Su2P1nvRPkR2Y/wBu1TRQ&#10;bP6PaDetHRZaNbf7i92b5pMNgZSSB/uWHPu0/wDkt/GiT5S/zH/jls2ronq9pbC3Sndu/W8LT0sW&#10;2epWi3VTUuRRf+XfuPdtNi8PISQP9yQ90uf8KDfl7F8Mf5THyx39Q5COh3x2Zst/jv1mn3C01bPv&#10;DvBZ9lVlbiZGv/uU2nsarzOeiABP+4k8e/e/qp/zVPiZF84/5d3y4+MUWLjzG4+x+m9yy9dUcjLG&#10;D23s1It99RymZrGGOPsnbOL8rAi8JdTwxB+iF/MQ+OEfy1+EvyT6Bjx6ZPOb56vz0myKZyqD/STt&#10;dI939ayeU2MSJvrA4/yEEXi1L9CR7+VZ/Kr+Wcvwc/mI/Ef5Oy5STD7c647k21F2LWRq0hHUm8nl&#10;2J25EIVuJpJOttzZTxKQbTBGHKgj3v4hs0MtPLLBPFJBPBI8M0MyNHLDLGxSSKWNwrxyRupDKQCC&#10;LH38nGWKSGSSGaN4poneKWKVGjkjkjYq8ciMAyOjAgggEEe/t5QzRVEUU8Esc8E8aTQzQuskU0Ui&#10;h45YpELJJHIjAqwJBBuPfveP3w95P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dtv8AIt+I6fNb+ap8QOm8ripstsfF9lUvbvZ0&#10;IgE+PPX3TFNP2RmsbmyyssGJ3dV7epsC7cMZMqiKVdlIsk/lFfGxflX/ADEPjN1fkcdLkdpY/fdP&#10;2Vv+LwiWiOy+rYJt9ZWgypKsIsbuWowkGHZuCXyKKpDMpFSX89L5cP8ACn+VX8v+5MVlYcTvjKda&#10;1XUXWMxnMGQHYPc9TB1vhclhArK0+W2jSbhqc8i8qI8U7sGRWB97+uV/MC+LuO+anwm+UPxXr0oT&#10;P3Z0zvTZ+26rJLG9DiN9yYuXI9c7iqBJHIoXbO/cfjcgDbUrUwKkMAR9KL5nfH6h+VXxR+QHx5rE&#10;pDN2t1durbODqK5Uakxu8Hx8ldsfNzCRHUDA7xoqGtBtdTACCCAR8jX+X78osj8K/mz8XvlRQPXC&#10;DpPubZe8NyUuNaRK7L7EjykWO7G27TmOSNi25thZDJY8i+llqSGBUkH3v4a2TxmRwuSyGGy9DVYz&#10;LYmuq8ZlMbXQSU1bj8jQVElLW0NZTSqstPVUlTE0ciMAyOpBFx7+SJkKCtxVfW4vJ0lRQZLG1dTQ&#10;ZChq4ngqqKto5np6ukqYJAskNRTTxsjowDKwIPPv7lOMyeOzWNx+ZxFdS5PE5ahpMni8lQzx1NFk&#10;MdX08dVRV1HUxM0VRS1dNKskbqSrowINj797g+4nud7979797979797979797979797979797979&#10;7979797979797979797979797979797979797979797979797979797979797979797979797979&#10;7979797979797979797979797979797979797979797979797979797979797979797979797979&#10;79797979797979797+/x7+zB7979797979797979797979797979797979797979797979797979&#10;7979797979797979797979797979797979797979797979797979797979797979797979797979&#10;79797979797979797979797979797+AP7+M/7979797979797979797979797979797979797979&#10;7979797979797979797979797979797979797979797979797979797979797979797979797979&#10;7979797979797979797979797979797979797979797979797E7prHdQ5fs7Z2K763PvrZXUeRy0&#10;dHvfeHWu18Pvfem2cVPHIgzWG2fndwbTxu5GoaoxvNSNkqJ5KfWY3MgVHX3V1F1pkt/bYx3cOf3d&#10;tTrWuySUu7NzbE2/jN2bqwGOmR0GVxe2cvmtuUOdakqCjS0zV9K7w69DlwqMGPcuR7exHWO8cr0L&#10;tjYu9e3MdiZKzZGz+yt0ZjZGy9zZWCSNzhczvDBbf3ZkttrXUokSGrXG1qR1GgSIIyzp73u+/HL/&#10;AISE/DX5cdRbU74+N/8ANiy3bvVG86X7jB7u2n0BtyqphPGsZrcNmKGbtyDK7c3Nh5ZBFX4vIQUu&#10;RoJwYqiGOQFRtldHf8Jofi78k+tNu9wdGfzG8j2V1zumn82J3LtvpnB1EHmRUNXi8nSS9lQ5HB57&#10;GSOI6zH1sNPW0cwMc0Ubgr70gvkb/wAK9vmV8R+3d19D/JD+U7ieou19mVX2+c2juzv/AHHS1Jgk&#10;aQUWZw9dD1HPitx7ZzEUZloMpj56rHV8BEtPNJGQx97HH/oB06r/AO9iXYH/AKTjtz/7b/sW/wDo&#10;Eq68/wC83N5/+iNwf/2zfYHf9Bxfan/eu3r/AP8ASjtx/wD2oPfvd0n8l7/hPp1X/J47L7r7bwvf&#10;m4vkBvftnYu3eucXks513jOvl2TtWhz825t0UNNHQbs3Y+ZbduXoMNIxZqYUwxIFpfNeK1H+Vj/J&#10;d68/ljb87W7JxXceb7m3Z2RtHCbHx9dl9k0Gy12pt6jzMue3BSQJR7j3G2UbcmSo8W7FmgEH8OHE&#10;nlvHS3/Oh/4UF9qfzh+tOlOpM10Ht34/7I6m31uLsbKY3B9iZPsFt7bqrsBDtna9dUyV+09pphl2&#10;liK/MxqFWpNScsTeLw2l972GPd1nvXn9+96VPyL/AOEYvR3d/fvdPc+2PmrvbqvA9s9pb67JxvWt&#10;B0bgtyY3YkG99y5HcrbTxecqOzsRU5LE4KXJNT0sktPHL9vGgfUwLHVU7v8A+EtXUvbPcnanaWA+&#10;VW6+vMP2R2Fu/fdBsSj6jxGdodoRbsztdnTtzH5aff2NnrsbiJK9oKd5IEk8CKGuwLHdW+On/Czr&#10;vHpDoLpbpjc/wq2T2pnupurdi9bZLsqv7yzu28lvufZG2sdtpd2ZTB0/WOXpsbls7FjVqKqOKoki&#10;+4kcppUhR72DP/QDp1X/AN7EuwP/AEnHbn/23/YW/wDQJV15/wB5ubz/APRG4P8A+2b7Gb/oOL7U&#10;/wC9dvX/AP6UduP/AO1B797p1/myfyJv5eP8pfr41HaX8yrsDsj5A7kw82Q6v+NOyuhdnjfe59Zm&#10;p6HcG7ayTt2qput+u/v4mSXMV8Ukk4imXH0mQqIZIBWJ/Md/lC/Cf+W/ssz9hfO/ee+e587jJazr&#10;/ofanTu2Ru/P6zLBSZnclS/ZdRBsbZP3kZWTJ1kbvMI5VoqetmieEXFfym/57P8AMO/m0dgin6t/&#10;lq9f9b/H7beYhx/aHyW3r31vA7E2xoENRXbf2lRx9RUtT2R2J9hKrxYegljjgMsLZCrx9PNHOfe9&#10;U33rr+9rL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2InUq9USdkbPi7zk7Ap+o&#10;58xDT79rOq029P2HjsDURywzZTalFuvx7dymUxc0iVAoqualirkian+5pTIKmJbdbr1y++dsx9uS&#10;bzh62lycUO8anrxcLLvWiw8ySRS5DblLuPRhMhkMfK6TikqZKeOrWNofuKcyCeMO+2m7Xj633hL0&#10;ZH1/UduQYeao2FR9qPuGDrzI56nkimhxe663ank3Fi8XlIY3pzW0kNVLQvKtR9tVCM00vve838R/&#10;+Ep/8sT509N4Hvn4t/zNO3u1Ous4qQzVmI2H17Bmts5n7eGpqtrb121WyU+d2furHJOvnoK+CCcK&#10;yyKGieORtuL42f8ACdn4CfLrq/D9w/Hz579l9ibIyypFLVYzZ+yocrgMp4Yp6jb+68DVSQ5fbO4q&#10;JJl8tHWQxTBWV1DRujtoyfLj/hVh/M7+C3cme6G+Un8svqHqvsXBs80NHl9+dhT4Xc2G+4mpqXdO&#10;yty0UdRgt4bVyLwN4K+gnngLK0bFZUkjX3szv/QEN8WP+84PkB/6L3rr/r/7H7/oE4+PX/eWfc3/&#10;AKBOyP8Ar97LF/0G8/Kf/vB/4/8A/owuxf8Arx797tv/AJQf/Cef49/yiO5eze9Nh9x9gd1777C6&#10;3i6uoa3fm3dt4NNn7ZqdyYvdG4kxC4F5PuKjceR27jBK8ljFHRaVNpHBsl/ln/yUulv5afaO/u3d&#10;n9obz7W3fvXY0fX1HVbwwmCxCbYwM+dx+4M2mNGHd/PNnK3CUAkZ7GNKWy8O/upD+b5/woY+Qn83&#10;fprrLovfnTnX/SmxOveyJe0a6i2HuLcmcfeG5qbbeU2vt18u2eSP7en25jtxZMxJHcSyVupheNCP&#10;e9g33dL718vfven/APKf/hHr8UPkx8ke8fkPT/KHuDqxu7+0N49p13X+1Nj7GrNtbXzG+c1V7izm&#10;PwU1fIlSuLOZyE8sMRVUgSQRoqoigazHyG/4TI/HPvnvTtvuyH5A9m9entnsDc/YdXsvbu0to1WB&#10;2/k93ZWozeXosRLWSJOuPOUrZpIoyqrErhEARVA3APix/wALCvlf8Z/jd0d8eKj4vdP9pr0h1fs7&#10;qyh7A3XvjfNHuXdGH2NhaTbuDyGdhoI3pmygw2PgimlDM87xmR2Z3Yn3sA/+gIb4sf8AecHyA/8A&#10;Re9df9f/AGDn/QJx8ev+8s+5v/QJ2R/1+9j5/wBBvPyn/wC8H/j/AP8Aowuxf+vHv3un/wDmvfyL&#10;/wCU5/Kb68au7Z+fvf2/++dxYmat6w+N2zNndXtv7drt5YaTNbknL1VP17sEVkZWbMZCM+URypQ0&#10;9bURtB7rM/mMfyjP5cf8uLZLVfY/zL7k3n3Dm8bLVbA6K2ttjr87y3Ix8kVNlc7MXqYNlbNFShWT&#10;J1qHyBJFpIauZDD7uA/lQ/z0P5sf82TsNaHqb4BdA7A6G27loaLs/wCSO8949oLsHaSL4pqvC7bg&#10;CUtR2Fv40cgaHD4+QeIyRPXVFFTyLP7971A/es572/P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dkP8tj+ap8vP5WfbqdmfGrfLLtrN1VCOz+l&#10;t1NV5XqbtjE0bWSk3Tt2OogeizVJEzChzWPkpMvQamSOf7eWogmPP8E/5iHyW/l69lrv3ojdrLgc&#10;rUUg7A6r3E1TkOuOx8dStZabcOESeFqXK00bMKTK0T02So9TKk3hkmhlre/mT/yq/iH/ADTOon6z&#10;+SuxlbcuEpa49Yd07VWkxXbPU+WrFu9XtbcUlPOlbhauVVNdhchHV4iv0q8kH3EVPPD739UP+Ux/&#10;O8+IX82fYoHWeYXrH5EbdxKZDsj4zb3y9A2+sDFF44a3ceyq5Eoqfszr1KyRUGVoIY5qTywrkaSg&#10;lnhik+ht/Lg/mx/Gj+ZBtH/fhZMbA7swmNWt310LuzJUbbvw8ceiKrzm1atFpYN+7KSpcKMjRxJL&#10;TeSJa6mo5Joo3+V5/Nn/AJIfy9/lMb6J7Mw7dnfHfcWWfH9b/JnZGIr12LnpZfJNRbc3rQu9bUdZ&#10;9hPRxs5xVfNJDV+KZsdV18UE0sfvdynu0P3TX797979797974u6xqzuyoiKXd3IVUVQSzMxICqoF&#10;yTwB76ZlRWd2VUVSzMxCqqqLszMbAKAOT75IjSMqIrO7sEREBZnZiAqqoBLMxNgByT7970xf52f/&#10;AAqs61+Mf97fjL/Lnym1+5fkHB99gN4fIEGj3J0705kF10tXSbMRfuMX2x2BjpNXrDPt3GzhRM2Q&#10;kWejj1av5rn/AAoj2J0F/eToT4P5Db/aPdMP3eH3P3ODS5zrHrCsXXT1NNtZR58f2NvOhe/rBfCU&#10;MwAkatdZaWPc6/kmf8JU+yvk5/dL5NfzGMXujpr4+T/Y5/Z/x+IrNt9xdx49tFVSVe83b7fKdT9f&#10;5GPT6CqbiyUBYwrj42grJPe/nB9qdrdld5dibu7b7h31ujsvs3fuYnz+8d87zzFZnty7iy06xxNV&#10;5LJ18s1RN4aeGOGGMERU9PEkUSpGiIujR2J2Lvvtve+5eyezt3bg35v7eOTlzG6N3bpydVmM7m8l&#10;MqRmprshWSSTSeKGJIokuI4YY0jjVY0VR9HzqvqnrXo3rvaPUnT2xdr9adZbCw8GA2dsbZmHo8Dt&#10;rbuJgaSVaTG4ygihp4fNUTSTTSEGWoqJXllZ5Hd297D/ANoz2IH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8PwI/mKfK7+Wz3RQ92fFjsiu2llXakpt57KyRqMp1t2ht+&#10;mmMrbZ7F2eamnos9jWEkggnVochj3kaWiqaea0gNp8Ovm78i/gp2nSdrfHnfVXtvIs1NBunatcZs&#10;hsXsDDQSmQ4He+2TPDS5ihIdxFMpiraJ3MlLPBL6/ZHvnv8Ay6/ij/Mm6Xruk/lP1vQ7txSLV1Oz&#10;N640U+L7J6v3BUwiJdzddbwFNUVuBySmOMzwMs2PyCRrFW01RDeM+9/Uw/k8/wA/z4nfzXtv0Ox4&#10;ail6M+XOKxP3W7fjxuzMQyybiFFS+fJ7m6Y3JPHRQ9h7ZjSOSWalWOHN4uON2q6QUwirKj6E38sf&#10;+cv8cf5jGFo9pRT0/UfyUx2N+43J0nuPJxSPmxSU/lyGe6tzsyUsW9sAio8ktOqR5bHojGophAI6&#10;qb5Z/wDOG/kB/LH+VDuCu3xNT1XefxGyuW+12l8h9p4eaKPbprarwYzbPc+24JK2brzc0jyRxQ1T&#10;STYTKSSItJVmpMtHT+93z+7hvdDHv3v3v3v3v3vi7rGrO7KiIpd3chVRVBLMzEgKqgXJPAHvpmVF&#10;Z3ZVRVLMzEKqqouzMxsAoA5PvkiNIyois7uwREQFmdmICqqgEszE2AHJPv3vS1/nZ/8ACrPrr43/&#10;AN7fjJ/Lay21+4O/af77Abz+RrRUu5eneoK8a6Wqo+vom8uI7c7Ax51MKq8+18bOIxIcpIKmig1X&#10;f5rn/CijZHRn95Og/gpktv8AZvckP3eG3T3i0dPnuses6waqeopdlxt5MZ2VvOiN2FReXb9DMED/&#10;AMQcT0sO6V/JM/4Smdi/JD+6Xyb/AJkuJ3R0/wBBVH2Of2Z8cllqttdxdv0B0VVLWdgyr4sv1H1/&#10;kBpU0toN0ZKAyGMYuM01bP7384/s/tHsfuvsDdna/bu+N0dk9lb7zFRn94753pma7cG5tx5ipCLJ&#10;XZXLZGaerqZFijSOMFtEUMaRoFRFUaOW/wDsHfHa29Nx9i9lbt3Bvrfe78nNmdz7t3TlKvNZ/OZO&#10;oCrJV5HJV0s1TO6xosaAtpjiRUQKiqo+jh1h1d1x0p1/tPqjqLY+1+tutdiYenwGztjbLw1Dt/bO&#10;3MPTF2jocVicdDBSU0bSyPJIQuuWaR5HLO7Mfe0H7R/tee/e/e/e/e/e/e/e/e/e/e/e/e/e/e/e&#10;/e/e/e/e/e/e/e/e/e/e/e/e/e/e/e/e/e/e/e/e/e/e/e/e/e/e/e/e/e/e/e/e/e/e/e/e/e/e&#10;/e/e/e/e/e/e/e/e/e/e/e/e/e/e/e/e/e/e/e/e/e/e/e/e/e/e/e/e/e/e/e/e/e/e/e/e/e/e&#10;/e/e/v8AHv7MHv3v3v3v3v3v3v3v3v3v3v3v3v3v3v3v3v3v3v3v3v3v3v3v3v3v3v3v3v3v3v3v&#10;3v3v3v3v3v3v3v3v3v3v3v3v3v3v3v3v3v3v3v3v3v3v3v3v3v3v3v3v3v3v3v3v3v3v3v3v3v3v&#10;3v3v3v3v3v3v3v3v3v4A/v4z/v3v3v3v3v3v3v3v3v3v3v3v3v3v3v3v3v3v3v3v3v3v3v3v3v3v&#10;3v3v3v3v3v3v3v3v3v3v3v3v3v3v3v3v3v3v3v3v3v3v3v3v3v3v3v3v3v3v3v3v3v3v3v3v3v3v&#10;3v3v3v3v3v3v3v3v3v3v3v3v3v3v3v3v3v3v3v3v3v3v3v3v3v3v3u1X+SF0N2H8j/5rPwk61613&#10;Ju7ZeWj7qwW+9xby2Pl8ttzce2+uusoKvsDsmpx25MNVUVbgarKbI25XY2Co8qq1TXRxESGQRPYj&#10;/Kb6f3t3l/MU+KGxNiZ3cu1cinauI3fm90bTyeRwecwWyNgxVO899VFFncXUUtVh6jIbTwdXQwze&#10;RVM9XHGQ5kEb1Vfzve+evPjh/Km+bfZXZW29o70xMnSud2Jt3Zu+MRidx7c3J2L2bPSdf9bU2R23&#10;maWtos9S4ve+46HJT0/iZlpqGSUGMRmVPe/tR+/qn+/iue/e/e/e/e/e62/5wXRfYfyS/ljfNfp7&#10;qXcO6tt9lbi6J3XltmT7LyuWw+fz2b2QtPvuDYUFVhqqjrJaHsxNtNt2spyzQVNHlJYpkeJ3QkV/&#10;ma9Rb271+Avys6x64zW4cFvvN9Q7iyO1pdrZHI4zM5jLbTEG74dnRVGLqKaqkpN+JgWwlVCWMVRS&#10;5CSORXjZlNkn8n3vTrz42/zOfhR3D21t7au5Otdu97bUxO84N6YrE5jAYHCb3ao2JPv2elzNLWUc&#10;Vd1m+5V3FR1AVZ6asxcUsLpKiOPe/iV+/lE+/tq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7Gf5Rnxw3h8s/5lfwy6M2VltzbcyG5O8tp&#10;Z7N7o2bmcjtzdW1NideVEnYnY25tu7ixNRR5HBZ7CbE2rkZ6GqhmiljrEi0MHK+zw/y1ujNzfI/5&#10;3/FvqPamSz2Drc723tvMZbcG18nXYPcW3dobKmfe++M9hM3jZ6atxGYxW0NvVs1JURSxyR1Kx6WD&#10;Ee65v5ufyP2f8TP5anzN7z3rids7jx+2+jd24HCbX3lhsduPau6999h08fXfXO2dxbdy1PWY7O4H&#10;N773VjoK6lmhliko3l1qUDe/e/tv+/q/+/iQe/e/e/e/e/eyOfzL/j3ur5W/y/vmB8ediZXOYfff&#10;aXQfYWB2LU7ezWR2/X1W94MHUZfaGEqMliqygqxg9ybjxtNjsnAZPBWY2qnp50kglkjcpXzz6V3D&#10;8ivhl8melNoZHLYvd/YPTm9cPtCfC5Wuw1ZUbshxM2S21iZq/HVVHUjE53OUMFFkIS/hqqComhlW&#10;SKR0Y8f8tD5CbV+KX8wH4f8AyG33isHmNidW9+de57fVNuHC47cFBS7InzlPiN35unxuVo6+kOc2&#10;3tzJVORxk4j89HkqWCogeOeKORPe/h3TQy08ssE8UkE8EjwzQzI0csMsbFJIpY3CvHJG6kMpAIIs&#10;ffyV5YpIZJIZo3imid4pYpUaOSOSNirxyIwDI6MCCCAQR7+4jDNFURRTwSxzwTxpNDNC6yRTRSKH&#10;jlikQskkciMCrAkEG49+94/fD3k9+9+9+9+9+9+9+9+9+9+9+9+9+9+9+9+9+9+9+9+9+9+9+9+9&#10;+9+9+9+9+9+9+9+9+9+9+9+9+9+9+9+9+9+9+9+9+9+9+9+9+9+9+9+9+9+9+9+9+9+9+9+9+9+9&#10;+9+9+9+9+9+9+9+9+9+9+9+9+9+9+9+9+9+9+9+9+9+9+9+9+9+9+9+9+9+9+9+9+9+9+9/f49/Z&#10;g9+9+9+9+9+9+9+9+9+9+9+9+9+9+9+9+9+9+9+9+9+9+9+9+9+9+9+9+9+9+9+9+9+9+9+9+9+9&#10;+9+9+9+9+9+9+9+9+9+9+9+9+9+9+9+9+9+9+9+9+9+9+9+9+9+9+9+9+9+9+9+9+9+9+9+9+9+9&#10;+9+9+9/AH9/Gf9+9+9+9+9+9+9+9+9+9+9+9+9+9+9+9+9+9+9+9+9+9+9+9+9+9+9+9+9+9+9+9&#10;+9+9+9+9+9+9+9+9+9+9+9+9+9+9+9+9+9+9+9+9+9+9+9+9+9+9+9+9+9+9+9+9+9+9+9+9+9+9&#10;+9+9+9+9+9+9+9+9+9+9+9+9+9+9+9+9+9+9+9+9+974/wDwia+Hwy++/lp87tw4tZKTZ+Fwvxj6&#10;uyE0bSxHcG53xXY3bc8GtRDTZLC4HG7WgSVNUpps1UJdEdhLuDf8JR/jIMlu/wCSHy/zePV6bbGK&#10;xXQXX1ZIjSRnNZ98dvjsmaHUBFBX4rD0O3oUkXVIYMpMl0ViJNDj/hbL8wTiNifEv4I7eyjR1e8M&#10;1mvk52jj4ZFilG39sJleuepIJ9DGapxuaz2S3TO8T6YhU4WnezuimL3vaz/mt/zqviD/ACmuvvv+&#10;3M5/pB713Fi5a7rP42bJylGOwd3XMkNNmNxVTw11L11sP7qMpLmcjC3k8ci0NNXTxtB72KP5i381&#10;X4z/AMuLZf3nZOW/vp29m8fJV7C6J2pkKYb03LcvHT5PN1DRVlPsjZ/3CFZMpWxNr0OtJBVzI0Pv&#10;VM/lSfyVfl9/Nl7B+w6jwf8Ao+6K27lIqHsz5J72xdYevto2Ec1Th9u0qTUNV2Lvz7WQPFhsdMvj&#10;8kbV1TQwSLP79706Phl/wsq+TeD+Uu7c184OvNq70+KfZm4qc47aXUW3qDCb1+NmKjWOjpajY9dW&#10;SRVfa2J+3Ty5aiz9Z99VVTNUUNZRxp/Dp9Yf4t/8KiO/MT8hNyZT5Z7J27un4679zcBodt9aYWjx&#10;O6+iscgSmp59pVdS8dT2LjvAvkyVJmar7uoqGM1JVUqL9lLuL/M3/hGr8ZM58WtpYX4P9h7q2X8r&#10;Os9u1AyO7e3dw1+b2V8k8rI0lZVU++KGjjlpOqct9w/ixNbgKP7GlpVWnrqOskf+Iwe9/Qi+OPyY&#10;6G+XXUe1+9vjb2ltPt/qneFP5cPu3aOQFXTx1SRQyVuEzdBKsGV21ujEGdY6/FZGClyNBMfHUQxu&#10;CvvdO6N756e+SvWu3+3+iuwdudmddbmh8mM3JtqtFTAlQkcUlVicrRyLFkcDuDGGZUrMdXQ09dRy&#10;nRNEjgj38935HfGfvn4i9ubo6J+SXVu7OoO1tn1HizG0t3Y80lRJSvLNHRZvCV8TT4rcu18uIGko&#10;Mrjp6rHV8I8lPNIhDe/e/jb/AM5r4jP8H/5nHzA+P1Fh1wmzcV21md8dW0UEZWgg6n7VWHsnrrH4&#10;6bU6VUO3tsbogxUrqeKuhmRgroyL8vn+aT8a2+Jnz6+TXTFLjFxW18d2RlN29fUsKFaOLrjsRYt9&#10;7IoqKXUyVEWFwG4IcfI6nipo5UYK6so+yR/Jl+XKfOD+WP8AD/5A1uYbN7yyvUuG2P2lWzyBq+ft&#10;jqpputuxchkYdKPSzbh3PtefKxIw5pK6F1LI6u3vdYXsgPuz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vO/8Iofh7/efur5TfObceK8mL6r2fiPj&#10;51jW1VJ5aaXevYtRTbv7FyWLqWFqbMbV2dt3FUchB1Gk3Q6/Rjfbk/4SnfGT+P8AavyF+XGcx2vH&#10;9ebZxvS2waqop/JBJure80G5d712PnItBk9u7YwmPpXI9Rps+w+jH3oxf8LXvmF/djpX4s/BnbmV&#10;8eU7U3hl/kH2dRUtX4qmLZXXVPU7Q66xuUplN6nD7q3juLK1kYI0ir2ujfVRb3vbV/mv/wA7D4g/&#10;ymthCftfOf6Qu/dyYefI9ZfG3ZORo237udWE8FFnt1VLrU03XXX718LRPl8hGzT+OZaCmrpoZYV2&#10;RP5jP81n4z/y4dnCXsbL/wB9e5M7jJq3YXRW1K6mbeOfUiWKkzG4Z2Wog2Rsx6yIxtk61C02iRaO&#10;CrlikiXUq/lQfyT/AJffzZd+mDqjB/6Pegtt5iDHdm/JLe2OrF2FthlME9bgdq0yNTVPYvYCUEyy&#10;piMfIqweSFq+poYZopm970rvin/wsb+aW0vllujf3y22btPtH4q9i5ikgqOlut8DiNrbj6JwcEjU&#10;9Pk+otzVmnI7wyFLSS+XI0O6K2pTMzRhYKvE6ta6rHx2/wCFPnyo238j9wby+SO19udgfHfe+Tpo&#10;puq9i4fG7eznUOIidoYK/rXP1Omt3PW09NJ5K2k3BVTrlJUAiqcdq1Luo/Kz/hHJ8Ld2/E3a+wfi&#10;TvLdnV3yq66w9XPT909kZ7L7p253tnJ41qKjGdu7Zo9WO2fj6qri8WOrtr0VM+GhkLT0mW06G97+&#10;ht8Qvmb8bPnd0vt/vz4t9o4HtDrvOqsE9RjZHpc9tbNrDFNW7U3vtmtWHN7R3VjRKvmoq2GKQoyy&#10;x+SCSKV91740fKTon5fdWYbuP4+dg4fsDZOXVYppqB2p8xt7LLFHLVbd3ZgaoRZXbW4qASDy0lXF&#10;G5VlkTXE8cjfPJ+Xvwy+SfwR7o3B0H8pOrs91f2JgmaeCnyUaVWB3ThGmlhot17I3NRNNhN3bVyR&#10;ibw1tFNLGHVopPHPHLEnvfyO/wCf78R/9ky/myfLnrXGYiPEbG3xvyTvjrOGli8GL/uV3bEN+jH4&#10;aHxQ+HF7U3RlMngo0C6Y2xTKpdVDt82L+cv8bP8AZW/5jvyU2JQY1MZtHdu8H7g2FFTx+LH/AN1e&#10;14/74CixcXji8WP27uDIZDEIgXSjY5lUsoDH64n8gL5cf7Ob/Kb+I3ZWTy8mX3zsfYcfQ/Zk1VL5&#10;8p/fXpKU7COQzM3lm82U3XtfF4zOyOW1SLlVZgjMUX3umz3V77uT9+9+9+9+9+9+9+9+9+9+9+9+&#10;9+9+9+9+9+9+9+9+9+9+9+9+9+9+9+9+9+9+9+9+9+9+9+9+9+9+9+9+9+9+9+9+9+9+9+9+9+9+&#10;9+9+9+9+9+9+9+9+9+9+9+9+9+9+9+9+9+9+9+9+9+9+9+9+9+9+9+9+9+9+9+9+9+9+9+9+9+9+&#10;9+9+9+9+9+9+9+9+9+9/f49/Zg9+9+9+9+9+9+9+9+9+9+9+9+9+9+9+9+9+9+9+9+9+9+9+9+9+&#10;9+9+9+9+9+9+9+9+9+9+9+9+9+9+9+9+9+9+9+9+9+9+9+9+9+9+9+9+9+9+9+9+9+9+9+9+9+9+&#10;9+9+9+9+9+9+9+9+9+9+9+9+9+9+9+9/AH9/Gf8Afvfvfvfvfvfvfvfvfvfvfvfvfvfvfvfvfvfv&#10;fvfvfvfvfvfvfvfvfvfvfvfvfvfvfvfvfvfvfvfvfvfvfvfvfvfvfvfvfvfvfvfvfvfvfvfvfvfv&#10;fvfvfvfvfvfvfvfvfvfvfvfvfvfvfvfvfvfvfvfvfvfvfvfvfvfvfvfvfvfvfvfvfvfve4117/P5&#10;6/8A5Tv8qj49fA/+XdT4PsX5abm2HVdqfIf5F5egp8p1t092j3VId45XbO1cTPEKDtXtTrjA5Siw&#10;EtVIrbZxc2GgVzmZBVU8Oz3sr+cpsz+XJ/Ls6V+H/wAJYMRvf5IZ7Z9R2H3Z3fkqOGv2L1l2B2o5&#10;3PkcBt7GzRij7E7D2Nh8hSYaSokVsBj5cXCGOUcVEEWnL2F/IG7A/mxfzV/kL88P5iNRnOuviXtn&#10;flL1X8ePjpiK+oxfZPcPV3SsY2ditzbqy0Epr+quq+x89i63PxUsbLubKQ5mdkGGjNLUTe96kPZ/&#10;aPY/dfYG7O1+3d8bo7J7K33mKjP7x3zvTM124NzbjzFSEWSuyuWyM09XUyLFGkcYLaIoY0jQKiKo&#10;1tN/9g747W3puPsXsrdu4N9b73fk5szufdu6cpV5rP5zJ1AVZKvI5KulmqZ3WNFjQFtMcSKiBUVV&#10;G291h1d1x0p1/tPqjqLY+1+tutdiYenwGztjbLw1Dt/bO3MPTF2jocVicdDBSU0bSyPJIQuuWaR5&#10;HLO7Mfe0H7R/tee/e7F/5b/80v5d/wArfuCPtL4zb8kpsHmKihTszpzdD1uV6k7axFE7GKg3lteK&#10;rpQmUo4pZFoMzQyUmYxwlkWCpWGaoimO/wDBn+YT8lf5fPZqdhdCbweDE5OajXfvWG4Gqsj1t2Rj&#10;aRyY6PdG346mnC5CljkdaPKUj02ToRI6wzrHLNHLXR/Mg/lafET+aR0/J1b8mdhx1Ocw9PXP1n3H&#10;tdKLFdt9S5etRRLX7N3RLSVRfF1ksUbV+Gro6vD5ExRtPTNNDTyw+92R/wA/X+YB8UP5sGP+JHzl&#10;6Wo5OsfkNRbHz3QHyq6A3LPFJuTbE+3K8b16q3ltbO01JR4/s7Y+Xl3LuihbMRRU9dQpRY+nr6Wl&#10;aeljJ6f5yPzN+Of8xqj+Nny36rpX2D3ZS7SzHTPyI6az00b53b8uDrBurrvdG3svBTUtFv8A2lk5&#10;M7uCkOTjSCrpEpaKGsp6czU6Gtz+QV/L/wDlf/KfyHy3+DXdNZH2d8ea3fGB7/8Air3/ALaglj23&#10;ueDcdAdldq7N3TgqmrrMh1jvjERba2vXLh5ZaihrnrchUUFVVLBVSD3vXF90b+9jr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tudF/wA/Lav8qX+U&#10;90z8Jf5f1Fjd3fL3sjG7g7n+QvyHzmIpK3r3pzffbsy19Ft3Zu2slSND2J2tsfrmlwOJrZ8gkuAx&#10;WRxpjkjyTCajpNkrqP8AnHbe/l1fy5Orfih8MaSg3L8l980Ga7T7q7sy2MpqrZXWG7+y5RWUmE2v&#10;ga6mMW9uxdpbHgw+Oqpq1ZMNjq2hKOlewlpabUj70/kG7q/mtfzYe5vm1/MBrcltH4hdb5Lb/THx&#10;6+PGDy9XRdhdx7E6ihagrdxby3LjatZuu+qd8djVWey1FBj3iz+Vx2SEkcmNUw1lX73qu9mdn9i9&#10;0b+3V2p23vjdXZXZO+MtNnd4b63tnMjuTdO5MtOqRyV2XzWVnqa6tmWGJI01uRHEiRoFRVUa8e/d&#10;/wC+O0947i7D7J3buLfe+t25KXL7m3duvLVud3DnclMqI9Xk8rkZp6uqlEUaoupiEjRUUBVUDai6&#10;z6w666X2DtXqvqTY+1etettj4mHBbP2LsnB47be1tt4mBnkjocRhcVBTUNFC00ryPoQGSV3kcs7M&#10;x97QvtI+11797O38D/5h/wAsP5bvc1B3Z8VOzchszNeSjh3ds7IGpy3WfaGCpZXkO1+ytlfd0tDu&#10;TDyJNIsUoaDI495WmoaqlqQsymw+H/zZ+RvwX7Ro+1vjtv6t2tlddNFuXa9aZ8lsLsDEU8jOdv77&#10;2r9zT0edxjrK4jkDQ11E0hlpKinnCyqST54fy8Pif/Mi6Zr+k/lX1lj954Xx1k20d448U2J7M6vz&#10;tVEkY3R1rvX7Sqrtt5iN4Y2liKz47IJEsNdS1VMWhb3u2f8Anp/zN/jR/OA6s+Ifyv2ltyo6a+Xv&#10;VOP3J0D8kumMvI2Vgy+08oP7/dZ776s3bHBAm4+u8LuVN0wVUVWkGUxtZm6eGeDxNBWV1j/83X58&#10;dD/zNOvfjR8jNt4Obq75L9dUed6a716tybtkYsntzID++Owt39e7kSKJM5sjFZ1Nww1EdSsOQoKr&#10;KwxSw+Mw1VXUx/Is/lkfJf8Ak/8Aafy8+KG7dx0/cvxC7WyG2+/vjb3PiI1xU+I3Ziz/AHB7M2J2&#10;ntKSed9udiZrbT7WnpZaR58XkqPCVE0E/lWejofe9b33Rh72Q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9/j39mD373737373737373737373737373&#10;7373737373737373737373737373737373737373737373737373737373737373737373737373&#10;7373737373737373737373737373737373737373737373737373738Af38Z/wB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/f49/Zg9+&#10;9+9+9+9+9+9+9+9+9+9+9+9+9+9+9+9+9+9+9+9+9+9+9+9+9+9+9+9+9+9+9+9+9+9+9+9+9+9+&#10;9+9+9+9+9+9+9+9+9+9+9+9+9+9+9+9+9+9+9+9+9+9+9+9+9+9+9+9+9+9+9+9+9+9+9+9+9+9+&#10;9+9/AH9/Gf8A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25ZXDZjBVUVDnMVksNWz43DZmGkytDVY6qmw+48PQ7h29lY&#10;qerihlkxudwGUpq6jnAMVVR1EU0TNHIjGdkcXk8RUR0mWx1di6qWhxeUipsjSVFFUS4zOYykzWFy&#10;McNTHFI9Dl8NkIKulmAMdRTTxyxlkdWLbiszh87Sy12DyuNzNFBkszhpqvFV1LkaWHMbczFdt7cO&#10;KlqKSWaKPJYLP4upoayAkS0tZTywyqskbqPe233B9uX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t4qNvZ6lwOL3TVYbKU+2s3lM1hMNn56Cpiw2VzO26bB1u4cVjsk8a0l&#10;ZkMHSbmx0tXDG7SU8dfTs4USpqc5sLmKfD4/cNRi8hBgctkMricXmZaOePF5HKYKDEVWax9DXNGK&#10;aqrcTTZ+hkqYkZnhSshLgCRLs9PuHA1Weym1qXM4uo3LhMXhc3mcBBX00uZxWG3JU5yi29lcjjUk&#10;aro8fnKvbORipJpEWOokoKhULGJ9PvbP7bPbx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Gz419Hbp+TXyF6P+OuyUkO6+8e2N&#10;gdU4KZKaWrShr997oxm248rVQxWYY/DrkTVVLkqkVPC7uyqpYCt0T1JuHvzuvqXpHaiudxdt9jbN&#10;66xEqQSVK0lZu/cFBgkyNRFH6hRYxa01E7kqscETuxVVJAJ/JTvHa3xl+PXeHyK3s8Y2p0d1Pv8A&#10;7WzsL1MVI9dQbE2vk9ySYqlmlupyGYbHClpkAZ5aiZERWZgp972m/wDhXt/L/wBo/FPv74c9xdR7&#10;dbBdUdhfG7bfx6FLCvmjoNx/FLD7f2Vtj7+oijihp5q3p3M7doKWPRGsqYGd0HpcLsL/APCl74Zb&#10;a+Ovcnxh7P62whxHXO9ei8H0p9vEPKlHnPjrjMLtTb/3k0aRxQy1fWOUwlHTppQSLh5WQelwurJ/&#10;wkJ/mAbu+VnQPzG6d7c3Eud7X69+SO5PkKaqZvDJX7c+VuY3BvXc/wBhTyySzVENF3FhtxV9VJrk&#10;aJ89Ajn1IW970+Pesl73B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e8j/ADSf5RkfRP8AwmU+A2/qTbtPT9v/ABjzmC7z7qrPtC+VixfzXmxh3/iK+aOEv/ENo7wyew8K&#10;5UrTCkwRJLsqyNtt/wAwj+WsnUH8hD4cbypsJDD2Z0FlsR252rVfbFsjHj/lZLQHeeNrJUiL/e7a&#10;3NX7PxTkEQCmxBJLkK50bv5W383OTvb/AIU1/PnYNXuKoqOoPk5g870Z0rR/dhMVLlPhRDkxsDL0&#10;EMkwT+H7u2fjN+ZpAwapNXnQAEVmjX3vRu96knveR9+9+9+9+9+9+9+9+9+9+9+9+9+9+9+9+9+9&#10;+9+9+9+9+9+9+9+9+9+9+9+9+9+9+9+9+9+9+9+9+9+9+9+9+9+9+9+9+9+9+9+9+9+9+9+9+9+9&#10;+9+9+9+9+9+9+9+9+9+9+9+9+9+9+9+9+9+9+9+9+9+9+9+9+9+9+9+9+9+9+9+9+9+9+9+9+9+9&#10;+9+9+9+9+9+9+9+9+9+9+9+9+9+9+9+9+9+9+9+9+9+9+9+9/f49/Zg9+9+9+9+9+9+9+9+9+9+9&#10;+9+9+9+9+9+9+9+9+9+9+9+9+9+9+9+9+9+9+9+9+9+9+9+9+9+9+9+9+9+9+9+9+9+9+9+9+9+9&#10;+9+9+9+9+9+9+9+9+9+9+9+9+9+9+9+9+9+9+9+9+9+9+9+9+9+9+9+9+9+9/AH9/Gf9+9+9+9+9&#10;+9+9+9+9+9+9+9+9+9+9+9+9+9+9+9+9+9+9+9+9+9+9+9+9+9+9+9+9+9+9+9+9+9+9+9+9+9+9&#10;+9+9+9+9+9+9+9+9+9+9+9+9+9+9+9+9+9+9+9+9+9+9+9+9+9+9+9+9+9+9+9+9+9+9+9+9+9+9&#10;+9+9+9+9+9+9+9+9+9+9+9+9+9+9+9+9+9+9+9+9+9+9+9+9+9+97Yn/AAj4+IcXfP8AMyzfyGz+&#10;NWs2h8OOqczvSimliknpV7X7Sjrut9gUtTEU+11RbYq9z5OneRi8VZioXjQsvki2Nv8AhMn8aY+4&#10;Pnrle68zQrVba+MHXWU3VSyyRvLTjsXsFKvY2zaeeMr9vqjwFTn6+FnJaOpx0TopZdcep3/wsH+X&#10;kvQ38s3CfHnAZJqPd/zH7Ww2y62GKWOCqbqjq2Sh7I3/AFVNKH+60y7npNsYyoSNQktHlZkkcK3j&#10;l973Bf8AhUz8SD8pP5RPc+4sPj4aze/xXz23fk5tp/Cn3P8ABNkpkMB2jB96I3qIKGn6r3XmMlJE&#10;P256jGQBwNKumzX/AMKFPjafkH/LU7SzeMooqrdnx5zGD79wLeJfP/CtqLW4fsGH7oI00NJD13uL&#10;J1zxj0SzUEOq2lXTT6/4SzfLcfFv+bt0xt3MZCaj2R8qMDuL4x7lTzP9t/G97Pj8/wBXT/ZGRKee&#10;uqO1NqYfGxyn9yCnyc5QnUyP738jb381739cn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Y/8AyifiF/s9f8yL4j/Giux38T2jvPtjE53symeDzU0vU3XNPV9jdn0tS7fsU38W2RtW&#10;toYHlun3dVEul2ZY2PN/LU+NH+zefOj42dDVdF9/tvdPY2Ny+/YHh8sEnXGx4anfG/6edm/Zg/iW&#10;09u1dJE8l0+4qI10uWCNXB/N2+Xv+yKfy3flx8l6HI/wzd2zOp8tgus6lJ/DUxds9jVFJ1z1hVUy&#10;L+/U/wAJ3vuqirp0is/2lLK2pFVpF97+yJ8xPjjt75b/ABP+RHxd3CKGmxHefTO/+sIa6rp1mptv&#10;5Tc+2q/G7b3NDCIZ9NVtLPyUuSpmWNzHPSIyqSoHv6gfyd6NwvyT+OXdvx+zYpIMb251dvLYEdXU&#10;wiWDC5DP4KsoMHnoohFLpqNt5l6eugIRik1MjAEgD38bv4d/I7cPxI+WHx3+UW3jXVOX6M7m2B2f&#10;NQ0lQ0NTuDF7Y3LQZLcm2ZpjNBqpd24COqxtSrSIJIKt1ZgGJ9+9/C+3ftTcGw92bo2NuzHTYfdO&#10;zNxZvam5cRUaTUYrcG3clU4fM46fQzJ5qHI0ckTWJGpTY+/kY7m25mdn7k3BtLcdDLjNw7WzeV25&#10;nsbPp82PzOEr6jGZShm0ll8tJXUrxtYkXX390HaG69v782ntffO08jDmNrbz27hN17ay9PqFPldv&#10;7ixtNmMNkYNaq/hrsdWRyrcA6WFx797Tvtk9qL37373737373737373737373737373737373737&#10;3737373737373737373737373737373737373737373737373737373737373737373737373737&#10;3737373737373737373737373737373737373737373737373737373737373737373737373737&#10;37373737373737373737373737373737373739/j39mD37373737373737373737373737373737&#10;3737373737373737373737373737373737373737373737373737373737373737373737373737&#10;37373737373737373737373737373737373737373737373738Af38Z/37373737373737373737&#10;3737373737373737373737373737373737373737373737373737373737373737373737373737&#10;3737373737373737373737373737373737373737373737373737373737373737373737373737&#10;37373737373737372bb4W9dfErtju3CdffMfvzf3xl6w3MqY2j7m2X1lQ9r4vaO4J6mFKSo39tuT&#10;dG2M1SbNlhZ1nyGNGRqqSXxlqRoGlmgMj8V9kfG/sftfFbL+T/ce8uhNgZ9VoabtLa2waTsbH7az&#10;Ms8S0028cE+4MBlaba8kRcS1lAK2oppNBamaIySwlJ+aXYvy16n6SzfYPw46D2D8muz9ss+SrOmd&#10;6dm13VGU3dt+Cmmerp9g7kj2vufC1e8oplRoMfkjjqWri8gWrWdYoZ/e92LZ/wDwil+P3YW1dvb6&#10;2F/M53BvXZW7sPQbh2ru7anROzdwba3JgcrTx1eMzOCzmK7nq8blcXkKWVZIZ4JHikRgVYg+9rbb&#10;H/CVHpjeu3cJu7Z3z7zW6tq7lxlHmtvbl271DtfNYHO4fIQJU0GUxGWx3adRQZHH1lPIrxTQyPG6&#10;EEEj3pO7w/4WtfIHr3dW4di79/ljbf2VvXaOYr9vbq2juvvbeW39y7bz2KqJKTJ4bO4PK9MUmSxW&#10;Ux9VE0c0E8aSxupDKCPfvak/6AdOq/8AvYl2B/6Tjtz/AO2/7fP+gSrrz/vNzef/AKI3B/8A2zfa&#10;b/6Di+1P+9dvX/8A6UduP/7UHv3vYu/kzfydes/5OvTXa/Wezezsp3VujuHsik3zuvsrObMx+x8n&#10;Jh8HtuhwO09lpiMfndxpJi9tVL5WthleqLtPmJxpVQL3ffyuP5Ymwv5YnV3Y2wtr7/yHau4Ozt80&#10;27dx77y216LaVfJjMTgqTD7c2qmNosxnEfH4GdsjVRyNUFmmycw0qAL66P8AOZ/nFdmfziu5eqOz&#10;N5dY4vpXa/T3W9XsbanWuD3nkN8YyPMZzcldnt2b0fL5DBbcePKblpkxVFNElKEWDDwHUzE297ti&#10;37sjbHZuxt59b72xVPndmdg7T3Fsjd2Dq1D0mZ2xuvD1mBz+KqkIIenyOKr5YXBHKufdjm8dp4Df&#10;u0d07F3ZjoMxtbem3M3tPcuJqVDU+UwG48ZVYfM46oUghoK3HVkkTj8qx91O7C3vufrLfOzOyNk5&#10;WowW8+vt2bd3vtHOUjFKvDbn2pmKPPYDK0rggpUY7K0EUyEHhkHv3vRzm/4Q7dTNLKYP5h/YkcBk&#10;cwxzfHbbU8scRYmNJZk7ap0mkVLBmEaBjyFH0GpRL/wkr64Mkhh+bO9o4S7mJJekcFLIkZY6EklX&#10;siFZHVbAsEQMedI+nveMh/4XE9srFEJ/5eHXck4jQTSQ/IncsEUkoUCR4oX6lqHhjZ7lVMjlRwWP&#10;1PveP/oB06r/AO9iXYH/AKTjtz/7b/vh/wBAlXXn/ebm8/8A0RuD/wDtm+8n/QcX2p/3rt6//wDS&#10;jtx//ag9+969/wDOM/lJfAL+VRSv1ph/5hG9vkd8tq1aSan6I2r0ttPF47YuOqGgnOZ7l3nB2rmV&#10;2MtVjZGkoMbFSVuYrWaJ2poKOT7xaWf5nv8ALb+Gn8u2nfYeL+ae6+8fklVLTSQ9Qbd6r25j6HaF&#10;FMYZjlO0d0w9iZQbSWooXL0dBHTVWTqmaNjBFTP9yuwh/Jz/AJtvz9/mr1Sdl5j+Xvsn44/Emiar&#10;hqO991d07symR31kadZ4BhumtmT9VYZt8tS5KNY6/JS1dFh6JVlRamesj+zb3vXT90he9iz37373&#10;7373737373737373737373737373737373737373737373737373737373737373737373737373&#10;7373737373737373737373737373737373737373737373737373737373737373737373737373&#10;7373737373737373737373737373737373737373737373737373737373737373737372uush1m&#10;ewNpL3K2+o+rJM1SRb7n6yXAS9gUm3ZWMddXbSpd1PDt3IZqgVhNFSVk1LBVmPwtUU3k88au2D/c&#10;I7z22vaB3cnXr5Wnj3fNsFcNJvOmwkhKVdXtun3C0WErcrRqwljp6qWnhqSniaeDX5kQvZp7MHX+&#10;7W6aXYsnaceFq5diQdmtn4uv6vcUSiShod21W1Um3Fj8LXsphlq6OGqnpBJ5lp6nx+CT3veb+Hf/&#10;AAla/lhfPXpTAd/fFn+Zh3J2b17m9NLWPQbA67pNxbP3AkENRXbQ35tirmizO0N2YxJ0MtHWRRs8&#10;TxzwmWmlhmk24vjF/wAJ4fgF8xOqsN3L8evnn2hv7ZWVtT1TUezNk02c2zmUhimrNs7w2/Uyx5Tb&#10;O46BZlMlLVRozRsk0RkgkilfRk+Yn/CqX+Z78Cu68/0D8pv5Z/TfWXYWE1VVGlfv/sSr27vDb7zz&#10;U9Du/Ye56SGXDbv2nk3gcRVlHLIqSpJBMIqmKaGP3s0//QEN8WP+84PkB/6L3rr/AK/+zDf9AnHx&#10;6/7yz7m/9AnZH/X72Vj/AKDeflP/AN4P/H//ANGF2L/149+92l/ylP8AhOH8df5TnyJ3T8ldm93d&#10;kd3b4zfV+Z6vwVNv3be1cLjdo0O489t3M5zO4sYMSVEucrKfbcVCsjMojpKioSzeU2sJ/lufyNek&#10;P5cfd24e99r9sb67Y3blev8AKdf4iDeGC27iqDbVJnMxhMpl8vjxifJPJl6qHBR0iuWUR00862Pk&#10;4q0/m1/8KPPkV/Nj+O21vjVvLpHrfpHY+E7Qw3aGdqdhbk3Vmslu6u25gdxYbB4LKHOGOniwdHUb&#10;klrmjVWMlXT073XxC/vexj7vB9653v3vUb+ZP/CRH4q/Lv5Td6/J4/Jrtzqat737EznZ2c2FtHZO&#10;yMht7D7o3XImT3ZVY+syUiV0394NzTVeSlMgBE9Y4HAHvWu+UP8Awmn+PHyV+Qvb3f5777J64qu3&#10;97Zbf2W2dtram063C4vcG4pFr9x1FFVV8iVcv8Zz0tTXSawLTVLAcAe9uT4bf8K7vlV8RPiz0V8Y&#10;R8Zeo+2aLojrvB9Y4Pfu7t7b3x+4cxtfakb4zadLkKPGxvQw/wB39sw0mNiEZIMFGhPJPv3ss/8A&#10;0BDfFj/vOD5Af+i966/6/wDsBv8AoE4+PX/eWfc3/oE7I/6/ezMf9BvPyn/7wf8Aj/8A+jC7F/68&#10;e/e6q/5o38gn+U3/ACourzuvvf8AmE9/bk7U3Djaqp6s+PWztl9V1HaHYtVGZIIaz7KWpePaOyYa&#10;xClXnsiqUcOh44FqqoJSyV3/AMwX+Tb/AC4v5dHX/wDePt/5qdy53sPN0NRP170rtfavXk/YG96h&#10;C8UVV9rJUOm2tqRVSFanMVqrTR6WSFaioCU72qfyuf5+382T+a72gNqdEfy9ugdt9V7eyVLTdp/I&#10;XeO9O1Kfq/rqlkEc81H97FTJJu7e01G4ekwOOZ6ybWkk7UtKXqo/e9NuYxNLKYEkjgMjmGOaVZ5Y&#10;4ixMaSzJDTpNIqWDMI0DHkKPoNXyUxmSQwo8cJdzEksiyyJGWOhJJVihWR1WwLBEDHnSPp73JIRK&#10;sUQneOScRoJpIYmgiklCgSPFC81Q8MbPcqpkcqOCx+p97x++HvJ7979797979797979797979797&#10;9797979797979797979797979797979797979797979797979797979797979797979797979797&#10;9797979797979797979797979797979797979797979797979797979797979797979797979797&#10;97979797979797979797979797+/x7+zB7979797979797979797979797979797979797979797&#10;9797979797979797979797979797979797979797979797979797979797979797979797979797&#10;97979797979797979797979797979797979797+AP7+M/wC/e/e/e/e/e/e/e/e/e/e/e/e/e/e/&#10;e/e/e/e/e/e/e/e/e/e/e/e/e/e/e/e/e/e/e/e/e/e/e/e/e/e/e/e/e/e/e/e/e/e/e/e/e/e/&#10;e/e/e/e/e/e/e/e/e/e/e/e/e/e/e/e/e/e/e/e/e/e/e/e/e/e/e/e/e/e/e/e/e/e/e/e/e/e/&#10;e/e/e/e/e/e/e/e7zf5QX8+n5bfynNz0W1sDWzd0fFHL5o1++Pjdu/L1EOKo2rZ2lyu5OpNwSRV8&#10;3We8qhpGkmaGCfFZJzeuo5pRDPBbh/LP/nD/ACS/lx5+l29h6qXtP46ZPKms3b0XubJzxY6laqmM&#10;mRznW2aeOsl2FuidnZ5TFFNjq9zerpZZBFNDRl/N9/kLfEn+bHtit3TnqKHpf5XYjCig2P8AJHaG&#10;Ip5srWLRQLFitt9t7fjloIezNm06xrHCs08GVxqC1DWQxGaCf3v6nX8vv+ZJ8TP5mnS9N3T8V+w4&#10;dxUlItBTb869zq0uG7T6nz9dBJLHtzsbZyVtbNiKqRqeZaWtp5avEZMQSPQ1dVEjOPoYfC/51fHD&#10;57dWQdqfHne0WcpqZaODeGyswtPi+wuuczWRPImD3xthaqqlxlQ7QSrT1UMlTja8QyPR1NRGjMPl&#10;i/zBP5bfyz/ll90VPS3yo68m27V1bV9TsPsLBNVZnqztjAUM8cUm4+ud4vRUUOXpY1qIWqqKoipM&#10;vjDPGldSUsrqh97Pj7OB7Id79797979797ac9nsHtbCZfcu581idubc2/ja3M57cGeyNHiMJhMPj&#10;aeSsyOVy+VyE1PQY3G0FJC8s880iRRRqWZgAT7bsxmMRt7E5LPZ/KY7B4PDUNVlMxmcxXU2MxOKx&#10;lDA9TXZHJZGtlgo6Gho6aNpJZpXSONFLMQAT7dsDgc5unN4jbW2MLltx7j3BkqLDYHb+Bx1Zl83m&#10;8xkqiOjx2KxGKx8NRX5LJV9XMkUEEMbyyyMFVSSB7970Gv52n/Csq397vi9/Kuz1/wDgdt/ffzLW&#10;H/g9LkMb8ecbWQc/2oxu6rT/AFT4qD/gPk/enD/Nc/4Ud/8AHyfH7+XjmP8Albwu7/lEIv8Ag9PW&#10;0HSlDUxf66f3lqV/1TY+H/MV/vfl/kl/8JNb/wB0flD/ADUcDb/gDuDYnw0ab/glVj8l8hslRz8f&#10;2ZDtGkf/AFKZWf8A4EYz373oMZ7P53dWby+5tz5rLbj3JuDJVuZz24M9kazMZvN5jJVElXkcrl8r&#10;kJqivyWSr6uV5Zp5pHllkYszEkn3pwZjMZfcOWyWez+VyWczmZrqrKZjNZiuqsnlstk66d6mtyOS&#10;yNbLPWV1dWVMjSSzSu8kjsWYkkn3vz4HAYLauExG2dsYXE7c23t/G0WGwO38DjqPD4TCYfG08dJj&#10;sViMVj4aegxuNoKSJIoYIY0iijUKqgAD3720+2327e/e/e/e/e/e/e/e/e/e/e/e/e/e/e/e/e/e&#10;/e/e/e/e/e/e/e/e/e/e/e/e/e/e/e/e/e/e/e/e/e/e/e/e/e/e/e/e/e/e/e/e/e/e/e/e/e/e&#10;/e/e/e/e/e/e/e/e/e/e/e/e/e/e/e/e/e/e/e/e/e/e/e/e/e/e/e/e/e/e/e/e/e/e/e/e/e/e&#10;/e/e/e/e/e/e/e/e/e/e/e/e/e/e/e/e/e/e/e/e/e/e/e/ezo/Bb+YJ8rP5cfdGP7y+KXZ2S2Lu&#10;NWoqbdm2aryZXrvs7b1JNJK20uy9mSzxY3dOBmWolETMYq/HySmooKmkq1jqENR8RPmh8ivg52nR&#10;dt/HXf1dtHOK1LBuPAVGvI7J3/hKaV5G23vza0k0dDuHDyrNIIyfHWUTyGejnpqlUmUl3zp/l9/F&#10;P+Y50vkOjflb1jjd9bcZa2p2nual8eK7E6x3DVwxxLu3rTecUEuS2tnoWp4jKqiWgyEcQp6+mq6R&#10;pKd/e/qYfyb/APhQL8V/5rm38b1/Vy0PRHzExeJefdfx/wBy5iGSm3h/DqVqjKbp6P3FVfbf3726&#10;KaGSpqMcyR53EJHL9xTy0kUeRqPoS/yv/wCc78eP5i+FoNmVMlJ1B8ncfjWm3F0zncnG8G5vsacz&#10;5DcPUubqPB/e/CCCJ55qEqmXxiJJ5oZKaNK2f5Z/85D/AIT9fKj+VHuDJdgUkVd3v8O8plkg2p8g&#10;NtYeaOp2f/EapafF7W7w27S/c/3E3EamaOmp8iryYLLvJF9vURVcsmOp/e79/dyfugj373737373&#10;7373737373qG/wA7r/hUX1B8Kk3b8afgtkdq97/LGlatwG7Ow18O4Omegckglpq2nqaqCX7Hsrs7&#10;EzWX+FUryYnGVIZclO89PNjH1pP5sX/CgnrP4qLuTof4iVu3e3/kdTtVYbcm9l8eZ6t6ar0EkFXB&#10;PUQyfab739jZbD+HU7SY2gqAVrpWmhloH28v5Iv/AAl07f8Amq+0vkt86cduroj4nVS0Wf2n143m&#10;2/3N39jXMVTRVFNSzxffda9Y5aG7fxWqSPLZOmKtjYEgqIcmnvfzT+7u8u3/AJJdobt7p747F3V2&#10;r2nvrJSZXdO9t45SbK5nKVTAJFEHk0wUGNoIFWGkoqZIaOipkSGCKOJEQaH/AGx232Z3p2BuTtTu&#10;De+4exOw93Vz5HcO69z5CXIZTIVDALHGHe0NHQ0cIWKmpYEipqWBFihjSNVUfSw6R6N6g+NvV+0u&#10;luh+utq9VdWbFxseK2tsnZ2LhxWGxdKpLyylI9U9fkq+dmmq62peasral3mnlkld3PvYU+w69it7&#10;9797979797979797979797979797979797979797979797979797979797979797979797979797&#10;9797979797979797979797979797979797979797979797979797979797979797979797979797&#10;9797979797979797979797979797979797979797979797979797979797+/x7+zB79797979797&#10;9797979797979797979797979797979797979797979797979797979797979797979797979797&#10;9797979797979797979797979797979797979797979797979797979797979797979797+AP7+M&#10;/wC/e/e/e/e/e/e/e/e/e/e/e/e/e/e/e/e/e/e/e/e/e/e/e/e/e/e/e/e/e/e/e/e/e/e/e/e/&#10;e/e/e/e/e/e/e/e/e/e/e/e/e/e/e/e/e/e/e/e/e/e/e/e/e/e/e/e/e/e/e/e/e/e/e/e/e/e/&#10;e/e/e/e/e/e/e/e/e/e/e/e/e/e/e/e/e/e/e/e/e/e/e/e/e/e/e/e9oT/hIv0r2P2h/Nw21vba&#10;e7N1bT2P0T072V2L2zHt3O5TBUW98Dk6Oj2DtXr7cQx08MGcxOQ37u7G5h8dVrLTzpgmfTriRl2A&#10;/wDhNZ1VvnsD+ZNgt17b3HuLbm0uoOsd9737HTCZfIYik3Zh6+lpdm7e2XnBRTRQ5fG1u8NyUOTa&#10;iqBJDMuIZ9OqNWXV7/4V0d1dcdX/AMo/cuyd2bT2ruzfHe3cXWvXXU0m4sFi87W7Iz2MrKzf26uw&#10;dunIwTT4PLY/YW0clh0yNI0VRA+dVNWiV1b3v6unv6Lvv5Rfv3v3v3v3v3vWu/4Vf9N9kdqfye+1&#10;tx9cbo3ph/8AQp2J1r2nv/bO08xkqGh7C6zjy82yt0YDd+Lop4qfPbb25UbypNzSR1CvHTvgVnsP&#10;GfdEn/CjPq/fPYf8snsTObG3BunGf6Kd7bE7D3lgNuZOupKPeuwkyUu1NwYbc2PpJY4cxgsHNuim&#10;z7pMrJC2HEv9g+9lH/hKB3J1v1X/ADhOqdudj7X2XmP9NfXfZXVmwNzbsw+Nrq7r3syTEQ712vn9&#10;oZStglqMDuTcdPs2r2zHJTsklQmeaC58g9+9/JY9/N69/Wn9+9+9+9+9+9+9+9+9+9+9+9+9+9+9&#10;+9+9+9+9+9+9+9+9+9+9+9+9+9+9+9+9+9+9+9+9+9+9+9+9+9+9+9+9+9+9+9+9+9+9+9+9+9+9&#10;+9+9+9+9+9+9+9+9+9+9+9+9+9+9+9+9+9+9+9+9+9+9+9+9+9+9+9+9+9+9+9+9+9+9+9+9+9+9&#10;+9+9+9+9+9+9+9+9+9+9+9+9+9+9+9+9+9+9+9+9+9+9+9+9+9+9+9+9+9+9+9+9+9+9+9+9+9+9&#10;+9nS/lzdAb9+Unzv+JfQXWmd3NtPd/ZHe3X2Kpd6bMyGQxO6thYjH5ymzu7OwsDlcTNTZPGZLr/a&#10;WKrszHUU8kc0BodaMrKCDUfB7preHyD+X/xv6b2Hl89tzc2+e3tl4+n3VtetrcbuLZ2MosvBl9x7&#10;1w+Rx0sFfj6/Zu28dV5RJ4XSWI0mtWUgEEt/mM9/7C+LfwQ+WnfvZeC2zuzaHW/RPYOVqtl7zx+P&#10;y21d+5fIYOpwW0+vc9istDU4zJ43sDduVocNJT1EckM4rtDqysQfe/uRRRLDFFChkKRRpEplllnl&#10;KxqFUyzzvJPNIQPU7szseSSeff1tY41ijjiUuVjRY1Mkkk0hVFCgyTTM8srkDlmYsx5JJ9/Ddlla&#10;aWWZxGHlkeVhFFFBEGkYswiggSOCGME+lEVUUcAAce/e8nvn7x+/eyrfOXpDdfyU+G/ye6E2Hu3c&#10;Wxd99s9G9kbJ2Puza24q/amXwu88ztfIwbUqDnMbV0NXT4mXP/bxZGITRpVY6SeCRhHK3svHy36m&#10;3F3t8YO/+ndn7kze0N39j9Sb62ptLce3s3WbdyWK3TlNv10O3Zv4tQVFJUwY6TM+COtjEsa1FE8s&#10;LsEkb2an4Nd37U+NfzI+MPfe/Npbd31sTqbvLrfe2+Np7p27QbrxGa2Zht0Y6fddOMHkqSupKjLR&#10;YD7iXHSmGR6XIxwTxqZIl9+9/C+yeMyOFyWQw2XoarGZbE11XjMpja6CSmrcfkaCokpa2hrKaVVl&#10;p6qkqYmjkRgGR1IIuPfyMchQVuKr63F5OkqKDJY2rqaDIUNXE8FVRVtHM9PV0lTBIFkhqKaeNkdG&#10;AZWBB59/dBxmTx2axuPzOIrqXJ4nLUNJk8XkqGeOposhjq+njqqKuo6mJmiqKWrppVkjdSVdGBBs&#10;ffvcH3E9zvfvfvfvfvfvfvfvfvfvfvfvfvfvfvfvfvfvfvfvfvfvfvfvfvfvfvfvfvfvfvfvfvfv&#10;fvfvfvfvfvfvfvfvfvfvfvfvfvfvfvfvfvfvfvfvfvfvfvfvfvfvfvfvfvfvfvfvfvfvfvfvfvfv&#10;fvfvfvfvfvfvfvfvfvfvfvfvfvfvfvfvfvfvfvfvfvfvfvfvfvfvfvfvfvfvfvfvfvfvfvfvfvfv&#10;f3+Pf2YPfvfvfvfvfvfvfvfvfvfvfvfvfvfvfvfvfvfvfvfvfvfvfvfvfvfvfvfvfvfvfvfvfvfv&#10;fvfvfvfvfvfvfvfvfvfvfvfvfvfvfvfvfvfvfvfvfvfvfvfvfvfvfvfvfvfvfvfvfvfvfvfvfvfv&#10;fvfvfvfvfvfvfwB/fxn/AH737373737373737373737373737373737373737373737373737373&#10;7373737373737373737373737373737373737373737373737373737373737373737373737373&#10;737373737373737373737373737373737373737373737373737373737373737373737373739N&#10;z/hGV8Pf9E3wT7e+Xe4MV9vuf5ZdqPgto1s9L+5L1D0U+W2tj6qhqpgJIo8p2hmd0Q1KRARyjGUz&#10;MzsiiLfj/wCEt/xk/wBG/wAQuy/ktmsd4M/8juw2xG26qan9cnWnULZHb1FUUlRIBJGmQ7Aym4I5&#10;0jASQUEDMzFVEfzI/wDhZr8wv9LPzs6h+Im38r9xtj4m9Vpnd3UUFV+3F293qmJ3TkKWupYSY5ZM&#10;X1fhtrzUzykyRHJ1KqqK7GX3uwf+cp/woa+Lf8rDC5nrHa0+H+QHzLqcfbCdHYHLg4Xr2eupEqMb&#10;uDvLcOOaU7Tx4gnjqYcLE38dycLxlI6WmmFdGdL+aH/Ou+Pn8vPFZTYO3pcZ3N8oqii/3FdSYfJg&#10;4rZUtXTrNQ5rtvNUJkO3KIRTJPFioz/F6+NkKpTwSirSvj+TX/wnl+Un80/NYbs7dMGY+P8A8NKb&#10;IXzfeOexBGa7Cgoat6fJbf6N29kViG7MgZ4JKabNSr/AsZMkgeSqqYTQye90A/yov+FhG6a3sSv6&#10;s/mrUODGz977sr63ZvyO6t2ZHhqXqiPN5OSel2j2J1/glqKjM9b4CnnFPRZrHpV5+jggQZCLKvLL&#10;XQUz/wAuj/hTbuGq3vWde/zEaTE/3Z3ZuOsqtr949fbWTF0/XMeWr3lp9tb32ZiBNPlNjYaGYQ0m&#10;VokqczTRRKKyPINJJVw3/fzXf+Ee+1qLrug7T/lU12cO8NkbToKLeXxx7S3nJmarteTCYyOCq3d1&#10;32BnWp6fDdkZ+ogNRW4XIPSYCsnnc4+XFJFFQz+97zm+NtdO/Mj42712Uuf232X0V8len90bOl3L&#10;s7NYvcm2d3dd9obUr8BVZbbW4MTUVmKydHXYbLtJS1VPK6E6XRuAfe3Ju3A9YfKDordW1BmcFvzq&#10;LvfrLcG2JM9tjK4/O4HcuyewNu1mHqMlgs1jZ6rH19LV4vJs9PUQyOhOllbgH3ox7H3L3F8N/kls&#10;rerYDcnWnevxq7g2vvGLbW8cLlNt7m2j2J1fuugz9Lidy7fy1PR5XGVlDmcQsdVS1ESOBqR15I9+&#10;9/DY776a3f8AHTvHuHoHsCBafe/SnZ2+uqt2RxpIkDZ/YW5sltjKT0nlAd6Gqq8Y0sD/AEkhdWBI&#10;IPv5I3cfV25ukO2uzemt5wrBuzqnf27uu9xoiusJzOzs9X7fyEtN5AGekqKmgaSF/o8TKwJBB9/c&#10;n6E7l2h8i+junu/uv52qNkd19Y7F7V2nJI8bzrgN+7Zxu58XBV+IlErqWkyaxTp9Y5kZSAQR797C&#10;X2G/sWvfvfvfvfvfvfvfvfvfvfvfvfvfvfvfvfvfvfvfvfvfvfvfvfvfvfvfvfvfvfvfvfvfvfvf&#10;vfvfvfvfvfvfvfvfvfvfvfvfvfvfvfvfvfvfvfvfvfvfvfvfvfvfvfvfvfvfvfvfvfvfvfvfvfvf&#10;vfvfvfvfvfvfvfvfvfvfvfvfvfvfvfvfvfvfvfvfvfvfvfvfvfvfvfvfvfvfvfvfvfvfvfvfvfvf&#10;vfvfvfvfvfvfvfvfvfvfvfvfvfvfve6P/wAIufh8OyfmL338y9w4tZ8B8Zusafr7YlXURumjtXvF&#10;8hQ1eUxc2nRNNgOsNt5qiq0BvGm4YCf1D3tQf8JYPjIN9fJ3uL5R5vHrNhuhdgwbL2hUzIyhexO2&#10;mrKSpr8fLbTLLh9gYLKUtSgN0TNRE/qHvS4/4WjfME9bfDroT4abeyjQZ/5M9nVHYO+6SnkR9fVX&#10;RyY+upMXlIdWuGHP9n7kwtbSORaR9vTgfpPv3vdl/mf/AM374e/ypur33d39u9c72fnsbUVHV3x6&#10;2XWY+u7X7IrAZYKeqhxc06x7V2TDWRMtbuDJeKhp1jeOAVVZ4aOba2+f/wDMy+Mn8uvr9ty9y7mX&#10;L7/zFDNN190rtWpoqvsbfNSDJDBURY+WZU27tSKqjK1eZrvHRwhGSL7iq8VLLpNfywP5QPzC/ms9&#10;oJtHoHaDYLrDA5Knp+0fkLvSjyFD1R1vRkRT1FLNlIYGk3VvaajlVqLb+N8tdUNIkk5paPzVkPve&#10;j90V/wALLPmnhPl/uHsz5B9YbF3n8Rd51WOxA+OewKDH4Pc3T226KpmSLcvXXY+Qp48zvXfRpKnz&#10;ZWHcUxxeami8VIuCiZGp9TLqH/hUV8qMV8mc3v3unYG0d0/GrdNRQ40dH7Mo6LE57rLB0s8qR53Z&#10;G+a2BMpuvdxpp/LkYs3IcflZY/HTLiI2Rod4HvX/AIRp/CzN/EDb3Wfx87P31sz5dbMpcjlz8jN/&#10;1+Qzm2e4dyVtNC8u2uxeuMfUSYbZWxRV03hxU23YRlMLDL5ats7KrrUe9/Qe+Gnzd+Mnz96Uwffn&#10;xX7RwfZew8topMpFRyfZ7q2PuIQRVFbs3sLalSUzOzt2Y5JVZ6SrjTzQPHU07z0k0E8m6X8XPlj0&#10;H8yuqcR3J8eOwcTvzZ+R0U2Qjpn+13DtLNiGOar2vvXbtQVym2Nx0KyKXpqlF8sTJPA0tNLFNJ8+&#10;H5l/CL5N/ALuvOdB/Kjq7Odab8xOurxctZH95tXfG3TPLT0W8uvd10wfDbx2nkXiZUq6SR/DOklN&#10;UJBVwzwR+9/KJ/4Ug/Ef/ZQP5u/ygwGLxEeI2L3hmKD5Oddxwxfb0s+F7o+7zG7vsqVYo6ekx+L7&#10;doty46nihvFHBRIF0gaE+dB/PO+Nn+yz/wAyz5AYbH41MZtHtrJ0ffuyEij8NPNiu0/ucnuX7SnW&#10;NIaaix/ZVJnqKGOK8aRUqhdP6F+rt/wm++XH+zf/AMoj4v5/KZeTL766Pw9f8Y+xJJpfuKqDNdL/&#10;AGmH2j97VNLJUVeQynUVbtrI1Es1pZJ61y2onW/vdFnuor3en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nYzHy5bJY/F081DTz5KupMfDUZPIUWJxsEtZUR08c2QyuSnp&#10;cdjKGJ5A0tRUSxwQxgu7KoJEvH0UmRr6LHwy0kE1fV01FFNkK2lxtBDJVTJAktbka6anoaCkjZwZ&#10;JppEiiQFnYKCRByeQixONyGUqIa6ogxtDV5CanxmPrctkp4qOnkqJIcfisbBVZHJ10qRlYqenikn&#10;mkIRFZiAfe9zz5v/APCj/E/E74odS/yv/wCUDmY6Pa3RfT+1ul9//NxMfU0lfuzO4LCU2P3zm/jr&#10;h8lFT1GK/vXuT72tn3fkaZKmWorZ5MTR0wSjysm0t8sv55mN+OXxz63/AJf/APLNyiU23uoustvd&#10;Wby+WCUU9NWbjy+IxMFFu3K9I4yvjgnx394s793Vy7mroEnkmq5XxtLAFpsi+mH8IP8AhOBlvlj8&#10;r+2v5oH837DSVm6e9O4N090bA+Eb5Cmq6DaeCzubqchsbCfIrMY2Wop8r/dTbf2VFBtDHVL00VPR&#10;QR5asqS9Zio/e9MfM5nMbjzGV3DuHK5LO5/O5KuzOczmZrqrKZjM5jKVUtdksrlclXSz1uRyWRrZ&#10;3mnnmd5ZpXZ3YsSferZlMpk85k8jms1ka7L5nL11XlMtlspV1GQyeUyeQqJKuvyORr6uSWqra6tq&#10;pXlmmldpJJGLMSST73OMNhsPtzD4rb23sVjcFgMFjaHDYPB4ahpcXh8Nh8XSxUONxWKxtDFBRY7G&#10;46igSGCCFEihiRURQoA9+9tvuD7cvfvd3/8AKI/nvfLn+U5u6iwO18jUdx/FjL5hq7ffxn3jmqqD&#10;b+utnWTKbk6tzrwZKfrDfE41M9RTQT43IMQa+iqXSGSG2X+Wn/N++Sn8uPctLh9v1s3aHx5yWTas&#10;3h0NufK1EOF1VcqvkM719l2hrpdgbtlFy80EM1DWsf8ALKWoZYnipA/m7/yIfiN/Nj2jW57dGOp+&#10;nPlPiMOtDsT5MbOwtLPuDRRQNHi9t9pYJJ8bB2fseA6VSnqZ4Mlj1BFBW0yPNHN72y/z4O7vif8A&#10;Lf5wT/Nf4fbqbJ7B+WHWuyOxOwNhZnHJt7ffT/du38cOv+wdj722156pYMlXwbWx+c/iVJNV4nKT&#10;Zed6SqnEcpVr/nAdsfHL5JfLOX5WfGTcRr9nfI3Ym1N7bz2dlKJcLu/rLtjDUI2ZvTaW68D5p1hr&#10;qyLb9FlvvqaWpx2QlyUrU1RKEk0vX8h/pH5YfEj4PwfCj5g7VXGb++J/ZW9+u+v9+4bIvuHYncHS&#10;W4MiewOvt8bJ3L4KVp8bQT7pyGD/AIbVw0mWxcOIgSrpYDJEG97pa91Xe7pffvfvfvfvfvfvfvfv&#10;fvfvfvfvfvfvfvfvfvfvfvfvfvfvfvfvfvfvfvfvfvfvfvfvfvfvfvfvfvfvfvfvfvfvfvfvfvfv&#10;fvfvfvfvfvfvfvfvfvfvfvfvfvfvfvfvfvfvfvfvfvfvfvfvfvfvfvfvfvfvfvfvfvfvfvfvfvfv&#10;fvfvfvfvfvfvfvfvfvfvfvfvfvfvfvfvfvfvfvfvfvfvfvfvfvfvfvfvfvfvfvfvfvfvfvfvfvfv&#10;fvfvfve298P/AOe11r/J+/lL7F+L/wAL8Nh+z/nb3znN69394dmZnH/d9UfH/Nb6nh29szFRRVMa&#10;Sdp9mYLqfamAlkxihcBhcpVSpWTVc8FZjG2S/jL/ADe9ifyy/wCW/tD4/wDxZxeM3/8AL3uHLbr7&#10;Z7a37lKL7nrnpnK7uliwu1sdHHOiP2Fv3D9cbdw0j49QuGxWQqJFqpamaGpoG1IfmB/Il7K/nA/z&#10;aN9fKD5oZnMdYfBLobB7K6Q6P6zw2Q+07X+QGF2LBNuHeeVllppHj6s6zzvbG68/FHk2LZ/NYuli&#10;ejhpIJ6PJr73q69194dvfI7s3dfc3e/Y27O1u0t75Bsnuje+9MtUZnOZSo0iOGIzzt46TH0NOqw0&#10;tJTrFS0dOiQwRxxIqDX37V7a7L7y39uLtHt/fG4+xewd2VrV+4N2bqyU+Uy2QnsEijM0x0U1FSQq&#10;sVPTQrHT00KLHEiRqqjaK6U6P6h+OPWW1OmeiOudp9U9W7Ix64za+yNl4mnw2DxdPqMk0oggXyVe&#10;QrqhmmqquoaWqrKh3mnkkldnPvYV+w89ip797OP8Hvnx8pv5dndeL73+KnZuU2Duun+3o9y4KQy5&#10;LYfZG3IZ/PNs/snZ8k8WN3ZtuqJYqkuiqopiKminpquOKojNB8S/mP8AIX4R9q4/t/47b+yGztxw&#10;eCmzuIcyV2z99YOKbzS7Z33tl5Y6DceCqCSVWTTUUspE9LLT1KRzITj5w/Af4s/zE+lMp0R8q+ss&#10;Xv7alR9xWbazsYixu/Ot9xzQeCHeHW28I4JcltPclKAoZ4tdLWwg01bBU0kktPJ73dH/ADvP5pHx&#10;q/nIfGT4qfJKhwEfSXze6B3Bnene8Ol6iomyGL3p1pv7GvufBdi9Z7qqaeMZ7Z+zt57TqYJMbO0O&#10;Yxc26WEkVXTIK82n/wA2P+YP0R/NA6D+O3etJhk6o+WPTWay/WPbPVk00tbj91bD3jQNuDEb32Fu&#10;KeCMZjbG1907cnhegmaLJ4+XcBDx1MCisNLn8kP+Vv8AJX+Tf8m/lX8ba7Pyd2/CHv7b+C7i6P7o&#10;p6eHH5TZfZewckm2M7112ZtWmqJDgd4bx2ZuymnjyUCzYfKQ7WUxy0lS5oB73rK+6EPezV797979&#10;7979797979797979797979797979797979797979797979797979797979797979797979797979&#10;7979797979797979797979797979797979797979797979797979797979797979797979797979&#10;7979797979797979797979797979797979797979797979797979797979797+/x7+zB79797979&#10;7979797979797979797979797979797979797979797979797979797979797979797979797979&#10;7979797979797979797979797979797979797979797979797979797979797979797979797+AP&#10;7+M/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WXXWwN2dsdg7E6s2FiZs/vr&#10;sreW2NgbLwVOyJUZrdm8s3Q7d25iYGkZY1myWYyMMKliFDOLm3tUbI2buPsbem0OvdnY2XM7u33u&#10;jAbN2tiICqzZXce6MtSYTB42FnKostdk66KJSSAC3PtG9i7/ANp9T9fb77T37locBsXrXZu59/70&#10;ztQrvT4XaezcJXbi3Hlp1jVpGhxuHx00zBQWKobC/v3tt3ZtbPbG3VubZO6sbUYbdGz9wZna25MR&#10;VroqsVntv5GpxOYxtSh/RUUOQpJInH4ZT7g7k29mNo7hz21NxUM2L3BtjNZTb2dxlSuiox2YwtdP&#10;jcnQzp/ZmpK2meNx+GU+3Lae6cDvnau2d7bVyVPmdr7w2/ht07by9I2ulyuB3BjqbLYfJUzj9dPX&#10;Y+rjlQ/lWHv3tP8Atl9qD3737373737373737373737373737373737373737373737373737373&#10;7373737373737373737373737373737373737373737373737373737373737373737373737373&#10;737373737373737373737372MSdC9ov8f6j5PjbNUOlafuKj6FbeTBxRP2jWbKruwk2zE3jMbVUW&#10;06BqqQawyo6cEEkCcvTvYLdMzd/jA1A6qg7OpunW3QQwpX7Bqtq1e9VwMZ0aGqI9uUZqH9QIVl4N&#10;7gHX766uT5AU/wAYDualPdVR07Wd9Ls1ShrU6uo960PXr7mlXyCRaWXdletLGdBVnR+QQAfewd9h&#10;j7GL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snf8ACU34&#10;iyfJz+bb1hvrLYyOu2J8S9p7n+RW42q6cS0cm5cTHBs3qyjimkjkiizFH2Hu2izVMOHMeEmZCClx&#10;ex/wnX+NT9+/zI9gbuyVAlXtD437cz/d2caohElK+exyQ7Y69pY5HR448nTb13JSZWAcMUxUrKQU&#10;uNbH/hVl8uo/jH/KS7P2LicnJQ77+Wm7NsfHXbi0lQYqyPbWWkn3l2nWSwxyRyy4es682lW4WpPK&#10;CTNwq4Iex97QP/Cn34jv8Uv5vXftdi8VDjNjfJulwfyi2X9rAYoJqjso11F2Y8rKog++n7l25uKp&#10;dFOoQ1MLMAXF0d/P9+NjfHT+Zd3LV4/HRUG0e+6fEfILav28Jjhlm32auk360hVRD93L2hg83Oyr&#10;yIp42YDWLr7/AITBfLhPlb/KF6CocplZsnvn4yVWc+Lu9PupxLPDT9aihres0iVmM/2MHTW49u0y&#10;Ow0mammVSQht73r3+6WPewh79797979797979797979797979797979797979797979797979797&#10;9797979797979797979797979797979797979797979797979797979797979797979797979797&#10;97979797979797979797979797+kFjv5R0sX/CRzIdQz7cVO8q7rGo/mStHLQxyZWPf0DRdr0mMp&#10;6COnkrY91VPxpoI9pGEk1X3krRnSD4V3nKH+WxJH/wAJsK3rOXBqvbdXsCf51GOSkR8jHvKEx9jU&#10;2Pgo0heqTcU/Q9Gm2zESaj7mRkOkHxL833I/zcYpf+FceP7eg3Gz9G0PZ1P/AC2lkirpI8VJsGdZ&#10;eqKvJ1FfJUR0Um1ab5LV8m7RMAKX7OJZBqI8ze9/N996Mfv6QX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+nF/wjK+Is3UvwL7f+WOfxzUuf+WnbRxW1aial&#10;0mp6n6G/jO0sVXUtVIol013Zud3XBMiDxsKCFtTNwm/R/wAJbvjVL1v8POzPkdmaFqfM/JDsg4/b&#10;s0lPYz9c9P8A8U23jqunqHAk01e/cvuKKRF/bIo4mux4T5jv/CzX5dQ9tfPTqD4nYDIrVYD4l9Sj&#10;K7qp4arUKbtjvn+DbtytDVUsbGLVQ9ZYLak8LufIpr5l0qvL+9hf/wALU/iOm+fiv8a/mbgMUsud&#10;6E7OyPUe/K2lgAqW647loErsFkstU6bvjds9gbOpqOmUtdKjcrkA62ID/wD4VU/Gxd3fHjon5SYb&#10;HCTMdO7+rutt4VVPCPOdjdoUa1eIr8lPb1UOB3ptiClgUn0zZ57A6mIFD/hFZ8uH2N8qPkp8Ms/l&#10;WiwXffWOO7c2HRVU5NMvY/TVe9DncbiabVZMlubr/eNTWVLBbPT7aQEjQoPvfzbfeiv7+kl79797&#10;9797979797979797979797979797979797979797979797979797979797979797979797979797&#10;979797979797979797979797979797979797979797979797979797979797979797O5/Lb+KmQ+&#10;bvzx+KnxYo6WSqoe3+5Nq4bd4hM3lo+tcPUPurtXLRfblZjJhOtcDlqxQGjuYLF0F3U2HwV+O1Z8&#10;sfmD8dvjzS071FJ2Z2ht3F7l8Xl8lNsTFzPuLsTJR+ArKXxWxMPkaoAMlzDbWg9QJH/Mk+VeP+EX&#10;wO+VfynrKqOlruoOm91ZnaBmEPirOysxTptXqrEy/cBoRHm+ys9iaNiVksJ7hHNkb3v7hH8Ewv8A&#10;Bf7t/wAIxf8Ad3+F/wAE/gP8PpP4L/BftPsP4R/C/F9j/C/sf2ft/H4vF6NOnj39aD+E4r+FfwL+&#10;GY/+Cfw/+E/wf7Om/hX8K+2+z/hn8P8AH9p/D/tP2vDo8fj9NtPHv4e/8bzX8a/vJ/F8p/eL+Kfx&#10;v+PfxCr/AI1/Gvu/v/4v/FPL99/FPvv3vuPJ5fL69Wrn3738PX+ZF8V634S/PD5WfFmpgaCg6f7m&#10;3bg9ol2laSr64ytWu5+rspKZy8qzZjrjOYqrdWaQq0xGt7az8l350fHmq+KPzA+RPx7nhaGj6z7R&#10;3JidtF2kZ6nY2QqRn+vshJ5i0glyex8vj6hlLPpaUjU1tR+4V/Ld+VFF82vgf8U/lNTTrPX9wdM7&#10;Szm7gixLHSdj4qkbbHaOLiEASJocP2Pg8rSIyrGGWEHQl9A97JL7Kj7O1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t3/lTdkfymMd2IvWH81T41br3b11u/MRDDfJHrjtLt3bue6qlqVp6UUu+et9mbkp&#10;aDd2w1kUzyVuKp1zePvJ/k+SV446ayz+XXvr+XBQ72XYH8xDojcW5NkblycYxfemxuwuy8JmOu5J&#10;1gpxT7u2NtbO09FuTZ6uDK9Vj4Fy1Fd/2a9XRIKiP5rPW/8ANnyPXbdn/wAqv5K7U2l2LtDDynM/&#10;G7sfq3qLcWB7VipmqKo1WxuyN57bqq/aO/GjYQR0WVqGwmQtH/lGNZJJKn3v6CHXX/CYb+QX29sb&#10;a3ZvVnUuX7F673vh6XcGz98bL+UncG5NrbmwlapelymEzmJ7AqsdkaOYAgPFIwDAqbMCBug7I/kC&#10;/wAm/svaO3t/dedbZLe+yN2YynzW2d27V+QfZud29nsVVrqp8histjd6VFFW0sliNUbsAwINiCB8&#10;+/sX/hTz/P06h3zunrLtPtrEdddibIzFVt/eGx96fFvp/be6ds5uiYJVYvN4PLdf0uRx1ZCSCUlj&#10;UlSGF1IJ97Wn/QKB/JK/7xx3/wD+lEd4/wD2ce1T/wBA5v8AKh/58bvL/wBHb23/APZb7Rf/AEFf&#10;/wA7X/vI7YH/AKTv0d/9g/v3u9b47fH7qr4q9IdafHbpDbf90ep+o9r0e0Nj7eNfXZWbH4eieWYf&#10;eZXJz1WSyuQq6qoknqaqolknqJ5XkkZnYk28dJdMdd/HfqfYfSXU2C/u11z1rt+l2ztLCmsq8jLR&#10;YulaSQfc5GvmqK/I1tTUTPNPUTyPNPNIzuxZiTRT8ifkD2r8qu7+y/kT3fuT+93bHbm6Kzd++Nwi&#10;gocVDkMxWpFCfs8VjIKXG4rH0lLTxwU1LTxRwU8ESRxqqKAPe2X5T/F7pX5odBdifGX5EbTbe/Tn&#10;adDh6DeW2o8rlMFPXJt/cuF3hg6ikzGEq6HLYyuxO5tvUVZBNBNHJHNTqQfbV8hvj91V8pum979C&#10;d27cO7OsOw6TGUe6MCmRyGImq0wudxe5sRPTZTE1NJkqCrxuewlLVQywyo6SwqQfb18WPlD3V8L+&#10;/eu/k18d92LsjuPqyuzFfs3csmKxedgoX3BtrNbPzlPV4fN0ldicnQ5bbO4a2jnhnhkjkhqGBHv3&#10;ukP/AKBQP5JX/eOO/wD/ANKI7x/+zj3U5/0Dm/yof+fG7y/9Hb23/wDZb7u8/wCgr/8Ana/95HbA&#10;/wDSd+jv/sH9+9oPs/8A4TI/yBOlOv8Adna3bvVOX62612Jh6jP7x3zvT5Q9x7f2ztzD0xRZa7K5&#10;bI7+gpKaNpZEjjBbXLM6RoGd1Uo/f/8AIN/k09VbM3H2L2V1zkti7E2hjJszufdu6fkD2hhcBg8Z&#10;TlVkq8jkq7eUNNToZHVEBbVJK6ogZ2VSvOsP+FN38/vuvsDafVPUXa2I7J7K33mKfAbO2Nsv4vdO&#10;bg3NuPMVIdoqHFYnHbBnq6mRYo3kkIXRFCjyOVRGYe9/Pd/mn9lfyrc92cnXv8rD427t6/6p2blq&#10;pcr352X2X2vuXdvcE8EdRRKNrbA3pujI4zY3Xplc1MEtfTNuCv0wPImMVZ6ObSx/mGb7/l4Zjfyb&#10;K/l59Fbk2Z11tfJVC5HuTfm/Oxc7uTs2aFJqVRt7Zu6twV1BtHZRkczwyVkBzVZpiZ0oAJaaX6EX&#10;8rDrX+algesX7C/mn/JLaXYHa28sTStiug+tOtOqNtbS6fgnkp61junf+y9r47J757CESCmnioKl&#10;dv0GqdI3ybNBWQ+91Re65/drvv3v3v3v3v3v3v3v3v3v3v3v3v3v3v3v3v3v3v3v3v3s2Xwl+G3b&#10;/wA9vkLt341dGY5cl2HujavZm6cXFNDNJRiHrbrndHYNRTVckPNM2cbbaYylc31V1dBGqu7qjGO+&#10;KPxe7M+YvdWE6H6joVrt7bg27vzcOPjljlelEWxdj7g3pNBUvFzA2WODWgp2N9VXVwoAzMqsU35t&#10;fMnqD4E/HrcXyV7zyLY3rza+6us9rZSWGaGOsM3ZPY21+vqeppI5uKlcGu5HydUgtpoaGeRmREZ1&#10;97Ke6PG7RyKyOjMjo6lXR1JVlZWAKspFiDyD7LmysjMjqyOjFWVgVZWU2ZWU2KspFiD9PZsEdJEW&#10;SNldHVXR0YMjowDKyspIZWBuCOCPfvfH3x98vfvfvfvfvfvfvfvfvfvfvfvfvfvfvfvfvfvbhia2&#10;mx2VxmQrMTj8/SUGQoq2qwWWkysOKzVNS1Mc8+Jyc2CyeFzcWPyMSGGZqOspKpY3Jimik0us3G1U&#10;FDkaCtqsbRZmmo62lqqjEZKTIxY7KwU88csuNr5cRX4rLR0VdGhilalqqaoCMTHLG+lw35aiqcji&#10;snj6PLZDAVdfj62ipc7iY8VNlcLU1VNJBBlsZDncZmsJLkMdK4mhWso6ulaRAJYZY9SN73vZ/wAm&#10;/wCIv/CaH+a5t/G9f1fx13j0R8xMXiXn3X8f9y/KDuuSm3h/DqVqjKbp6P3FVb4pv797dFNDJU1G&#10;OZI87iEjl+4p5aSKPI1G3t/K/wDjV/Ia/mL4Wg2ZU9I7n6g+TuPxrTbi6ZzvyA7WeDc32NOZ8huH&#10;qXN1G7YP734QQRPPNQlUy+MRJPNDJTRpWz6Jn85D5df8KXv5Ue4Ml2BSfIrZ3e/w7ymWSDanyA21&#10;8X+lI6nZ/wDEapafF7W7w27S7Hqf7ibiNTNHTU+RV5MFl3ki+3qIquWTHU/vd/H/AECgfySv+8cd&#10;/wD/AKUR3j/9nHu5P/oHN/lQ/wDPjd5f+jt7b/8Ast90D/8AQV//ADtf+8jtgf8ApO/R3/2D+/ez&#10;Z/Cv+Q1/LM/l+940HyM+MfSWf2n21itt7h2ritxbh7U7I31DjMVumnho821Bid3bky+MpchV0ETU&#10;/wBykQmSCaWNWCyOCY/4rfye/gT8MO2qPvDoLqjM7c7Ix2CzW3cfm812Hvrd0VBjtwwxUuWajx25&#10;c7kqCnramjjMHnWMSrDLIgYK7AlM+an8+X+Zn/MC6Or/AI5/Jzu3Abs6lyu5Nvbqyu3dvdV9b7Fm&#10;yeV2tUTVmEWvy20dt4jJ1WPpK+Vaj7Z5TC88MUjKWjQj3u4r3Z37p19+903/ADP/AJCX8sb5+d6Z&#10;f5IfJfo7O7p7d3Bgdubdzu5Nu9p9kbFizNDtTHjEYKbJYraO5cTjKrJUeIihpPuWiMz01PDGzFY1&#10;Aq/+Uv8AJ1+AnzJ7dyXeffPUmX3D2XmcPg8JmM7hOw99bQjylJtyiGNxEtdjttZ7G4+orqXGRx03&#10;naMytBBEhJEa2uQ+GH8+3+Zz8A+i8R8b/jR3jgtrdRbfz249xYLbe4urOt99S4au3XkDl87Djcru&#10;7bWWydLjazLyzVf2yyiFKmomkVQ0jE+9lS/6BQP5JX/eOO//AP0ojvH/AOzj2XX/AKBzf5UP/Pjd&#10;5f8Ao7e2/wD7LfZrf+gr/wDna/8AeR2wP/Sd+jv/ALB/fvdCf84v4ef8Jnv5UO28hscfHnePefy+&#10;y2JFTtD487Y+UHdsf92hXUwmxu6e6dxUu9KyPr/bJiljngomR83l0dPtaYUzS11NTt/M8+Mn8hf+&#10;XPgq3aQ6T3P258mMjjRPtnpTAfIDtdP4EKyAS0O4O1M3T7qqk2ZgPHIksNKVfLZJGT7eAQNJVwX2&#10;fydPmH/wph/mvbkx++D8htndGfEHE5Y027/kNuf4v9JSf3lNDUmHJbW6W27VbLo5OwNzCWKSCetV&#10;0wmIdH+6qTUrFQ1PveiFma6lymYyuSocNjduUWRyVdXUm3sNLmJ8PgqWrqpainw2Km3Dlc7n5sbi&#10;4pBBA1dXVlY0SKZp5pNUjagGUq6fIZPI19Ji6HB0tbXVdXTYXFyZObGYinqaiSaHF46XNZHL5mWh&#10;x8biKFqurqqlo0BlmkfU7b3uGoarF4fFY2uzOS3HW47G0NDV7hzMWHgzGdqqSlip6jM5WHb2KwWA&#10;hyWUljM860NDR0ayuwhghj0xr722+4Pty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f49&#10;/Zg9+9+9+9+9+9+9+9+9+9+9+9+9+9+9+9+9+9+9+9+9+9+9+9+9+9+9+9+9+9+9+9+9+9+9+9+9&#10;+9+9+9+9+9+9+9+9+9+9+9+9+9+9+9+9+9+9+9+9+9+9+9+9+9+9+9+9+9+9+9+9+9+9+9+9+9+9&#10;+9+9+9+9/AH9/Gf9+9+9+9+9+9+9+9+9+9+9+9+9+9+9+9+9+9+9+9+9+9+9+9+9+9+9+9+9+9+9&#10;+9+9+9+9+9+9+9+9+9+9+9+9+9+9+9+9+9+9+9+9+9+9+9+9+9+9+9+9+9+9+9+9+9+9+9+9+9+9&#10;+9+9+9+9+9+9+9+9+9+9+9+9+9+9+9+9+9+9+9+9+9+9+9+9+9+9+9+9+9+9+9+9+9+9+9+9+9+9&#10;+9+9+9+9+9+9+9+9+9+9+9+9+9+9+9+9+9+9+9+9+9+9+9+93R/ykP543y5/lMb5ipdg5WTtX41b&#10;gzCZDsj4z7yy1VHtHLPM0cdfuTYGV8NfVdZdgPSrp/iFFDLR1pWMZGjrlhgEVp/8tn+bX8lP5cG7&#10;o6fZuRfsTojNZNa3fXQu6MlUJtrIvKyJWZ3ZuR8VZUbC3m1OtvvaWOSmqiqCupatYoRHS5/Nv/kc&#10;/Eb+bPsaWq39io+qvkrt/Dvj+t/kxs3E0sm7sSkKySUG29/4rzUFL2b1+lU2r+H1s0VZRBpDjqyh&#10;aacy+9/U/wD5b/8ANK+In80jp+PtP4y78jqc3h6ehTszpzdD0WK7b6ly9ajGKg3nteKsqi2LrJY5&#10;FoMxQyVeHyJikWnqWlhqIofoZfBn+YR8av5g3WSdhdCbwSfK4yGkTfvWG4GpMd2T1vk6tCY6PdO3&#10;46mpLY+qkjcUeTpHqcZXeN1hnaSKaOL5YH8yD+Vr8u/5W/cEnVnya2HJTYTMVFc/Wfce10rcr1J2&#10;1iKJ1EtfszdEtHShcpRxSRtX4eujpMxjhLG1RTLFNTyze92Lezv+66ffvfvfvfvfvdb/APMm/mqf&#10;EP8AlZ9Qv2Z8ld8qu5c3S1w6w6X2q1Jle2e2MtRrZ6Pau3ZKmnWjwtJKyiuzWQkpMRQalSSf7iWn&#10;gmIx86/5iHxp/l69aNv3vjdqrncrT1Y2B1Zt00+R7H7HyVKvqpdvYR54VpcVTSMoq8rWvTY2j1Kr&#10;zeaSGGWyD+Wz/Kr+Xn80zt5Os/jVsZm21hKqhPZ/dG6lq8V1N1PiaxrpWbq3FHTVDVmaq4lY0OFx&#10;8dXl6/SzxwfbxVE8Pvfysv5sv87P5d/zaOwDP2lmP9G/x923mJsh1h8adlZStbYm2DGJqeh3Bu2s&#10;kSkqeyOxBQSskuYr4o4oDLMuPpMfBNJAfnhfzHf5rnyV/mQbzM3YOT/uL0vgsnLW7A6H2pkKs7Qw&#10;BQSwUmZ3JVOtPPvnewo5CkmTrI0jhMkq0VNRQyvCfqm/ymv5JnxE/lL9fiDq3D/6SPkFuTDw4/s/&#10;5Lb1xdEu+9ziQw1Fdt/aVHG9XTdb9dmviV4sPQSySziKFshV5CeGOce906e6w/dxfv3v3v3v3v3v&#10;3v3v3v3v3v3v3v3v3v3v3v3v3v3v3v3v3v3v3v3vfJ/4RMfEBspvr5b/ADtz+O1UW0sHhfjB1lXS&#10;LJJDLndzTYjsrtqWIMBBBkMJhMVtSGORdcpgzE6ehWIl3B/+Eo3xnOQ3d8kvl7maG9LtvE4roDYN&#10;W6u8UmYz0uM332RJGGAihrcVisdt2NHXVIYcnMvoVj5NDb/hbP8AL9cXsX4kfBLAZHTW7tzma+T/&#10;AGbQxtHHNFgtsw5frXqWKUqTPPj83m8ruuaSNtEQnw8D+tlBi971o/56XxHT4U/zVPl/03isVNid&#10;j5Tsqq7d6xhMAgx46+7npoOyMLjcIVVVnxO0avcNTgUblhJinRizqxNDn83X42L8VP5iHyZ6vx2O&#10;lx20shvuo7K2BF4RFRDZfaUEO+sVQYohVEuN21UZufDq3JD451YllYnZc/kW/Lh/mt/Kr+IHcmVy&#10;sOW3xi+taXqLs6YTmfIHsHpipn63zWSzYZmaDLbupNvU2edeFMeVR1Coyge91Je62/dtvv3v3v3v&#10;3v3v3v3v3v3v3v3v3v3v3v3v3v3v3v3v3v3t623uTcWztwYPdu0M/mtq7q2zlsfn9t7m23lK7B7g&#10;29ncTVRV2KzWDzOMnpclictjK6BJqepgkjmhlRXRgwB9uuCzub2vmsTuTbWZyu3dxYDJUWYwWfwW&#10;Qq8TmsLl8bUR1mOyuJylBNT12OyVBVwpLDPDIksUihlYEA+2Xcm29u7x2/nNpbvwGF3VtXc2JyGA&#10;3JtncmLoc5t/cOCy1LLQ5XC5zDZOCqxuWxOToZ3hqKaeOSGaJ2R1Kkj373v+/wAlL/hWlRZRNofG&#10;H+apmYcdlNVDtzYvzMp6OKnxVeGC0+PofkbiaJY4cTVK4WH+9+Ph+1kDRvlqWDRV5aXcw/lUf8KQ&#10;aTILtnoD+YhlIqHIaqTB7Q+UkNLHBjqwELBRUneONpVjjx1QrARf3loovt3DI2Rp4dFTkpNAL+db&#10;/wAJLa3Fvu/5Pfyq8NNkcXprtx76+GdRWS1GVoCpaoyFd8cstWtJNlqVkLTf3QyE33UZWRMTVT66&#10;TExe975+GzOI3FiMVuDb+VxudwGdxtDmcJm8NXUuTxGZxGTpYq3G5XFZKilnosjjcjRTpNBPC7xT&#10;ROroxUg+9w3F5TGZvGY7NYXI0OXw+XoaTKYnLYurp8hjMpjMhTx1dBkcdX0kktLW0NbSypLDNE7R&#10;yRsGUkEH3oYZnDZfbuXyu39wYrJYLP4LJV2GzeEzNDVYzL4bL4yqloslisrja2KCtx2Sx1bA8M8E&#10;yJLDKjI6hgR797cvc722+/e4eQyGPxGPrstlq6jxmLxlHU5DJZLIVMNFj8fj6KF6msrq6sqXip6S&#10;jpKeJpJZZGVI0UsxABPuNW1tHjaOryORq6Wgx9BSz1tfX1s8VLR0VHSxPPVVdXVTvHBTUtNBGzyS&#10;OyoiKSSAPczH4/IZfIUOJxNDWZPKZOspsfjcbj6aatyGQyFbMlNR0NDR0yS1FXWVdRKscUUas8js&#10;FUEkD373ogfztP8AhWVitr/3u+L38q7PY/cO4R97t/ffzLWGmyW28I666XIY34846sgnod0ZAsWj&#10;/vdVo+NiCM+LgrPLT5ODT/8A5rv/AAo7x23/AO8vx+/l5Ziizea/yvC7v+UaxwV2CxLDVT1tB0pQ&#10;1MU1JuCt1Ep/eWpVqGMKzY+Gp8kFfFvf/wAkv/hJrld0f3R+UP8ANRwOQ29t4/Zbg2J8NGmqcbuT&#10;No2iqx+S+Q2Ro54K7a+PChZP7o0jpkpS6plJ6PxVGMn97+fhundW5987kzu8t67jz28N37py1fn9&#10;z7q3TmMhuDcm487lamSsyeazucy1RV5TL5bI1kzyz1NRLJNNIxZ2LEn3pgbh3Dn9253Mbo3XnMxu&#10;bc24clWZjP7i3Dk63NZ3OZfITvVV+VzGXyU9TkMlkq6pkaSaeaR5ZXYszEkn39A/a21dsbG23gtm&#10;7K25gdn7Q2tiaDAbY2rtbD4/b+29uYLFU0dHjMLgsHiaekxeIxOOo4UigpqeKOGGNQqKFAHv3th9&#10;s/t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0XP+EUXw9/ux0p8pvnLuPFePK9q7wxHx96xrauk&#10;8VTFsnrmnpt3diZLF1LC9Rh917x3Fi6OSx0ir2u6/VT73ff+Ep3xk/gHVXyF+XGcx2jIdibmxvS+&#10;waqopvHUR7U2PDBuXe9dj6gi8+M3FufN4+le3AqdvsPqp9/Oj/4Wu/ML+8/dfxZ+DW3Mr5MV1Vs/&#10;L/ILs6ipKvy00u9uxqip2j13jcpTKbU+Y2ps7buUrI7jUaTdCN9GHv3vec97cfvRj9+9+9+9+9+9&#10;6Jv/AAti+Hwz3VnxR+dW3cWrZHr7c2Z+N3Z9dBG8tVNtXe0GQ351dV1ZVStPidtbmwe4aYuTY1W4&#10;YU+rD3qF/wDCrX4yDMdefHT5d4THq1dsvP5Tovf9XEjSVEu3d2RVu8OvqmpIFoMbgs/ic1AXJsaj&#10;NRL9SPe9l/wid+YJwPafyu+Cu4soy47sHbOG+SPWFDPIkVLDurZM+P2H2jSUgZg1Rlty7Zzm3qkI&#10;BcUu3pn+in37387n3pJ+/oje/e/e/e/e/e/e/e/e/e/e/e/e/e/e/e/e/e/e/e/e/e/e/e/e/e/e&#10;/e/e/e/sqf8ACfD4iw/DT+Ut8S9h1mOWg3v2dsmL5Fdls9KaOvm3f3kkG96OhzEDBXTLbS2PW4bA&#10;TavUP4SAfp7+oh/Ja+NUXxd/lvfG/Z9VQrR7s39tSPu7fjNT/a1ku5u20h3XS0mThIDLktt7SqsX&#10;hpNXq/3GgH6e/jV/8KD/AJdTfMv+bT8tN+UeRav2R1jvaX469aKlUKygh2h0a8+yKyuw86lkfE7t&#10;3xRZnPw6fSf4sSPr7971mf8Ahbb8SBFkPh786cHj5j95S7h+LHZWQWF/to5KKTMdqdPq0kcfjWqq&#10;Y6veayNIwZ0ghVLhDahT/hV78bRHW/GT5dYiil/ymnzXx633WrE3gR6V8p2H1krSImgVE6VO6Vcy&#10;EMyQxBbhTbZm/wCESXy3MuP+YXwWzmQhH2dVt75T9a49pk+5kjrY8P1X3AyxySeRqWmkpNmNGsal&#10;UeeZnsXF/e9BH3pte9+7373737373737373737373737373737373737373737373737372YD4pf&#10;H/c/yt+TPQfxq2asg3H3p25sLq/H1SIXXFrvHcmPw1dnaq0cvix+38dVS11TIVZYqendyCFPsZvj&#10;p0xn/kX31050PtcOM5272Ts7r+iqEUsuPG587RYury9RZJPHRYWiqJKudypEcELsRYH2X/5W/IDb&#10;HxS+M3fnyV3k0Z250X1Hv3tDIUruEbKNs7beQzNDgqW8kXlyG4MjSxUNNGGVpaioRAQWHv3v7pmw&#10;tkbY6y2NszrfZOKp8Fszr7ae3dkbRwdIoSkw22NqYejwOAxVKgACU+OxVBFCgA4VB7+uvs7aeA2F&#10;tHa2xdp46DD7W2XtzCbT21iaZQtPi8BtzGUuHw2Op1AAWCix1HHEg/CqPfws9+733P2bvnefZG9s&#10;rUZ3efYO7Nxb33dnKti9Xmdz7rzFZns/lapySXqMjla+WZyTyzn372rPaj9pP372w7p2xgN7bY3H&#10;szdeKpc7tbd2By+2Ny4SuVnosxgM/j6jFZnFViIyO1LkMdVyQyAEEo5sR7Z9w4DDbrwGc2tuPH0+&#10;X29uXD5PAZ3E1as1Lk8NmaKfHZTH1KqyM1PW0NS8bgEEqx59v21tz5/ZO59ubz2plarBbp2jnsRu&#10;fbWboWVK3D5/AZCnyuGytG7q6LVY/I0kc0ZIIDoLg+/e/hf/ADP+Ne4/h38svkT8XN1fdSZbovt7&#10;fHXUWQrEjSXPYPA5yrg2tupFiSNBS7t2waPJwWRLwVaEqp9I+Rl8puic58Yvkd3d8fdxfcSZHqLs&#10;vdmyI62pVEkzGJw+WqItvbhVY1Rft9yYA0tfD6UvFUqSqn0j7oHww+Sm3PmJ8Tfjt8o9q/ax4nvT&#10;qHY/YsuPo3keLA5zPYOkn3TtV2leRzVbS3OKzGT3d7T0jgMw9R97LL7AT2Zr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mp6eorKiCkpIJqqqqpoqempqeJ56ioqJ3WKGCCGJWkmmmkYKqqCzMQAL+8sEE&#10;1TNDTU0MtRUVEscEEEEbyzTzSuI4oYYowzySyOwVVUEkmw94aiop6Onnq6ueGlpaWGWoqamolSCn&#10;p6eBGlmnnmlZY4YYY1LMzEKqgkm3v3v7W3wL6e6q/lQ/ytvj31n3Hu/ZvUu0vjx0biM33fvbdebo&#10;cHtXE9iblM29+3MrVZjISwxNBX9mbnyK0aFmmmEkMESs5RD9V74edZdd/wAuf+Xv0tsLs/c21+t9&#10;t9J9SYzLds7r3FlqTEbdxu9s8Zd2dk5GoydbJFG0VZvzP1y0qktLKHiijVmKKfik/PTuHtX+a9/N&#10;J+QnZnTm0N5dtbt+Q/eWXwnSGydqYSuzm6st13toQ7I6jxVLh8fFNKs9B1ntjHNWOFWGExzTysqB&#10;3Hvekd/Ox/4VadjfJFN1/Gb+W3lN1dN9C1S1mC3r8i5I6jbfcnbdCwemq6Dr+IMuU6k2DXeo/dq8&#10;W58lAUDnFxmpo59T/wDmtf8ACirfHei7i6F+CuQ3F1f07UCqxG6u75EmwXaHZNIQ1PU0ezIwwyHW&#10;2zqvk/cho8/XRFAxx6Gemm3cf5J3/CUvrn43PtT5M/zJMXtXuTvqlajzuyvjpHJT7k6b6krlKVNJ&#10;X9gSlWxfbe/qH0j7Rkl2xjZw5QZSQU1ZB72pv5KH/CsDfnSEm0/jN/M4zG4O0enE+wwOzPlKlPVZ&#10;7tTrCkRY6Oloe2KCkgmynauy6WMKzZaIS7noVVzIuWEkaUr9/Kn/AOFGe8Opn250J8+cnmewesE+&#10;zw+1vkIsNRmOw9gUyiOlpqTsajpopch2JtWnQKxyUYkz9IquXXJB0WnTP86//hJ/sPu+PdnyZ/lj&#10;4fb/AFd3G/3+e3n8WnqKXA9V9n1btJWVVd1PX1c8OL6q3pVSFlXEymLbFczII2xJjkeq973Mf5mH&#10;RPXf803+VJ8jeuOndybT7cxHc3SdfvzoDeOx8rjN27e3N2HsSaDsHqqq2zuDDVFXSzU+Y3vtWlxt&#10;RNSyM4p6moiZWu8TbRvzz6h2R/ML/l1d47G6xzu3OysZ2l1TWbw6a3PtLI0G5MLnt7bQli3p13UY&#10;HNYuapp5IMnuzb1PQzS07s4gnmjIa7xnTO/ln97difysv5rfxy7H7i23uzqPL9M92UGw+/8AZ2+M&#10;Vk9pbh2z15vuGfr7tWl3Nt/M09JVQ1GH2RuqqyVPDVRqhqKanlVlskq+9/FfdHjdo5FZHRmR0dSr&#10;o6kqysrAFWUixB5B9/KzZWRmR1ZHRirKwKsrKbMrKbFWUixB+nv7UCOkiLJGyujqro6MGR0YBlZW&#10;UkMrA3BHBHv3vj74++Xv3v3v3v3v3v3v3v3v3v3v3v3v3vYE/k1fzTPhp8Uc7i+k/wCYf/L6+I3y&#10;m+OuZy0gpu49xfFDobfPyK6fmytY88+QrNx7h2PPmu4NiwVVQ7z4/JVUuaoKdv8AcdUyQ08GKlud&#10;/ld/zCvi58dMvj+qfmz8LvjX8hOkcpkXEHZ+b+OfT27u7uspcjVNLNW1Ocze05sr2btGGonZ5qOv&#10;qJMrRwn/ACKd4oYsdJr9/wA5X+Vn8y/ldgsp3Z/Lw/mC/Ln4s/IrDYmM1PTm3flf3zsb469wQ4qj&#10;SCDH0e3Nvb4gwvT++p6WnRIMhjaWLC19Qv8AuRpo5qifKxe9/SY6J+DX8kr5O9WbT7t+P3we/lpd&#10;udU73ofv9s732V8TPjdlsPXojGKro5zH1ytVis1iqpWp67H1kcFfj6qN4KmGKaN413rOofiR/Ki7&#10;968252v0x8S/gd2T11uyk+8wO7Nq/HDovJYysRWMdTSylNjrUY/K46oVoayiqUhrKKoR4Z4o5UZB&#10;82fvb5y/ztfjF2nuzpL5A/OH+Zb1H2tsiu+w3Nsjevyz+SOJzFA7qJaSsgEnYzUuVwuVpWWoochR&#10;yT0GQpZEnpppYZEkb3sXf+Gnf5WX/etP4Af+kb/HX/7XPsS/+G5P5en/AHgf8M//AEl/pH/7B/YR&#10;f8OxfzTf+9lnz/8A/SyPkV/9sb372fmnp6ekp4KSkghpaWlhip6amp4khp6enhRY4YIIY1WOKGKN&#10;QqqoCqoAAt7OPBBDTQw01NDFT09PFHBBBBGkUMEMSCOKGGKMKkcUaKFVVAAAsPZBqioqKuonq6ue&#10;aqqqqaWoqamoleaoqKiZ2kmnnmkZpJZpZGLMzEszEkm/v3sMe4ei+kvkPs89ed/9O9V95bAbKUOc&#10;Oxu4evdpdmbPOaxizrjcuds71xGbwpymPWqlEFR4PLEJG0sNRugezuouqO7NsHZXc3WHXnbmzTkK&#10;TLHaXZ2ytt792wcrQCZaHJnA7qxuVxRyFEtRIIpvF5Iw7aSLm4ndPd6d2/HjeA7D6A7i7U6N3+uL&#10;rsGN89Pdhbt6z3gMLk2gbJYgbm2Vl8Jmhi8g1LEZ6fz+KUxrqU6Rb3sqn/DTv8rL/vWn8AP/AEjf&#10;46//AGufZdv+G5P5en/eB/wz/wDSX+kf/sH9mr/4di/mm/8Aeyz5/wD/AKWR8iv/ALY3v3usv+Zp&#10;L/wn1/lV9THsD5F/Ab+X9Wb4z9DWSdV9E7R+H3xnyHbPamQptUX+4PBTbBiXD7Vo6oBchnsg0GLo&#10;riPyS1UlPSzkI+e0n8l3+Xf1wd593/Dj4Y1O7czSVT9edQbb+MvQtb2P2HWwao/9xOIl2dGMZt6l&#10;qAFrMxWmHH0v6NclQ8NPLZp/LLi/4UFfzVO2R1/8dPnz/MBo9j4Cuo4+1O9t3fMH5MY/qbqvH1Om&#10;X/c5nYd/StmN1VlKS2PwOPWfKVtjJ44qWOoqoPe/mH/O/wCYmN+afduR7M2v8ZfjL8R+v6JarGbB&#10;6U+MPTfXfVu2ttbeep80C7qzmytpbWy3Z27pVVTVZfKLYylxR01BTMtKmgb8v/k7Q/Kjtit37t/o&#10;ToT42bMpVnoNndVdA9X7J69wOCwrT+SEbiy21Nt7eyO/tyyKqmoyWQWxkLClgo4CKdfp4fBD4d5L&#10;4WdJY7rPdHya+TXy47ArWpcnv7uv5Pdydidpbl3LuFKbwzttXB713bunE9Y7RiZmFLiMW1xEENZU&#10;19SrVT+9kq9lU9nV9+9+9+9+9+9+9+9+9+9+9+9+9+97ef8Awje+Hx7p/mH7/wDlNnsW1TtH4edU&#10;1tRhK140aCLt/u6DMbD2nE6SqUmWHryl3dUXW7wVMVO/BKn3suf8JfvjIe1PmxvP5C5jHtPtr4x9&#10;dVc+JqmRWhj7M7Yiyez9uRssgKSLFsmn3LNdbtFPHA3BIPvUM/4WQ/MEdLfy8NgfFnA5Rabd3zD7&#10;WoqfN0SSOs8vUHSM+H35uyVHiYPC03YdVtGns1knppahOQGHv3vcU/nE/wDCgP4ofypMDk9gJPR9&#10;6/MDI4daravx82vl4o49qnIUyT4rcfdm5KVKyPYG35KeeOpgoNEucysTxmnpkppGroNnb+Z3/Oc+&#10;Of8ALpw9fs1JqXt75M12MWo290tt/JRom3jWwJNjs52tnadalNmYV4Zknho9EmWyMbIYIFp5Gq4t&#10;Ov8Ak7f8J/Plf/Nbz2M3+8FZ0V8P8dmGpd1fIPdGIlkk3UMfUvBldudJ7bqno5N/7gjqIJKaev1x&#10;YPFSpIKipepjWhn97+dHU/8AChD+axU/NKD5yf7MtnIOw6by4in6ugiqF+O0XXU+RWvn6mPTr18m&#10;Dm2PPoVWmkkfcBnRK7+J/wATjSuXSDn/AJ0/8xOf5UQ/Lb/Txlot7U/kxkPX0Mc69Ix7ImrVrJuu&#10;D1i1Y+Jl2nNpVWld2zJlRav7/wC/RKtfouU3/Ce/+VPTfC2f4N/7LTg5+vKnxZeo7Rnlp2+RMvYs&#10;GOagg7ZHcSUEech3xBrZlhjjTb4gd6H+GfwyR6Fve/olfyb/APhQf8V/5rGExvXWWfG/H/5iY/Gv&#10;JuDoPcudhmod8fYU7TZDcnR+5a2Og/vviTTQvVVGJZEzuJjSXyw1FJCMjNu3fyv/AOdN8eP5ieJo&#10;NkZJqDpn5O0VCz5rpzO5iKWk3b9nA0tbnepc9VpR/wB7MaYInqJsayLl8bGsnkimpohWy/O1/nIf&#10;8J8PlR/KnzeS7FxKZL5AfDvIZJI9v9+bawU0Ndsf7+oWHH7b7w21RSV/9yMsKmZKWnyyu+Cy0jxe&#10;Kanq5jjofe9Rv/hZp8R/9E3z76k+V2CxEdJtj5ZdPwYzc1fDF6q7t7omTH7RzlTWPHEscf3HV2a2&#10;hFAHJklajnIJVLLrX/8ACpD42f6OPmT1t8i8RjUpsB8jusoaDPVkUfNX2X1C9FtrLz1LJGqR+br/&#10;ACu2Y4dZLyGmmIJC2Xbk/wCEZfy4/wBLPwE7b+KOdy8lXuf4m9wT5PbNBNL6aHqHvaPIbuwdNRpJ&#10;K0kn2/aOF3fLOUAjiWsgBAZ7t73p3e9Yv3uI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v8e/swe/e/e/e/e/e/e/e/e/e/e/e/e/e/e/e/e/e/e/e/e/e/e/e/e/e/e/&#10;e/e/e/e/e/e/e/e/e/e/e/e/e/e/e/e/e/e/e/e/e/e/e/e/e/e/e/e/e/e/e/e/e/e/e/e/e/e/&#10;e/e/e/e/e/e/e/e/e/e/e/e/e/e/gD+/jP8Av3v3v3v3v3v3v3v3v3v3v3v3v3v3v3v3v3v3v3v3&#10;v3v3v3v3v3v3v3v3v3v3v3v3v3v3v3v3v3v3v3v3v3v3v3v3v3v3v3v3v3v3v3v3v3v3v3v3v3v3&#10;v3v3v3v3v3v3v3v3v3v3v3v3v3v3v3v3v3v3v3v3v3v3v3v3v3v3v3v3v3v3v3v3v3v3v3v3v3v3&#10;v3v3v3v3v3v3v3v3v3v3v3v3v3v3v3v3v3v3v3v3v3v3v3v3v3v3v3v3v3v3v3v3v3v3s2HwX7H6&#10;R6b+Xnx/7j+RmD3Buvp3qDsTFdr7q2btjH0GSy2+6rraKp3rtPr/AO3ylXQ46PF793ng8dh8hUTS&#10;eOkoK2adkkEfjYxvxF3z1P1f8l+mOz+8MRmtxdY9Z72x3Yu4tr4Cjo67JbvqNixz7q25szwZCppK&#10;GPH7w3TiaLGVk0r6Kajq5ZSrhNDFP+dHXHd3cnxD+QHTnxzzm39qdxdv9d5Xqjau8tz5CvxuJ2JS&#10;9ky02yt2dgfcYukrsjJlNhbMzmRzGPp4Y/JV19FDArxmTyL72cv+av8AzqPmF/Nj7Aev7f3B/cHo&#10;rAZifIdY/GvZGRqh17s2MB4KLKbgqmhoqzsffi0blZs3kowUeWYUNNj6aU0qmi/mJ/zU/k3/ADHN&#10;5vWdmZn+5vUOGyctbsDojaddUDZW10AeGlyGZqGiparfG8BSsRLla9BpaSQUkFHBIacE0/lUfyV/&#10;h7/Kc6/Sg6g2/wD3+71z+Hgx/Z3yU3vjqU9hbykJSetxe36VZq2j642G1YgaHCY2Qh0ihNdU5Cpi&#10;FU3vdQnutD3b379797979797uV/lMfzvfl7/ACmN9AdaZhuz/jtuLLJkOyPjNvfL1y7Fzssvjhrd&#10;ybKrkStqOs+wno41QZWghkgq/FCuRpK+KCGOO0T+XB/Nk+S/8uDdwGw8m2/+ks3klrd9dC7syVWu&#10;0cvJJoiq85tSrVKqfYW9XpkCjI0cTxVPjiWupqyOGKNKav5s/wDJC+IX82fYpPZeHXrD5E7dxL4/&#10;rf5M7IxFC2+sFFF5JqLbe9aF3oqfszr1KyRnOKr5o56TyzNjquglnmkk97IN80N8dLdofK3v3tH4&#10;74zcmA6Y7R7M3J2bsXau7qKioNwbJx/YdV/fKv2DWw46rr6GaPYOazdThqeoinlSrpqGOcMfJf2T&#10;j5Tbt6r7A+RXcnYPSVBncN1b2Dv3Ob+2ht7clLS0eZ2pR72qP70VmzauKhqayklTZuVys+Lhmjlk&#10;SpgpElDHXf2fn4X7H7p6v+KXQXV3yIye28/3P1d1ntvrLfW6to1tbX7f3tkOvKX+5tBv6imyNJQV&#10;0Mm/sLhKbM1FPLBE9JU10kBUeO3v3ssfsAvZnPfvfvfvfvfvfvfvfvfvfvfvfvfvfvfvfvfvdn/8&#10;sT+bj8vv5U3a39+fjzvD+J9e7iyFHL2v0HvCasr+qe0aCARwtJksTHKsu3N4UlIgWg3BjTBkqQqI&#10;naoonqKOc/8A8A/5k/yY/l19i/3t6U3N9/srN1tNJ2L05ueWprOuuwaOEJEz1+OjkWTCbnpqZAtH&#10;maAw19NpEbtNStNSzVgfzO/5R3xB/ms9U/3G+Q2z/wCGdhbdx9ZF1R35s+GjoO1urq+cyTLHjctJ&#10;E0W49n1dW5av2/khPjasMZUWnrUp6yD3v6vP8qf+a/8AHT+bX0FWdydG0m5tpbm2XXYrbfcvU+8a&#10;OT+O9Z7zyVBLXQY2LcFNTx4HeW3crDTSzYzKUTKammUfc01FVCWkh+jD/Ls/mM9IfzIum6ntDqSm&#10;z2289tWrx2C7R653PTP/ABfYW6a+jkq4qCPNQQR4fdGEyEVPJLQZCkZTPTqPPBSVAkpo/lDfzWP5&#10;UHyL/lKd+0fTfeVXtndu2d6UOV3J012xs6sj/gXZmzMbXxUM+Sl2/U1Eme2buLFTVMUOTxdarCmq&#10;WP21TW0piq5ve7QPdgHur/37373737373qufz5P+FI2x/wCWZldyfFL457VXs75stgcTWZes3Xis&#10;jTdU9E4/dmDo87gM5uEy/YVHYm7shg8pTVmPxOOf+HRJKJa+sRov4fU68f8AOD/npbS+BOQzvx06&#10;P28u/vlc2Hx1Tk6rcWOrYOuuoaLceJpsxhstmzJ9nPvfctbichBU0WNon+xjWQSVlSrR/Zz7Uf8A&#10;Ib/4Tc74/mZ4rbfyt+Rm6m6x+Ey57LUeIo9qZXHVPa3e2Q2nnKzBZ/B7eEX39P13tHH5zF1NHkMt&#10;kU/iMrxGKgo3WX+IU3vfzEPkB8h+7vlT2zu3vP5Edmbq7b7Y3xXGv3JvTd9f95kKordaXH0NNDHT&#10;4zBYHFwEQ0ONoIKbHY+mVYaaCKJFQaBnc3dnbHyH7H3J253bv3cXZPY27as1md3TuWs+6ragi609&#10;HSQRJDQYjD4+K0VJQUcNPRUUCrFBFHGqqPp3/H/48dI/FbqbaXRnx36z2r1J1PsehFBtvZe0KD7P&#10;H0oazVWQrqmaSoyedz2UnBmrslXz1ORyFSzTVM8srs597Bn2F3sZvfvfvfvfvfvfvfvfvfvfvfvf&#10;vfvfvfvfvfvd9PxH/ndb/wD5dH8uTcPxK+D+3pth/Izv7sbdvYXyF+U2dpcXUZ/aGIlpaTZeyuve&#10;k8X/AJfAKqh2hgUyDbhyQE2Lrs3XRUFGlQsOTS4f42fzYt5fCD4O5r43fEzCy7P7w7l3xuTevdXy&#10;Fy9Pj58xtnGyU9NtXauyuqccfvIRUUm2cOta2brwJcfV5arjo6VZlir0oW+XH8kXYH8xf+Y3t75a&#10;/ODcMO/Pjn0D1ztLr349fFnBVWUp8Bu/LxVVXvTevYXdmU/yCc0tdu/PPj129jSYcpQ4Shlr6x6d&#10;psY/vdF24dw5/d2ezO6d15zMbn3PuPKV+c3DuPcOTrc1ns9mspUyVuTzGZy+SnqchlMpkayZ5Z6i&#10;eR5ZpXLOxYk+6i81m8zuXMZTcO4svk8/n85kKzLZrOZqvqsrmMxlchPJVV+TymTrpZ63IZCuqpWk&#10;mmld5JZGLMSST7vR29t7AbRwOG2ttTB4fbG2NuYugwe3tubexlFhcDgcLi6aOixmHw2IxsFNj8Xi&#10;8dRwpFBTwRpFDEgVFCgD372z+2z28e/e3jb24c/tHPYbdO1M5mNsbn25lKDObe3Ht7J1uFz2BzWL&#10;qY63GZjDZfGz02QxeUx1ZCksFRBIksMqBkYMAfbnhc3mdtZjF7h27l8ngM/g8hR5bC5zC19Visxh&#10;8rj546qgyeLydDLBW4/IUNVEskM0TpJFIoZSCAfbPuHb2A3dgcztbdeDw+59sbjxdfg9w7c3DjKL&#10;NYHPYXKU0lFk8PmcRkoKnH5TF5GjmeKennjeKaJyrqVJHv3u9f5U/wA73f38wz+WxQfDv5yYPIdh&#10;fILorsTY/ZPxu+UGEjx0Wf3RDQpWbJ3psTvShlekFXJWbC3NV1sWfx2qoyORxVFHX0jzNJkTbz8h&#10;/wCbJvH5rfBOj+Mfy2xNbvXujqLe20t9dF/IDFR0MeZ3BFSLU7U3TtDtykkamFQ9Vs7P1NXHmaK8&#10;1bXY6kSsp3lL1poo+K38kLYP8vP+ZPX/ADE+Decx/Xvx971673x1t8kfi/m5MjLgNrzVz0e9tl77&#10;6LrokqzSR0e/ds0lFLgMjpp8djsrWyUFWkKx44e90Ie6c/d9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67f/AAl5+Hv+ymfyjukMxmcV/Dt//KXIZj5Q7waal8VW2K7Cgx+O&#10;6rgFRKBUy4+TqHbuDr442CxxVOQqCinW0kn0r/8AhP38ZP8AZcP5a/U2TymO+x3l8hK3J/IHc5lp&#10;/HUnH71ioqHryITyAVElE/WmExFYiEKkc9bMUHrZ3+RJ/wAKhvmF/s2f83Hu/D4bK/xHYHxax+H+&#10;L2z1hqvLSLlevZ8hke1JzTxE00WQj7e3FnKCSRS0ktNj6cOw0LHH73fvu7emzuv8FUbo37uzbOyN&#10;s0lVjKGq3Fu7PYvbeCpq3NZOkwuGo6jL5mqosfDVZbMV8FJTRtIHnqZ44kDO6qbk9y7q2xsvETbg&#10;3juPA7TwNNUUFJUZvcuYx+CxEFVla+mxWLppsllKilooqjJZOshpqdGcNNPKkaAuyg0EbR2XvHsD&#10;O0+19hbT3Nvfc1XS5Oupdu7RwOU3JnamiwuMq81maynxGGpa3ITUuJw9BPV1MixlIKaCSVyqIzD3&#10;tTe372mffvfzpP8Aha98Pf7sd1fFn5zbcxXjxfamz8v8fOzq2lpPFTRb166qKnd/XWSylSotU5jd&#10;WztxZWjjJOoUm10X6KLaQf8Awqx+Mn8A7V+PXy4weO0Y/sPbOS6W39VU9P44I91bImn3LsiuyE4F&#10;p8nuLbGbyFKhPqFNgFH0Ue/ot/8ACKH5hf3n6V+U3wZ3HlfJlOq94Yj5B9Y0VVV+Wpl2V2LT020O&#10;xcbi6Zjemw+1d47dxVZIANJq90O31Y3970Yveo373nf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3+Pf2YPfvfvfvfvfvfvfvfvfvfvfvfvfvfvfvfvfvf&#10;vfvfvfvfvfvfvfvfvfvfvfvfvfvfvfvfvfvfvfvfvfvfvfvfvfvfvfvfvfvfvfvfvfvfvfvfvfvf&#10;vfvfvfvfvfvfvfvfvfvfvfvfvfvfvfvfvfvfvfvfvfvfvfwB/fxn/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ZqPg98Zc98zPl/8bviztw1EVb3l3BsrYNdkKVdcmB2zlcxTtvLdDKI5&#10;iafae0IK7Jy2Rz4qRrKx4JhviX0JmPlH8mei/j1gzPHV9t9m7U2dV1tOuqTD4DIZOFt0bgYBJSYd&#10;ubaiq6+SysfHTtZSeCVf5w/JrA/DP4gfJH5TbjFPLRdG9P7139Q4+qbRHntzYrD1C7N2urGSECo3&#10;Zu+ehxkV3QeWrW7KOR739fL+Yh/NL+D/APJx6F283bWeo6bOUOz6HAdDfGXYM1JW9mb4xm3KFcFg&#10;aDBYSeoI21sPDRY1aeqz+UeHG0iQmJHqK1oKOf6YXza/mE/Ez+WD07hG7IzFLBl6TbNJhunuhNmy&#10;01VvzdtBg6RcRh6PEYqacjA7PxcdCIajM5BoqGmWIxo89W0NNN8g3+Xf/K0+cH847vrcK9S4Gsqc&#10;HXbwrs/3z8mt/Q1dF1nsfJ7jrmzuer87m4KcHcu/MzLkmqKXAYtJslVvMJXSnolnrIPe/lrfzVP5&#10;0HzC/mydhjK90biXY/Se3MtU13V/xt2LkcjD1rstP36ehzGbEzw1HYXYS4+Zo589koxIpmnShp8f&#10;STGkX5738xD+ab8m/wCY7vYZHtPNrtLqjB5Ker6/6K2jW1sWxNqp+7DSZPLCVopt671FFKUmzFcm&#10;sGSVaOGip5DTD6lP8qv+S/8AD3+U314cV0vt1t8d2bjxNNQ9ofJLfWOx03ZW9H/YqK7D4QwpNT9e&#10;9etkIVkgwONkMbCGB66oyFXCKtve7bf5KP8AwqN7t+Dn91vjl82594fIv4m032uE21vNqxs53h0J&#10;jU0w0UOEr8tUpJ2T1vi4wI/4HX1KV+MpQoxlUIKaPFz2Sfyp/wDhQV2v8Sv7vdHfK+bc3d/xwg+3&#10;xOB3S1S2X7a6coU0xUsWJrMjOj772Lj0/b/hNZOtZQU+kUFQIaePHzVJfzrv+EuXSXzj/vT8jfhJ&#10;Bs/46fLKp+6ze5dmLRrg+j++8k+qatmzdBiaZ4+tuyMpITJ/HKCmegydUWOTpTPUyZSD3vbz/nX7&#10;L6V/m3fyNe+ex/i/vfaveGD2ttGj+UnSu8NnVQycEuc6Sabce8MSmOmjp8vjN5VPWb7iwkuIq4aX&#10;K0dfW/bz06zq0B2XP5rO1eqv5kv8pDuHfPx/3Zt3trE7f21S/IPqrc+2KgV8UmX6oaXObmxyUMqQ&#10;ZLH7on2E2cxMmNqYqfI0tZV+GWFZVaI6hn8lDendX8pH+eV0N1x8oNkbq6Pzm6d3Vnxb7q2fvGlO&#10;Mniwfdqw7c2flnyMMlRiMns2m7MTbubiy9JNVYqsoKL7iCoaBlnHvfyLvfzWPf10f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3+Pf2YPfvfvfvfvfvfvf&#10;vfvfvfvfvfvfvfvfvfvfvfvfvfvfvfvfvfvfvfvfvfvfvfvfvfvfvfvfvfvfvfvfvfvfvfvfvfvf&#10;vfvfvfvfvfvfvfvfvfvfvfvfvfvfvfvfvfvfvfvfvfvfvfvfvfvfvfvfvfvfvfvfvfvfwB/fxn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Z6/5ePzn3T/Lo77r/AJQ9Z7E2nvPu3bvW&#10;e+9odJ5je8Utdt3q3fPYOPh2nke0ZcFD4zufKYTYGRzdDQ0Ek1PStV5NJ6hpoKeSjqjefCf5c7g+&#10;EHcVZ8gdhbP25untfCbC3ftnqjJ7sjkq8J17u3elFFtyu7BkxEWg5/IYnZldlaOjo3lhpzU16TTm&#10;WGF6WoIp/MO+DG1v5i/QlB8XuzN97s2Z0luLszYm7+7MPsiWKh3F2lsbr7ITbsx3V0Wdm8g2xi83&#10;v/HYSurq+OGoqlpMY8FOsM9RHWUvvZbu8++O4/kx2nu/u3v3sfdXa/a2/Mk2V3VvfeOSkyeYyVRp&#10;WKnp4yQlLjcTjaVEp6KgpI4KGgpY44KaKKGNEUC+3O4Oz++uw9zdsdyb53D2N2LvCubI7h3Zueve&#10;vydfPpEcMKEhKegxtBTosNJR0yQ0lHTokMEccSKgMj0Z0P058Z+rNodJdBdcbV6o6p2HjVxW1dkb&#10;OxseMw+Np9TS1FRIAXqsllslVO9RW19XJPXV9VJJPUyyzSO7e9hL7Df2LXv3v3v3v3v3uyX+W/8A&#10;zVfln/LC7Jqt29Bbshy/XW7JooO3/j7vr7rOdL9w4UwtQ1VFuzahqI4KbNfwyR4KXMUfhyNKjmPy&#10;SU0k1PKev4M/zEfkf8Ad9VG5Om9xxZLZG45Y4uzOl93/AHGW6s7NxRiNJUUu49uGZIoMr9g7xU+T&#10;pfFXU6MU1vA8sElbX8yD+VV8TP5nvW1LtLv3ac2I7F2nDLP1B8gti/a4Pujp7NCZa6lrdp7rFPJP&#10;U4X+JxpPVYes82OqnQSeOOpjhqIve6/t5ZHbuX3furLbQwFRtTaWU3JnMjtfa1XljnqrbW3a3J1V&#10;ThMBU5xqPHNmqjDY2WKnerNPAalozJ401aQTHdFbhMnubcWS2zhptubbyGdy9bt/b1TkTmKjA4Sr&#10;yFRPisNPlzS0Jyk2LoJI4HqTDD52QvoTVpFgOzcduLEbQ2rid35+n3Xu3F7bweO3RumkxIwNLuXc&#10;VFjKWmzefpsGtZkVwtPmclFLUJSConFMsgj8j6dR97Tfti9qT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/j39mD3737373737373737373737373737373737373&#10;7373737373737373737373737373737373737373737373737373737373737373737373737373&#10;737373737373737373737373737373737373737373738Af38Z/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9/j39mD3737373737373&#10;7373737373737373737373737373737373737373737373737373737373737373737373737373&#10;737373737373737373737373737373737373737373737373737373737373737373738Af38Z/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9/j39mD37373737373737373737373737373737373737373737373737373737373737373&#10;7373737373737373737373737373737373737373737373737373737373737373737373737373&#10;73737373737373738Af38Z/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9/j39mD37373737373737373737373737373737373737373&#10;7373737373737373737373737373737373737373737373737373737373737373737373737373&#10;73737373737373737373737373737373737373738Af38Z/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9/j39mD37373737373737373&#10;7373737373737373737373737373737373737373737373737373737373737373737373737373&#10;73737373737373737373737373737373737373737373737373737373737373738Af38Z/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9/j39mD373737373737373737373737373737373737373737373737373737373737373737373&#10;7373737373737373737373737373737373737373737373737373737373737373737373737373&#10;7373737373738Af38Z/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9/j39mD373737373737373737373737373737373737373737373&#10;7373737373737373737373737373737373737373737373737373737373737373737373737373&#10;737373737373737373737373737373737373qg/9Abf8pD/npfmB/wCjk2P/APaf965v/QL3/LZ/&#10;533ya/8ARobS/wDtZe/e/e/f9Abf8pD/AJ6X5gf+jk2P/wDaf9+/6Be/5bP/ADvvk1/6NDaX/wBr&#10;L373737/AKA2/wCUh/z0vzA/9HJsf/7T/v3/AEC9/wAtn/nffJr/ANGhtL/7WXv3v3v3/QG3/KQ/&#10;56X5gf8Ao5Nj/wD2n/fv+gXv+Wz/AM775Nf+jQ2l/wDay9+9+9+/6A2/5SH/AD0vzA/9HJsf/wC0&#10;/wC/f9Avf8tn/nffJr/0aG0v/tZe/e/e/f8AQG3/ACkP+el+YH/o5Nj/AP2n/fv+gXv+Wz/zvvk1&#10;/wCjQ2l/9rL373737/oDb/lIf89L8wP/AEcmx/8A7T/v3/QL3/LZ/wCd98mv/RobS/8AtZe/e/e/&#10;f9Abf8pD/npfmB/6OTY//wBp/wB+/wCgXv8Als/8775Nf+jQ2l/9rL373737/oDb/lIf89L8wP8A&#10;0cmx/wD7T/v3/QL3/LZ/533ya/8ARobS/wDtZe/e/e/f9Abf8pD/AJ6X5gf+jk2P/wDaf9+/6Be/&#10;5bP/ADvvk1/6NDaX/wBrL373737/AKA2/wCUh/z0vzA/9HJsf/7T/v3/AEC9/wAtn/nffJr/ANGh&#10;tL/7WXv3v3v3/QG3/KQ/56X5gf8Ao5Nj/wD2n/fv+gXv+Wz/AM775Nf+jQ2l/wDay9+9+9+/6A2/&#10;5SH/AD0vzA/9HJsf/wC0/wC/f9Avf8tn/nffJr/0aG0v/tZe/e/e/f8AQG3/ACkP+el+YH/o5Nj/&#10;AP2n/fv+gXv+Wz/zvvk1/wCjQ2l/9rL373737/oDb/lIf89L8wP/AEcmx/8A7T/v3/QL3/LZ/wCd&#10;98mv/RobS/8AtZe/e/e/f9Abf8pD/npfmB/6OTY//wBp/wB+/wCgXv8Als/8775Nf+jQ2l/9rL37&#10;3737/oDb/lIf89L8wP8A0cmx/wD7T/v3/QL3/LZ/533ya/8ARobS/wDtZe/e/e/f9Abf8pD/AJ6X&#10;5gf+jk2P/wDaf9+/6Be/5bP/ADvvk1/6NDaX/wBrL373737/AKA2/wCUh/z0vzA/9HJsf/7T/v3/&#10;AEC9/wAtn/nffJr/ANGhtL/7WXv3v3v3/QG3/KQ/56X5gf8Ao5Nj/wD2n/fv+gXv+Wz/AM775Nf+&#10;jQ2l/wDay9+9+9+/6A2/5SH/AD0vzA/9HJsf/wC0/wC/f9Avf8tn/nffJr/0aG0v/tZe/e/e/f8A&#10;QG3/ACkP+el+YH/o5Nj/AP2n/fv+gXv+Wz/zvvk1/wCjQ2l/9rL373737/oDb/lIf89L8wP/AEcm&#10;x/8A7T/v3/QL3/LZ/wCd98mv/RobS/8AtZe/e/e/f9Abf8pD/npfmB/6OTY//wBp/wB+/wCgXv8A&#10;ls/8775Nf+jQ2l/9rL373737/oDb/lIf89L8wP8A0cmx/wD7T/v3/QL3/LZ/533ya/8ARobS/wDt&#10;Ze/e/e/f9Abf8pD/AJ6X5gf+jk2P/wDaf9+/6Be/5bP/ADvvk1/6NDaX/wBrL373737/AKA2/wCU&#10;h/z0vzA/9HJsf/7T/v3/AEC9/wAtn/nffJr/ANGhtL/7WXv3v3v3/QG3/KQ/56X5gf8Ao5Nj/wD2&#10;n/fv+gXv+Wz/AM775Nf+jQ2l/wDay9+9+9+/6A2/5SH/AD0vzA/9HJsf/wC0/wC/f9Avf8tn/nff&#10;Jr/0aG0v/tZe/e/e/f8AQG3/ACkP+el+YH/o5Nj/AP2n/fv+gXv+Wz/zvvk1/wCjQ2l/9rL37373&#10;7/oDb/lIf89L8wP/AEcmx/8A7T/v3/QL3/LZ/wCd98mv/RobS/8AtZe/e/e/f9Abf8pD/npfmB/6&#10;OTY//wBp/wB+/wCgXv8Als/8775Nf+jQ2l/9rL373737/oDb/lIf89L8wP8A0cmx/wD7T/v3/QL3&#10;/LZ/533ya/8ARobS/wDtZe/e/e/f9Abf8pD/AJ6X5gf+jk2P/wDaf9+/6Be/5bP/ADvvk1/6NDaX&#10;/wBrL373737/AKA2/wCUh/z0vzA/9HJsf/7T/v3/AEC9/wAtn/nffJr/ANGhtL/7WXv3v3v3/QG3&#10;/KQ/56X5gf8Ao5Nj/wD2n/fv+gXv+Wz/AM775Nf+jQ2l/wDay9+9+9+/6A2/5SH/AD0vzA/9HJsf&#10;/wC0/wC/f9Avf8tn/nffJr/0aG0v/tZe/e/e/f8AQG3/ACkP+el+YH/o5Nj/AP2n/fv+gXv+Wz/z&#10;vvk1/wCjQ2l/9rL373737/oDb/lIf89L8wP/AEcmx/8A7T/v3/QL3/LZ/wCd98mv/RobS/8AtZe/&#10;e/e/f9Abf8pD/npfmB/6OTY//wBp/wB+/wCgXv8Als/8775Nf+jQ2l/9rL373737/oDb/lIf89L8&#10;wP8A0cmx/wD7T/v3/QL3/LZ/533ya/8ARobS/wDtZe/e/e/f9Abf8pD/AJ6X5gf+jk2P/wDaf9+/&#10;6Be/5bP/ADvvk1/6NDaX/wBrL373737/AKA2/wCUh/z0vzA/9HJsf/7T/v3/AEC9/wAtn/nffJr/&#10;ANGhtL/7WXv3v3v3/QG3/KQ/56X5gf8Ao5Nj/wD2n/fv+gXv+Wz/AM775Nf+jQ2l/wDay9+9+9+/&#10;6A2/5SH/AD0vzA/9HJsf/wC0/wC/f9Avf8tn/nffJr/0aG0v/tZe/e/e/f8AQG3/ACkP+el+YH/o&#10;5Nj/AP2n/fv+gXv+Wz/zvvk1/wCjQ2l/9rL373737/oDb/lIf89L8wP/AEcmx/8A7T/v3/QL3/LZ&#10;/wCd98mv/RobS/8AtZe/e/e/f9Abf8pD/npfmB/6OTY//wBp/wB+/wCgXv8Als/8775Nf+jQ2l/9&#10;rL373737/oDb/lIf89L8wP8A0cmx/wD7T/v3/QL3/LZ/533ya/8ARobS/wDtZe/e/e/f9Abf8pD/&#10;AJ6X5gf+jk2P/wDaf9+/6Be/5bP/ADvvk1/6NDaX/wBrL373737/AKA2/wCUh/z0vzA/9HJsf/7T&#10;/v3/AEC9/wAtn/nffJr/ANGhtL/7WXv3v3v3/QG3/KQ/56X5gf8Ao5Nj/wD2n/fv+gXv+Wz/AM77&#10;5Nf+jQ2l/wDay9+9+9+/6A2/5SH/AD0vzA/9HJsf/wC0/wC/f9Avf8tn/nffJr/0aG0v/tZe/e/e&#10;/f8AQG3/ACkP+el+YH/o5Nj/AP2n/fv+gXv+Wz/zvvk1/wCjQ2l/9rL373737/oDb/lIf89L8wP/&#10;AEcmx/8A7T/v3/QL3/LZ/wCd98mv/RobS/8AtZe/e/e/f9Abf8pD/npfmB/6OTY//wBp/wB+/wCg&#10;Xv8Als/8775Nf+jQ2l/9rL373737/oDb/lIf89L8wP8A0cmx/wD7T/v3/QL3/LZ/533ya/8ARobS&#10;/wDtZe/e/e/f9Abf8pD/AJ6X5gf+jk2P/wDaf9+/6Be/5bP/ADvvk1/6NDaX/wBrL373737/AKA2&#10;/wCUh/z0vzA/9HJsf/7T/v3/AEC9/wAtn/nffJr/ANGhtL/7WXv3v3v3/QG3/KQ/56X5gf8Ao5Nj&#10;/wD2n/fv+gXv+Wz/AM775Nf+jQ2l/wDay9+9+9+/6A2/5SH/AD0vzA/9HJsf/wC0/wC/f9Avf8tn&#10;/nffJr/0aG0v/tZe/e/e/f8AQG3/ACkP+el+YH/o5Nj/AP2n/fv+gXv+Wz/zvvk1/wCjQ2l/9rL3&#10;73737/oDb/lIf89L8wP/AEcmx/8A7T/v3/QL3/LZ/wCd98mv/RobS/8AtZe/e/e/f9Abf8pD/npf&#10;mB/6OTY//wBp/wB+/wCgXv8Als/8775Nf+jQ2l/9rL373737/oDb/lIf89L8wP8A0cmx/wD7T/v3&#10;/QL3/LZ/533ya/8ARobS/wDtZe/e/e/f9Abf8pD/AJ6X5gf+jk2P/wDaf9+/6Be/5bP/ADvvk1/6&#10;NDaX/wBrL373737/AKA2/wCUh/z0vzA/9HJsf/7T/v3/AEC9/wAtn/nffJr/ANGhtL/7WXv3v3v3&#10;/QG3/KQ/56X5gf8Ao5Nj/wD2n/fv+gXv+Wz/AM775Nf+jQ2l/wDay9+9+9+/6A2/5SH/AD0vzA/9&#10;HJsf/wC0/wC/f9Avf8tn/nffJr/0aG0v/tZe/e/e/f8AQG3/ACkP+el+YH/o5Nj/AP2n/fv+gXv+&#10;Wz/zvvk1/wCjQ2l/9rL373737/oDb/lIf89L8wP/AEcmx/8A7T/v3/QL3/LZ/wCd98mv/RobS/8A&#10;tZe/e/e/f9Abf8pD/npfmB/6OTY//wBp/wB+/wCgXv8Als/8775Nf+jQ2l/9rL373737/oDb/lIf&#10;89L8wP8A0cmx/wD7T/v3/QL3/LZ/533ya/8ARobS/wDtZe/e/e/f9Abf8pD/AJ6X5gf+jk2P/wDa&#10;f9+/6Be/5bP/ADvvk1/6NDaX/wBrL373737/AKA2/wCUh/z0vzA/9HJsf/7T/v3/AEC9/wAtn/nf&#10;fJr/ANGhtL/7WXv3v3v3/QG3/KQ/56X5gf8Ao5Nj/wD2n/fv+gXv+Wz/AM775Nf+jQ2l/wDay9+9&#10;+9+/6A2/5SH/AD0vzA/9HJsf/wC0/wC/f9Avf8tn/nffJr/0aG0v/tZe/e/e/f8AQG3/ACkP+el+&#10;YH/o5Nj/AP2n/fv+gXv+Wz/zvvk1/wCjQ2l/9rL373737/oDb/lIf89L8wP/AEcmx/8A7T/v3/QL&#10;3/LZ/wCd98mv/RobS/8AtZe/e/e/f9Abf8pD/npfmB/6OTY//wBp/wB+/wCgXv8Als/8775Nf+jQ&#10;2l/9rL373737/oDb/lIf89L8wP8A0cmx/wD7T/v3/QL3/LZ/533ya/8ARobS/wDtZe/e/e/f9Abf&#10;8pD/AJ6X5gf+jk2P/wDaf9+/6Be/5bP/ADvvk1/6NDaX/wBrL373737/AKA2/wCUh/z0vzA/9HJs&#10;f/7T/v3/AEC9/wAtn/nffJr/ANGhtL/7WXv3v3v3/QG3/KQ/56X5gf8Ao5Nj/wD2n/fv+gXv+Wz/&#10;AM775Nf+jQ2l/wDay9+9+9+/6A2/5SH/AD0vzA/9HJsf/wC0/wC/f9Avf8tn/nffJr/0aG0v/tZe&#10;/e/e/f8AQG3/ACkP+el+YH/o5Nj/AP2n/fv+gXv+Wz/zvvk1/wCjQ2l/9rL373737/oDb/lIf89L&#10;8wP/AEcmx/8A7T/v3/QL3/LZ/wCd98mv/RobS/8AtZe/e/e/f9Abf8pD/npfmB/6OTY//wBp/wB+&#10;/wCgXv8Als/8775Nf+jQ2l/9rL373737/oDb/lIf89L8wP8A0cmx/wD7T/v3/QL3/LZ/533ya/8A&#10;RobS/wDtZe/e/e/f9Abf8pD/AJ6X5gf+jk2P/wDaf9+/6Be/5bP/ADvvk1/6NDaX/wBrL373737/&#10;AKA2/wCUh/z0vzA/9HJsf/7T/v3/AEC9/wAtn/nffJr/ANGhtL/7WXv3v3v3/QG3/KQ/56X5gf8A&#10;o5Nj/wD2n/fv+gXv+Wz/AM775Nf+jQ2l/wDay9+9+9+/6A2/5SH/AD0vzA/9HJsf/wC0/wC/f9Av&#10;f8tn/nffJr/0aG0v/tZe/e/e/f8AQG3/ACkP+el+YH/o5Nj/AP2n/fv+gXv+Wz/zvvk1/wCjQ2l/&#10;9rL373737/oDb/lIf89L8wP/AEcmx/8A7T/v3/QL3/LZ/wCd98mv/RobS/8AtZe/e/e/f9Abf8pD&#10;/npfmB/6OTY//wBp/wB+/wCgXv8Als/8775Nf+jQ2l/9rL37373tfe9jL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TJ/Pyh+aeO/lrdudk/AnsTsDr3vrpLMba7ekbrKYLu3dfWu2myFB2Zt2jp&#10;Wo65MpHj9q5ubOtSeMyznDKsIafxI9W3846L5U0PwS7J338Ot7bz2V3F1Pk8F2W52FIF3JuPYmBa&#10;so9+4Slp2patcglHt3LS5dqfQZJjiwsQabxo3vfvdDf8nL/hV/8AFqP4w7X6l/mi9ub+2T8heu5s&#10;xjqzvbJ9db17J2z3HtyqymQye28tkR1Rt3du6cLvbEUFQuMr4ZsQlFOtNBVRVLNPPBS0+fywf+FG&#10;fx7ToHb/AFv/ADBOyd5bT7q2TLlKGq7fr9kbq31gOz8HUZCtr8Hka0dc4Tcm4cVuvG0c60FZHLjE&#10;pJlgiqI5y00sNP7372Tn+br/AMKTO4Pmn3b8d/iv/JB333xhq+u3hU4rNdg7W2i+1d0d6753Y2Mw&#10;2yNnbG23uCin3ZR7P2/HJVz1tRlKLGTVNXOrGCKnohUVBYf5lX89bs35U9r9JfHn+U1u/uDF1lZu&#10;afHZXem39tNt7cHbu7dyNQYvae2NpYLNUs24qXbOGR6maqmyFLQSz1MwYxRw0gmm979737ehdpb7&#10;2D0Z0xsTtLe1Z2V2dsrqfrraXY3Y2QZHyG/997c2fh8Pu/e1c8dNRxvWbq3BR1FfKVhiBec2RR6R&#10;uSdO7b3hs3qPqzaHYW66nfm/tq9c7I23vjfFaytWby3hg9s4zGbl3XVskFKjVO4s1Sz1khEUYLzG&#10;yr9B7372LHsRvfvfvfvfvfvfvfvfvfvfvfvfvfvfvfvfvfvfvfvfvfvfvfvfvfvfvfvfvfvfvfvf&#10;vfvfvfvfvfvfvfvfvfvfvfvfvfvfvfvfvfvfvfvfvfvfvfvfvfvfvfvfvfvfvfvfvfvfvfvfvfvf&#10;vfvfvfvfvfvfvfvfvfvfvfvfvYe9udmbc6W6p7O7j3gmSl2l1N17vTszdMeGpoq3MSbc2JtvJbpz&#10;aYqjnqaOCryT4zFSiCJ5okkl0qXUHUEV2Tv3B9V9db+7P3OldJtvrjZW6t+7hTF08dXk3wez8FX7&#10;hyyY6lmnpYqmuagx0ghjaWNXksCyg3HvfvdGfwe/4Ut/y7P5gXyi6w+IvROD+SFH2r23/fX+61Rv&#10;7rTau39px/3D683b2bnP4tl8b2Rn62k17c2ZWLBopJfJUmNDpVi61H/Ev+fH8I/md8gtgfGrqHE9&#10;6UvYnZH96v7vT7x2Ht3C7bT+5+ydyb+y38RydDvrM1VNqwe1qkQ6KaTXOUQ6QxZfe/e9g73dL797&#10;9797979797Se/d5YjrnY29OwtwLWPgdibT3HvLNpjoUqcg+I2vh6zN5JaGnlmp456xqOhcRI0iKz&#10;2BZQbhObx3Rjdj7R3TvXMrVPh9obczm6MstFEk9a2N2/jKrLVy0kEksEc1UaWkcRozoGewLAc+/e&#10;/e6Hfg9/wpb/AJdn8wL5RdYfEXonB/JCj7V7b/vr/dao391ptXb+04/7h9ebt7Nzn8Wy+N7Iz9bS&#10;a9ubMrFg0UkvkqTGh0qxdaffiX/Pj+EfzO+QWwPjV1Die9KXsTsj+9X93p947D27hdtp/c/ZO5N/&#10;Zb+I5Oh31maqm1YPa1SIdFNJrnKIdIYsvvfvewd7ul9+9+961/yT/wCFU/8ALJ+K3f3cPxu7NwHy&#10;iqOwukOwtz9Z7zn2v1VtDK7cl3HtPJz4nKPhMlWdo4uqrsa1VTt4pZKaB3SxKL9PdEve3/CiD4D/&#10;AB47l7O6L37hvkFPvXqbeuf2Fumbb/Xe2cjg5M5tuvmxuQfFV1V2Dj6iroTUQN45HgiZl5Kj6e/e&#10;/e79Ohe9Orfk10z1t3/0nuzH746q7Z2ni957K3NjXvFX4jKRavBVQE+fG5jF1aSUlfRTBKmgroJq&#10;edEmidFuR6d7d69776u2L3L1TuOi3b132PtzH7o2pn6Frx1mNyEerxVEJPlocnj6lZKaspZQs9HV&#10;wyQSqssbqPe/exc9iT79797979797971xflb/wAKjv5anw5+RXbfxh7bwPycqeyOl92VGzd4T7Q6&#10;t2lmdsy5empaWrkbDZSu7Ow9XW0firEs8lNCxN/T7o2+Rf8AwoL+CHxg7v7J6A7Iw/fs++uq9xzb&#10;X3NNtnr7bWUwMmSgp6epdsXkKvf2Mqaql8dStneniN7+n37373sde7yffvfvdZn8zL+bB8Xv5UGx&#10;usuwflBj+1Mhge2d2ZfZu106r2nh92ZCPL4TDpm6xsrT5jdW1YqSjNG4COkkrM/BUDn2Qn56/wAx&#10;r4//AMubaOwd6/ICi7DrcP2PuPJbX2+vXm3MXuOtTJYrGLlqpsjBlNxbdjpqU0rAI6vIS/GkDn37&#10;3727fy0/5o/xq/msdU787i+MVB2dj9pdddhP1pn4u0trYjamYfcSbbwe6S+Po8PufdMFTjf4ZuCA&#10;eVpo38oddFgGLl8D/wCYN0R/MT663h2f0FR7/ott7I3q2w8zH2Ft7G7dybZtMFidwl6Klxmf3DDP&#10;QfYZqEeRpUbyBhpsAT7372dvtzszbnS3VPZ3ce8EyUu0upuvd6dmbpjw1NFW5iTbmxNt5LdObTFU&#10;c9TRwVeSfGYqUQRPNEkkulS6g6ga/snfuD6r66392fudK6TbfXGyt1b93CmLp46vJvg9n4Kv3Dlk&#10;x1LNPSxVNc1BjpBDG0savJYFlBuPe/e6M/g9/wAKW/5dn8wL5RdYfEXonB/JCj7V7b/vr/dao391&#10;ptXb+04/7h9ebt7Nzn8Wy+N7Iz9bSa9ubMrFg0UkvkqTGh0qxdaj/iX/AD4/hH8zvkFsD41dQ4nv&#10;Sl7E7I/vV/d6feOw9u4Xbaf3P2TuTf2W/iOTod9ZmqptWD2tUiHRTSa5yiHSGLL7373sHe7pffvf&#10;vfvfvfvfvYe9udmbc6W6p7O7j3gmSl2l1N17vTszdMeGpoq3MSbc2JtvJbpzaYqjnqaOCryT4zFS&#10;iCJ5okkl0qXUHUEV2Tv3B9V9db+7P3OldJtvrjZW6t+7hTF08dXk3wez8FX7hyyY6lmnpYqmuagx&#10;0ghjaWNXksCyg3HvfvdGfwe/4Ut/y7P5gXyi6w+IvROD+SFH2r23/fX+61Rv7rTau39px/3D683b&#10;2bnP4tl8b2Rn62k17c2ZWLBopJfJUmNDpVi61H/Ev+fH8I/md8gtgfGrqHE96UvYnZH96v7vT7x2&#10;Ht3C7bT+5+ydyb+y38RydDvrM1VNqwe1qkQ6KaTXOUQ6QxZfe/e9g73dL797971me+v+FYH8r746&#10;d59z/HzsDb/yom350T2x2L01vabb3U+zsjgJd3dYbwzGydyS4PIVXamOqa/DyZnBzGmmkp4HlhKs&#10;0aElRQn3D/woz/l/dH9udp9LbzwvyHl3h1B2Nvfq/dcuE652xXYaTcuwNzZPaedkxFbUdh0U9ZjH&#10;ymJlNPK8MLyRFWKISVHvfvewt0p3N1t8iOo+uO9Ont04/evV/a+z8HvnY+58Y+qnyu39wUMVdRvL&#10;E1p6HIUwkMNXSTKlTR1UckEyJLG6LdZ1T2jsTu3rXY/bvWO4aLdXX/Y22cTu7aWfoHvBkcNmaSOr&#10;pXkja01HWwCQxVNNKEnpahHhlVJEZR7372KHsQPfvfvfvfvfvfveuL8rf+FR38tT4c/Irtv4w9t4&#10;H5OVPZHS+7KjZu8J9odW7SzO2ZcvTUtLVyNhspXdnYerraPxViWeSmhYm/p90bfIv/hQX8EPjB3f&#10;2T0B2Rh+/Z99dV7jm2vuabbPX22spgZMlBT09S7YvIVe/sZU1VL46lbO9PEb39Pv3v3vY693k+/e&#10;/e6Xv5ln8974S/yp+1th9OfJ3E95ZDdvYvXqdmYCTq3Ye3t14dNuPuTObWVMhWZjfO1p6bJfxPb8&#10;58SwyJ4ija7kqKsfnh/N/wDih/Ls7F2f1h37je263cm99lLv3DP17s/CbixiYN87l9vBK2qye7tv&#10;SwV33+FmPjWJ18ek6rkge9+91xf9Bkn8pD/nmvmB/wCib2P/APbg9kb/AOgoT+Wz/wA6H5Nf+iv2&#10;l/8AbN9+9+9+/wCgyT+Uh/zzXzA/9E3sf/7cHv3/AEFCfy2f+dD8mv8A0V+0v/tm+/e/e/f9Bkn8&#10;pD/nmvmB/wCib2P/APbg9+/6ChP5bP8Azofk1/6K/aX/ANs337372LHQv/CsD+V98i+8+mPj51/t&#10;/wCVEO/O9u2Ouumtkzbh6n2djsBFu7s/eGH2TtuXOZCl7UyNTQYePM5yE1M0dPO8UIZljcgKRG6e&#10;/wCFGf8AL+7w7c6s6W2ZhfkPFvDt/sbZHV+1Jc31ztihw0e5d/7mxm08FJl62n7DrZ6PGJlMtEai&#10;VIZnjiDMEcgKfe/e9mb3fZ7979797979797Lv8svlD1N8LPjl218pO8slkMV1Z01tdt0bqmw9HDk&#10;M3WJLX0OGw+DwOPqazH01fuDcefylJj6CCSogjmrKqNGkQEsAS+R/wAgeuPit0d2R8g+26+tx/Xn&#10;V2323BuKXGU0VblqlZKykxeMxOHop6qigrM1nMzkKeio4nmhSSpqEVnQEsPe/e6L/jt/wq2/lY/J&#10;XvbqT4+7Pj+R21t390b+211rtHN9g9YbWwWzafdW8MlBhNt02ezON7JzlXjKXKZqrgpFmFLIkcs6&#10;mQpHqdajOkf+FFn8vTvft7rbpfbMfeW3tzdp7ywWxNtZXemwNu4ja8O4tzV8WKwVPmMpQ77y9TQU&#10;+QytTDTLKKeREklUvpTU6+9+97LHu+D3737373737373737373737373737373737373qg/9Bkn8&#10;pD/nmvmB/wCib2P/APbg965v/QUJ/LZ/50Pya/8ARX7S/wDtm+/e/e/f9Bkn8pD/AJ5r5gf+ib2P&#10;/wDbg9+/6ChP5bP/ADofk1/6K/aX/wBs3373737/AKDJP5SH/PNfMD/0Tex//twe/f8AQUJ/LZ/5&#10;0Pya/wDRX7S/+2b797979/0GSfykP+ea+YH/AKJvY/8A9uD37/oKE/ls/wDOh+TX/or9pf8A2zff&#10;vfvduv8ALH/m8/FP+bNg+39w/FzHdtY+g6Ty2zsNvJe1doYXaVRLV74o9w1uFOFjw27d1LXQrDtm&#10;p87SNCY2KABtRIsq+Av8y746/wAx7EdmZr4+UPZFFR9UZHbGL3QOxNs4rbc0lTu2mzdXijikxe5N&#10;xLVxLFgJ/KXaIoStg1zb3v3s4vyt+S/XXw4+Ovbfyf7bg3JU9b9L7TqN5bwg2hjKXM7mlxFNVUtJ&#10;IuGxddksPSVtYZaxLJJUwqRf1cezP/IvvnZHxg6Q7J7/AOyIc7PsXqvbk26NzQ7ZoKfKZ6TGwVFP&#10;TOuLx9XXYymqqryVK2R6iIWv6vfvfvdW38ur/hQh8Dv5nvf9Z8bvjdh+/qDsKh693H2XNP2Z17tr&#10;a+3Dt3a+T2/iskiZLE7/ANzVTZJqrctOYojTBGQOS6lQDXv8Iv503w++f3ctV0X0Xi+5aPetJsrO&#10;b8ll37srA7fwZwm36/C46uRK7G7yz1Qa81Geg8cfgCsoYlhYA+9+93m+7cffvfvfvfvfvfvZe/lb&#10;8l+uvhx8de2/k/23BuSp636X2nUby3hBtDGUuZ3NLiKaqpaSRcNi67JYekrawy1iWSSphUi/q49g&#10;t8i++dkfGDpDsnv/ALIhzs+xeq9uTbo3NDtmgp8pnpMbBUU9M64vH1ddjKaqqvJUrZHqIha/q9+9&#10;+91bfy6v+FCHwO/me9/1nxu+N2H7+oOwqHr3cfZc0/ZnXu2tr7cO3dr5Pb+KySJksTv/AHNVNkmq&#10;ty05iiNMEZA5LqVANe/wi/nTfD75/dy1XRfReL7lo960mys5vyWXfuysDt/BnCbfr8Ljq5ErsbvL&#10;PVBrzUZ6Dxx+AKyhiWFgD7373eb7tx9+9+96tu/f+FeX8qfrnfO8+vtwbd+Wj57Ym7NxbNzb47qH&#10;ZdTj3y+2MxWYTJNQ1EvbVPLPRtWULmJ2jjZksSqk2GvhvH/hS5/Ls2Pu7dOyszg/kg+Y2huPObXy&#10;zUXWm1Z6Jslt/J1WJrmpJ5OyIJJqU1VI5jdkQsliVB49+9+9pP8A6DJP5SH/ADzXzA/9E3sf/wC3&#10;B7Tn/QUJ/LZ/50Pya/8ARX7S/wDtm+/e/e/f9Bkn8pD/AJ5r5gf+ib2P/wDbg9+/6ChP5bP/ADof&#10;k1/6K/aX/wBs337372J3WX/CuX+TZv8AzFNidw9g95dPRVNUtKmZ7N6Pz9Rh4y5hWOepm6wr+yqu&#10;mpWeUgyPAoj0Mz6VsxX+wv8AhSj/ACvd55ODHZrenbfWMdRULTrlN+9S5ibGIXMQSaeXYFbvupgp&#10;2aQgu8QCaGL6VsT7373sKdH9+dJ/JfrnC9u/H3tXYfcnWe4PImK3t11uXF7pwE9TTiM1mNmrcVUV&#10;C0OYxzSqlVRVAiq6SQ6Jo0cFfd1PUvcfVPfOx8V2V0v2Js/tDYWa8i47deyM9j9w4aaohCGqoZar&#10;HzzCjydC0gWopJhHU0znRKiNce/e/exc9iV7979797979797Il84P5mHwh/l0bTpd0/Lnv3aPWNT&#10;l6V6va2xUas3N2jvOJHngE+1Otts02V3hlcb95TtBJkftExdLMQtRUw3v7KD8s/nn8TvhBtyn3D8&#10;lO49tbBnyVO9Tt/aKmqz/YO6Y1eaHy7d2LgIMjubI0H3MJhet+3TH08pAmnjvf37373rJ9r/APC2&#10;r4ZYDJ1dH0v8QPkf2bQU1Q0EWX35uLrnqWCvSOUxvWUVJich2tWrRzKvkg+4SCdkI8kULXVaD+xv&#10;+FXfxbw1fU03Vnxm7z39RwTGGPJbwzex+t4qxY5Cj1VLTY2t7Fq1pZVGuLzJDMykeSOJrqPe/e+X&#10;Uv8Awtp+GO4cpS0XdPxD+RvV+PqJjDLmNi7i687bp6BWbTFVVlJk67qyvalQENN9vHPMi30RymwP&#10;Lrf/AIVdfFrNZCnpe1PjT3j1/RzymKTJ7RzeyeyYaMM2mOoqqavq+vKxqdQbyeFJpVF9CSGwPvfv&#10;ezh8I/5lPwk/mKbRqd2/EXv7Z/aUmKo6es3TspWrdtdnbJSoaOEHeHW256XEbxwtH965p469qRsZ&#10;Vyo32tTOgDG/P4n/ADu+KHzd21PuT41dybZ7CfHUsNVuHagaqwW/9qLMyRX3NsXP0+N3PiqX7tjC&#10;lY1M1BUyKft55lsx9797PP7Nz79797979797971V89/wsM/lN7czma29kNt/Lpq/BZbI4atan6e2&#10;TJTmrxdZNRVJgkftyNpITNA2liqkrY2H09672Y/4U4fy4sHl8phazBfJVqzEZGuxdUYOsdpvCanH&#10;1MtJOYXbsqNniMsR0kqCR+B79797af8AoMk/lIf8818wP/RN7H/+3B7bv+goT+Wz/wA6H5Nf+iv2&#10;l/8AbN9+9+9+/wCgyT+Uh/zzXzA/9E3sf/7cHv3/AEFCfy2f+dD8mv8A0V+0v/tm+/e/ezo/GP8A&#10;4UwfyePlDuXG7Kw3ycXp7eOZmo6bFYX5DbQz3U+Prams0otKN+5SCs6wo6qOpkWHx1OcheWRh4RK&#10;t2BqOg/5838sb5A52h2ri+/R1lufKS0sGOxXde2sx1xRVc9VpVaf++OQhquv6WoSd1i8c+WieSQ/&#10;tCQXPv3v3u+enqKesp4KuknhqqWqhiqKapp5Unp6innRZYZ4JomaOaGaNgyspKspBBt7uFgnhqYY&#10;ammmiqKeoijngngkSWGeGVBJFNDLGWSSKRGDKykgg3Hv3v3sF/kp39sb4rdAdw/JHs2HPVHXvSHX&#10;u5uy95wbXx9Nldxy7d2njJ8rlEwmNrK/F0tdkmpadhFFJUwI72BdRz7CzvbuXaPx46a7O7039FmJ&#10;tldTbKz+/N0xbfooMjnJMJtygmyOQTFUNTWY+nq69qeE+ON54lZrAsPr797971r/APoMk/lIf881&#10;8wP/AETex/8A7cHuiX/oKE/ls/8AOh+TX/or9pf/AGzffvfvfv8AoMk/lIf8818wP/RN7H/+3B79&#10;/wBBQn8tn/nQ/Jr/ANFftL/7Zvv3v3v3/QZJ/KQ/55r5gf8Aom9j/wD24Pfv+goT+Wz/AM6H5Nf+&#10;iv2l/wDbN9+9+9+/6DJP5SH/ADzXzA/9E3sf/wC3B79/0FCfy2f+dD8mv/RX7S/+2b79797vj/l+&#10;fPzoz+ZT8dcb8nvjvSb8oet8ruzdOzaaDsfAY7bW5hl9oVUFJlWlxeKz246RKNpahfC4qSzi91X3&#10;cF8L/mT1H87ukKDv/pOm3hSbFyO49w7Xp4d84ahwOeGS21URU2RaTH47MZymWlaSYeNxUEsPqo9+&#10;9+9nb9mw9+9+9+9+9+9+9693zb/4Ux/y2fgV8luxfin3CvfW5ezurG29T7yqurOvtr7s2lj8nuPb&#10;GH3ZBhYs5kew9vS1GWxmMzlOldEtPalq9cDN5Y5FWlj5X/z6fgp8O++N7/HXs1e4s9v7rxsJDuio&#10;682Xt7ce26KvzmAxm44sVHlq3e2EknyVBQZeFKuMQ2p6jXCx8kbqvvfvdn3wC+fPx9/mT/HDBfKD&#10;42ZDclR1/mdybr2hV4nemIpMDvPbG5toZRqDI4bc2Hx+VzlDQ1lVQyUmSphFWTiTHZCmkYo7tGh/&#10;vhp8x+l/nZ0biPkB0TWZ2bZmUzu4ts1ON3VjabD7pwGe2zkGo67F5/GUWRy9HSVVRRyU9dAI6mYP&#10;Q1sDkqzMie9+9nT9mp9+9+9+9+9+9+906fzMv54vww/lQb56y69+UGK7syGe7Y2nl95bXfqvY+A3&#10;Zj48RhcwuErFytRmN7bVkpKw1jgoiRyqyclgePdYfz1/m1fFr+XNu7YOyvkBju163Mdj7cyW6Nvt&#10;15tLDbjokxuKya4mqXIz5Tde3ZKaqNUwKIqSApzqB49+9+9jN/LW/mtfEX+ax11vrsT4r57dRHWe&#10;6qbam+tkdi4TH7W7A25Pk8euTwGbrsBj85uGBts7mgjqUx9dHUvFPPQVcXpkp5FAo/BH+Yr8a/5i&#10;ex93b3+POY3ERsLcMG3N37T3viaLb29MHLX0Qr8NlavDUWXzULYHPQpOtHVpO8c01HUR8SQuo979&#10;7sl9nr9+9+9+9+9+9+91FfzOP51fw8/lNZ3qHb3yjxfc2Qr+7MTvHM7OPVWysDu2nio9j1m3qHMj&#10;NSZnee1Wopnm3NTeBY1mDqHJK6QGrV+fX81b4x/y4cv1nhfkFj+0q2s7Xxu58ptg9d7Uw+5IY6ba&#10;VThaTKDKvlN07daklaXPQeIIsocBrlbC/vfvZsPgb84umP5i3xp2f8rOgKXe1F1hvjLbvw2Gp+ws&#10;Hj9ubpSs2VubJ7TzBrcVjM3uGjghbKYmUwstU5eIqxCklQYz4e/LXqz5vdD7Y+RXTVPuul2Bu3Jb&#10;lxeLh3riKLB7hWp2pn6/bmUNXjqDLZqlhibIY6QxFahy8diQpNh7372cX2Z73737373737373olf&#10;zlov+EtHRfzJ351P8rvin3BjvkqMPt7enZ2Y+INNmNn7YpMr2BQR7ox8G49uYrtnZOxYd8ZPCVlP&#10;l6yWDA+Sqiy0U89RNNI3j1B/5osf/Ce3qL5Q7w64+Rfx17Noe9xjMJurf2U+M8GT2zgKbI7zo03B&#10;RRZvB4/sfam0It21+KqoMlVSRYbXUR5KOaaaWV20e9+93A/yCujf5JG8eqMz8uf5W/x2m2hmMdvL&#10;dnVG5t79xtnNz99bWzNPjcNkcphI8jvHfPYs2zMLnNs52hdEwtVR09fSSfvq8vnvZr/Ju6k/lQbn&#10;65ynyU/l89Iy7ZydFujcfXWf3Z2gcvn+4tvZSGhxddkMSldufdu+JdrYrL4HMUjouKqKaCspn/dV&#10;pPL797972NPd4fv3v3v3v3v3v3v3v3v3v3v3v3v3v3v3v3v3v3v3v3v3v3v3v3v3v3v3v3v3v3v3&#10;v3v3v3v3v3v3v3v3v3v3v3v3v3v3v3v3v3v3v3v3v3v3v3v3v3v3v3v3v3v3v3v3v3v3v3v3v3v3&#10;v3v3v3v3v3v3v3v3v3v3v3v3v3v3v3v3v3sn/wDMK/7IE+cX/in/AMl//fL719ll+a3/AGRt8tf/&#10;ABWXvn/31m6vfvfvfyxf+EuP/b9f4M/+XM//AAHnyC9/PR/4T6f9vefiP/5Xv/4GPuj373739fr3&#10;9Mj3737373737372X/5Zf9ksfJf/AMV/7l/991uP2DPyN/7J674/8Qz2h/7xGc9+9+9/KF/4S4/9&#10;v1/gz/5cz/8AAefIL3853/hPp/295+I//le//gY+6Pfvfvf1+vf0yPfvfvfxRf51n/b2/wDmNf8A&#10;i4HeP/vcZX38p3+at/28m+cX/izXbf8A71uR9+9+97Cn/CSX+cIege3l/lqd/bpaHpnvzc0mR+N2&#10;dzVegoeue+MwyR1XXaTVjqKLbPdToi0UKSeOHdaRLFAZczVTrdV/wm3/AJmx6a7LHwQ7l3C0XVvc&#10;eeet6LzGVrFFJsfuDJsqVGyUlqWX7TA9quqrSxI+iLcSRrHCZMpUSr73739Kb3vce/e/e/e/e/e/&#10;e/jC/wA/f/t8l/MJ/wDFgMx/7o8D7+Wj/OT/AO3oXzU/8TNk/wD3UYf373739nr39S737373pBf8&#10;Lef+yWfg9/4n/sT/AN91T+9TX/hWP/2T18TP/Ezb2/8AeIh9+9+9iB/wiX/7IF+V3/i39R/75jq7&#10;2s/+Eo3/AGRv8i//ABZmb/31nX3v3v3vZ9/mFf8AZAnzi/8AFP8A5L/++X3r7v8Afmt/2Rt8tf8A&#10;xWXvn/31m6vfvfvfyxf+EuP/AG/X+DP/AJcz/wDAefIL389H/hPp/wBvefiP/wCV7/8AgY+6Pfvf&#10;vf1+vf0yPfvfvfvfvfvfvZP/AOYV/wBkCfOL/wAU/wDkv/75fevssvzW/wCyNvlr/wCKy98/++s3&#10;V79797+WL/wlx/7fr/Bn/wAuZ/8AgPPkF7+ej/wn0/7e8/Ef/wAr3/8AAx90e/e/e/r9e/pke/e/&#10;e/iDfzYv+3pv8yz/AMX/APmR/wDBFdje/k1/zG/+3hfzw/8AFzPlB/7+7fHv3v3vZ9/4SM/zg/8A&#10;Q/2Ov8r7v7dHh6w7h3BW5r4qZ3LVFqbZXcuYlerz/Uxqql/HR7f7bkVqvEQhkjj3SskMcctRmyyX&#10;/f8ACa3+Zr/oy3yP5f3cu4PFsDs7NVeV+O2XyU1qfavaGTkapzPXBqJ30UuF7JcNU42MMiJuEPEi&#10;STZUlPe/e/o+e95b37373737373738YX+fv/ANvkv5hP/iwGY/8AdHgffy0f5yf/AG9C+an/AImb&#10;J/8Auow/v3v3v7PXv6l3v3v3v5of/C2f/svv4o/+Kf03/v6O0vehr/wq5/7LJ+On/istP/79PsL3&#10;7372KH8nv/hLj8RP5i/8uf47/MntD5B/I/Y++u4v9Lf8c2vsKbrFdp4v/R73p2b1ZjP4Uu4dhZrM&#10;D73D7Hp6ifzVMv8AlM0mjSmlFEH+WT/wn0+NPzf+D/SXyh7A7p7z2lu7s7/ST/Ftv7Ol2Cu3Mf8A&#10;3L7d3915Qfw4ZvZ2VyY+6xm04Z5vLPJ+/I+nSmlR7373Zf8A9AS/wF/7yu+X/wD50dMf/au9ny/6&#10;BRvhv/3kX8mf+p3Vn/2vvfvfvfv+gJf4C/8AeV3y/wD/ADo6Y/8AtXe/f9Ao3w3/AO8i/kz/ANTu&#10;rP8A7X3v3v3saPjf/wAJBPhL8aPkP0L8jtqfJn5T57dPx/7o6u7t21g9wz9SnAZrP9U74wW+8Nic&#10;4Mb1xQ5E4fI5HAxw1P288M3hdtDo1mAp9Gf8Jnfih0N3Z093ltzvr5DZjcPTPafX3a+CxGbm63OG&#10;ymZ673biN34vHZYUOxqSuOMrq7DpFUeGWKXxM2h1axHvfve2r72RPfvfvfvfvfvfvejF/wALUvm/&#10;/dLp345fy/tp5bw5vtzOSfIbt6kgOmoTrnYtXkdsdY4isDqyS4vdvYLZSv8ARaRKnakXqCsVbUb/&#10;AOFVHyy/u31h0d8MtuZLx5bsnLP3X2ZTQnTMux9o1NbgNgY2qDArJj9yb0OQrPTZ0n25HyFYhve/&#10;e9Ir5E/C/tr4m9G/An5NZqoymIxXzL6n3p3BsGug+6xOU2znetu49z7TWjx9dT+KTyPshNpbmpau&#10;KUSqu4UAC+NWbU77u+LPZHxx6k+HXfmVnyGNx3yi653V2bs6rh+4xuQwOY2L2fn9uCloquHxya22&#10;mu28/T1McgkVc0gsuhS3vfvf19/5S3zdxv8AMN/l8fGr5RpXUdVvDd2w6Lb/AG7SUcYpkxXdGxid&#10;p9oUgoNKvjqOt3Vip6+giYc4ytppFLI6s30xf5b3yxofmv8AC3oj5BLV01Rufcuz6XC9lU9MggXH&#10;dp7SJ252BTCjsrUVLV7ix01ZRxkc0FVA4LK6sfe/e7G/Z4/fvfvfvfvfvfvfvfvfvfvfvfvfvfvf&#10;wxPgD8d9sfLf5tfFf4xb0zee21tLvnvLrzq3cef2uceu4sPh94bho8PXZDCnLUWRxgyVLBUlovPB&#10;NFrA1Iw49/I2+GnSeA+SXyu+PPQW6stmMFtvuHtvZPXuczO3zRDOYzGbnzdLjKutxRyNLXUArqeK&#10;ctH5oZI9QGpSOPfvfve/9/0BL/AX/vK75f8A/nR0x/8Aau97mX/QKN8N/wDvIv5M/wDU7qz/AO19&#10;797979/0BL/AX/vK75f/APnR0x/9q737/oFG+G//AHkX8mf+p3Vn/wBr7373737/AKAl/gL/AN5X&#10;fL//AM6OmP8A7V3v3/QKN8N/+8i/kz/1O6s/+1979797u4/lHfyZuiv5Pm3u8NudIdpdtdnUveua&#10;2Lm9xT9qybOeow9RsKh3PQY2LC/3R2ztuMQ1ke6ZjP51lbVGmkqNV7YP5bH8rjqH+WThO2cH1N2D&#10;2Rv6n7eym0Mrm5uxH2w82Mm2dSbgo6GPFf3awGCQRVSbhlMvmEhui6SvN/e/e838/j/tzb/MJ/8A&#10;EAZf/wB3uB95f5yf/br35qf+IZyf/u3w/v3v3vRD/wCEbf8A29w3H/4qB3L/AO9t1D71Av8AhL5/&#10;28mzv/is3aH/AL1nWfv3v3v6nfv6F/v3v3v3v3v3v3uoD+fx/wBubf5hP/iAMv8A+73A+6zf5yf/&#10;AG69+an/AIhnJ/8Au3w/v3v3vRD/AOEbf/b3Dcf/AIqB3L/723UPvUC/4S+f9vJs7/4rN2h/71nW&#10;fv3v3v6nfv6F/v3v3v4gbdabd7o/mlN07vB8lFtLtn5+HrTdEuGqYqLMR7d338if7rZt8VWT01ZB&#10;SZJMZlZTBK8MqRy6WKMBpPyaW2Hg+1P5hDdYbmeuj232P8yjsPcEmLqI6XJpg9393f3eyz46qmgq&#10;oqauWgyMhhkaKRUksSrAWPvfvf0Pv+gNv+Uh/wA9L8wP/RybH/8AtP8Avdk/6Be/5bP/ADvvk1/6&#10;NDaX/wBrL373737/AKA2/wCUh/z0vzA/9HJsf/7T/v3/AEC9/wAtn/nffJr/ANGhtL/7WXv3v3ur&#10;b+YJ/wAIv8Bs7qndXYv8uzvzs7fO+dpYnIZyHoj5BLs3L5TsOCgoTVz4TZXZWxtt7Bx2J3VUPTyR&#10;46jyOFkpK2aaOKWupAjTSV8/ND/hLNhtsddbi3v8I+49/bt3dtvG1uXj6g7oXa+SyG9YqOkNTLid&#10;qb72lgtm0OO3FO0DpRU1dinpquWVI5KumCmV/e/e6Ff+E7P8y/sv+XT/ADDer9h5zcOeofjn8kOw&#10;tt9J/IDruvkqo8PjspujKLtLZ3ZkmHqQwxW5usd15KCarqI4TWSYX76j0kypop2/kj/PLfnwh+a/&#10;X+z8tm8xR9H9571wfVPc2yKx6hMZRZDcGQXbe2N+vjJwRjs9sHcVfDLUzpEap8V95S2JkXT73739&#10;fH39MH37373Rd/Pp/nDbe/lJfFWn3BtWDC7n+Uvds2Z2n8d9kZhRV4ujrcXTUsm6O0t3Y6OqpKmq&#10;2b19BkqW8EbB8hlK2jpfRDJUTwVF/wA4f+Zxhf5bfx3hzW3YsVn/AJCdry5TbfSW08moqcfS1WPg&#10;p33B2FuWiSopp6ja+y4a+nvCjBq3IVVLT+mJ5pYfe/e/m9fCj4BfzEP5/fyx39vCPdWY3pl67OUm&#10;f+RPyp7eq6ybZ2w4sz91LjqKc0ECmuzFVR0ElPgNrYWniihghSNEocdC88GjD8U/hr82v5y3yN3l&#10;uZNxZPdWTq8tTZju75D9l1NVLtjZ8eU+4koqWU0cI+7ydRTUckOG29ioY44oYlRUo6GJpYfe/e95&#10;T44/8I7f5WXVe2KCm72yPeHyk3q1PTnO53cO/sj1PtKWvjFN9y+2dndV1GEzWDxdQ0D6YK/P5moj&#10;WZx9yxEZTbe6O/4TFfy9evMBR0/b9b2z8g91tBAcvl81vGu6423JWIIPO2A2x15NisriMfM0TWhr&#10;MzlJkErDzkhCvvfvfL5If8I7/wCVj2ttrJQdD13d3xX3p4apsDmtub+ynbO0Keul+6NL/eTZ/bFV&#10;ns9ncTStOgMFFuDD1MiwIDVAmRn770/4TGfy9OxcFXQ9P1fbHx53V4qhsPlMHvLIdj7Zhq5PuDT/&#10;AMd2z2NUZjMZfHU5mUGGkzWMndYlvUAly/vfvei780fgt/MJ/kCfMHYuebd+c2JujHZCs3V8d/lF&#10;1HVV9LtDsHGY2cU2Sgop62naGHKQUlUlNuPaeXinU0tWI6iKsx1XDNU6i/yo+InzU/k0/JraGYbc&#10;2W2huChrancPSXyB61qKyn2zvSgoJRBXQ0stVC0UWQhp50gzm3MnHMpp6kJNHU0NTFLP73739JP+&#10;Qr/ODwP8274p1W5N1U2H2z8oukKjCbQ+RWy8On2uIqq/L0tZLtTtDaVA9VV1FJs/sOnxNYVp5HL0&#10;GUoa2lGuGKCefep/k7/zNcP/ADJfjrUZ3cMGMwPyC6mmxO2e79rYxPt8bUVmSp6qTbnYG26N6ipm&#10;pts72gxtSVhdtdHkKSqpxqijhll9797vP925e/e/e/hu9CdJYD5L/wAxjpf447ry2YwO1vkB81uu&#10;ukty5zbxohn8LgO1u9MPsTM5bBnJUtdjhmMdjs9JNTfcQTQ+ZF1o63U/JK6c6ow3fPzg6r6N3Hkc&#10;nh9vdzfKvY/VGdy+ENKMzi8N2J27i9oZTI4k11PV0IydDQ5h5afzRSxeVV1oy3B979735f8AoCX+&#10;Av8A3ld8v/8Azo6Y/wDtXe9x7/oFG+G//eRfyZ/6ndWf/a+9+9+9+/6Al/gL/wB5XfL/AP8AOjpj&#10;/wC1d79/0CjfDf8A7yL+TP8A1O6s/wDtfe/e/e9df+dX/wAJlu2f5XvVLfKHprteq+SHxoxOSxWJ&#10;7KrcrtWm2h2L09Pn8hQ4PbuX3DQ0GXy2H3Ts3Nbgr4aE5Kk+zmo62rp4paQxuakUi/zVv5CXY/8A&#10;L966PyA6u7FqO8+hsbX47G77q8jt2DbO9+sZszW0eIwmTzdJR5LJYzcO18rmqyKkNdTfay0tVUwx&#10;yUxR/OPe/e7gP+EeP81fsfe+Y3j/ACwu791ZDdeE2n1/kez/AIsZrPVctZk9s4PbGQxdDvnpanrZ&#10;mlqarb9NQZmPNYGneyYynosjAr+A0dPDZp/wmN/mJb53Zk9z/ALtncVbuLE7b2ZW7/8AjzlcxUyV&#10;VfgMTgK3H0m7uq4aqUyT1GFp6PKJlcPC1loIKWuhV/CaWGL3v3vam/nW/wDbo/8AmNf+Kgd4f+8T&#10;lPew9/NX/wC3bPzi/wDFZu2v/eTyHv3v3v5YH8kD+Xf1j/NC+d+3/in25vbfnX+zsv1p2NvafcXX&#10;DbfTc0WQ2ZjqSsoaSJtzYbPYv7OqkqCJr05ewGll9/PN/lM/CXYP8wL5f4b47dlbs3hsvbGS2Fvj&#10;dkub2O2FXPR1m16GmqqOmjOfxeYx/wBrUPORJeEvYekj37373ug/9AS/wF/7yu+X/wD50dMf/au9&#10;7TX/AECjfDf/ALyL+TP/AFO6s/8Atfe/e/e/f9AS/wABf+8rvl//AOdHTH/2rvfv+gUb4b/95F/J&#10;n/qd1Z/9r7373737/oCX+Av/AHld8v8A/wA6OmP/ALV3v3/QKN8N/wDvIv5M/wDU7qz/AO197979&#10;72Ov5Zv8u7rH+V78XMV8U+o97787A2did6bw3vDuLsdtvvuaTIbyq6esrqSVts4bA4v7OlemAhtT&#10;h7E6mb3eR8CvhLsH+X78fMd8dutd2bw3ptjG7q3NuyLN74bCtnpKzdFTDVVlNIcBi8Pj/tad4AI7&#10;Qh7H1E+/e/e7A/Zz/fvfvYI/JXvrZPxa+PndXyP7HqVptj9H9Y7z7O3J+8IJ63H7OwNbmjiKBjHO&#10;0mWzc1KlHRxJHJJNVzxxojuyqQn737i2n8e+lu1e8t8zrBtLqbYO6d/5390Qy1VHtjD1eU/htGxS&#10;VpMllpadaWljVHeWomREVmYKfe/e/jQ9N9E/IH+bZ8j/AJtdsQzTZrs3E9M/KT57dnvTJLMck21Z&#10;zuvJbfw8Lid1bM7n3VR4zG0qC4EscMelQCvy5+r+oO5/5kneXyu7Gilkyu/cb1d8g/mLv94EklNc&#10;23ZjuOuwuMiYTOGym4NxUuPoadfoJEjTSACvvfvex1/wjD+dz9bfJXun4B7xzTQ7T+Re3Z+3eo6G&#10;qqCKam7l6yxWneOKxlMBpFdvjqmB6yplY/o2jCgF25vI/wCEtHy+bYvfHanw13PlWi253fhJeyut&#10;aSomPgg7R2Dj9O58dQQAWFXu3rqFqmeQn9G2okHLe/e/e/pJe96j373737373737384P/hbz/wBl&#10;T/B//wAV/wCwv/fiwe9Gn/hWP/2UL8TP/EM72/8Ae3h9+9+966f8nf8Ama7+/lV/NPYnyDwTZbNd&#10;W5lodifIXrrHzqE371Hma6mfMLSUs8kdI+7to1MUeXwcrNCRX0gp3lSlqapXpC/li/PjeP8ALv8A&#10;lRtDunEHJZXr3KNFtDurZFFMoXePWuUq4GygpqeZ0pm3LtqeNMniZGaMisphC8i09RUB/e/e/s2d&#10;XdnbC7q632J271bufF70647M2ngd8bH3ZhZxUYvcG19y42ny2GylHJZWEdVQ1SMUcLJG10dVdSo+&#10;pH19v7Z3auxdodl9e5/H7q2Nv3bmH3btLceKmE+PzW389Qw5HF5CmewYJUUlQrFWCujXVgGBA979&#10;7XntYe/e/e/nh/8AC4v/AJmp/Lt/8R/8jv8A3o+oPek5/wAK1f8AmYfwj/8ADM7y/wDd51l79797&#10;v+/4Sf8A/bkr45f+JA+RH/v797+7mP8AhOZ/26i6O/8ADz7t/wDfs7s9+9+97H3u8v37372g+0+y&#10;tn9M9Zdidv8AYWVjwWwurNj7r7F3rmpdJjxW1Nl4Ku3HuDIMrOgf7TFY2WQLcaitvz7R/YW+9sdW&#10;7C3t2ZvXIpiNndebS3FvfdWVksUx23dq4iszmarSGZA322OoZHtcaiLe/e/e/jV7I6477/ni/wAx&#10;r5KbrxMddJ2d3FgflX8nf4ahGTbFQ9fdb7y3x1l1lSzeKEHG1WbxW3Nk0UxVfBDVQuQSlj8u/aex&#10;+4v5tXzi733FjUq33/2dh/kT399ipGQOPi2XsXdG7dhbBp5BHEDQ1GVx2D2pSylR4YqiJyDpsfe/&#10;e7jv+EeHztHQXzy3l8Pt3ZVaXYHzN2iIdrrVzulLj+8epsfnNz7U8byk0lGu69k1Gexzj0SVuQXG&#10;wgswjRrP/wDhMZ8vR038wd0fGXcuRWn2b8pNtCLb61MrJT0XbXXFHls/tzQ0hNPSruLak2Yom/S9&#10;VWrQxAswRT73739QL39AH3737373737373737373737373737373737373737373737373737373&#10;7373737373737373737373737373737373737373737373737373737373737373737373737373&#10;737373737373737373737373737373737373737372T/APmFf9kCfOL/AMU/+S//AL5fevssvzW/&#10;7I2+Wv8A4rL3z/76zdXv3v3v5Yv/AAlx/wC36/wZ/wDLmf8A4Dz5Be/no/8ACfT/ALe8/Ef/AMr3&#10;/wDAx90e/e/e/r9e/pke/e/e/e/e/e/ey/8Ayy/7JY+S/wD4r/3L/wC+63H7Bn5G/wDZPXfH/iGe&#10;0P8A3iM579797+UL/wAJcf8At+v8Gf8Ay5n/AOA8+QXv5zv/AAn0/wC3vPxH/wDK9/8AwMfdHv3v&#10;3v6/Xv6ZHv3v3v43n8wekpa//hQX8j6Gupqetoa3+Zvk6Sso6uGOppaulqe+KOGopqmnmV4Z6eeF&#10;yjo4KspIIIPv5fnzRpqet/nRd5UdZTwVdJV/PrIU1VS1MUc9PU08/cNNFPT1EEqtFNBNExV0YFWU&#10;kEW9+9+9jh/wok/lKZn+Vd80Bvjp3F5TE/FP5BZjKdh9A5vE+emg6w3VRVsOS3Z02MlSMkuOrNh5&#10;Griq8C7FJJcFUUwSSaoo6x0Fr+dt/Ldyn8vH5TDdvWOPyGN+OvdGTyG9umstjvLBFsDcVLVRV+4+&#10;rxX0zJJQ1W0K6pjqcO5KvJiJoAryz01U6+9+975f/Cdr+brRfzR/hvRYzsrOUsny6+OVLgtid+0E&#10;nhpqze9FJSzQbI7voaWIiF6XsGhxsqZVYVjSl3DR1oWCClmoRJuE/wAkj+ZVS/zBfi/S0G+8tTv8&#10;lejqfEbQ7ko38cFVuykenlh2n2xR08ZETU+9KSgkTIiMRrT5umqgsUNPLSa/e/e9gj3dB79797+M&#10;L/P3/wC3yX8wn/xYDMf+6PA+/lo/zk/+3oXzU/8AEzZP/wB1GH9+9+9/Z69/Uu9+9+96QX/C3n/s&#10;ln4Pf+J/7E/991T+9TX/AIVj/wDZPXxM/wDEzb2/94iH37372IH/AAiX/wCyBfld/wCLf1H/AL5j&#10;q72s/wDhKN/2Rv8AIv8A8WZm/wDfWdfe/e/e9n3+YV/2QJ84v/FP/kv/AO+X3r7v9+a3/ZG3y1/8&#10;Vl75/wDfWbq9+9+9/LF/4S4/9v1/gz/5cz/8B58gvfz0f+E+n/b3n4j/APle/wD4GPuj373739fr&#10;39Mj3737373737372T/+YV/2QJ84v/FP/kv/AO+X3r7LL81v+yNvlr/4rL3z/wC+s3V79797+WL/&#10;AMJcf+36/wAGf/Lmf/gPPkF7+ej/AMJ9P+3vPxH/APK9/wDwMfdHv3v3v6/Xv6ZHv3v3v4vfy/oa&#10;LJ/z5vlFjclR0uQx2Q/m6d2UNfQV1PFV0VdRVfzJ3NT1VHWUtQkkFTS1MEjJJG6sjoxBBB9/LJ+T&#10;NJS1/wDOF+QNDXU1PW0Nb/Mq7WpKyjq4Y6mlq6Wp+UOehqKapp5leGennhco6OCrKSCCD79797NH&#10;/wAKDv5UG4v5TPzdh3d0zTZrA/GDvPNZHtH407owtbXU1T1nuHFZOlye5uo483BJFkcbmurszWU9&#10;RhKgytPLgqmhk+4mrIK0xGC/nS/y583/AC4fljFuXq2DK4foDtzK1vYPQ+4MXVVcE+ws3jq+nyGf&#10;62TKwvHXUOV6+ylVBNiZvIZpMRPRv5paqKqMfvfve/z/AMJ9v5ueG/mo/DfF1G+cxjYvlr0HS4TY&#10;nyL27EYqap3BOaWan2j3RjKKNIoRhe0KHGTS1SQpHFQ52mr6ZI0p1pXm3Lv5L38yjF/zDvi/j5t2&#10;5Ohj+SHTlPidod4YOPxwT5qY08sO2u06CkRY4hiuwKSglkqEiVI6TMQVkCokC07S+9+930e7hvfv&#10;fvfxhf5+/wD2+S/mE/8AiwGY/wDdHgffy0f5yf8A29C+an/iZsn/AO6jD+/e/e/s9e/qXe/e/e/m&#10;h/8AC2f/ALL7+KP/AIp/Tf8Av6O0vehr/wAKuf8Assn46f8AistP/wC/T7C9+9+97X3/AAlx/wC3&#10;FHwZ/wDLmf8A4MP5Be9jL/hPp/26G+I//le//gnO6Pfvfvd/3u5j373737373737373737373737&#10;37373xd0jRpJGVERWd3dgqIigszMzEBVUC5J4A98WZUVndlREUszMQqqqi7MzGwVVAuSfp79797+&#10;N5/MY7o3t/Og/nTb4/0SVbZyk71+QW0fjZ8crM1biqPrTB5rH9YbD3EqU8kqUmFzNJTzbpyJWRoo&#10;XyNVJr0DV7+X784O092fzTf5qO7f9G1S2Xpu3u6NtdFdHeo1WOpth4jKUWwNn5tVgeRabFZSmhk3&#10;DXaXMcT1tQ+vSL+/e/e94n/hSj/LL2lur+SbtTA9M7eYVn8s/bvX26et6SnhEmRPSWw9qY7rHsvE&#10;yyKCq0tDsFINyV0hs0jbcB1EsQ22p/Pa+BO29xfypNu4fq7CsKr4GYTZe4di00MQetPVGz9u0Owd&#10;+Y2RwCq09Js5Ic7VufU7YMG5JIPvfvdNf/CLT54HavavyA/l3bzy/jwnaeLl+Q3SdPVVDrDF2Hs6&#10;hxu3+1dt4+AmQS5DdewocblVAEaRU+1qpmZmkUe6vP8AhK58wDt7sTub4S7pyfjxPYWPk7r6ohqJ&#10;3EUe9tsUlDhexMHRREuJK3cezoqHIqAEWOHb1QSSzqPfvfvf0UPe7n7979797979797979797979&#10;7979797+KL/JT/7e3/y5f/FwOjv/AHuMV7+U7/Kp/wC3k3wd/wDFmupP/etx3v3v3v7XXv6sXv3v&#10;3v3v3v3v3v3v3v3v3v3v3v3v3uoD+fx/25t/mE/+IAy//u9wPus3+cn/ANuvfmp/4hnJ/wDu3w/v&#10;3v3vRD/4Rt/9vcNx/wDioHcv/vbdQ+9QL/hL5/28mzv/AIrN2h/71nWfv3v3v6nfv6F/v3v3v3v3&#10;v3v3uoD+fx/25t/mE/8AiAMv/wC73A+6zf5yf/br35qf+IZyf/u3w/v3v3vRD/4Rt/8Ab3Dcf/io&#10;Hcv/AL23UPvUC/4S+f8AbybO/wDis3aH/vWdZ+/e/e/qd+/oX+/e/e/ii9Tf9vn+tP8Axp9s3/4K&#10;zG+/lPdcf9vTdh/+L/7X/wDgiqH373739rr39WH3737373737372n92bs2xsPa+497713Bh9p7O2&#10;hg8rubdW6Nw5ClxOB27t3B0M+SzObzOUrpYaPHYvF4+mkmnnldY4okLMQAfbLuPceA2ft/Obs3Xm&#10;cZtzbG2cTkc9uHcGarafG4fCYTE0ktflMtlMhVyRUtDj8fRQPLNLIypHGpYkAe/e/e/iK7yzOO+V&#10;H8zfde4ejNvVDYn5HfO7OZnp7akMFXHVNju3/kDVV3X23oqasMlfHUGm3DSUypLqmDcNdr+/k77p&#10;ylF8hvnzuLNdR4WY47vL5fZfKdY7diiqY6g0XZnc9RV7LwscFT5KxJjBm6aAJJqlDcNdr+/e/e/u&#10;Fe/rRe/e/e/kCf8ACmn5d5j5YfzefkhRfxWSr2L8ZchS/Frr7GeSJ4cOnVMlVT9kq329oZayv7my&#10;O45WkYedYDBBISKdQvzNv593yVyfyM/mXd50v8Rep2j0JW0/x72XQa42ixi9dPUQb6U+C0UlTWdp&#10;V2ckZ2HmEJihcnwqB73739MD+Tt8Edtfy6/5enx3+O+PwFPh9+rsvE9gd7V32sMOTz/em/MZQ5vs&#10;Spy9THHHLX/3eyMqYLHvLeSLD4mkhP8Am/e+b/LF+IOB+EXwq6T6SosNDjN4ja2N3n29WfbxRZDM&#10;9ubwoKTLb2nyU6IklZ/BK6RcRRNJd48ZjqaI/wCb9+9+92d+z+e/e/e/e/e/e/e6qP50vwF2t/MZ&#10;/l3/ACA6LrsDT5PsvC7PzHaHx/yy0sU2XwHduwcVXZvZsOLqXDPR0+9Xhl27kmUOTi8vUaVMgjK1&#10;2fzUfhvt75wfCXufqKrw8NfvzFbZyfYHTOSFPHLksP2vs3HVeV2vFj52Bamh3U0UmDriAxOPyU2l&#10;S4Qj3v3v5rP/AAma+YGc+Jf83T430C5Wal2F8nMs3xa7DxAlC02ZXteopaHrVtEiTRR12L7jpNvz&#10;RyhRMafzwK6LUSE6JH8hX5NZb43/AMyroyjXIy0+z+/ck3x73tjfIFgyi9jTU9JsRtLpLGlXj+z6&#10;bCypIFEvh80KsqzuT73739f339Mr373738UX+Xr/ANvn/g7/AONPvjR/8FZsr38p34U/9vTPiV/4&#10;v90N/wDBE7V9+9+9/a69/Vi9+9+9+9+9+9+91nfzncjszF/yl/5j1Tvx8amDl+GXyDx1CcqiSUp3&#10;nmOts/ieuEiVwQMlJ2HW4taNvqtYYiOQPZC/5pVbtbH/AMt/5yz7wahXEyfFvumipDkVV6c7pyex&#10;czjdjLGHBArn3rV48Up+q1JjI5A9+9+9/NS/4SuUGerP55HxAqMOlY2PxWD+SVfuo01R4YY8DJ8Y&#10;O4sZTvkI/LH93Rnc+RxqrHaS1QYn0+jUuiD/AMJ46PMVP8234zTYxapqLH4nvWs3CYJvFEmHfoDs&#10;6ggatTyJ9xSnP11CAlntMY3t6dS+9+9/Sf8A51v/AG6P/mNf+Kgd4f8AvE5T3vZ/zV/+3bPzi/8A&#10;FZu2v/eTyHv3v3v54f8AwkO/7fJbK/8AEAd7f+6LGe9Jz/hNJ/29C2r/AOIZ7f8A/dRj/fvfvf1e&#10;/f0Yvfvfvfvfvfvfvfvfvfvfvfvfvfvfvfvfvfvfvemx/wALLfm+envhX1T8K9p5dqbeHy030Nzb&#10;9p6WoTyw9J9MVuLzs2Pr4UX7ilXdfaFdgnppdapPDhK6HS6l9Orz/wAKivlmesfir118VduZJoNz&#10;/JDd38e3jDTzL5IuqerarHZeWirIlXzU43H2BV4dqeTUqzRYqriswLafe/ew3/4Rd/CkbK+LXyO+&#10;au88BC9b8kN5UvTvXEmTpGk+46q6lbIf3zyNAJoRS1WF3h2LnZsdVKTKGqNq6SEsdaG/4SxfFQbV&#10;+PfePyr3Th4mqu890U/WOxnr6Zn83XfW5rf701tH5YhT1GK3NvfLy0NQCZA023tJC2Or3v3vUO+Z&#10;3W3YP8lD+dHveHrKnmxtR8XPktt7uro+Fqiajoc71LmcljezevNuVldC9Z95icn1/m49v5i3kWRl&#10;rIJIwwkiGtJ8pNi70/lTfzT92RbBgloZvj73xhO1epommkpqTMdb5SvoN/bKwdTVxNU/dY3IbMyy&#10;YbJ21q5FTC6Ah4x73739gjofujYnyO6U6m796wyX8W687m672h2Zs2uYwiok2/vTBUOfxsNfFBNP&#10;HS5Sjp64Q1cGstT1MckTWZCPf01On+09od49U9cdybArv4lsrtLZO2d+7Xq2MXmfC7pxFJmaGKsj&#10;hkmSnyFNDViKph1FoJ0eNvUpHv3v3sWPYje/e/e/nB/8Lef+yp/g/wD+K/8AYX/vxYPejT/wrH/7&#10;KF+Jn/iGd7f+9vD79797Ir8qv5PZ7B/kN/Aj+ad8ftrNNvbr7qrdm2/l3t3B0CSVO5+usd3b2TiN&#10;od3GnpUWqqst11AIcRnpSs7Nt77OpYwU2HqXkKH8h/5ZJ3p/J8+HX8wvpjbzS7s2X13uTBfJXCYm&#10;jV58/sih7X33jds9sGGnUVFRkdkQiLG5iTTMxwn2s7GGDGTu/vfvdlX/AAkQ/nB/3O3J/wANXfID&#10;dGja28chmNz/ABB3DmJ9MGC3nWPU5vevSD1cr+ODH7yk8+awCMEVcuK6lDSTZCjhU9//AAmm/ma/&#10;3Yzv/DeXc+4NG39z1uTz/wAZ81k5rRYjdNU0+V3V1M1TI+iKi3Q/myuGRtAGS+7pwzyVtNEvvfvf&#10;0PPe7H79797+eH/wuL/5mp/Lt/8AEf8AyO/96PqD3pOf8K1f+Zh/CP8A8MzvL/3edZe/e/e7/v8A&#10;hJ//ANuSvjl/4kD5Ef8Av797+7mP+E5n/bqLo7/w8+7f/fs7s9+9+97H3u8v37373qh/8K9PnCPj&#10;d/LeoPjXtbMrQ9k/Nfe0OxZ4KeremydJ0r15LjN49qZSlaCUSmHKZVtv7eqYnQxVGPztUpN1sdc/&#10;/hS78tB0X8GKPojb2UWk318rN1xbRlhhqGgr6bqrZUlBufsTIU7RSCQxZDInC4WeNlMc9Fl6hSbi&#10;x9797rg/4RO/DKXHbc+Vvz83LjGjk3HVY34udTVs0ccbtiMRJhOyO462ESFp56HIZeTadNBMgSIT&#10;42rj1SOrLERr/hKV8W5KLCfIr5lZ6gZJM5UUPx964qpERHbG418Vvns+qjDkzTUlbkn25TxSoEjE&#10;tDUx3dlYR+9+961/84n4+b5/lL/zoe0Mh1AJNmRbX7o2p8wfjFlYaVosbjNv7q3OnZu0abEU4iol&#10;qcH1/vqiyG3NHKyfwSSNnf1O1Ev8zvpbdv8ALf8A5pvYFZ1nr2tHt/tPbvya6ByMVO0dDQYXcWfT&#10;f22qfGw+OlWfE7M3dSVuD08q/wDCnRnflj73739Zn4efJjZPzJ+LfQvyk67mhfanePWO1t/UlHFU&#10;CqfA5PLY+Mbl2lWzKArZbZm54azE1oHC1dFIvNr+/o9fGPvrafyh+PfTvyD2TLE23e29g7f3jT00&#10;cwqGw9fkaJBntt1coAByW1s/FVY2qA4WppZB+PfvfvZkvY6+/e/e/e/e/e/e/e/e/e/e/e/e/e/e&#10;/e/e/e/e/e/e/e/e/e/e/e/e/e/e/e/e/e/e/e/e/e/e/e/e/e/e/e/e/e/e/e/e/e/e/e/e/e/e&#10;/e/e/e/e/e/e/e/e/e/e/e/e/e/e/e/e/e/e/e/e/e/e/e/e/e/e/e/e/e/eyf8A8wr/ALIE+cX/&#10;AIp/8l//AHy+9fZZfmt/2Rt8tf8AxWXvn/31m6vfvfvfyxf+EuP/AG/X+DP/AJcz/wDAefIL389H&#10;/hPp/wBvefiP/wCV7/8AgY+6Pfvfvf1+vf0yPfvfvfvfvfvfvZf/AJZf9ksfJf8A8V/7l/8Afdbj&#10;9gz8jf8Asnrvj/xDPaH/ALxGc9+9+9/KF/4S4/8Ab9f4M/8AlzP/AMB58gvfznf+E+n/AG95+I//&#10;AJXv/wCBj7o9+9+9/X69/TI9+9+9/HE+fn/cQr8hf/Gn9b/7/wAoffzA/mR/2+r7q/8AGgFX/wC/&#10;kpPfvfvf1Qv5mH8vvqX+Zp8Qey/it2vHDjzuSljz3W++1oY63LdW9q4KGpk2bv7DIzRSs2PqaiSl&#10;r6dJIjkMRV1dGzqlQzD6Gvzz+F/W/wA9vjPvz48djJFRfx2nTMbG3etIlXkuvuxMRHO+1944tS0c&#10;jNRTzPT1kKSRmtxtTU0pdVmJHvfvfyePih8gvlR/IP8A5oM2W3RtyuxPYvx/31lOpvkT1QuQmgw/&#10;afVeRrMfJuvbdLkWjhp8jhd14OOiz+1sq8UlKKqPF5NY5Y0VH+cn8dO6PkP/ACcv5gMuS3Bg6vG7&#10;36Z3dkOuO7euVrZYcZ2F15XVNE+4sFT1pSKCuxW48QlLmdvZFo3pxUJj69Y5EUI3vfvf2IPj/wB8&#10;dW/KDpTrH5CdJ7po959VdvbPxG9tlbiozp+7xGXpxJ9rX0pJnxecxFWslHkaGYLU0FfTzU06JNE6&#10;D6c3TPcHXvyA6p2D3V1TuGl3T132XtnG7s2pm6U6fucbkoQ/29ZTkmXH5fG1Ikpa6klCz0dZDLBK&#10;qyxuo9797+PL/P3/AO3yX8wn/wAWAzH/ALo8D7+Y9/OT/wC3oXzU/wDEzZP/AN1GH9+9+9/Z69/U&#10;u9+9+96QX/C3n/sln4Pf+J/7E/8AfdU/vU1/4Vj/APZPXxM/8TNvb/3iIffvfvYgf8Il/wDsgX5X&#10;f+Lf1H/vmOrvaz/4Sjf9kb/Iv/xZmb/31nX3v3v3vZ9/mFf9kCfOL/xT/wCS/wD75fevu/35rf8A&#10;ZG3y1/8AFZe+f/fWbq9+9+9/LF/4S4/9v1/gz/5cz/8AAefIL389H/hPp/295+I//le//gY+6Pfv&#10;fvf1+vf0yPfvfvfvfvfvfvZP/wCYV/2QJ84v/FP/AJL/APvl96+yy/Nb/sjb5a/+Ky98/wDvrN1e&#10;/e/e/li/8Jcf+36/wZ/8uZ/+A8+QXv56P/CfT/t7z8R//K9//Ax90e/e/e/r9e/pke/e/e/jC/LL&#10;/t/n8l//ABr93L/8GfuP38tH5G/9vkO+P/GmXaH/AMFNnPfvfvf1cf5of8vPq7+Z38N+zviv2T9r&#10;isjnKVdzdTb/AJKFK6u6s7h2/S1p2RvqhjIE8lLTz1ktDlaeF4pa/B19bSLJEZxIv0Wv5gfwp6++&#10;fnxf3/8AHnff2+OrsvTjPdcbzekSrq+vezsNT1R2nu6kS3menhlqZKPIwxNHJWYmsqqZZIzNrX3v&#10;3v5Q3wu+Tnyf/kQfzNXz269r5jBb36P3xmOnvkx07NOIqfsPrSoydJFvLbNNVO0VDkKfKUNLS53a&#10;+WRmopKqDHV6GalbTL8574sd+9//AMn/AOe7ZjcW38niN2dTbtyfWPfPWMsojg3rsOavpo90YGCo&#10;Zo6SthyFJT0+X2/kVZqV6iKirEMtO1pPe/e/sVdE939ZfJTpvrXvzpnc9HvLq3tvZ+F3xsjclFqR&#10;Mhg85SJUwLU00lqjHZShkZqetpJlSoo6yGWCZUljdR9O/qHtnYPe3V+xO4+rs/S7o6+7I2zi927T&#10;zlLdUrcTlqdaiETwPaaiyFI5aCqppQs1LUxyQyKsiMo9797+O7/P3/7fJfzCf/FgMx/7o8D7+Yv/&#10;ADk/+3oXzU/8TNk//dRh/fvfvf2evf1LvfvfvfzQ/wDhbP8A9l9/FH/xT+m/9/R2l70Nf+FXP/ZZ&#10;Px0/8Vlp/wD36fYXv3v3ukH4ufz6v5sPwu6J2N8aPjR8rP8ARr0l1r/eb+5Wyv8AQZ8bd4/wX++O&#10;8dw7/wBx/wC/j3/07urduR/iO7d1V9X/AJXXz+Hz+KLRCkcaVN/Hz+cR/Mb+K/UO0ehuhvkV/cTq&#10;jYn8f/urtX/RH0Vuf+Ff3n3Pmt5Zz/c5vLrHcO5K777cm4ayp/ymsm8Xm8ceiJERfe/ezAf9BR38&#10;9f8A7zm/9lm+Hn/3PvsZv+ggv+bz/wB5cf8AsBPjH/8AaX9+9+9+/wCgo7+ev/3nN/7LN8PP/uff&#10;fv8AoIL/AJvP/eXH/sBPjH/9pf37373sHf8ACaT+db/M1/mA/wAxTN9E/Lr5L/6WuqqT44dl79p9&#10;rf6Gvj/sPx7s2/unrjHYjK/xzrLqrZm43+0os9Vp4GrDTSeW7xsyoVul/kO/zV/nv8zvm7leofkr&#10;3x/pI67pujN+bxg29/ov6Z2fo3Hhdw7GocZkf4tsLrva2cb7alzFSvhNSYH8l3Riqlfe/e9+z3uR&#10;+/e/e6OP+FFPzg/2Rb+VT8hd34LL/wAJ7S7ux8Xxq6geKTxVke6+26HJ4/cmZoJkmjnpMhtHq6g3&#10;Bl6SdFfx19DTqQA9xUn/ADu/ln/son8u3urcuIyX8O7C7Yoo+h+s3R/HVJuLsmkr6LO5SjlSVJqa&#10;t2119R5nJU0yh9FZSQggBrj3v3vTa/4RufCX/TV87ex/mFujEfdbL+IHX8tDtGpqYL00vdfc1Hl9&#10;rYWWAzKaer/u91xSbjmlVQZKWrq6Ca6HQTq9/wDCX34o/wClX5fb5+Te4Mb9xtX4z7MkpNtTzxXg&#10;k7V7Rpslt7FSRGUGGp/guxqbOSyAAvT1FTRy3U6Cfe/e/pjb12dtrsTZu7ev954mlz+z99bZz2zt&#10;14KuTyUWa21ubFVWEzuJrI+NdLkcXWywyD8o5976W6tsYLe+19ybM3TjafM7Y3dgMxtjceIq110u&#10;VwWfx1RisvjalP7dPXY+rkicflWPv3v3v4wudp+2f5JH83uujxr5KbeXwf8AlD9zjSKr+HVHYnVl&#10;NklrKCGpngANNie6ekdwIlQhAIoc06MoN19/LQy8HY/8qD+ZhVpQPXy7o+JnyB89ARUfYz7269gr&#10;lqaOKeaKxgxvanU+ZVJlsD9plWVgDce/e/e/sydWdl7L7o6y677g64zVPuTr3tTY+1OxtjbgpD/k&#10;2b2hvXBUO5NuZWEXJWOvxGShlAPI1WPI9/Ud6935tXtPYWyezdjZWHO7K7D2lt3fG0c1T/5jLba3&#10;ViKTOYPIxfUhKzGV0UgB5Gqx59+9+9rz2sPfvfvfvfvfvfvfvfvfvfvfwVulO5uyfjt251x3t05u&#10;T+5/avUu8MHv7r7dP8HwO4P7v7s23XRZLC5b+B7pxeb25lfsq2BX8FdR1NNJa0kbKSPfx3uqu0d9&#10;9Jdk7G7e6wzv92exOt9z4jeOy9w/wzD5r+DbkwVXHXYrI/wncOPy2DyP2tVEr+Grpp4HtZ0YXHv3&#10;v3u6/wD6Cjv56/8A3nN/7LN8PP8A7n33az/0EF/zef8AvLj/ANgJ8Y//ALS/v3v3v3/QUd/PX/7z&#10;m/8AZZvh5/8Ac++/f9BBf83n/vLj/wBgJ8Y//tL+/e/e/f8AQUd/PX/7zm/9lm+Hn/3Pvv3/AEEF&#10;/wA3n/vLj/2Anxj/APtL+/e/e/o+fyFflH3t80f5T3xT+S/yX3z/AKSu7eyv9Of99d6/3Z2ds7+N&#10;f3O+SXcWwNuf79zYG3tq7Sx38O2ltWgpP8koIPN4PLLrmeSR95b+Tv8AIPt75Ufy5Pjr3z3zu7+/&#10;fa++/wDS5/erdX8A2xtj+K/3Y717O2bg/wDcHs3C7e23Q/Y7b29R03+TUcPl8Pkk1yu7t73731/P&#10;4/7c2/zCf/EAZf8A93uB9+/nJ/8Abr35qf8AiGcn/wC7fD+/e/e9EP8A4Rt/9vcNx/8AioHcv/vb&#10;dQ+9QL/hL5/28mzv/is3aH/vWdZ+/e/e/qd+/oX+/e/e/e/e/e/e6gP5/H/bm3+YT/4gDL/+73A+&#10;6zf5yf8A269+an/iGcn/AO7fD+/e/e9EP/hG3/29w3H/AOKgdy/+9t1D71Av+Evn/bybO/8Ais3a&#10;H/vWdZ+/e/e/qd+/oX+/e/e/hkdq9l7i6X+fnZHcWz0xsu7ep/mDvDsva8eZppa3ESbi2J3Rkd04&#10;RMrRwVNHPV418niohPEk0TyRalDqTqHyOexd+Zzqv5lb67P2ylDJuTrj5N7n35t9MpTyVWMfObQ7&#10;Urtw4lMjSwz0stTQtX46MTRrLGzx3AZSbj3v3u/z/oMk/m4f8858QP8A0TW9v/tve7l/+goP+ZN/&#10;zovjN/6K/dn/ANsz373737/oMk/m4f8APOfED/0TW9v/ALb3v3/QUH/Mm/50Xxm/9Ffuz/7Znv3v&#10;3sk/yA/mr/ztv5zVI/x5Oc7c7e2RnqzHJkegfi105UYvbOdqKaRJqcb0put8BV7p3Rh4qoR1b02f&#10;ydZiqaaCOpEUTRLIpUu5/wCYn/Ne/mkUz9KHL9k9mbTzFVQpW9NfHvrCbH4HLz07rLCN00+xcNU7&#10;h3BjI6gR1LQZmvqcdTyxJOI42jV197972gP+E6n/AAmp7R+LfbO1fnn/ADA8JhdvdobNpajIdBfH&#10;OOvxu5slsXceSpjSwdo9oZbD1lftyn3ViMZPN/BsLSy1r4+oqErKqWnr6WOmi2AP5If8iHsH4+dj&#10;7d+YXzPxWKwvYG16eet6b6PSsoM9XbQzldAaeHsHsDI4yqrMHDuHG0E0v8LxVPJVNRTzrVVEkNZT&#10;pBH7373vJ+9tz373738QvfU3+kn+apvGo3ii5Y7+/mCbhm3TG7zRJk/70/I2sfOIzxSpURrWffSg&#10;lXDgNw1+ffyb93Sf36/mIbnm3Oi5L++PzRzUm4UZpYlr/wC8PeNS2WRnikWeNar7yQEq4cauDfn3&#10;73739vT39ZD373737373737373737373737373738RPDUKdZ/wA17FY3aVVjYU6//mGUNDtmtwzD&#10;IYeJNqfJGKDDVWKavgYVuNjFBG8BnjIkiC615I9/J2xdIuwv5jOOodt1FDEmzPmvSUmBqsWRW4yN&#10;du96Rw4uoxzVsTCroUFHG0JljPkjA1LyR79797+3Z7+sT79797+Gr0h3fivjL/MO6g+SOdweQ3Ph&#10;Pj58ztgd35jbWJqKajyu4cV1R3hid+ZDB4yrrAaSlyGWpMA9PDJKDGkkgZvSD7+SJ1L2zjuhPmv1&#10;n3pl8TW5/E9LfKXZnbOUwWNngpsjmsd1z2zjd4VuJoKmqBpqetyVNhmhieT0I7gtwD797973rf8A&#10;oN5+LP8A3g93/wD+jE66/wDqf3t4/wDQWP8AHr/vEzub/wBDbZH/AF59+9+9teZ/4W//ABzgx88u&#10;3/gf3XlMquj7aizPbexcFj5bsBJ58nRbb3FU0+lLkaaSXUeOPqG/Kf8ACszo+Gilkwvw/wC1shkR&#10;p8FLlOydo4eikuwD+WvpMHnJ4dKXItTSXPHH19+9+962f83r/hRv8sv5r2yoOjajZO1fjj8ZUzWN&#10;3Hluptl53J7uz+/M1has12Ak7J7DyWPwB3HidvVqR1VHjqPE4qi++jSpnjqJoaVqain+Zd/PF+R/&#10;8xjakPUc21Nu9G9CJlaHOZLrjauXr9y5neGVxVT93h333vauo8Mc5jcJVpHUUtFS43HUv3ca1EyT&#10;SxU7Qe9+97QX/CSf+Tv2V8XNsb3/AJhPya2Xktjdmd27JpthfH/YO5KSbHbo2x05lK7H7j3Nv/cm&#10;GqrVOGyXZWRxONixVPURQVtPiaGWZgYcnGBsA/8ACbn+WNvv4+4DdnzU772rXbR372vtSDZ3TGzs&#10;7TS0W4MB1hkKuizmf3lncXUWnxddvutx1BHjoZo4aqDG0kkrAxV6Ae9+97Dn863/ALdH/wAxr/xU&#10;DvD/AN4nKe7sP5q//btn5xf+Kzdtf+8nkPfvfvfx5fiH8zPkn8Du5aL5A/FHsj/RV27jtv57a1Hu&#10;3+5+wt8+HBbmgips3Q/wHsja28NsyfewQqvleiaaO143Q3Pv5jvxo+Ufe3w+7QpO5/jpvn/R32VQ&#10;4XMbepdyf3Z2du3xYfPQxwZak/g++tvbmwD/AHcUSjyNSmWO10ZTf37373a//wBBR389f/vOb/2W&#10;b4ef/c++7Gf+ggv+bz/3lx/7AT4x/wD2l/fvfvfv+go7+ev/AN5zf+yzfDz/AO599+/6CC/5vP8A&#10;3lx/7AT4x/8A2l/fvfvfv+go7+ev/wB5zf8Ass3w8/8Aufffv+ggv+bz/wB5cf8AsBPjH/8AaX9+&#10;9+9/Vq+G+/t2dq/EP4rdob+y38e312R8b+jt/b0zn2ONxf8AGd2bw6x2vuHceW/hmGo8dh8d/Ecx&#10;kZpvBSU8FNDr0RRogVR9FX4v7x3J2J8aPjv2BvHI/wAY3dvrovqTeO6sv9nQY/8Aim5Nz7A2/m85&#10;kfsMXS0OMofvsnXSy+Gmhhgi1aY0RAFHvfvZkPY5+/e/e/j6fz4vlPun+Z5/OP7QxHUxqN8YLbvY&#10;G1/hp8bcNiZ5MjHuKHaW5Zdmxy7feOSWCtp+xO4c5mMnQvAiCSlycC2dl1t8yr+cF8hdw/P3+Z/2&#10;BjOuDNu3EYTee3/i70Vi8bNJXJm4tt56Ta6SYZ0eSKqg3v2bl8nX0jxIokp6+EWYjW3vfvf1ZfhF&#10;8Xtq/Cr4i/Hb4qbNFLJhujeqdqbFqMjRwrBHuLctDj0qN67wmjSClX77em8quvy1SfFHqqK120re&#10;w+ij8Tvj9t74q/GrpL47bXFO+L6j6625tGaupolhTN52kokn3VuaRFhpx93urdFRWZKc+NNU9U50&#10;rew97970xv8Aha58IxXYD4v/AMwnamJZqrB1VT8Xu5aymjeRmw+TbOdgdM5epihstLS4zLLuigqa&#10;uQHyS5LHwF1IiVtWv/hVh8TxV4b4/wDzU25jWaoxFRP8f+0amBGkLYyvbLbz6tyc8cVlp6egyK7g&#10;o56mQHXJXUUOoERq3vfvZwP+Ebnztfuv4Wdl/CfeWYWp3v8AETdwz2wIqurLVtf0Z27kMtm6Sjpo&#10;qh5KmtXZPZNPmYp5UbxUtHl8ZThIwqFzMf8ACX35fN2t8V9+fFLdGTWfdnxq3KMxsyOpqSaus6k7&#10;LrcjlqelgjmZ56obT31DlI5pFPjp6XJUEAVAFL+9+97j/vaA9+9+9/OD/wCFvP8A2VP8H/8AxX/s&#10;L/34sHvRp/4Vj/8AZQvxM/8AEM72/wDe3h9+9+97Uv8Awnd29gd3fyK/hJtTdOGxe49sbn6o7V29&#10;uPb2coKbKYXPYHNdydr43L4bMYytjmo8ji8pj6mSCoglR4ponZGBUke9h3+SVhcPuX+UR8UNu7hx&#10;ePzmAz/XXYmFzmFy1HBkMVmMPle0OxqHJ4vJ0FVHLS12PyFFO8U0MitHLG5VgQSPfvfvfzy/56n8&#10;r3fX8nb56U2R6hqNybf6E7G3BJ3R8RexcXka+HL7MnwGcostXbAj3DHIuQpd6dL7jnpVpanzPUzY&#10;ubG1rS/cTSrHpR/zdv5f27v5YvzEgrutJs7hend8Zl+0/jVvfH11ZFktrTYfL0mSq9mpm0da2n3V&#10;1ZnJqcU8/laeTHyUNU0nmlkWP3v3v6LX8iD+a9t3+az8LNv78ztdiaL5L9QriuvPkxs+hMVM0W8I&#10;qFzheyMVjFEb020e1cdRSZClCp4KXIRV9AjyfYtI273/ACgP5jGD/mKfFfDbwy9XjaTvjrRcdsnv&#10;rbFIY4Gj3NHSN/C99Y6gARoNtdiUNK9ZThV8VPWx1lGjP9oXb3v3vV0/4XF/8zU/l2/+I/8Akd/7&#10;0fUHvX2/4Vq/8zD+Ef8A4ZneX/u86y9+9+93/f8ACT//ALclfHL/AMSB8iP/AH9+9/dzH/Ccz/t1&#10;F0d/4efdv/v2d2e/e/e9j73eX79797+SN/wp6+ZeS+bv82rsPrvY9TVbi2L8XFx/xU65xOIaorUy&#10;+99v5mrm7TrqTHQvNFNnsh2vmK3C+SAFqukw1EDcooHza/5/fyjrvlj/ADId7bJ2lPUZvaPx9Wi+&#10;O2x8bjWmqlye7MLlKmXsOrpqGJpY5cxW9jZSqxWuIaqmmxdKOdIA9797+mJ/K/8AhzjvgL8Bfi/8&#10;UaanpYs11d1jil7AqaR45YMp2vuuaq3p2vlYqiOerFRS1vYW4ck1MfLKqUnijRiiKBvofy//AIw0&#10;Xw3+G/x/+OcENPHlevtg49d5z0zJJFX9jbilqN09i5COZJqgTU9VvXNVxgPkkCU/jRW0Ktve/e9Y&#10;H/haR8ITv/44dBfPPaeHWXP/AB+3VL012zXUsCfczdVdq10VRsjLZao8DOcbs3s+m+wpl8qBajd7&#10;nQ+q6UA/8KoPicd59G9N/MPbmMWTM9Mbhk6u7Hq6eJfPL132JVxz7TyWRm8JY0O19/wfZwL5FAm3&#10;K50te6e9+9sf/CLj53jevSHfH8vTeWZabcHSuan756XpKuZ3lfq3f2SpMX2Vt/GR+TxQY3Z/Zc9N&#10;lGXQHkqd3TNqZVsjR/wlg+X43X1P3B8Kd0ZQy5rqrKy9w9WU1TKzSP19vKupsfvvC49NfjhoNs78&#10;mp8gRpDPPuWQ3IWy+9+97x/vbZ9+9+9+9+9+9+9+9+9+9+9+9+9+9+9+9+9+9+9+9+9+9+9+9+9+&#10;9+9+9+9+9+9+9+9+9+9+9+9+9+9+9+9+9+9+9+9+9+9+9+9+9+9+9+9+9+9+9+9+9+9+9+9+9+9+&#10;9+9+9+9+9+9+9+9+9+9+9+9+9+9+9+9+9+9+9+9lf+b23qrd3wu+Xm06FtFduf4v9/beo38Uk+iq&#10;zXVG7MbTt4IQZptM1SDoQFm+g59l/wDllhKjcvxY+S+3KNtFXuD4/wDcuEpX8bzaajK9dbjoIG8U&#10;QMsumWcHSvqb6Dn373738oP/AITM7kotqfzxfghlK/T4KrcXdW249U8VOPvd5fGjufaGNtJMVRm/&#10;iOcisg9cpsiXZgPfznP5Cmdpdu/zaviBkKzT4ajN9q4JNU0cA+63R0P2ntmh9cpCs332Xjsg9Uh9&#10;K+oj373739hz39OP3737373737372UH+YPuY7K+A/wA395LXrim2l8QfkruYZN4EqlxxwPTG9MqK&#10;9qaSCpSoWjNJ5ChjkDhbFWvYln+aefO1Phx8s90LWLj2238Z+98+Mg0K1C0Jw/Vu6siKxoHinSda&#10;Y02soUcNpsVN7e/e/e/lm/8ACWqiq6r+el8J56ammnhxtL8l63ISxRs6UdJJ8Se98clTUMARFC1f&#10;XwQhjx5JVX6ke/nr/wDCe6lqaj+br8UpoIJZYqGn75qqySNCyUtM/wAbe36FZ52AtHE1ZWRRAnjX&#10;Io+pHv3v3v6+Hv6YHv3v3v44nz8/7iFfkL/40/rf/f8AlD7+YH8yP+31fdX/AI0Aq/8A38lJ7979&#10;7+x37+n57979702P+FZf8ns/J7o4fzEeg9rNV9+fG3aslL3dgMHQqa/tH494pqjI1W55IoE11+6u&#10;kxLPXayBLUbalrUeSQ4+gg96vX/Cjz+WSe/+pB82unNvNU9x9Fbden7Yw2IpFNZ2D0rjjNW1GfeO&#10;FddZuLqnyS1esgSTYKSqVnc0dHD79797qA/4SS/zhD0D28v8tTv7dLQ9M9+bmkyPxuzuar0FD1z3&#10;xmGSOq67SasdRRbZ7qdEWihSTxw7rSJYoDLmaqdazP8AhNv/ADNj012WPgh3LuFoure4889b0XmM&#10;rWKKTY/cGTZUqNkpLUsv2mB7VdVWliR9EW4kjWOEyZSolX3v3uiv+fv/ANvkv5hP/iwGY/8AdHgf&#10;dRP85P8A7ehfNT/xM2T/APdRh/fvfvf2evf1LvfvfvekF/wt5/7JZ+D3/if+xP8A33VP71Nf+FY/&#10;/ZPXxM/8TNvb/wB4iH37372IH/CJf/sgX5Xf+Lf1H/vmOrvaz/4Sjf8AZG/yL/8AFmZv/fWdfe/e&#10;/e9ov5742uzPwW+aOHxlO1Xksr8TfkZjcfSo0aPU11d0/vGlpKdXldIlaaeVVBZgoJ5IHvYI+Y1B&#10;V5T4i/KjGUELVNfkfjh3hQUVOrIrT1dZ1luenpoVaRkjVpZpFUFiAL8kD373738qf/hMJlaDD/zz&#10;vgrV5Gf7enmyHyDxUcnimm1V+c+KPe2ExUGiCOVx91k8hDFqICJr1OVQMw+dz/IDyFHjP5uXxEqa&#10;6bwQy1vdOPR/HLLqrMv8dO3sVj4dMKSOPuK+tij1EaU1amKqCR73739gr39NX3737373737372SH&#10;+ZluPG7R/lxfPzc+XdkxuC+FvyhyVUI2p1nmWm6S3u6UlIKqemgkrq2ULDBG0iCSZ1S4J9lO+euc&#10;odtfBv5lZ/Juy0OI+K/yBrqgI0KzSrB1Rux1pqYVEsEL1dVIBHCjOuuV1W9z79797+Xv/wAJYsRW&#10;ZL+eb8Na2lWMwbfxfyUy+RLyBGWjm+K3deBRolIvLJ/EM3ACo+iFm/Hv5/H/AAnoxtVX/wA3D4u1&#10;VOEMWFx/e2SrizhWWll+O/a2HQxqf84/3uWhFv8AUkn8e/e/e/rze/pce/e/e/jC/LL/ALf5/Jf/&#10;AMa/dy//AAZ+4/fy0fkb/wBvkO+P/GmXaH/wU2c9+9+9/Z69/Uu9+9+96Vn/AAra/k9jv3qJv5ln&#10;QO1lm7l6E2zHjvklgsLQua7sbojDq70nYjw0iN97ubpVHdq2Z4/JNtR5WlnEWGpYG1Vv+FJH8skd&#10;ydaH54dNbeWXtHpzApQ964jFUjGr3x1BjFZqbe7RUyt91nuqkZjVyumuXbryNJMI8XTxN7373WB/&#10;wkh/nCDo7tEfyzO/90rT9Sd27iqcv8ZdwZuvdaPYXdeXfyZTrBJqpzBQ7d7glHlx0StHHFuhfHHH&#10;JNmJHQgH/CbT+ZsOpewf9kJ7l3CsHW3a+bnyXQmZy1Yy0uzu1sk2vIbAWWoYw0mE7NkHkoYw0aR7&#10;gXQiPLlHZfe/e6F/5+//AG+S/mE/+LAZj/3R4H3Tz/OT/wC3oXzU/wDEzZP/AN1GH9+9+9/Z69/U&#10;u9+9+9/ND/4Wz/8AZffxR/8AFP6b/wB/R2l70Nf+FXP/AGWT8dP/ABWWn/8Afp9he/e/e9r7/hLj&#10;/wBuKPgz/wCXM/8AwYfyC97GX/CfT/t0N8R//K9//BOd0e/e/e7/AL3cx7979797979797979797&#10;9797979797+Zb/wss+b47i+avVXwr2nl1qdnfEvYo3Lv2npah/FN3Z3PRYrOz0FfCi/b1bbU6woc&#10;C1NLrZ4J81XQ6UYPq0JP+FRXyzHZ3yq67+K23Mks+2PjftEZ7eMNPM3jl7W7Spcdl5aOsiVfDUNt&#10;zr+kw7U8mpmhlytXFZSG1e9+91E/Bz54fzt/gD1PlOsvhNF3T1Z1dvrdUvaGTpsZ8OOu+xRuXcOa&#10;wGCwybg/vd2L0RvfcNZQz4DA0SU0MdeaCNFMkMatNK8lanxK+X/82D4adc5DYXxSj7V686+3fuKT&#10;sCvgoPi/sne/8dzeVw+Hxa5r+8u9+oN2ZuqpJsPh6VYIkrDRxqpeJFaWRn9797Ob/wAPu/8ACn3/&#10;AJ+h3/8A+kBdA/8A3LXs0n/Dvv8AP+/5+B3N/wCkadNf/c9+/e/e6b/nh2189flL2jUfKD534HsX&#10;Idi7hodubEquyt29DYXpWgzSbfxlau28NNT7N68682lkM1TYaimWOQ0z18tJS2Z3jgUJV98wOyPm&#10;J8hOwZ/kB8v8Pvis3vmqTB7QqN97k6exXVVHlVw1BVLgsXLBtfZOytt1uVp8XSyqjmBqySmp7MzJ&#10;CoT3v3v6Fv8Awj++d3+zE/y/dx/E7d2W+77G+Fe7FweFSsrfuMjk+j+zqzN7o2DVDz6amaPa+5af&#10;O4UInkiosfSY6PUokjQbrH/CZf5ff6bvhjnPjjuTJfcb4+Ku4xiMUtTV+atyHU2/6rLbh2dUDzaZ&#10;5E2/nYcvigia46WipqJLqHRB7373tve9kv3737373737373737373738UX+Sn/29v/ly/wDi4HR3&#10;/vcYr38p3+VT/wBvJvg7/wCLNdSf+9bjvfvfvf2uvf1YvfvfvfvfvfvfvfvfvfvfvfvfvfvfvdRn&#10;8+rH1uT/AJOf8wymoKeSqnj+Om58g8cQBZaLE12KyuRqDcj9ujx9HLK/9EQ+61/5xFFVV/8ALC+a&#10;0FHA9RKnR+4K144wCy0uOqsfkK6c3I9FNRUskjf7Sh9+9+96FP8AwjmyVDQ/zd8hS1dQsM+Z+J3d&#10;GNxkbLIxq66LcnWOYkp0KIyoy43FVEt2KraIi+ogHTt/4TC19JSfzLK2nqZlimynxx7UoKBCrk1N&#10;XHndg5N4VKqyqy0OOmkuxAtGRe5APvfvf1Sff0OvfvfvfvfvfvfvdL3/AAog3NjdpfyWvn/lcrIs&#10;dLV9RYfbMTNNTwA5LevZOxtm4aMPUywxs0uYz0ChATJIToRWdlU1Zfzs8/Qbb/lXfMzI5FwlPU9a&#10;YzARs0sMINfuvfe0tr4tNc8kaEyZPMQqFBLuTpQM5VT7373o/wD/AAjIwVblv5sHY2SpmhWm2x8K&#10;u3MxkDMZVaSnqu1eh9uww0pjhkjaqaszkb6XaNTDHIQxZQramX/CW3EVWR/mNb4roDEsGA+KnZOT&#10;rTKZAXhqOxOn8JFFT6InRqg1WWjfS5QeJHIJICn3v3v6kPv6DXv3v3v4mfX+Gw+4/wCcRsnb24cV&#10;jc7gM7/Ms23hs5g8zQ0uUw+Zw+U+UVFQ5LFZXG10U9FkcbkaKd4Z4JkeKaJ2R1Kkj38pDZmLxmc/&#10;mdbUwuax1Dl8Nl/njgsXlsTlKSnyGMymMyHyCpaSvx2RoKuOWlraGtpZXimhlRo5I2KsCCR79797&#10;+wZ/w3r8BP8AvB34f/8ApNHS/wD9hXv6av8AslPw2/7xK+Mv/ohurP8A7FffvfvdXP8AMy/4Tk/y&#10;9vnl1Huaj646T6v+K/yOosPVTdZ9z9LbLw/XmOXcVLQmPE4vtLZuzKDG7d35s+vmgggq5J6JszR0&#10;yD7Gqhs0ctfXz1/kdfCv5g9a5+l2N1R1/wDHnvKlxlRLsPtPqvauM2TQrm6ekKY7H9g7X2tR0GD3&#10;htmslhhhqZJaVspTU6f5JURWZJPe/e/njfDz5+/zDf5AHzP3p1ZWNuTGU3WnYk22Pkf8S945quPW&#10;XYtNS+EVNfj4SlbQYTOZfATwZDbe8MVC0ktLNSz/AOW42eSkqdJ/4x/Mr5r/AMmb5Tbp69qmztBB&#10;sPe0mA7y+N+58rVnYO96en8QnrKKIpVUeJy2Sw80NbgtzY6IvJTy08v+V0EslNP73739ZX4UfMfp&#10;P58fGjq/5T9AZ5sz172bhfvFoq0RQ7h2fuSgkah3TsTd+PiklGN3VtHNwy0dXGrPDKUWenkmpZoJ&#10;5Po7/FP5P9U/MfobYHyG6ZzDZTZW/cV9ytLVCOLN7ZztHI1JuHaG5qKOSQUG4ttZWKSmqUDPFJoW&#10;aB5aeWKV/e/ezVezEe/e/e/ij/zLOvdy/Cf+br8stvJjlpcl1D8yd4dlbLoqg3SfauW3+O3urZ5/&#10;MlSNOT2VncXO2pZABKb6h9flP/O/ZWd+KX8yr5HYVaJaeu60+UO5t97VpZzdZtvZHeY7L69mm8q1&#10;A05DauXx8rahIP3P7X59797+zt1J2ftDu3qrrTuXr7Jw5rYnbOwdodk7Ly9PJHLDk9q742/j9zYC&#10;ujkhd4mWqxWTif0kjn39Svrbf+2e1+u9h9o7Lr4srs/sfZu2d97WyULpJFX7e3bhaLPYarR42eNl&#10;qMfXxtwSOffvfvYhe1r7979797979797DfuPtPafRnUfaXde/a6PGbH6h673p2dvDISyJFHRbY2J&#10;tzJboztS0khCJ4cZi5WF/wAj2he0Ow9t9R9a9g9rbxq0oNpdabJ3Vv7c9bI6xpS4DZ+DrtwZecu/&#10;oXxUGPkIv+R79797+MT/AC0Ovdz/ADS/m3fEjbtTRfxDLdufMfZXY2+IKSIhV21i+wF7a7UrIIqO&#10;OARx47Z2DylQNCxoqxf2FFx8tT4G7K3B8qP5kvxswk9L97kuyvk/tTfG7YaeMgLgcfvMdkdh1UUd&#10;KkIRKLbGJyE40iNVEf8AYUXHvfvf2vvf1Zffvfvfw9fjH1Ds35B/zN/j30J2NDkKnr3u/wCd3U/U&#10;O+6fE174vK1GzeyvkDgNmbnhxmTiSSXHZCXCZqdYZ1UtDIQ4BI9/Jd6C602v3T8+elend8RVs+yu&#10;2fl91x1pu+DG1j4/IzbX333PhtrbgioK+NXkoa2TE5WYRTKCYnIYAke/e/e/pGf9Ahv8m3/ni/kB&#10;/wCj2zn/ANa/e9J/0DSfyvf+eV7m/wDRv5f/AOt/v3v3uVRf8JFf5NFJWU1TP173tk4YJo5ZcfW9&#10;87pjo6xEYFqepfG02Pr1hlHDGGeKS36WB59yKT/hNV/K5p6mCebZXb1fFDKkklFV9w7hSmqkUgtB&#10;O9DDR1ixSDgmKWN7fRgeffvfvdifxU/kbfypvhhuHEb06J+GfWNDv/AzU1bhewuwpdy9yb1wmWpS&#10;Wizm28523nd6TbQzSsTaow60DoCVTSp0+zufHb+Ul/Lr+LWaxu6uofi5sGk3lh5YKrF713rJnu0N&#10;1YrI05LR5bBZbsnMbql21lQxNp8YKNlBKrpXj37373bD7sa9+9+91gfzrf8At0f/ADGv/FQO8P8A&#10;3icp7IB/NX/7ds/OL/xWbtr/AN5PIe/e/e/nh/8ACQ7/ALfJbK/8QB3t/wC6LGe9Jz/hNJ/29C2r&#10;/wCIZ7f/APdRj/fvfvf1e/f0YvfvfvfvfvfvfvfvfvfvfvfvfvfvfvdWX86b5tj+X3/LV+T3yIxW&#10;UXGdiU+yZeuumWSdoK5+3+z5V2bsrI44RyQyzzbQqcpJuCaNHRzR4icqwIB916/zUflePhh8Ee/u&#10;7cdkFoN7w7Uk2R1ayzNDVt2Zv+QbX2rW0IR4pJpdsz5CTMyoroxpcbKQQR79797+PX8Utw/J7rvu&#10;nZ3fHxR2zu/Odw9J7kxO+tsbj211RQ9yf3M3NDJUnA7ir9r5/aO99ry1lPWRPNRSZCgmEdXAs0Vp&#10;oUdPmRfHXNd/bI7U2x3B8dMDubLdndU53HbvwGcwPXNJ2h/dbPRPOcPm6zb+Z21uzb8lTBVRvLSP&#10;W0cgSpiEsdpYlZfe/e75v+H3f+FPv/P0O/8A/wBIC6B/+5a93C/8O+/z/v8An4Hc3/pGnTX/ANz3&#10;79797L/8of5nP/CgP5odIbz+OHyZru8+0emOwP4Ed17NrPg31Ptv+IS7a3Dit14KppdxbM+Om3N1&#10;4WsxufwtNOk1DXU0p8ZRmMbujAz8gfn1/Oc+U3U26eje+6vt3sHq3ef8IO49r1PxJ64wX3smBzeO&#10;3FiJ6fN7W6Qwe4sVVUOZxUEyS0lXBIdBQsUZ1b3v3sHv5DXzjqP5dP8ANH6E7O3fkZtsdZ7xz1V8&#10;fe/4smz42nx3XfZlbR4Ouy24FnjE1HS9c71pMTuKpUqJNOGaOw1Eeww/k9/Lab4Q/wAwXp3f+5q2&#10;XAbC3PmKjpfuWOvLUMNFsjftXS4iryOZEyCWmp9j7qpsdm51Kh7Ytk41H373739lz39Rf3737384&#10;P/hbz/2VP8H/APxX/sL/AN+LB70af+FY/wD2UL8TP/EM72/97eH37373te/8JvP+3JXwI/8ADA7C&#10;/wDf49o+9jD+Rf8A9uofh1/4Zu9f/ft9g+/e/ezGfzbf5bXXX80v4X9ifGrd5x+F3ukZ3r0X2JVU&#10;onn637iwNFWLtjOM6xyVJ2/l0qpsVmoIx5J8RXVAj0zrDJGOH8yT4K7H/mE/Fje3RG5jRYrdiod1&#10;dRb2qKcTS7G7Ow9LVLt/LFlR5zhcmlRLjsrFH65sbVzBNMwidPe/e/lqfy2vmv8AIX+RZ/Mony/Y&#10;O190YKPYu8Mt0Z8vuj5nSOq3JsWnzkdFumkpYJJRjK7cm062kjze266OVYKmenjVKg0FbOZfnu/B&#10;T5Wd1fyivnbNkt6bf3BiE2jubI9R/JjqaV0Sozm0YculLuCmp4XkFBV53blXTJlsFVpIIaiWGMLP&#10;9nVSmT3v3u+b/hZz2dsLuqs/lZdu9W7nxe9OuOzOk+8N8bH3ZhZxUYvcG19y5HpjLYbKUcllYR1V&#10;DVIxRwskbXR1V1Ki4X/hUpv7Z3atT/L07L69z+P3VsbfvVPbW7dpbjxUwnx+a2/nq3qzI4vIUz2D&#10;BKikqFYqwV0a6sAwIHvfvex1/wAJP/8AtyV8cv8AxIHyI/8Af37393kf8JzP+3UXR3/h592/+/Z3&#10;Z79797tN/md/MfF/AP4E/J75YV01KmY6s6xy0vX9JWRrPT5ftndMtNs3qbDVFMyyGahyXYu4MbHV&#10;kJJ4qMzSspSNvdhXz8+T+P8Aht8Ou/8A5G1ctOuT682DkZNmU1SizQ5LsfcMkG1+uMXPAVcy0ldv&#10;fNUCVJCv46XySFSqN79797+L70ZnPke3eW3e7+isJvbfPd/Wu/sH3Vi9wYPr0dtZDE74wO6aXc+H&#10;3lnttZLbm7cFl1j3XBFO6ZShqaKpm9MscgYqfll9R5bvNu28J2z1Did17u7Z2JvHE9q4/NYjZQ7I&#10;rcbu3D7hp8/jN0ZjA12D3JiMmse4oo5mXIUk9LPL6ZEcMVPvfvd/H/D7v/Cn3/n6Hf8A/wCkBdA/&#10;/cte7k/+Hff5/wB/z8Dub/0jTpr/AO579+9+9g38g/5rn/Chz5U9Mdg/Hvv7N959i9Pdp4P+7u+9&#10;mV3wT6cw8ObxS1tJkoY0zG2vjbhdw4iso8lQQVNPV0NXTVdNUQpJFIjqrAL+6f5i387H5D9W706V&#10;7lyvbm9+sewsT/BN37Wq/iF1hjIsrjhVU1dEiZPA9FYrN4yqpa6jingqaSpgqYJokkjkV1BHvfvZ&#10;Jv5SfzN3F/LQ/mT/AB+793Gua2xt7ZPYz9b/ACA2/XUldQ5GHqrd9S+ye18bmcFNTrWy5baGPq5M&#10;rBQzRpIuXxNOG8boGUqP8tz5SZv4G/OzpjuTOLlcBhdqb4bY3c2Fq6aro66Lrvc07bT7GocpiJYV&#10;qpMltqjqHyENHKiuuTxsIOhluvvfvf2sKSrpa+lpq6hqaetoa2nhq6OspJo6mlq6WpjWanqaaohZ&#10;4Z6eeFw6OhKspBBIPv6rVNU09ZTwVlHPDVUlVDFU0tVTSpPT1NPOiywTwTxM0U0M0TBkdSVZSCDb&#10;37373I95vfvfvfvfvfvfvfvfvfvfvfvfvfvfvfvfvfvfvfvfvfvfvfvfvfvfvfvfvfvfvfvfvfvf&#10;vfvfvfvfvfvfvfvfvfvfvfvfvfvfvfvfvfvfvfvfvfvfvfvfvfvfvfvfvfvfvfvfvfvfvfvfvfvf&#10;vfvfvfvfvfvfvcWuoqPJ0VZjchTQ1lBkKWooq6jqI1lp6qjq4ngqaaeJgVkhnhkZWU8FSR7j1dJT&#10;V9LU0NbBFVUdbTzUlXTToJIaimqI2hngmja6vFNE5VgeCD79797+J7vXDdp/ye/5rORpIcXVDfnw&#10;c+WNBn8Bj8lJPQx702psjeNHubaUtRUPB5/7u9q9by0kwl8eqXG5UOF9QHv5S+6sX2F/LJ/mKV1N&#10;Fj6gbw+JXyOo8zhqKvklpE3Vtzae56bPbbkmnaHzfwTsTY0lNKJPHeShyIYD1e/e/e/sDfBr54fG&#10;n+Yh0Ltf5B/GTsLE7x2xmqGh/vLts1lEm+esN0T0/lr9idl7YhqZ67au6sXMjr45h4K2BVq6OWpo&#10;5oKiT6aXxI+YHQ/za6e2/wB0dB71xu58BlaSk/juC+6pE3dsDcE0PkrNob8wEU81Xt7cOPlV10Sj&#10;w1UQWopZJ6WWKZ/e/ezjezPe/e/e9Sf/AIVTfzY+lPjx8KO0/gl1/wBgYXcnyq+TGJx2xtxbO21k&#10;aHL5DqbqGtyWMym+872JFTvUJt6q3vtiB8Ji8fUmGuqospJWxJ4aVmbW5/4UP/zHOqek/in2H8Qd&#10;mbzxWd+RHfWOodpZvbGBrqTJVvW/WlVXUGQ3hl97RwNMmEqN2YCFsVj6KfxVdRHkHqo18VOWPvfv&#10;dCf/AAi9+Jm4Owfm/wB3fL3JYqQdf/Hbpuv2BhMvNDJHHUdt9y5ChpaKmxtRJCaer/hHXG3879+k&#10;biWnOSoi1kmGqnX/AISyfHDM70+WXbHyXr8c42Z0l1fWbMxOTlidEn7I7RraSnpYKGZ4jDUfwzY2&#10;Fy/3iowkhNfSlrLKNXvfvf0xPe+h79797+OJ8/P+4hX5C/8AjT+t/wDf+UPv5gfzI/7fV91f+NAK&#10;v/38lJ79797+x37+n579797w1FPT1lPPSVcENVS1UMtPU01REk9PUU86NFNBPDKrRzQzRsVZWBVl&#10;JBFveKeCGphmpqmGKop6iKSCeCeNJYZ4ZUMcsM0UgZJIpEYqysCCDY+/e/e/kif8KMv5SWU/lZ/M&#10;2PsjpXE12E+J/wAic1lewOicjglq6am6j3pQ1kOT3b0yMlTssmMm2fkKmPIbccsjyYKogjjknqMf&#10;WyL82r+eF/LayH8vb5SJvrqrG1eK+OXd2VyO8+oa3ECpp4Otd1UlVFX7k6tFdCVfHy7ZrZ0rcGxZ&#10;XfDzRRo8s9FVOvvfvdFvyD777K+UHcO9e+e4sxDuLtDsaqxeU3xuOKlSifcefoMFisFV7iraaJjT&#10;x5bPfwoVdb4VigarmkaKKKMrElRXdPce/PkB2duruHs/JxZvsDfFRj8hu3OR060jZzMUWHx2Iqc3&#10;VwRsYEyWY/hwqarxCOFqmWQxxxoVjX3v3v7yfv7B/v3v3vSC/wCFvP8A2Sz8Hv8AxP8A2J/77qn9&#10;6mv/AArH/wCyeviZ/wCJm3t/7xEPv3v3sQP+ES//AGQL8rv/ABb+o/8AfMdXe1n/AMJRv+yN/kX/&#10;AOLMzf8AvrOvvfvfve5TnMLi9yYXMbdzlHHkcLn8XkMLmMfM0ixV2LylJNQ5CjlaJ45VjqaSd0Yq&#10;ysA3BB597Q+WxWPzuKyeEy1Klbiszj63FZOjlLrHV4/IU0lJW0sjRskipUU0zISrBgDwQffvfvfx&#10;P6hO1f5PH81AmbE1WQ7B+C3ytjq6fGZYtiE3/tvYG8ErMbJJUClmalwPbXXpimhqUha+PyyTIpuo&#10;9/KYmTsT+WN/MNJlx1RWb0+IvyLSphoMkTjF3ngtm7nWpoXecU8pp8N2RsoxyxTpE16LIrIi8ge/&#10;e/e/sOfCv5x/Gj+YD0ftrvz4w9l4Pf20c3j8dLm8RT1lJHvPrrP1lL56vZXZG10qJcjtLdmKlWSO&#10;SnqF8dQsfnpZKilkink+nJ8Vflt0N8zupcD3H0BvzE7x21lqKiky2MhqqZN0bIzNVT+ao2rvnb6z&#10;SV229x46RXR4Zh45gnmp3mp3jmf3v3s3Hsyfv3v3vUN/4VafzYek+jPhb2T8BuuewNv7r+UPyQjw&#10;m0d67S21lKTL5DqDqKHL43cO8MtvwUUlRFt7Mb2x2Oiw2PxdX4q2po8nUVqII6dGfWk/4UVfzG+q&#10;Oo/ivvr4cbH3nhdxfIHvNMVtrdW28DkKbJVvWfWseSoM3ubI7wFK88eFym66GijxdFj6nx1U9LXz&#10;VSqI4VZ/e/e6Uf8AhFh8Tdybz+XnyH+ZOTxNZH190l0/N0/tzMTU7w0OR7U7azWEylTT42sceOuq&#10;Ns9f7TrRXwxampxnKJ5CgljElU//AAlZ+OOd3R8lu7PlBkMbVJsvqjrKXrLB5OSFo6St7D7IyuJy&#10;E8NDVP6KubAbM23VfeRR3aEZalZyokQP73739KD3vZ+/e/e/jC/LL/t/n8l//Gv3cv8A8GfuP38t&#10;H5G/9vkO+P8Axpl2h/8ABTZz373739nr39S737373FrqGiydFWY3JUdLkMdkKWooa+grqeKroq6i&#10;q4np6qjrKWoSSCppamCRkkjdWR0Yggg+49XSUtfS1NDXU1PW0NbTzUlZR1cMdTS1dLUxtDUU1TTz&#10;K8M9PPC5R0cFWUkEEH373738ib/hQj/Kez/8p35tpuvp2jzGE+Lve2YyXZ3xs3LiKuthm62z+MyN&#10;Lkt0dQrmIXjyGPzHWGYraefCzmRppsFVUL/cTVkNaYvmo/zp/wCXJmf5cnyvTcXWFNk8V8fe3snX&#10;b/6Jz2NqaqKXYmZoK6nrtwdaLlInjraLJ7AydXDNipi7SyYiopH80tTFVGP3v3ulX5F9/wDZHym7&#10;o3z3/wBwZOnznZ/ZVZjMvvjPU9JHQjcG4aLA4rCV24KikhtTQZDOvi/u6pYVjg+5mk8UccelFqr7&#10;v7m318he093dy9m18OW3/vuqoMlu3MQU6UgzOapMPjsTV5qamitBDW5dsf8Ac1AiVIfPK/jRE0ov&#10;vfvf3jff2CvfvfvfzQ/+Fs//AGX38Uf/ABT+m/8Af0dpe9DX/hVz/wBlk/HT/wAVlp//AH6fYXv3&#10;v3va+/4S4/8Abij4M/8AlzP/AMGH8gvexl/wn0/7dDfEf/yvf/wTndHv3v3u/wC93Me/e/e/e/e/&#10;e/e/e/e/e/ewn747m2V8dOku3O/eyK7+HbB6X633p2hvCrVoxMm39j7eyG48nFRpIyLPkKqlx7RU&#10;0QOqad0jUFmAIc9wdo7U6Q6o7J7k3zV/Y7O6s2LunsDc1SCglXC7SwtbnK+OmV2UTVtRT0RjgjHq&#10;lmZUUFmA9+9+9/HB+KnXHY/85j+b7sbB7+NZX5/5gfKDN9l9x1FI8tSMB11UZvK9mdqjGyp9klLj&#10;9rdcYqupcZGPt4o1gp4IxGNCj5gHx22Nvn+aP/Mx2jiN5GqrMz8me/8AK787PmpnknGG2RNlsjvz&#10;sQUMi/arT0W3tj46rp6CMeCNBDBCgQaFHvfvf2iMZjMdhcbj8NiKGlxmJxNDSYzF42hgjpqLH46g&#10;p46WioaOmiVYqelpKaJY40UBURQALD39TrH0FFiqCixeMpKegxuNpKagx9DSRJBS0VFRwpT0lJTQ&#10;RhY4aemgjVERQFVQAOPfvfvc73L9+9+91UfzsfhFH/MC/lo/Jz4/4zFR5PsaLZc3Z/SwEBmrY+3+&#10;rde79oY7HMHX7eo3l9hUbdlls/jpMxMdLGw912fzWvicnzO+BvfvTNBjkyG+I9rS7/6rHiMtUnZn&#10;X2rcu2aKhIZfBPuj7ObCSSWbRTZSU6SePfvfvfzN/wDhOb87JPgX/NP6Nzu5s3/A+o++ax/jV3OK&#10;6qWhxVJguzMjj6TaO5crNVf5HjafZHaFFhcjV1cqhoMXDWR641mkb3oW/wAj35ev8PP5hnUmYz2V&#10;/hPWvcNU3RHaQq6gUmPpsPv2toqbbWdyMtR/ktDBtPsClxVdU1Migw4+KqTUiyu3v3v3v7D/AL+n&#10;L797979797979797979797+KL/JT/wC3t/8ALl/8XA6O/wDe4xXv5Tv8qn/t5N8Hf/FmupP/AHrc&#10;d79797+117+rF79797979797979797979797979797AX5UdIY75MfGX5DfHTLSUsGP736R7T6hqa&#10;qtWU09AOxdkZvaUeSdqdXqYmxsuWWoSSIeaJ4w8dnVT7B75DdTUPfXQfdnSGSenhou3+p+wus56i&#10;qEhgoxvfaeW22lcxhV542oJMiJleMeWNkDJ6gPfvfvfxxf5dPyf3t/KM/mhdVdydkbSzVLlfjf29&#10;vHrHvzr4KYs5Htqug3F1J3FgYqOWSngq9xbexmUrqnHwTOkL5WhpyzIo1r8wP4Qd/wC6/wCWt/MC&#10;677Q31tvK0+R6L7L3PsHuPZYBjy6YGrizfW3Z+HjpZHhhqc3hKDIVdRRRSssTZGkgLMoGoe9+9/Z&#10;I+PPyO6N+WHU21e8vjp2dtPtvqveVHHV4Td20MnHX0flMMM1TiMtSnx5Hb25MUZ1jr8XXw02QoJ7&#10;xVEMcgKj6g/SneXUnyN6429230hv/bnZPXm6KZKjE7k2zXx1lN5DFFLUYzJU/orcLncd5lSsx9ZF&#10;BW0ct45oo3BUe9+9jZ7Fb37373okf8K9/wCbD0lk+hMV/LT6L7F272F2buzsbb+8PksdoZamz2G6&#10;32h1zVSZnbnXG5MljKl8fBv7cXYEWPyUmP8AJNU4ukwjfeQwtWUbtqDf8KX/AOY11PX9O474H9Rb&#10;3wm9d/bj3xhdzd8HbORgzGL2LtrY9Q+Uwex87XUE7UUO8c3vNKKuei1yz4+mxJ+6iiaqpWPvfvaX&#10;/wCESvxM3FisH8wfm3uLF1VBgN1ttP45dX1tRTywLm1wNUd+9r1tK0yIKrG0dfPtmlinhLxNVRVc&#10;RYSQMoYP+EonxvzeOxPya+WGbx9RR4bcZ250d1/VTQSRLllw9Qd49jVVO0qIKihpqyXA08csRaNq&#10;iOpjJDwsB7373vv+9xj373738UXqb/t8/wBaf+NPtm//AAVmN9/Ke64/7em7D/8AF/8Aa/8A8EVQ&#10;+/e/e/tde/qw+/e/e/e/e/e/e9ND/hWp/KFj+SfRS/zFuitrtP3t8btsmh7ywuEoovu+y/j3jnqK&#10;2fddTHEBJXbm6VkmlqzLbyzbbnrFkdxj6GEauf8AwpD/AJaKd7dQr83uodvtN2/0XgTSdt4vE0kf&#10;3O/OlaJ5qubcVQkYD1ee6qeWSp8lvJLgpapXdhRUkQ979711f+Etn83N/gb8sk+LPcm52x/xU+XO&#10;5sPg6moyU5XDdWd91i0mA2L2IXk1Q4vC7uVKfb24Jz4olgNBW1MqwYs3pD/4T4fzKG+H3yPT499o&#10;Z9qP47/JTPYzEzzV0xGL697iqlpsNtDexZ7xY/FblVYMLmpf241hNHVTyLDjz79797+qz7+iR797&#10;970FP+Fi/wDKw3RuGq2Z/NE6Y2zXZujwm3cR1R8rsbh6SerqMNisTPLF1h3LVwxLK/8ACYIa07bz&#10;VQSiUiRYdghRqqaPTd/4U8/y89wZqo2t/ME6swFXlabE4TGddfIugxdPNUz4vHY6WSPYHaNTFGsj&#10;fw2GOqOCys11WmWPGMEKtUSJ7372G3/CYr/hQj1n0tsHa38t/wCc+98fsHZuByFdB8ZPkDu/JwUG&#10;ztuY7OZFshL012dnKxYoNsYejzNdU1OBztdOMfSwTtj6mWlgp6IshP5BH86fYXVeztvfBn5c7sot&#10;nbXw9bVxdB9z7mr4aPbGDoctXNWydXb+y9UI4cBi6XKVc8+Hy9XMKKnhmainkp4YaS/vfvf0LKSr&#10;pa+lpq6hqaetoa2nhq6OspJo6mlq6WpjWanqaaohZ4Z6eeFw6OhKspBBIPvdXpqmnrKeCso54aqk&#10;qoYqmlqqaVJ6epp50WWCeCeJmimhmiYMjqSrKQQbe/e/e/VdXS0FLU11dU09FQ0VPNV1lZVzR01L&#10;SUtNG01RU1NRMyQwU8EKF3dyFVQSSAPfqmpp6OnnrKyeGlpKWGWpqqqplSCnpqeBGlnnnnlZYoYY&#10;YlLO7EKqgkm3v3v3v56v/Cnf/hQf1p3NsLdH8t74Nb4xu/tm5+ux0fyb+QOzctS5LZu48bhq+PKQ&#10;dM9ZZ6g89NubE1eXo6apz+coZzQVENOuOp5KmGeu06VX8/n+dLsPtLZ24Pgx8SN20O8tr5mroY+/&#10;O59r5Knrtr5ygxdWmQi6t2DmKPywZ7G1OSpqefM5akm+zmihFDC9RFNV6fe/e1X/AMI5f5Wu6KHO&#10;7u/mldv7bmxWAn27uPqb4pUuWo1Soz0uUrDiO1u3sWJkE9PjcfS46fa2NqUOmrarzCEBYY2dR/8A&#10;CYT+XvuCky+5f5hHZmClx2Gmwmc64+OtPkqYLNmJMhUnG9idl48SoJYaGjp6KXb1DOh01JqMmpAE&#10;SM/vfvf0B/e5x79797+KL/L1/wC3z/wd/wDGn3xo/wDgrNle/lO/Cn/t6Z8Sv/F/uhv/AIInavv3&#10;v3v7XXv6sXv3v3v3v3v3v3v3v3v3v3v3v3v3v3usD+db/wBuj/5jX/ioHeH/ALxOU9kA/mr/APbt&#10;n5xf+Kzdtf8AvJ5D3737388P/hId/wBvktlf+IA72/8AdFjPek5/wmk/7ehbV/8AEM9v/wDuox/v&#10;3v3v6vfv6MXv3v3v3v3v3v3v3v3v3v3v3v3v3v3v50f/AAtS+b/97u5Pjl/L+2nlvNhOosHJ8he3&#10;qSA6qd+x99UmQ2z1jiKwOqvFlNpdfLk6/wBF43pt2ReospVNIL/hVR8sv7y9odHfDLbmR8uK61xL&#10;919mU0J1Qtvjd9NW4HYOMqgwVo8htvZYyFZ6bo8G44+SykL7373d5/wkY+Fh+Nf8sdO+dx4pqHsL&#10;5pb6rO0Z5J0WOth6o2Y1fsrqTGzBGcPS1YizOfpXJ1NT7hUEC1vdsn/Ca34rnon4DJ3DnMc1HvX5&#10;UbvquwZnmVUqo+udrNWbU63oJQpYNT1IjymZp2JuYc0twLW9+9+97UHvYZ9+9+9+9+9+9+9/I4/4&#10;VG/CFvh5/NY7U3Xt7E/YdYfLnHxfJjZktNTSR4+Dc+78jX4/uDCGoEUdK2Ui7OxlflpII/8AgPQ5&#10;uj1frBPzYP8AhQV8TT8Y/wCYn2HuLC437PYHyUoo++trSQQOlFDn9y11ZRdm4nziNKdshHv6grMk&#10;8Mf+ZpMtS3/UL+9+9/Qa/wCE+vzvP8wD+V50B2PuHMrl+2+qMa3x57ulkmWavn7A6qoMZjqLcWUY&#10;SMz5LfuwazC5+pbRFH93k5kRQqD3ukfyXvl+fmb/AC/Omd85rKLk+yeuaE9KdsSPKstZNvPrujoK&#10;GkzeQYOWeu3js6pxWZnbTGn3NfKqKFQe/e/e9TD/AIW8/wDZU/wf/wDFf+wv/fiwe9cD/hWP/wBl&#10;C/Ez/wAQzvb/AN7eH37373te/wDCbz/tyV8CP/DA7C/9/j2j72MP5F//AG6h+HX/AIZu9f8A37fY&#10;Pv3v3u7/AN2ze/e/e9Gz/hXR/J7HZ2xD/NG+P+1lfsHq/C4/A/LHb+EoHar3h1djUioNt9xtBSIX&#10;qs11hDooM1MyO77bME8kkUGHbXqR/wDClP8Alkjf+zz/ADBOmNvK+9Ov8VRYf5HYXFUbNU7n6+oE&#10;jo8F2eYaZS1RldgR6KPKysjM+CMUzvHDjG1+9+96Ae9fkH2t2J030t0PvPc9Vn+uvj3kuzq7qPG5&#10;Bpaip2fRduV21cvvDbmNqpZn8O2ZdwbVGSp6NEVIK7IVsoJNQQumfurujsXe3V/VfT+6c/UZnZHS&#10;1fv6r62oa1pJ6jbNL2VV7dyW58HQ1EkreLAyZnboroKZVVYautq5AT5iF9797+qj/wAJP/8AtyV8&#10;cv8AxIHyI/8Af3739/RB/wCE5n/bqLo7/wAPPu3/AN+zuz37373SZ/wta+byxUfxi/l7bSy37tVJ&#10;U/J3uelpamP0U0BzWw+msHWfbytJ+/Ody5GppZwtvFjp1DakZao/+FV/yyEdN0D8K9t5L9yoefv3&#10;tKnp509MERymz+r8TVeGRn/dmOerp6eYLbx0MwBurD3v3s8n/CNf4Xt0x8Duzvl7uXFfbbt+X/ZD&#10;UO0qmohiMw6Z6Qqs5tLCz0zveqov432XktzmdLIlVT0VFL61ETA23/CXn4sN1b8Pt/fJfPY77fcn&#10;yZ3y1JtueaKMyjq7qaoy228VNAzXqKT+Lb7rs+Zksi1ENLSSeoCMj3v3vcN97OPv3v3v3v3v3v3v&#10;5Un/AArh+EH+yxfzMpe/dtYn7DrX5s7PTtSkkhGihp+3dmjGbR7lxVMrM0z1FZNJhtx1TsSpqdyu&#10;qaVUIvztv+FJvxN/0A/PWTuTA477PYnyu2yvYdM8Q00kPZe1xQba7Qx0AYtK01VK+LzlQ5JU1Gdc&#10;LZVCr7373uf/APCYr52p81/5WPVGD3JmGyPbfxQmX409irV1YnyddiNmYyhqOptzypI71stLl+sa&#10;3HUL1cxY1eVxVe2olWA2mf5BHy+X5Wfy9OucTnMm1d2T8c5V6H3uKmpE1fV43a1BSTdcbgkWRmq5&#10;KfJbAqqKkeplLGpyOOrDqJVgPe/e9hz3dh797979797979797979797979797979797979797979&#10;7979797979797979797979797979797979797979797979797979797979797979797979797979&#10;797979797979797979797979797979797979797979797971w/56X/Ce7q7+bTRYruPrbdmF6N+Y&#10;2ydunbmH37lMVNU7C7W25Su1Rh9o9vQ4elnz1O2EmkkTGZ+iiq63H088kMtJXQrTRU1Gv83T+Sx1&#10;9/MhpMd2fsXceK6k+T+1MIcHjN45DHSz7O7FwdO7TYzbXZcWMp5sxA2Jld1oMzSR1NVRwzPFJTVc&#10;SwRwe9+96Dm+/wCS9/Pd/l7djz53r343/LDEbjx8k9NiO2/hPld4dhtkcakrKuQoNw/HvI5HeeDx&#10;9SE8giylNjapEsZYI/enJu/+Vl/N9+Fe+Zsvsroz5G43OUTzQY3sn4pZHc+9WrqFZCq1tHmulq2u&#10;3RiaKcLrEeQgoKhF5kiT3737225HeX/CkftWlpth5DN/zqd7UmRoWxJ2r5Pm1lIc5RwtLkJY8vi4&#10;FcbgaERtLJNWLPIscd2cJGNMCu3R/PT7Ep4Nn1uW/mqbrpq2kbGnbuv5XZCLL0sRkrZEyWPiVhmm&#10;iCNI8tUszqiXZtKC3vfvZtvg3/wlW/mifL/e9HuD5F7Uk+HfVGQykWT3d2D3dVU2Y7VzMNdOlXmG&#10;2v1HjsvPu/I7oYVPkZtxzbeo5JGf/KpJUeL2ZH4k/wDCd7+YH8mN2UuZ7v26/wAYuua3IR1+5d6d&#10;sVEGT7EykVXMtTkzt/rWhycu5a3cDCfWzZyTC0zuzf5Q8iPH79797+l38FPg38ff5dfxs2R8XPjZ&#10;tuowewNn/d5HI5jMzUmQ3p2BvLL+F9x9g9g52kocbHnt4bgkp4llmWCCnpqSCnoqSGnoaWmpod8r&#10;4h/Ejpf4RdFbT+PvROCnxOzds/c1tbk8pLTVm6d6boyXibOb03pl6akoUzG5s08MaySLDFBT00MN&#10;LTRQUlPTwRe9+9nA9mZ9+9+9/Lv+Zv8AJ2/mdb+/nY92fIPZvww7k3D0tuH+YHV9n4XsXH4zEvt3&#10;I7AfuWjz6bpp5ny8c7YtsMhqNRjDeMfpvx7+fl8o/wCWJ8/N4/zW+1u6dsfFntDNdV5r5oVO/wDF&#10;b3oqDGthK7Zr9pU2ZXcMEr5NJjjzi0M9ygbQPp79797+oh7+gb7979797979797Ih/Mo+AvVH8yz&#10;4fdqfFHtiOOig3dj1zPXu9UpEqsn1h2xgIKqbYfYeIQtHK8mFyNQ0NdTxyQnI4eqrKFpEjqnPsoH&#10;zs+G/XPzw+MvYfxz7HRKWHctEMpsvdS061GQ2B2Nh4qiXZ+9cYpKSM+Krpmiq4UeI12MqKqkZ1So&#10;c+/e/e/lKbs/4T0/zktqbq3Ltb/ZEe4Ny/3a3BmcB/ePacODzO1c/wDwbI1OO/jW2sv/ABen/iu3&#10;8r9t56Kp8cfnppEfSuqw+dTuP+Sn/NC25uHPbe/2UDs3O/wLNZTDfxzbkWIym3sz/C66eh/iuByf&#10;8Tg/iOFyPg81LPoTzQOr6Re3v3v3v7LXv6ivv3v3vUp/4Vp/CP5YfNv48fEja3xQ6L3x3nuHZHc+&#10;98/uzE7HpKOrqsFhsjseHHUWQrlrK2iVKeprlMalSx1D6e9bv/hSF8T/AJG/LDpP427e+OfUW7e3&#10;M1tPtPdmZ3Hjtp09LUVGIxdbtKKhpK2rWqqqVVhnqwY1IJOr37372tP+Enfwz+Ufwo+GnyO2D8rO&#10;k96dHbx3X8m5t37d2/velpKXIZfbLdV9e4ZczSJR1lajUZymLqILlgdcTce1T/wnJ+LfyD+Kfxd7&#10;x2d8ieqd1dS7n3F35LubCYXdlPTU9ZksC3XmysWMpTLS1VUjUpyGPmiuSDrjPHv3v3vai97Dfv3v&#10;3vWv/nt/8J5utv5sNJQd4dR7nwPSfzQ2hgYdv0W887SV83XvcG18cszYbZ/akWHhrMriK7ByzMMb&#10;uKhpK2spqZ2pamlrYBSfZUS/zfP5KOxf5jVNR9s9a5/D9U/KbbWHiwtLunL01ZLsrs3b9CJTi9s9&#10;hx4yKpyONq8RJKRQZukp6qpp4Gannp6qIU32nvfvehVvT+TT/Pe/l6di1G5uv/jd8tttbmw01RDi&#10;+3fhdl93b+lqsfBIXTK4/c/x3yuU3bhMbOiCYJkYcdUxL/noYmDKNO/dP8rr+b98Kt7zZ7ZnRfyR&#10;wOexcs0eP7K+LGS3LvGSoooX1LkaPP8ASWRyG48TQyqokC10VFPGv+dijYED3v3uHlt2f8KRu4KO&#10;DYeUyn86XflDV404mTamj5rZWmzOPhWSSUZrFU8TR59ljLGaorUnkKD1vpXiNktx/wA9Lsymi2hk&#10;Mh/NR3hSVNCcc+3dHysyNPlKKIO8gymOgjZMwyoSZZqpZpCg9b2HHvfvZvvgj/wlL/mcfLLeeDz3&#10;yQ2l/snPTNfkIsluvenbtdjsp23lMdLUiTKQ7W6hxeUrN0DdE/kJB3M+ApRqaTyysvicy/xB/wCE&#10;6vz6+R26cTmO89t/7LD1dW1sdduLdPZdXQ5DsnIUUk4fIRbe60x+QqdwDcEuskHPNhqcXL+SRl8b&#10;+9+9/TD+E3wr6A/l+/HTYvxh+Nu0/wC6/XWyaeSeeqrZo67dG9d1ZBITuLf2+c0kFM2d3huaqgWS&#10;pn8cUEUaRU1LFT0dPT08W+h8Uvir018MekNo9A9Fbc/u/sjakLyy1FVIlXuDde4q1Yjm947uyqxQ&#10;HL7mz9RCrzy6I4o0WOCnjhpoYYY/e/ezYezGe/e/e/ld/JD+TN/NH3Z/OW7677258KO6Mv07uX+Z&#10;v2l29gewaTF4hsBlOtMz8qM7vPF7yppmzCTth63a1SlajGMOYWB0349/PK7z/lcfzBdx/wA0XuHu&#10;PB/FPtPJdYZ7589g9mYfelNQYxsNkNh5T5D5fdOP3RBK2TWY4yq29OlWjFA3iYG1+Pfvfvf1RPf0&#10;NffvfvfvfvfvfvZAv5m38vvqr+Zp8PO0Pit2hHS4+fclD/Husd9vQrW5Hq3trBU9VJsnf2LQNFUM&#10;uPrKh6XI08UkTZDD1dXRl1WoZgTT58fC/rv57fGPsD48dgJT0U2dpP4xsHd70gq63r7sjEQ1D7U3&#10;jj1DRzMtFUzPT1sMckbVuMqamlLqsxI9797+U9uf/hPb/OS2zuTcO2/9kN7k3B/d/OZbCfx7bFNg&#10;8ttvN/wqvqKD+L7eyn8Yg/iWDyX2/mpKjQnmp3R9Ivb387LP/wAlb+aFgc7msF/sn3aGa/guWyOJ&#10;/jGAhxGRwWW/h1ZNR/xLC5D+KQ/f4mv8PlpptCeWF1awvb373739l739Rj37373oTf8ACsT+Wp87&#10;/mv8zPjlv74p/GLszvHZ21PjHBtDcW4dkUOOqsfiNzL2p2Hmmw1W9ZkqKRawYvKU89gpGiVefx70&#10;6/8AhRt8EPl/8rPlH0dvL47dA797a2vt3oKHbObzW06ShqKLG55exN7ZU4upaqrqV1qhj8hBLYAj&#10;RIOffvfvet7tb+UZ/wAKDtj4Kh2tsr4zfN/Z+2cX91/DNu7W3nmNv4LHfe1lRkaz7HEYnfFJj6T7&#10;vIVcs8vjjXyTSu7XZiTRjt7+Wt/Om2lh6Tb21OhflntnAY/7j7DB7e3Tk8Lh6L7uqnrqr7TGY3dt&#10;NRU33NbUyTSaEXXLIzm7MSfe/e1B/wANcf8ACjj/AJ8Z8/8A/wBGZun/AO2D7ev+G+v54/8Az6P5&#10;mf8Aoe7g/wDs09+9+9+/4a4/4Ucf8+M+f/8A6MzdP/2wffv+G+v54/8Az6P5mf8Aoe7g/wDs09+9&#10;+9+/4a4/4Ucf8+M+f/8A6MzdP/2wffv+G+v54/8Az6P5mf8Aoe7g/wDs09+9+97zv/CivY/zr7d/&#10;lcbC+Jvw76C7Q7l393vmOucB3jJsmGGet2j1n15i8ZvHOUGXrJspQTRZDdu/sXh6Nl1SR1WPiyEU&#10;oKvZtuP+d5tL5d9l/wAvnZ3xx+MXTfYHaG8e38nsfD9tPtSKKWq21sLZOPoNz5ajyVVLkKOWOt3J&#10;vLH4ylK6nSoo462OQFWsfe/e6wP+EoH8nH5L/ETu/wCR/wArvmd0RujpbeWO2Hg+nOjcFvqGkjzF&#10;bTbwybbj7R3ZSUVJWVcNJHRUm2cNjaapJMkqV1dENChvIQD/AITmfywO+fjV2z3l8i/lL1BuDqvd&#10;FDs/E9YdSYfd0dMmTq4NzV7ZzsHcdNS01VUxUyUtNgcXQ085JeRayrjGlQ2v3v3ved97cnv3v3v3&#10;v3v3v3v3v3v3v3v5Wf8AN9/4Tz/Pzb/8xr5OZv4b/Ensztf459i9gVHb3We5evsfhDg8JH2ZFFvH&#10;cux6alGSoWxMewt7ZPI4ujg0XGNpaWS/7lh88P8AmY/yUvmVhvnF37lvi/8AG3fnY3R+995z9l7C&#10;z2y6PEnEYpN+xx7nzu0oKcV9I2NTZ266+ux9LDpuKGnp3v67D3v3v6Mv8tHfvyK7G+Cnxpz/AMuO&#10;tN4dTfJah63xu0O6Npb6gpafcdRvfYk9TszI70qUoaiqo/t+yYsHHuGFY5GEUWUWJtLoyjeD+B28&#10;O798fEPofM/JPYe5ut++KPY1BtntPbe74aeHOT7s2hLPtet3VOtJNUUvh31HiEzcQRyI48gI2syM&#10;o9797PP7Nz7979797979797+MzhP5Ef86zbWXxu4NufA35KYDPYesgyOIzeEpsdisvishSyCWmrs&#10;bkqHccFZQ1lPKoaOWJ1dGFwQffy4cV/KC/mrYHJUOZwfw+72w2YxdVDW43LYqGhx2Sx1bTuJIKuh&#10;rqPOQ1VJVQSAMkkbq6kXBB9+9+9jX/w1x/wo4/58Z8//AP0Zm6f/ALYPsVv+G+v54/8Az6P5mf8A&#10;oe7g/wDs09+9+9+/4a4/4Ucf8+M+f/8A6MzdP/2wffv+G+v54/8Az6P5mf8Aoe7g/wDs09+9+9+/&#10;4a4/4Ucf8+M+f/8A6MzdP/2wffv+G+v54/8Az6P5mf8Aoe7g/wDs09+9+97H3/CX74Z/zY/jt8+u&#10;3d6/O7rf5P7P6iynxA39tbbmT7r3fmtwbVn7Hre6OgMtiKHH0eR3Rm4ItwS7ZwmYkilESutNFOoc&#10;BiGvL/4T/wDxc/mOdJfMjsrdfy+2N8gNs9a5D4zby29g6/tXc2UzW3pt81fafTOSxlJR0tduHLRR&#10;5qTAYnJvHII1YQRzDUAxB97973vfe37797971Lf58f8Awme21/Md3dlvll8SNy7T6g+XNdj6aPsT&#10;bW7xX0fV/f38HoKXHYnJZPK4qlyVZsPsikw9ElIuRjo6qgyqQwR1kdM4kyHvW+/nBfyGMF85Ny5L&#10;5H/G3O7c6z+SlXRQJvbBbm+8pev+5f4XR09Djq+vyOOp66q2fvqmxlIlMK1KWoo8isUKVKQOHrff&#10;vfvekvXfywP5+X8u7dubyPXnx2+efT+bTXBlt+/ETIdi7lxtZQ0cM8kdXWb8+MWc3BQ/wtKaaQq9&#10;VVRiISMjhHLJ71RKz4Afzj/hLuTK12yekvmH1llU1RZHePxprd8Z6hqaSmjmdKmq3h0DlszSfw9Y&#10;JXIaoqEEesqwVyy+/e/e+e4ZP+FHPyRjfYO5oP5yfa2MyNPSwVuzspQ/MjL7YnpYzHi467N4KaD+&#10;7iU6GvEdRXVkQUeYmaX1E+8mbf8Ankd6I2zc/D/NC7FoK6GnhqtsZCk+UGTwEtOhTHpV5bESQ/wN&#10;YVNYEmq6qMKPJeWTkn37373Y3/Lh/wCEjfzr+Ru8sBun5uUf+ycdBQyQZDMY6syu2tz9+7zoVlJb&#10;DbX2Xhq/NYrYklYIXimr9yzU9TQa0mjxdepKA8Xwa/4TX/LzvHdGH3D8sKX/AGWDpuJ4a3J0VTkc&#10;Dn+5N00iyXOL2/tbF1mVx20HqhE8ctZnZYZ6PUksePrFJUe9+9/S2+PXx96h+KvS3Xfx76F2Xjev&#10;uperNu022dm7VxhnljoqCBpJ6iqra6rlnyGXzWXyE81ZX11VLLV11bPLPNI8sjsd8XpTpfrP479V&#10;7I6W6e2rQ7L6368wlPgNr7ex5lkjpKOFnmmqKqrqZJq3JZXJVk0lTWVdRJJU1dVNJNK7yOzH3v3s&#10;ZvYo+/e/e/lD9b/yVv5qeJ/mpbC7myXwf7so+rcZ/MD2t2dX72mxeHGFpdgUfyMod1VW6ZZRmTMM&#10;XBt2NqtmCFvEL6b8e/nQbG/lV/zD8b/MP2d2lXfEztam69oPmft7f9ZuuTH4wYqn2bS94Um4qjcM&#10;kgyhlGPiwiGpJ06vGL2vx79797+rx7+i/wC/e/e/e/e/e/e4tdQ0WToqzG5KjpchjshS1FDX0FdT&#10;xVdFXUVXE9PVUdZS1CSQVNLUwSMkkbqyOjEEEH3Hq6Slr6Wpoa6mp62hraeakrKOrhjqaWrpamNo&#10;aimqaeZXhnp54XKOjgqykggg+/e/e/lifzcf+Ez/AM0+mfmx2VH8DfjPv7vD4q9hzN2T1fUbAix9&#10;dH1fT7lyGQfLdN5uLJ5iHJRzbDyUDx42d/MKvBzULvO9V90kXzz/AOZP/IY+VPVvyt32nw96F3l2&#10;18d97Stvvr+bZsdFVp1/Bnq2tfJdX5WPIZSKvSXZ9fE8dDK3lFRiJaR2lao+4WP3v3vem/kUdnfO&#10;rdvwc2n1l/MR6I7Q6f8AkN0DJQ9Y/wB6+yIITN3X19jsbENjb9GRTJ5OprN2UWMhOKzxndpaisok&#10;r2ctXmKHbs/lDb/+Xm5PiTtzYPza6g7A6y7s6aek2B/eLfUMRk7W2XRUMf8AdHeIrVr6+eq3HSY+&#10;I4/MGVmknqaVawsTWGOL3v3u4Pc+2dub121uHZu8cDh91bR3bg8ttndO2Nw42kzGA3HtzPUFRis5&#10;gc5iMhDUUGVw+YxlXLT1NNPG8M8MjI6lWINm2fwGD3Xgs1tfc+Hxm4dtbkxOSwG4cBm6GmyeGzmD&#10;zFHNjsth8tja2OajyOMydBUSQ1EEqPFNE7IwKkj37373oOfzW/8AhHhnMturdHdv8rPcm3YcVm6q&#10;vzeS+JHZedGAjwlZMzTtQdK9nZWSXFSYmqnk00+H3PLQx49VYjMSxtHTw6cf8xb/AITG5bI7h3B2&#10;v/L1zuEix+VqKzK1/wAbd+ZcYZMTVSsZmo+qt/ZF5Mc+NqJn0w4vPyUiUSqSMnIjJBF7373r/wC1&#10;umv+FJf8uFU2H1xsP+Z30ttPE1ksVPtzqjH9xb86SjyFRK9RIaGn6+/vt03WVlXIrvrh8jzDWQWG&#10;r3TLt7q7+et8Gguz9jbP+fnVe3MbVSRw4Prmi7O3h1QlbNI0zmkh2X/evq+qqal1ZtUWtpBqIJGr&#10;37373k3P01/wpN/mRKOvexth/wAzfujaeXyEcU23u2cf27190lJkklhljOSHYn9x+m6Koo5BG+up&#10;eM04Ia6Ag++ef6u/nsfOhRsvfGz/AJ89p7cydakcmE7Houytl9UPXLJFIhrhvb+6XV9LNTOEbVOy&#10;eAWN1Bv79797vs/lc/8ACOLcdPubbfb380feWBj2/i5qfKU3xU6k3BLlq3O1MUkUsVB212xi2psd&#10;jsTG8bpU4zbD1klZG6smYptLxSXFfy+v+EwWchz+C7L/AJg26MOmGx8sOQg+O3W2akyVVl543jkj&#10;o+yOxseYKGhxqMjLPQYB6p6pHUrk4NLRv7373v47W2ttnY22dv7L2Xt/C7T2htPC4zbe19r7bxlF&#10;hdv7c2/haKHHYfB4PD46Gnx+LxOLx9PHBT08EaRQxIqIoUAe9yfb23sDtLA4Xa21sLitubZ25iqD&#10;B7f2/g6ClxWFweFxVLFQ4zE4nGUMUFHj8bj6OBIoYYkSOKNAqgAAe/e/e3728e/e/e/lD/Cf+St/&#10;NT69/mpfEjubevwf7s251bsf+YH0J2du3e2RxeHTC4LYG2vkZtTdWe3TXSx5mSZMXi9u0UtXKyoz&#10;CJCQpPHv5z/xR/lV/wAxDZX8w742dpbq+Jna2D6+2l8zund/7k3XW4/GLisRs3A94bd3FmNw1ciZ&#10;R5Vx+PwlLJUyEKWEaEgE8e/e/e/q8e/owe/e/e/e/e/e/e/e/e/e/e/e/e/e/e6/P5rvWG/+6v5a&#10;nzl6k6q2tlN8dkdjfGTtvaGx9n4SOOXL7l3Nm9p5CixOGxsc0sMT1ldVyrHGGdQWP1HsmH8xfYG8&#10;u1fgh8t+tuu9vZDdu+t8dB9k7Z2ltnEokmSzuey2262kxuLoUlkijeqrKmRUQMyi5+vv3v3v5WG0&#10;P5H/APPG6+zKbj2F8JflRsjcMVPPSR53aE8O2szHS1ShKqmTKYbdFFXJT1KqBIgfS4HIPv54G2f5&#10;TH82vZeUTObO+KPyG2nmo4ZqaPMbZmhwOUSnqFC1ECZDF7hpatYZ1ADqH0sPqD79797Ff/hrj/hR&#10;x/z4z5//APozN0//AGwfYjf8N9fzx/8An0fzM/8AQ93B/wDZp797979/w1x/wo4/58Z8/wD/ANGZ&#10;un/7YPv3/DfX88f/AJ9H8zP/AEPdwf8A2ae/e/e/f8Ncf8KOP+fGfP8A/wDRmbp/+2D79/w31/PH&#10;/wCfR/Mz/wBD3cH/ANmnv3v3vcn/AOEr/wAbP5hPxl65+asXz+2L39tHK7l3T0zkOtKXunP5bdOS&#10;ymMweC7KXdP91o6/PZ6WNYqmuolnjjMZlkeLhiBbaF/4TzdE/NXoTZHyrj+Zm0e5dt5HO7h6trdh&#10;0/amZyO4a/IUGJxG/F3D/d5KvMZiSMRz1dIsqIUMjvHwSBb3v3vVK+TP8ob+c5/Md/mKdkd8dpfC&#10;XvLrTF/KH5GwVWQ3XvOiwK4jqPrHcG58ftja/wDHquLP1V8L1N1nBRU0jIZWNNjPTrYi+up33/LR&#10;/mlfOP5u757g7C+KPbew8f8AIHvGGordxbopcOMb1rsHNZ+iwG3/AOMVMeZqL4rrjYcNJA5TyMae&#10;g9Oo2v73739UvqnrPaHS3WHXPT3X2NXDbD6q2LtPrnZeJXx2xu1dlYGg23gKEmGKCJmpsVjYkJVF&#10;DEE2F7e/oedd7C2z1X1/sfrHZdAuL2f13tHbmx9rY1dFqHbu1MPR4LDUl4o4o2aDHUMakhVBIvYe&#10;/e/e197WXv3v3v3v3v3v3vWP/wCFSn8sTsf+YZ8Jtgbu+PPXeS7K+Svxo7Ops5svaWAWlk3Juvrf&#10;s04zafaG2cJFVPTQzVUNfRYHOyB54wKTBThQ8jKpoM/4UIfAPfPzX+KWzNydKbJr9+d79D7+gy21&#10;dt4Zad87uLYu/TQbc7AwGJjqGgilqIqykw+XfVMgFNiJgoZ2VT7373Vd/wAJT/i9/M/+APyS7w6g&#10;+TvxH7s6v+NfyC6/pc//AHr3RjsWNs7R7l6zqZJds1dQYsxUvjKfd+z85l6CplgQvVVlNjEkDLEj&#10;RV4/8J2fj9/MA+GfevbPWff3xs7W6/6I7o2ZT5n+8W4KLH/wHbXaOwp3kwNTN48nUNj4dy7Yy2So&#10;55IkLVFVBQI4Kxq0fvfvb5/wrS/lyfOL5t/Ij4k7p+KHxq7I7z29sjpfe2392ZbY9Dj6ulwWZyG+&#10;IsjRY6uasyNEyVFTQqZFChhp/Pt3/wCFIXwc+Wvyw7s+Nu4fjn0RvntzC7T6s3Zhtx5HadJRVFPi&#10;MpW7tirqSiq2qq2lZZp6QGRQARp9+9+97HX8ijpHtj44fynPht0n3lsXOdadrbC2Zvag3jsbckUM&#10;Gb2/WZDtzsLOUVPkIqeeohSSpxOUp510u37cq/nj3eP/AChup+x+jP5cfxf6p7b2jlth9i7O2tuu&#10;j3PtLOxxRZbC1Vb2VvXLUkNZHDLPErz43IQzLZz6JB79797tr92R+/e/e2vOYTDbmwuY23uLFY/O&#10;7f3Bi8hhM7hMtSQZDFZjDZWkmoMnisnQVSS01bj8hRVDwzQyK0ckblWBBI9t+WxOLz2KyeCzePos&#10;vhc1j63E5fFZKmhrcdk8XkaaSjr8fX0dQkkFXRVtJM8csTqySIxUggn373738rD+aj/wmY+cXRXz&#10;L7Lwvwc+NfZHfnxX3dUDf3Umd2Y1BmJ9jYbcdXWSVXVO6HyeUpciMxsLIwS0tNPJ5jXYg0dS8rVE&#10;tRHF88D+Yb/IT+WvUXyi35iviV0TvnuP487lmG8etsvtdqLJy7Rxecqap6jrrcDV+Qp64ZPZ1dFJ&#10;TwTP5TV400s7yGaSZI/e/e95H/hOH8ce8fij/Kc6N6T+RfWm5OpO1tub07uyGc2NuyCnp83jaLcP&#10;be7c3hKipipaiqhWPJYmuinjs5vHIL2+nvba/kbdHdtfHT+XH1H1T3fsPO9bdi4PdXbFbltpbjih&#10;gy1BS5vsncmWxU88dPPURBK7G1ccyWc3Rxe3v3v3vR1/mafyvf50H8xv+ZJ8hvkXW/BXvTE7Z7b7&#10;kO3OucluPH4agw20+ndt1FD171ZLmWj3BVw4unx2wcLQ1mVeAGNqx6qoClpGJ1K/nt/L9/mm/OL5&#10;1d2d31XxE7dx2B7J7QOD2PX5yjxVHi9udY4Kek2V15JlCmaqYsfDQ7NxVJU5FogUapaomsWc3979&#10;7+nV8Zeg9mfFj479IfG7r2JU2Z0b1bsjq7ATfbJST5Kj2bt+hwjZuvhSWe+Wz9RSPW1kjSSSS1dR&#10;I7u7sWO/d0H05tb489JdT9F7KjVdrdSdfbT6/wANL4Fppa6m2vhaTFNlqyJZJr5LMz0z1dU7PI8l&#10;RM7szMxY+9+9jl7Fv3737373737373rz/wDCl7+XBvP+Yp/LrrsZ0tsuq3z8jugewtt9r9Q7cxEU&#10;Jz+7aOskOzuxdjY2ad0jVcttPOtlViJUVFdg6RCyg390pfz5Pgzun5u/CKsoOq9q1G7e8em964Ls&#10;brTB42OI5ncdNUyHbG+NpUMszIirkduZc5ERkqJqvEUyFlHPv3v3vX6/4S8/EX+at/Lt+cW7dsd+&#10;fDTvDrz4yfJjrur2x2LurPY/Hw7b2dvzryDLbt6s3nl1o8xVStGDPmNvpaJtL7iWRiqRsfdMX/Cf&#10;r41fzEvhJ8tdyYDuT4u9tbK6D762TU4De+4cxRUMeC2xvDZMOS3J17unJimydRIyAzZPCraNtLZs&#10;OSFQ+/e/e/oO+90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//ZUEsB&#10;Ai0AFAAGAAgAAAAhAIoVP5gMAQAAFQIAABMAAAAAAAAAAAAAAAAAAAAAAFtDb250ZW50X1R5cGVz&#10;XS54bWxQSwECLQAUAAYACAAAACEAOP0h/9YAAACUAQAACwAAAAAAAAAAAAAAAAA9AQAAX3JlbHMv&#10;LnJlbHNQSwECLQAUAAYACAAAACEAZJCTVZcDAAAiEwAADgAAAAAAAAAAAAAAAAA8AgAAZHJzL2Uy&#10;b0RvYy54bWxQSwECLQAUAAYACAAAACEA2kmJltQAAACxAgAAGQAAAAAAAAAAAAAAAAD/BQAAZHJz&#10;L19yZWxzL2Uyb0RvYy54bWwucmVsc1BLAQItABQABgAIAAAAIQDkTjEN4QAAAAoBAAAPAAAAAAAA&#10;AAAAAAAAAAoHAABkcnMvZG93bnJldi54bWxQSwECLQAKAAAAAAAAACEAKcO6r2IXAABiFwAAFQAA&#10;AAAAAAAAAAAAAAAYCAAAZHJzL21lZGlhL2ltYWdlNC5qcGVnUEsBAi0ACgAAAAAAAAAhACQV1+Rq&#10;qwsAaqsLABUAAAAAAAAAAAAAAAAArR8AAGRycy9tZWRpYS9pbWFnZTIuanBlZ1BLAQItAAoAAAAA&#10;AAAAIQAnlq849BAQAPQQEAAVAAAAAAAAAAAAAAAAAErLCwBkcnMvbWVkaWEvaW1hZ2UxLmpwZWdQ&#10;SwECLQAKAAAAAAAAACEAbgqT5ZOOCwCTjgsAFQAAAAAAAAAAAAAAAABx3BsAZHJzL21lZGlhL2lt&#10;YWdlMy5qcGVnUEsFBgAAAAAJAAkARgIAADdrJw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2050" type="#_x0000_t75" style="position:absolute;left:4199;top:232;width:1158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DaYDCAAAA2gAAAA8AAABkcnMvZG93bnJldi54bWxEj91qwkAQhe8F32EZoTdSNwpKSV1DKQih&#10;N8XEB5hmxyQ2O5tmNz++fVcQvDycn4+zTybTiIE6V1tWsF5FIIgLq2suFZzz4+sbCOeRNTaWScGN&#10;HCSH+WyPsbYjn2jIfCnCCLsYFVTet7GUrqjIoFvZljh4F9sZ9EF2pdQdjmHcNHITRTtpsOZAqLCl&#10;z4qK36w3gbuU2+t3+ZN+tbf+r/FZes7zVKmXxfTxDsLT5J/hRzvVCjZwvxJugD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w2mAwgAAANoAAAAPAAAAAAAAAAAAAAAAAJ8C&#10;AABkcnMvZG93bnJldi54bWxQSwUGAAAAAAQABAD3AAAAjgMAAAAA&#10;">
            <v:imagedata r:id="rId1" o:title=""/>
            <v:path arrowok="t"/>
          </v:shape>
          <v:shape id="Picture 3" o:spid="_x0000_s2051" type="#_x0000_t75" style="position:absolute;left:9809;top:232;width:1365;height:10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gyTPDAAAA2gAAAA8AAABkcnMvZG93bnJldi54bWxEj9Fqg0AURN8D/YflFvqWrLZQinGV0GIp&#10;eYg05gMu7o1K3LvWXROTr88WCn0cZuYMk+az6cWZRtdZVhCvIhDEtdUdNwoOVbF8A+E8ssbeMim4&#10;koM8e1ikmGh74W86730jAoRdggpa74dESle3ZNCt7EAcvKMdDfogx0bqES8Bbnr5HEWv0mDHYaHF&#10;gd5bqk/7yShois/dxw9ft7dYl5XFqpxKK5V6epw3axCeZv8f/mt/aQUv8Hsl3ACZ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DJM8MAAADaAAAADwAAAAAAAAAAAAAAAACf&#10;AgAAZHJzL2Rvd25yZXYueG1sUEsFBgAAAAAEAAQA9wAAAI8DAAAAAA==&#10;">
            <v:imagedata r:id="rId2" o:title=""/>
            <v:path arrowok="t"/>
          </v:shape>
          <v:shape id="Picture 1" o:spid="_x0000_s2052" type="#_x0000_t75" style="position:absolute;left:733;top:232;width:1621;height:11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gz/jCAAAA2gAAAA8AAABkcnMvZG93bnJldi54bWxEj0FrwkAUhO8F/8PyBG911yAlRFcpRcGb&#10;Ni31+pp9TYLZtyG7JvHfu4LQ4zAz3zDr7Wgb0VPna8caFnMFgrhwpuZSw/fX/jUF4QOywcYxabiR&#10;h+1m8rLGzLiBP6nPQykihH2GGqoQ2kxKX1Rk0c9dSxy9P9dZDFF2pTQdDhFuG5ko9SYt1hwXKmzp&#10;o6Likl+tBpWY0253LhbX34tbpqefo0uU1Ho2Hd9XIAKN4T/8bB+MhiU8rsQbID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oM/4wgAAANoAAAAPAAAAAAAAAAAAAAAAAJ8C&#10;AABkcnMvZG93bnJldi54bWxQSwUGAAAAAAQABAD3AAAAjgMAAAAA&#10;">
            <v:imagedata r:id="rId3" o:title=""/>
            <v:path arrowok="t"/>
          </v:shape>
          <v:shape id="Picture 5" o:spid="_x0000_s2053" type="#_x0000_t75" style="position:absolute;left:6629;top:232;width:1785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arXS9AAAA2gAAAA8AAABkcnMvZG93bnJldi54bWxEj80KwjAQhO+C7xBW8KapgiLVKCIqigd/&#10;wevSrG2x2ZQman17Iwgeh5lvhpnMalOIJ1Uut6yg141AECdW55wquJxXnREI55E1FpZJwZsczKbN&#10;xgRjbV98pOfJpyKUsItRQeZ9GUvpkowMuq4tiYN3s5VBH2SVSl3hK5SbQvajaCgN5hwWMixpkVFy&#10;Pz2MgvPhrgOxtaulOeyvayp9shso1W7V8zEIT7X/h3/0RisYwPdKuAFy+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lqtdL0AAADaAAAADwAAAAAAAAAAAAAAAACfAgAAZHJz&#10;L2Rvd25yZXYueG1sUEsFBgAAAAAEAAQA9wAAAIkDAAAAAA==&#10;">
            <v:imagedata r:id="rId4" o:title=""/>
            <v:path arrowok="t"/>
          </v:shape>
        </v:group>
      </w:pict>
    </w:r>
  </w:p>
  <w:p w14:paraId="12EA4D71" w14:textId="77777777" w:rsidR="00B02E9E" w:rsidRDefault="00B02E9E">
    <w:pPr>
      <w:pStyle w:val="Header"/>
    </w:pPr>
  </w:p>
  <w:p w14:paraId="41A9AE2F" w14:textId="77777777" w:rsidR="00B02E9E" w:rsidRDefault="00B02E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5D3B"/>
    <w:rsid w:val="00000662"/>
    <w:rsid w:val="00084A67"/>
    <w:rsid w:val="00091158"/>
    <w:rsid w:val="00175D3B"/>
    <w:rsid w:val="001F1ECA"/>
    <w:rsid w:val="0020504F"/>
    <w:rsid w:val="00264022"/>
    <w:rsid w:val="00287DD5"/>
    <w:rsid w:val="00336747"/>
    <w:rsid w:val="003922D5"/>
    <w:rsid w:val="003A75B3"/>
    <w:rsid w:val="004047CD"/>
    <w:rsid w:val="004A0885"/>
    <w:rsid w:val="004A51D4"/>
    <w:rsid w:val="004B2CA0"/>
    <w:rsid w:val="005340E8"/>
    <w:rsid w:val="005B03C1"/>
    <w:rsid w:val="005B5708"/>
    <w:rsid w:val="006063EE"/>
    <w:rsid w:val="006462D8"/>
    <w:rsid w:val="006A3531"/>
    <w:rsid w:val="006F08CA"/>
    <w:rsid w:val="006F3590"/>
    <w:rsid w:val="007607EF"/>
    <w:rsid w:val="00783D8E"/>
    <w:rsid w:val="007916E3"/>
    <w:rsid w:val="007956BD"/>
    <w:rsid w:val="007F133C"/>
    <w:rsid w:val="008F4506"/>
    <w:rsid w:val="00941E86"/>
    <w:rsid w:val="009E36FD"/>
    <w:rsid w:val="00B02E9E"/>
    <w:rsid w:val="00B04504"/>
    <w:rsid w:val="00BE6F05"/>
    <w:rsid w:val="00BF5058"/>
    <w:rsid w:val="00C02FB4"/>
    <w:rsid w:val="00C63287"/>
    <w:rsid w:val="00C739A1"/>
    <w:rsid w:val="00CA5A51"/>
    <w:rsid w:val="00CC2694"/>
    <w:rsid w:val="00CE681E"/>
    <w:rsid w:val="00CF2FAD"/>
    <w:rsid w:val="00D27C57"/>
    <w:rsid w:val="00D3062D"/>
    <w:rsid w:val="00D63C71"/>
    <w:rsid w:val="00DD14FC"/>
    <w:rsid w:val="00E33DDD"/>
    <w:rsid w:val="00E35D59"/>
    <w:rsid w:val="00EB212C"/>
    <w:rsid w:val="00ED0C71"/>
    <w:rsid w:val="00EE1C26"/>
    <w:rsid w:val="00F20C68"/>
    <w:rsid w:val="00F774C1"/>
    <w:rsid w:val="00FB3C48"/>
    <w:rsid w:val="00FD1794"/>
    <w:rsid w:val="00FE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  <w14:docId w14:val="7897CA54"/>
  <w15:docId w15:val="{5F59F9C3-8E63-40DF-91D8-B8E36963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5708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rsid w:val="00CF2FA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CF2FAD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7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CCD\PONTAJE\LUPEI%20ANCA\Lupei%20Anca_ID106247_iulie_2018\Livrabile_106247_iulie%202018_Lupei%20Anca\106247_Anexa%202%20Declaratie%20de%20disponibilitate.docx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106247_Anexa 2 Declaratie de disponibilitate.docx</Template>
  <TotalTime>27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FIŞA DE EVALUARE INTERVIU</vt:lpstr>
      <vt:lpstr>FIŞA DE EVALUARE INTERVIU</vt:lpstr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FIŞA DE EVALUARE INTERVIU</dc:title>
  <dc:creator>User</dc:creator>
  <cp:lastModifiedBy>ISJ ARAD</cp:lastModifiedBy>
  <cp:revision>13</cp:revision>
  <cp:lastPrinted>2021-02-11T14:11:00Z</cp:lastPrinted>
  <dcterms:created xsi:type="dcterms:W3CDTF">2021-01-20T15:22:00Z</dcterms:created>
  <dcterms:modified xsi:type="dcterms:W3CDTF">2021-03-11T08:51:00Z</dcterms:modified>
</cp:coreProperties>
</file>