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BE0A1" w14:textId="77777777" w:rsidR="003A75B3" w:rsidRPr="00C63287" w:rsidRDefault="003A75B3" w:rsidP="00264022">
      <w:pPr>
        <w:jc w:val="right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Anexa 2 </w:t>
      </w:r>
    </w:p>
    <w:p w14:paraId="521574A0" w14:textId="77777777" w:rsidR="003A75B3" w:rsidRPr="00C63287" w:rsidRDefault="003A75B3" w:rsidP="003A75B3">
      <w:pPr>
        <w:rPr>
          <w:rFonts w:ascii="Times New Roman" w:hAnsi="Times New Roman"/>
          <w:b/>
          <w:lang w:val="ro-RO"/>
        </w:rPr>
      </w:pPr>
    </w:p>
    <w:p w14:paraId="1C280CF2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47856C31" w14:textId="77777777" w:rsidR="003A75B3" w:rsidRPr="00C63287" w:rsidRDefault="003A75B3" w:rsidP="00264022">
      <w:pPr>
        <w:jc w:val="center"/>
        <w:rPr>
          <w:rFonts w:ascii="Times New Roman" w:hAnsi="Times New Roman"/>
          <w:b/>
          <w:lang w:val="fr-FR"/>
        </w:rPr>
      </w:pPr>
      <w:r w:rsidRPr="00C63287">
        <w:rPr>
          <w:rFonts w:ascii="Times New Roman" w:hAnsi="Times New Roman"/>
          <w:b/>
          <w:lang w:val="fr-FR"/>
        </w:rPr>
        <w:t>DECLARAŢIE DE DISPONIBILITATE</w:t>
      </w:r>
    </w:p>
    <w:p w14:paraId="64946A31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2CBAC433" w14:textId="0C683542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proofErr w:type="spellStart"/>
      <w:r w:rsidRPr="00C63287">
        <w:rPr>
          <w:rFonts w:ascii="Times New Roman" w:hAnsi="Times New Roman"/>
          <w:lang w:val="fr-FR"/>
        </w:rPr>
        <w:t>Subsemnatul</w:t>
      </w:r>
      <w:proofErr w:type="spellEnd"/>
      <w:r w:rsidRPr="00C63287">
        <w:rPr>
          <w:rFonts w:ascii="Times New Roman" w:hAnsi="Times New Roman"/>
          <w:lang w:val="fr-FR"/>
        </w:rPr>
        <w:t xml:space="preserve">/ </w:t>
      </w:r>
      <w:proofErr w:type="spellStart"/>
      <w:r w:rsidRPr="00C63287">
        <w:rPr>
          <w:rFonts w:ascii="Times New Roman" w:hAnsi="Times New Roman"/>
          <w:lang w:val="fr-FR"/>
        </w:rPr>
        <w:t>subsemnata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…………………………………………………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cu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domiciliul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în</w:t>
      </w:r>
      <w:proofErr w:type="spellEnd"/>
      <w:r w:rsidR="00D3062D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</w:t>
      </w:r>
      <w:proofErr w:type="gramStart"/>
      <w:r w:rsidR="00E33DDD">
        <w:rPr>
          <w:rFonts w:ascii="Times New Roman" w:hAnsi="Times New Roman"/>
          <w:lang w:val="fr-FR"/>
        </w:rPr>
        <w:t>…….</w:t>
      </w:r>
      <w:proofErr w:type="gramEnd"/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județul</w:t>
      </w:r>
      <w:proofErr w:type="spellEnd"/>
      <w:r w:rsidR="00D3062D">
        <w:rPr>
          <w:rFonts w:ascii="Times New Roman" w:hAnsi="Times New Roman"/>
          <w:lang w:val="fr-FR"/>
        </w:rPr>
        <w:t xml:space="preserve">  Arad</w:t>
      </w:r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str</w:t>
      </w:r>
      <w:proofErr w:type="spellEnd"/>
      <w:r w:rsidR="00264022" w:rsidRPr="00C63287">
        <w:rPr>
          <w:rFonts w:ascii="Times New Roman" w:hAnsi="Times New Roman"/>
          <w:lang w:val="fr-FR"/>
        </w:rPr>
        <w:t>.</w:t>
      </w:r>
      <w:r w:rsidR="00D3062D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………………………………</w:t>
      </w:r>
      <w:proofErr w:type="gramStart"/>
      <w:r w:rsidR="00E33DDD">
        <w:rPr>
          <w:rFonts w:ascii="Times New Roman" w:hAnsi="Times New Roman"/>
          <w:lang w:val="fr-FR"/>
        </w:rPr>
        <w:t>…….</w:t>
      </w:r>
      <w:proofErr w:type="gramEnd"/>
      <w:r w:rsidR="00E33DDD">
        <w:rPr>
          <w:rFonts w:ascii="Times New Roman" w:hAnsi="Times New Roman"/>
          <w:lang w:val="fr-FR"/>
        </w:rPr>
        <w:t>.…….</w:t>
      </w:r>
      <w:r w:rsidRPr="00C63287">
        <w:rPr>
          <w:rFonts w:ascii="Times New Roman" w:hAnsi="Times New Roman"/>
          <w:lang w:val="fr-FR"/>
        </w:rPr>
        <w:t xml:space="preserve">, </w:t>
      </w:r>
      <w:r w:rsidR="006F3590">
        <w:rPr>
          <w:rFonts w:ascii="Times New Roman" w:hAnsi="Times New Roman"/>
          <w:lang w:val="fr-FR"/>
        </w:rPr>
        <w:t xml:space="preserve">CNP </w:t>
      </w:r>
      <w:r w:rsidR="00E33DDD">
        <w:rPr>
          <w:rFonts w:ascii="Times New Roman" w:hAnsi="Times New Roman"/>
          <w:lang w:val="fr-FR"/>
        </w:rPr>
        <w:t>………………………………</w:t>
      </w:r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declar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că</w:t>
      </w:r>
      <w:proofErr w:type="spellEnd"/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cazul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care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selectat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</w:t>
      </w:r>
      <w:proofErr w:type="spellEnd"/>
      <w:r w:rsidRPr="00C63287">
        <w:rPr>
          <w:rFonts w:ascii="Times New Roman" w:hAnsi="Times New Roman"/>
          <w:lang w:val="fr-FR"/>
        </w:rPr>
        <w:t xml:space="preserve"> de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="00E33DDD">
        <w:rPr>
          <w:rFonts w:ascii="Times New Roman" w:hAnsi="Times New Roman"/>
          <w:lang w:val="ro-RO"/>
        </w:rPr>
        <w:t>..............................................................</w:t>
      </w:r>
      <w:r w:rsidRPr="00C63287">
        <w:rPr>
          <w:rFonts w:ascii="Times New Roman" w:hAnsi="Times New Roman"/>
          <w:lang w:val="fr-FR"/>
        </w:rPr>
        <w:t xml:space="preserve">, 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disponibil</w:t>
      </w:r>
      <w:proofErr w:type="spellEnd"/>
      <w:r w:rsidRPr="00C63287">
        <w:rPr>
          <w:rFonts w:ascii="Times New Roman" w:hAnsi="Times New Roman"/>
          <w:lang w:val="fr-FR"/>
        </w:rPr>
        <w:t xml:space="preserve">(ă)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a </w:t>
      </w:r>
      <w:proofErr w:type="spellStart"/>
      <w:r w:rsidRPr="00C63287">
        <w:rPr>
          <w:rFonts w:ascii="Times New Roman" w:hAnsi="Times New Roman"/>
          <w:lang w:val="fr-FR"/>
        </w:rPr>
        <w:t>îndeplini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totalitate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atribuţiile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aferente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postului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cadrul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proiectului</w:t>
      </w:r>
      <w:proofErr w:type="spellEnd"/>
      <w:r w:rsidR="00D27C57" w:rsidRPr="00C63287">
        <w:rPr>
          <w:rFonts w:ascii="Times New Roman" w:hAnsi="Times New Roman"/>
          <w:lang w:val="fr-FR"/>
        </w:rPr>
        <w:t xml:space="preserve"> </w:t>
      </w:r>
      <w:r w:rsidRPr="00C63287">
        <w:rPr>
          <w:rFonts w:ascii="Times New Roman" w:hAnsi="Times New Roman"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C63287" w:rsidRPr="0020504F">
        <w:rPr>
          <w:rFonts w:ascii="Times New Roman" w:eastAsia="Times New Roman" w:hAnsi="Times New Roman"/>
          <w:b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programne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C63287" w:rsidRPr="0020504F">
        <w:rPr>
          <w:rFonts w:ascii="Times New Roman" w:hAnsi="Times New Roman"/>
          <w:b/>
          <w:lang w:val="fr-FR"/>
        </w:rPr>
        <w:t>ID 136179</w:t>
      </w:r>
      <w:r w:rsidRPr="00C63287">
        <w:rPr>
          <w:rFonts w:ascii="Times New Roman" w:hAnsi="Times New Roman"/>
          <w:lang w:val="ro-RO"/>
        </w:rPr>
        <w:t xml:space="preserve">, desfăşurat de </w:t>
      </w:r>
      <w:r w:rsidR="00D27C57" w:rsidRPr="00C63287">
        <w:rPr>
          <w:rFonts w:ascii="Times New Roman" w:hAnsi="Times New Roman"/>
          <w:lang w:val="ro-RO"/>
        </w:rPr>
        <w:t xml:space="preserve">Inspectoratul Şcolar Judeţean </w:t>
      </w:r>
      <w:r w:rsidR="00C63287">
        <w:rPr>
          <w:rFonts w:ascii="Times New Roman" w:hAnsi="Times New Roman"/>
          <w:lang w:val="ro-RO"/>
        </w:rPr>
        <w:t>Alba</w:t>
      </w:r>
      <w:r w:rsidRPr="00C63287">
        <w:rPr>
          <w:rFonts w:ascii="Times New Roman" w:hAnsi="Times New Roman"/>
          <w:lang w:val="ro-RO"/>
        </w:rPr>
        <w:t xml:space="preserve">, în parteneriat cu </w:t>
      </w:r>
      <w:r w:rsidR="00C63287" w:rsidRPr="00C63287">
        <w:rPr>
          <w:rFonts w:ascii="Times New Roman" w:hAnsi="Times New Roman"/>
          <w:lang w:val="ro-RO"/>
        </w:rPr>
        <w:t xml:space="preserve">Inspectoratul Şcolar Judeţean </w:t>
      </w:r>
      <w:r w:rsidR="005B03C1" w:rsidRPr="00C63287">
        <w:rPr>
          <w:rFonts w:ascii="Times New Roman" w:hAnsi="Times New Roman"/>
          <w:lang w:val="ro-RO"/>
        </w:rPr>
        <w:t>Arad</w:t>
      </w:r>
      <w:r w:rsidRPr="00C63287">
        <w:rPr>
          <w:rFonts w:ascii="Times New Roman" w:hAnsi="Times New Roman"/>
          <w:lang w:val="ro-RO"/>
        </w:rPr>
        <w:t>, în perioada: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640"/>
      </w:tblGrid>
      <w:tr w:rsidR="003A75B3" w:rsidRPr="00C63287" w14:paraId="2B381A9E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AFAC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67A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Până la</w:t>
            </w:r>
          </w:p>
        </w:tc>
      </w:tr>
      <w:tr w:rsidR="00C02FB4" w:rsidRPr="00C63287" w14:paraId="0121B566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023" w14:textId="338E3AAF" w:rsidR="00C02FB4" w:rsidRDefault="00C862D0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Octombrie 2022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7629" w14:textId="01E39E5A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Decembrie 2023</w:t>
            </w:r>
          </w:p>
        </w:tc>
      </w:tr>
    </w:tbl>
    <w:p w14:paraId="0538CDDE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6F3E7FE2" w14:textId="70D6A49C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Menţionez că în acestă perioadă nu am alte obligaţii de muncă care să împiedice îndeplinirea în condiţii optime a atribuţiilor aferente postului de </w:t>
      </w:r>
      <w:r w:rsidR="00E33DDD">
        <w:rPr>
          <w:rFonts w:ascii="Times New Roman" w:hAnsi="Times New Roman"/>
          <w:lang w:val="ro-RO"/>
        </w:rPr>
        <w:t>...............................................................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Pr="00C63287">
        <w:rPr>
          <w:rFonts w:ascii="Times New Roman" w:hAnsi="Times New Roman"/>
          <w:lang w:val="ro-RO"/>
        </w:rPr>
        <w:t>în cadrul proiectului sus-me</w:t>
      </w:r>
      <w:r w:rsidR="004047CD">
        <w:rPr>
          <w:rFonts w:ascii="Times New Roman" w:hAnsi="Times New Roman"/>
          <w:lang w:val="ro-RO"/>
        </w:rPr>
        <w:t>n</w:t>
      </w:r>
      <w:r w:rsidRPr="00C63287">
        <w:rPr>
          <w:rFonts w:ascii="Times New Roman" w:hAnsi="Times New Roman"/>
          <w:lang w:val="ro-RO"/>
        </w:rPr>
        <w:t xml:space="preserve">ţionat. </w:t>
      </w:r>
    </w:p>
    <w:p w14:paraId="4BBCFC51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>Prezenta declaraţie de disponibilitate îşi menţine valabilitatea în cazul prelungirii perioadei de execuţie a proiectului.</w:t>
      </w:r>
    </w:p>
    <w:p w14:paraId="2C2889B7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2A38069A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346"/>
      </w:tblGrid>
      <w:tr w:rsidR="003A75B3" w:rsidRPr="00C63287" w14:paraId="4EEBC76D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029C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EB25" w14:textId="08BAC93A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43FD7986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8A65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0D0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7B2339C3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DAF9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85BC" w14:textId="67BAA16F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</w:tbl>
    <w:p w14:paraId="116BDE16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7233A95D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42F5378A" w14:textId="77777777" w:rsidR="00FE0F78" w:rsidRPr="00C63287" w:rsidRDefault="00FE0F78" w:rsidP="003A75B3">
      <w:pPr>
        <w:rPr>
          <w:rFonts w:ascii="Times New Roman" w:hAnsi="Times New Roman"/>
        </w:rPr>
      </w:pPr>
    </w:p>
    <w:sectPr w:rsidR="00FE0F78" w:rsidRPr="00C63287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7D54E" w14:textId="77777777" w:rsidR="003622CB" w:rsidRDefault="003622CB">
      <w:pPr>
        <w:spacing w:after="0" w:line="240" w:lineRule="auto"/>
      </w:pPr>
      <w:r>
        <w:separator/>
      </w:r>
    </w:p>
  </w:endnote>
  <w:endnote w:type="continuationSeparator" w:id="0">
    <w:p w14:paraId="6B7ECBD7" w14:textId="77777777" w:rsidR="003622CB" w:rsidRDefault="0036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853A6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53433" w14:textId="77777777" w:rsidR="003622CB" w:rsidRDefault="003622CB">
      <w:pPr>
        <w:spacing w:after="0" w:line="240" w:lineRule="auto"/>
      </w:pPr>
      <w:r>
        <w:separator/>
      </w:r>
    </w:p>
  </w:footnote>
  <w:footnote w:type="continuationSeparator" w:id="0">
    <w:p w14:paraId="45369FBD" w14:textId="77777777" w:rsidR="003622CB" w:rsidRDefault="00362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AA49F" w14:textId="77777777" w:rsidR="00B02E9E" w:rsidRDefault="00000000">
    <w:pPr>
      <w:pStyle w:val="Header"/>
    </w:pPr>
    <w:r>
      <w:rPr>
        <w:noProof/>
      </w:rPr>
      <w:pict w14:anchorId="1DD128B1">
        <v:group id="Group 1" o:spid="_x0000_s1025" style="position:absolute;margin-left:-35.35pt;margin-top:-22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7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8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9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12EA4D71" w14:textId="77777777" w:rsidR="00B02E9E" w:rsidRDefault="00B02E9E">
    <w:pPr>
      <w:pStyle w:val="Header"/>
    </w:pPr>
  </w:p>
  <w:p w14:paraId="41A9AE2F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D3B"/>
    <w:rsid w:val="00000662"/>
    <w:rsid w:val="00084A67"/>
    <w:rsid w:val="00091158"/>
    <w:rsid w:val="00175D3B"/>
    <w:rsid w:val="001F1ECA"/>
    <w:rsid w:val="0020504F"/>
    <w:rsid w:val="00264022"/>
    <w:rsid w:val="00287DD5"/>
    <w:rsid w:val="00336747"/>
    <w:rsid w:val="003622CB"/>
    <w:rsid w:val="003922D5"/>
    <w:rsid w:val="003A75B3"/>
    <w:rsid w:val="004047CD"/>
    <w:rsid w:val="004A0885"/>
    <w:rsid w:val="004A51D4"/>
    <w:rsid w:val="004B2CA0"/>
    <w:rsid w:val="005340E8"/>
    <w:rsid w:val="005B03C1"/>
    <w:rsid w:val="005B5708"/>
    <w:rsid w:val="006063EE"/>
    <w:rsid w:val="006462D8"/>
    <w:rsid w:val="006A3531"/>
    <w:rsid w:val="006F08CA"/>
    <w:rsid w:val="006F3590"/>
    <w:rsid w:val="007607EF"/>
    <w:rsid w:val="00783D8E"/>
    <w:rsid w:val="007916E3"/>
    <w:rsid w:val="007956BD"/>
    <w:rsid w:val="007F133C"/>
    <w:rsid w:val="008F4506"/>
    <w:rsid w:val="00941E86"/>
    <w:rsid w:val="009E36FD"/>
    <w:rsid w:val="00B02E9E"/>
    <w:rsid w:val="00B04504"/>
    <w:rsid w:val="00BE6F05"/>
    <w:rsid w:val="00BF5058"/>
    <w:rsid w:val="00C02FB4"/>
    <w:rsid w:val="00C63287"/>
    <w:rsid w:val="00C739A1"/>
    <w:rsid w:val="00C862D0"/>
    <w:rsid w:val="00CA5A51"/>
    <w:rsid w:val="00CC2694"/>
    <w:rsid w:val="00CE681E"/>
    <w:rsid w:val="00CF2FAD"/>
    <w:rsid w:val="00D27C57"/>
    <w:rsid w:val="00D3062D"/>
    <w:rsid w:val="00D63C71"/>
    <w:rsid w:val="00DD14FC"/>
    <w:rsid w:val="00E33DDD"/>
    <w:rsid w:val="00E35D59"/>
    <w:rsid w:val="00EB212C"/>
    <w:rsid w:val="00ED0C71"/>
    <w:rsid w:val="00EE1C26"/>
    <w:rsid w:val="00F20C68"/>
    <w:rsid w:val="00F774C1"/>
    <w:rsid w:val="00FB3C48"/>
    <w:rsid w:val="00FD1794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7CA54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</Template>
  <TotalTime>28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User</dc:creator>
  <cp:lastModifiedBy>ISJ ARAD</cp:lastModifiedBy>
  <cp:revision>14</cp:revision>
  <cp:lastPrinted>2021-02-11T14:11:00Z</cp:lastPrinted>
  <dcterms:created xsi:type="dcterms:W3CDTF">2021-01-20T15:22:00Z</dcterms:created>
  <dcterms:modified xsi:type="dcterms:W3CDTF">2022-10-11T20:07:00Z</dcterms:modified>
</cp:coreProperties>
</file>