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BE0A1" w14:textId="77777777" w:rsidR="003A75B3" w:rsidRPr="00C63287" w:rsidRDefault="003A75B3" w:rsidP="00264022">
      <w:pPr>
        <w:jc w:val="right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Anexa 2 </w:t>
      </w:r>
    </w:p>
    <w:p w14:paraId="521574A0" w14:textId="77777777" w:rsidR="003A75B3" w:rsidRPr="00C63287" w:rsidRDefault="003A75B3" w:rsidP="003A75B3">
      <w:pPr>
        <w:rPr>
          <w:rFonts w:ascii="Times New Roman" w:hAnsi="Times New Roman"/>
          <w:b/>
          <w:lang w:val="ro-RO"/>
        </w:rPr>
      </w:pPr>
    </w:p>
    <w:p w14:paraId="1C280CF2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47856C31" w14:textId="77777777" w:rsidR="003A75B3" w:rsidRPr="00C63287" w:rsidRDefault="003A75B3" w:rsidP="00264022">
      <w:pPr>
        <w:jc w:val="center"/>
        <w:rPr>
          <w:rFonts w:ascii="Times New Roman" w:hAnsi="Times New Roman"/>
          <w:b/>
          <w:lang w:val="fr-FR"/>
        </w:rPr>
      </w:pPr>
      <w:r w:rsidRPr="00C63287">
        <w:rPr>
          <w:rFonts w:ascii="Times New Roman" w:hAnsi="Times New Roman"/>
          <w:b/>
          <w:lang w:val="fr-FR"/>
        </w:rPr>
        <w:t>DECLARAŢIE DE DISPONIBILITATE</w:t>
      </w:r>
    </w:p>
    <w:p w14:paraId="64946A31" w14:textId="77777777" w:rsidR="003A75B3" w:rsidRPr="00C63287" w:rsidRDefault="003A75B3" w:rsidP="003A75B3">
      <w:pPr>
        <w:rPr>
          <w:rFonts w:ascii="Times New Roman" w:hAnsi="Times New Roman"/>
          <w:b/>
          <w:lang w:val="fr-FR"/>
        </w:rPr>
      </w:pPr>
    </w:p>
    <w:p w14:paraId="2CBAC433" w14:textId="0C683542" w:rsidR="003A75B3" w:rsidRPr="00C63287" w:rsidRDefault="003A75B3" w:rsidP="00C63287">
      <w:pPr>
        <w:jc w:val="both"/>
        <w:rPr>
          <w:rFonts w:ascii="Times New Roman" w:hAnsi="Times New Roman"/>
          <w:lang w:val="ro-RO"/>
        </w:rPr>
      </w:pPr>
      <w:proofErr w:type="spellStart"/>
      <w:r w:rsidRPr="00C63287">
        <w:rPr>
          <w:rFonts w:ascii="Times New Roman" w:hAnsi="Times New Roman"/>
          <w:lang w:val="fr-FR"/>
        </w:rPr>
        <w:t>Subsemnatul</w:t>
      </w:r>
      <w:proofErr w:type="spellEnd"/>
      <w:r w:rsidRPr="00C63287">
        <w:rPr>
          <w:rFonts w:ascii="Times New Roman" w:hAnsi="Times New Roman"/>
          <w:lang w:val="fr-FR"/>
        </w:rPr>
        <w:t xml:space="preserve">/ </w:t>
      </w:r>
      <w:proofErr w:type="spellStart"/>
      <w:r w:rsidRPr="00C63287">
        <w:rPr>
          <w:rFonts w:ascii="Times New Roman" w:hAnsi="Times New Roman"/>
          <w:lang w:val="fr-FR"/>
        </w:rPr>
        <w:t>subsemnata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r w:rsidR="00E33DDD">
        <w:rPr>
          <w:rFonts w:ascii="Times New Roman" w:hAnsi="Times New Roman"/>
          <w:lang w:val="fr-FR"/>
        </w:rPr>
        <w:t>…………………………………………………</w:t>
      </w:r>
      <w:r w:rsidR="00264022" w:rsidRPr="00C63287">
        <w:rPr>
          <w:rFonts w:ascii="Times New Roman" w:hAnsi="Times New Roman"/>
          <w:lang w:val="fr-FR"/>
        </w:rPr>
        <w:t xml:space="preserve">, </w:t>
      </w:r>
      <w:proofErr w:type="spellStart"/>
      <w:r w:rsidR="00264022" w:rsidRPr="00C63287">
        <w:rPr>
          <w:rFonts w:ascii="Times New Roman" w:hAnsi="Times New Roman"/>
          <w:lang w:val="fr-FR"/>
        </w:rPr>
        <w:t>cu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domiciliul</w:t>
      </w:r>
      <w:proofErr w:type="spellEnd"/>
      <w:r w:rsidR="00264022" w:rsidRPr="00C63287">
        <w:rPr>
          <w:rFonts w:ascii="Times New Roman" w:hAnsi="Times New Roman"/>
          <w:lang w:val="fr-FR"/>
        </w:rPr>
        <w:t xml:space="preserve"> în</w:t>
      </w:r>
      <w:r w:rsidR="00D3062D">
        <w:rPr>
          <w:rFonts w:ascii="Times New Roman" w:hAnsi="Times New Roman"/>
          <w:lang w:val="fr-FR"/>
        </w:rPr>
        <w:t xml:space="preserve"> </w:t>
      </w:r>
      <w:r w:rsidR="00E33DDD">
        <w:rPr>
          <w:rFonts w:ascii="Times New Roman" w:hAnsi="Times New Roman"/>
          <w:lang w:val="fr-FR"/>
        </w:rPr>
        <w:t>…………</w:t>
      </w:r>
      <w:proofErr w:type="gramStart"/>
      <w:r w:rsidR="00E33DDD">
        <w:rPr>
          <w:rFonts w:ascii="Times New Roman" w:hAnsi="Times New Roman"/>
          <w:lang w:val="fr-FR"/>
        </w:rPr>
        <w:t>…….</w:t>
      </w:r>
      <w:proofErr w:type="gramEnd"/>
      <w:r w:rsidR="00264022" w:rsidRPr="00C63287">
        <w:rPr>
          <w:rFonts w:ascii="Times New Roman" w:hAnsi="Times New Roman"/>
          <w:lang w:val="fr-FR"/>
        </w:rPr>
        <w:t xml:space="preserve">, </w:t>
      </w:r>
      <w:proofErr w:type="spellStart"/>
      <w:r w:rsidR="00264022" w:rsidRPr="00C63287">
        <w:rPr>
          <w:rFonts w:ascii="Times New Roman" w:hAnsi="Times New Roman"/>
          <w:lang w:val="fr-FR"/>
        </w:rPr>
        <w:t>județul</w:t>
      </w:r>
      <w:proofErr w:type="spellEnd"/>
      <w:r w:rsidR="00D3062D">
        <w:rPr>
          <w:rFonts w:ascii="Times New Roman" w:hAnsi="Times New Roman"/>
          <w:lang w:val="fr-FR"/>
        </w:rPr>
        <w:t xml:space="preserve">  Arad</w:t>
      </w:r>
      <w:r w:rsidR="00264022" w:rsidRPr="00C63287">
        <w:rPr>
          <w:rFonts w:ascii="Times New Roman" w:hAnsi="Times New Roman"/>
          <w:lang w:val="fr-FR"/>
        </w:rPr>
        <w:t xml:space="preserve"> </w:t>
      </w:r>
      <w:proofErr w:type="spellStart"/>
      <w:r w:rsidR="00264022" w:rsidRPr="00C63287">
        <w:rPr>
          <w:rFonts w:ascii="Times New Roman" w:hAnsi="Times New Roman"/>
          <w:lang w:val="fr-FR"/>
        </w:rPr>
        <w:t>str</w:t>
      </w:r>
      <w:proofErr w:type="spellEnd"/>
      <w:r w:rsidR="00264022" w:rsidRPr="00C63287">
        <w:rPr>
          <w:rFonts w:ascii="Times New Roman" w:hAnsi="Times New Roman"/>
          <w:lang w:val="fr-FR"/>
        </w:rPr>
        <w:t>.</w:t>
      </w:r>
      <w:r w:rsidR="00D3062D">
        <w:rPr>
          <w:rFonts w:ascii="Times New Roman" w:hAnsi="Times New Roman"/>
          <w:lang w:val="fr-FR"/>
        </w:rPr>
        <w:t xml:space="preserve"> </w:t>
      </w:r>
      <w:r w:rsidR="00E33DDD">
        <w:rPr>
          <w:rFonts w:ascii="Times New Roman" w:hAnsi="Times New Roman"/>
          <w:lang w:val="fr-FR"/>
        </w:rPr>
        <w:t>………………………………</w:t>
      </w:r>
      <w:proofErr w:type="gramStart"/>
      <w:r w:rsidR="00E33DDD">
        <w:rPr>
          <w:rFonts w:ascii="Times New Roman" w:hAnsi="Times New Roman"/>
          <w:lang w:val="fr-FR"/>
        </w:rPr>
        <w:t>…….</w:t>
      </w:r>
      <w:proofErr w:type="gramEnd"/>
      <w:r w:rsidR="00E33DDD">
        <w:rPr>
          <w:rFonts w:ascii="Times New Roman" w:hAnsi="Times New Roman"/>
          <w:lang w:val="fr-FR"/>
        </w:rPr>
        <w:t>.…….</w:t>
      </w:r>
      <w:r w:rsidRPr="00C63287">
        <w:rPr>
          <w:rFonts w:ascii="Times New Roman" w:hAnsi="Times New Roman"/>
          <w:lang w:val="fr-FR"/>
        </w:rPr>
        <w:t xml:space="preserve">, </w:t>
      </w:r>
      <w:r w:rsidR="006F3590">
        <w:rPr>
          <w:rFonts w:ascii="Times New Roman" w:hAnsi="Times New Roman"/>
          <w:lang w:val="fr-FR"/>
        </w:rPr>
        <w:t xml:space="preserve">CNP </w:t>
      </w:r>
      <w:r w:rsidR="00E33DDD">
        <w:rPr>
          <w:rFonts w:ascii="Times New Roman" w:hAnsi="Times New Roman"/>
          <w:lang w:val="fr-FR"/>
        </w:rPr>
        <w:t>………………………………</w:t>
      </w:r>
      <w:r w:rsidRPr="00C63287">
        <w:rPr>
          <w:rFonts w:ascii="Times New Roman" w:hAnsi="Times New Roman"/>
          <w:lang w:val="fr-FR"/>
        </w:rPr>
        <w:t xml:space="preserve">, </w:t>
      </w:r>
      <w:proofErr w:type="spellStart"/>
      <w:r w:rsidRPr="00C63287">
        <w:rPr>
          <w:rFonts w:ascii="Times New Roman" w:hAnsi="Times New Roman"/>
          <w:lang w:val="fr-FR"/>
        </w:rPr>
        <w:t>declar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că</w:t>
      </w:r>
      <w:proofErr w:type="spellEnd"/>
      <w:r w:rsidRPr="00C63287">
        <w:rPr>
          <w:rFonts w:ascii="Times New Roman" w:hAnsi="Times New Roman"/>
          <w:lang w:val="fr-FR"/>
        </w:rPr>
        <w:t xml:space="preserve">,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cazul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care </w:t>
      </w:r>
      <w:proofErr w:type="spellStart"/>
      <w:r w:rsidRPr="00C63287">
        <w:rPr>
          <w:rFonts w:ascii="Times New Roman" w:hAnsi="Times New Roman"/>
          <w:lang w:val="fr-FR"/>
        </w:rPr>
        <w:t>sunt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selectat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pentru</w:t>
      </w:r>
      <w:proofErr w:type="spellEnd"/>
      <w:r w:rsidRPr="00C63287">
        <w:rPr>
          <w:rFonts w:ascii="Times New Roman" w:hAnsi="Times New Roman"/>
          <w:lang w:val="fr-FR"/>
        </w:rPr>
        <w:t xml:space="preserve"> postul de</w:t>
      </w:r>
      <w:r w:rsidR="00D27C57" w:rsidRPr="00C63287">
        <w:rPr>
          <w:rFonts w:ascii="Times New Roman" w:hAnsi="Times New Roman"/>
          <w:lang w:val="ro-RO"/>
        </w:rPr>
        <w:t xml:space="preserve"> </w:t>
      </w:r>
      <w:r w:rsidR="00E33DDD">
        <w:rPr>
          <w:rFonts w:ascii="Times New Roman" w:hAnsi="Times New Roman"/>
          <w:lang w:val="ro-RO"/>
        </w:rPr>
        <w:t>..............................................................</w:t>
      </w:r>
      <w:r w:rsidRPr="00C63287">
        <w:rPr>
          <w:rFonts w:ascii="Times New Roman" w:hAnsi="Times New Roman"/>
          <w:lang w:val="fr-FR"/>
        </w:rPr>
        <w:t xml:space="preserve">,  </w:t>
      </w:r>
      <w:proofErr w:type="spellStart"/>
      <w:r w:rsidRPr="00C63287">
        <w:rPr>
          <w:rFonts w:ascii="Times New Roman" w:hAnsi="Times New Roman"/>
          <w:lang w:val="fr-FR"/>
        </w:rPr>
        <w:t>sunt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disponibil</w:t>
      </w:r>
      <w:proofErr w:type="spellEnd"/>
      <w:r w:rsidRPr="00C63287">
        <w:rPr>
          <w:rFonts w:ascii="Times New Roman" w:hAnsi="Times New Roman"/>
          <w:lang w:val="fr-FR"/>
        </w:rPr>
        <w:t xml:space="preserve">(ă) </w:t>
      </w:r>
      <w:proofErr w:type="spellStart"/>
      <w:r w:rsidRPr="00C63287">
        <w:rPr>
          <w:rFonts w:ascii="Times New Roman" w:hAnsi="Times New Roman"/>
          <w:lang w:val="fr-FR"/>
        </w:rPr>
        <w:t>pentru</w:t>
      </w:r>
      <w:proofErr w:type="spellEnd"/>
      <w:r w:rsidRPr="00C63287">
        <w:rPr>
          <w:rFonts w:ascii="Times New Roman" w:hAnsi="Times New Roman"/>
          <w:lang w:val="fr-FR"/>
        </w:rPr>
        <w:t xml:space="preserve"> a </w:t>
      </w:r>
      <w:proofErr w:type="spellStart"/>
      <w:r w:rsidRPr="00C63287">
        <w:rPr>
          <w:rFonts w:ascii="Times New Roman" w:hAnsi="Times New Roman"/>
          <w:lang w:val="fr-FR"/>
        </w:rPr>
        <w:t>îndeplini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totalitate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atribuţiile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aferente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postului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în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cadrul</w:t>
      </w:r>
      <w:proofErr w:type="spellEnd"/>
      <w:r w:rsidRPr="00C63287">
        <w:rPr>
          <w:rFonts w:ascii="Times New Roman" w:hAnsi="Times New Roman"/>
          <w:lang w:val="fr-FR"/>
        </w:rPr>
        <w:t xml:space="preserve"> </w:t>
      </w:r>
      <w:proofErr w:type="spellStart"/>
      <w:r w:rsidRPr="00C63287">
        <w:rPr>
          <w:rFonts w:ascii="Times New Roman" w:hAnsi="Times New Roman"/>
          <w:lang w:val="fr-FR"/>
        </w:rPr>
        <w:t>proiectului</w:t>
      </w:r>
      <w:proofErr w:type="spellEnd"/>
      <w:r w:rsidR="00D27C57" w:rsidRPr="00C63287">
        <w:rPr>
          <w:rFonts w:ascii="Times New Roman" w:hAnsi="Times New Roman"/>
          <w:lang w:val="fr-FR"/>
        </w:rPr>
        <w:t xml:space="preserve"> </w:t>
      </w:r>
      <w:r w:rsidRPr="00C63287">
        <w:rPr>
          <w:rFonts w:ascii="Times New Roman" w:hAnsi="Times New Roman"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>”</w:t>
      </w:r>
      <w:r w:rsidR="00C63287" w:rsidRPr="0020504F">
        <w:rPr>
          <w:rFonts w:ascii="Times New Roman" w:eastAsia="Times New Roman" w:hAnsi="Times New Roman"/>
          <w:b/>
          <w:lang w:val="fr-FR"/>
        </w:rPr>
        <w:t xml:space="preserve"> </w:t>
      </w:r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FUTURE –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educație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prin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programne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de a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doua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șansă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pentru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un </w:t>
      </w:r>
      <w:proofErr w:type="spellStart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>viitor</w:t>
      </w:r>
      <w:proofErr w:type="spellEnd"/>
      <w:r w:rsidR="00C63287" w:rsidRPr="0020504F">
        <w:rPr>
          <w:rFonts w:ascii="Times New Roman" w:eastAsia="Times New Roman" w:hAnsi="Times New Roman"/>
          <w:b/>
          <w:kern w:val="36"/>
          <w:lang w:val="fr-FR" w:eastAsia="ro-RO"/>
        </w:rPr>
        <w:t xml:space="preserve"> mai bun</w:t>
      </w:r>
      <w:r w:rsidR="00C63287" w:rsidRPr="0020504F">
        <w:rPr>
          <w:rFonts w:ascii="Times New Roman" w:eastAsia="Times New Roman" w:hAnsi="Times New Roman"/>
          <w:kern w:val="36"/>
          <w:lang w:val="fr-FR" w:eastAsia="ro-RO"/>
        </w:rPr>
        <w:t xml:space="preserve">”, </w:t>
      </w:r>
      <w:r w:rsidR="00C63287" w:rsidRPr="0020504F">
        <w:rPr>
          <w:rFonts w:ascii="Times New Roman" w:hAnsi="Times New Roman"/>
          <w:b/>
          <w:lang w:val="fr-FR"/>
        </w:rPr>
        <w:t>ID 136179</w:t>
      </w:r>
      <w:r w:rsidRPr="00C63287">
        <w:rPr>
          <w:rFonts w:ascii="Times New Roman" w:hAnsi="Times New Roman"/>
          <w:lang w:val="ro-RO"/>
        </w:rPr>
        <w:t xml:space="preserve">, desfăşurat de </w:t>
      </w:r>
      <w:r w:rsidR="00D27C57" w:rsidRPr="00C63287">
        <w:rPr>
          <w:rFonts w:ascii="Times New Roman" w:hAnsi="Times New Roman"/>
          <w:lang w:val="ro-RO"/>
        </w:rPr>
        <w:t xml:space="preserve">Inspectoratul Şcolar Judeţean </w:t>
      </w:r>
      <w:r w:rsidR="00C63287">
        <w:rPr>
          <w:rFonts w:ascii="Times New Roman" w:hAnsi="Times New Roman"/>
          <w:lang w:val="ro-RO"/>
        </w:rPr>
        <w:t>Alba</w:t>
      </w:r>
      <w:r w:rsidRPr="00C63287">
        <w:rPr>
          <w:rFonts w:ascii="Times New Roman" w:hAnsi="Times New Roman"/>
          <w:lang w:val="ro-RO"/>
        </w:rPr>
        <w:t xml:space="preserve">, în parteneriat cu </w:t>
      </w:r>
      <w:r w:rsidR="00C63287" w:rsidRPr="00C63287">
        <w:rPr>
          <w:rFonts w:ascii="Times New Roman" w:hAnsi="Times New Roman"/>
          <w:lang w:val="ro-RO"/>
        </w:rPr>
        <w:t xml:space="preserve">Inspectoratul Şcolar Judeţean </w:t>
      </w:r>
      <w:r w:rsidR="005B03C1" w:rsidRPr="00C63287">
        <w:rPr>
          <w:rFonts w:ascii="Times New Roman" w:hAnsi="Times New Roman"/>
          <w:lang w:val="ro-RO"/>
        </w:rPr>
        <w:t>Arad</w:t>
      </w:r>
      <w:r w:rsidRPr="00C63287">
        <w:rPr>
          <w:rFonts w:ascii="Times New Roman" w:hAnsi="Times New Roman"/>
          <w:lang w:val="ro-RO"/>
        </w:rPr>
        <w:t>, în perioada: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0"/>
        <w:gridCol w:w="2640"/>
      </w:tblGrid>
      <w:tr w:rsidR="003A75B3" w:rsidRPr="00C63287" w14:paraId="2B381A9E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5AFAC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De la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1167A" w14:textId="77777777" w:rsidR="003A75B3" w:rsidRPr="00C63287" w:rsidRDefault="003A75B3" w:rsidP="003A75B3">
            <w:pPr>
              <w:rPr>
                <w:rFonts w:ascii="Times New Roman" w:hAnsi="Times New Roman"/>
                <w:b/>
                <w:lang w:val="ro-RO"/>
              </w:rPr>
            </w:pPr>
            <w:r w:rsidRPr="00C63287">
              <w:rPr>
                <w:rFonts w:ascii="Times New Roman" w:hAnsi="Times New Roman"/>
                <w:b/>
                <w:lang w:val="ro-RO"/>
              </w:rPr>
              <w:t>Până la</w:t>
            </w:r>
          </w:p>
        </w:tc>
      </w:tr>
      <w:tr w:rsidR="00C02FB4" w:rsidRPr="00C63287" w14:paraId="0121B566" w14:textId="77777777" w:rsidTr="003A75B3">
        <w:trPr>
          <w:jc w:val="center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E023" w14:textId="476A46F2" w:rsidR="00C02FB4" w:rsidRDefault="00757539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Aprilie</w:t>
            </w:r>
            <w:r w:rsidR="00C862D0">
              <w:rPr>
                <w:rFonts w:ascii="Times New Roman" w:hAnsi="Times New Roman"/>
                <w:lang w:val="ro-RO"/>
              </w:rPr>
              <w:t xml:space="preserve"> 202</w:t>
            </w:r>
            <w:r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07629" w14:textId="01E39E5A" w:rsidR="00C02FB4" w:rsidRDefault="00C02FB4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Decembrie 2023</w:t>
            </w:r>
          </w:p>
        </w:tc>
      </w:tr>
    </w:tbl>
    <w:p w14:paraId="0538CDDE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6F3E7FE2" w14:textId="70D6A49C" w:rsidR="003A75B3" w:rsidRPr="00C63287" w:rsidRDefault="003A75B3" w:rsidP="00C63287">
      <w:pPr>
        <w:jc w:val="both"/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 xml:space="preserve">Menţionez că în acestă perioadă nu am alte obligaţii de muncă care să împiedice îndeplinirea în condiţii optime a atribuţiilor aferente postului de </w:t>
      </w:r>
      <w:r w:rsidR="00E33DDD">
        <w:rPr>
          <w:rFonts w:ascii="Times New Roman" w:hAnsi="Times New Roman"/>
          <w:lang w:val="ro-RO"/>
        </w:rPr>
        <w:t>...............................................................</w:t>
      </w:r>
      <w:r w:rsidR="00D27C57" w:rsidRPr="00C63287">
        <w:rPr>
          <w:rFonts w:ascii="Times New Roman" w:hAnsi="Times New Roman"/>
          <w:lang w:val="ro-RO"/>
        </w:rPr>
        <w:t xml:space="preserve"> </w:t>
      </w:r>
      <w:r w:rsidRPr="00C63287">
        <w:rPr>
          <w:rFonts w:ascii="Times New Roman" w:hAnsi="Times New Roman"/>
          <w:lang w:val="ro-RO"/>
        </w:rPr>
        <w:t>în cadrul proiectului sus-me</w:t>
      </w:r>
      <w:r w:rsidR="004047CD">
        <w:rPr>
          <w:rFonts w:ascii="Times New Roman" w:hAnsi="Times New Roman"/>
          <w:lang w:val="ro-RO"/>
        </w:rPr>
        <w:t>n</w:t>
      </w:r>
      <w:r w:rsidRPr="00C63287">
        <w:rPr>
          <w:rFonts w:ascii="Times New Roman" w:hAnsi="Times New Roman"/>
          <w:lang w:val="ro-RO"/>
        </w:rPr>
        <w:t xml:space="preserve">ţionat. </w:t>
      </w:r>
    </w:p>
    <w:p w14:paraId="4BBCFC51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  <w:r w:rsidRPr="00C63287">
        <w:rPr>
          <w:rFonts w:ascii="Times New Roman" w:hAnsi="Times New Roman"/>
          <w:lang w:val="ro-RO"/>
        </w:rPr>
        <w:t>Prezenta declaraţie de disponibilitate îşi menţine valabilitatea în cazul prelungirii perioadei de execuţie a proiectului.</w:t>
      </w:r>
    </w:p>
    <w:p w14:paraId="2C2889B7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2A38069A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8"/>
        <w:gridCol w:w="7346"/>
      </w:tblGrid>
      <w:tr w:rsidR="003A75B3" w:rsidRPr="00C63287" w14:paraId="4EEBC76D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2029C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Nume şi prenume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EB25" w14:textId="08BAC93A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43FD7986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E8A65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Semnătura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30D0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  <w:tr w:rsidR="003A75B3" w:rsidRPr="00C63287" w14:paraId="7B2339C3" w14:textId="77777777" w:rsidTr="003A75B3"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DAF9" w14:textId="77777777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  <w:r w:rsidRPr="00C63287">
              <w:rPr>
                <w:rFonts w:ascii="Times New Roman" w:hAnsi="Times New Roman"/>
                <w:lang w:val="ro-RO"/>
              </w:rPr>
              <w:t>Data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85BC" w14:textId="67BAA16F" w:rsidR="003A75B3" w:rsidRPr="00C63287" w:rsidRDefault="003A75B3" w:rsidP="003A75B3">
            <w:pPr>
              <w:rPr>
                <w:rFonts w:ascii="Times New Roman" w:hAnsi="Times New Roman"/>
                <w:lang w:val="ro-RO"/>
              </w:rPr>
            </w:pPr>
          </w:p>
        </w:tc>
      </w:tr>
    </w:tbl>
    <w:p w14:paraId="116BDE16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7233A95D" w14:textId="77777777" w:rsidR="003A75B3" w:rsidRPr="00C63287" w:rsidRDefault="003A75B3" w:rsidP="003A75B3">
      <w:pPr>
        <w:rPr>
          <w:rFonts w:ascii="Times New Roman" w:hAnsi="Times New Roman"/>
          <w:lang w:val="ro-RO"/>
        </w:rPr>
      </w:pPr>
    </w:p>
    <w:p w14:paraId="42F5378A" w14:textId="77777777" w:rsidR="00FE0F78" w:rsidRPr="00C63287" w:rsidRDefault="00FE0F78" w:rsidP="003A75B3">
      <w:pPr>
        <w:rPr>
          <w:rFonts w:ascii="Times New Roman" w:hAnsi="Times New Roman"/>
        </w:rPr>
      </w:pPr>
    </w:p>
    <w:sectPr w:rsidR="00FE0F78" w:rsidRPr="00C63287" w:rsidSect="00B02E9E">
      <w:headerReference w:type="default" r:id="rId6"/>
      <w:footerReference w:type="default" r:id="rId7"/>
      <w:pgSz w:w="11907" w:h="16840" w:code="9"/>
      <w:pgMar w:top="1134" w:right="1134" w:bottom="1134" w:left="1134" w:header="680" w:footer="9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36B1F" w14:textId="77777777" w:rsidR="00E44FB2" w:rsidRDefault="00E44FB2">
      <w:pPr>
        <w:spacing w:after="0" w:line="240" w:lineRule="auto"/>
      </w:pPr>
      <w:r>
        <w:separator/>
      </w:r>
    </w:p>
  </w:endnote>
  <w:endnote w:type="continuationSeparator" w:id="0">
    <w:p w14:paraId="5C5D336C" w14:textId="77777777" w:rsidR="00E44FB2" w:rsidRDefault="00E44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853A6" w14:textId="77777777" w:rsidR="00B02E9E" w:rsidRDefault="00B02E9E" w:rsidP="00B02E9E">
    <w:pPr>
      <w:pStyle w:val="Footer"/>
      <w:tabs>
        <w:tab w:val="clear" w:pos="4680"/>
        <w:tab w:val="clear" w:pos="9360"/>
        <w:tab w:val="left" w:pos="606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761AC" w14:textId="77777777" w:rsidR="00E44FB2" w:rsidRDefault="00E44FB2">
      <w:pPr>
        <w:spacing w:after="0" w:line="240" w:lineRule="auto"/>
      </w:pPr>
      <w:r>
        <w:separator/>
      </w:r>
    </w:p>
  </w:footnote>
  <w:footnote w:type="continuationSeparator" w:id="0">
    <w:p w14:paraId="76985C27" w14:textId="77777777" w:rsidR="00E44FB2" w:rsidRDefault="00E44F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AA49F" w14:textId="77777777" w:rsidR="00B02E9E" w:rsidRDefault="00000000">
    <w:pPr>
      <w:pStyle w:val="Header"/>
    </w:pPr>
    <w:r>
      <w:rPr>
        <w:noProof/>
      </w:rPr>
      <w:pict w14:anchorId="1DD128B1">
        <v:group id="Group 1" o:spid="_x0000_s1025" style="position:absolute;margin-left:-35.35pt;margin-top:-22.4pt;width:522.05pt;height:56.8pt;z-index:251658240" coordorigin="733,232" coordsize="10441,113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y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Nk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6Y5Mv+iRkr9oE1g8aRMcuanTITaqFCWz6ZZpselZLHEp2+2wad4&#10;u72ngcC6pYfGtqOHy7Ogh9CvnYjWq5qL3aWXleall5XmpZeV5qWXleall5XmpZeV5qWXleall5Xm&#10;pZeV5qWXleall5XmpZeV5qWXleall5XmpZeV5qWXleall5Xm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9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T/////////////////////////////////&#10;////////69H/////////////////////////////////////////9+n+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c3X///////////////////////////////////////dr5a39P//////////////////////&#10;///////////////FjGin5//////////////////////////////////////MnImk5///////////&#10;///////////////////////////6zrvG9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3MW99f//////////////////////////&#10;//////////+/k3qFxf///////////////////////////////////9uQWz1lqPb/////////////&#10;/////////////////////rx1NABUm+v/////////////////////////////////05R+SSxOmuz/&#10;///////////////////////////////Y1MqzfmVtpfn/////////////////////////////////&#10;///0xa6vy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t5ePj5Obo7fH5////////&#10;//////////////////////2xlJKSlZmdo6myvNDt//////////////////////////+dU0dJTVFW&#10;YHOKr9b8//////////////////////////+yVgAaNVBti67S9///////////////////////////&#10;///Nbz5fe5m31/n////////////////////////////////un4OmwuH/////////////////////&#10;////////////////487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+EjrGjyN+mNGd&#10;rc+lQWP+8D3wlkWGOSVzZIkeRyObKilmNv8AWHtBdq9lbV6Z6v7I7g33VzY/ZHVGwt4dlbyr6eEV&#10;E9FtXYu3sjujcNXDTl4hPNTYjFzOqal1FQLi9/fvfasrqrqbq6hlI+hVhcEf64PvtHWRFkQhkdVd&#10;WH0KsAVI/wACD7dtk7z2x2NszaPYWyczRbj2ZvzbGA3ntHcONmWox2d2xujFUmbwGZoJ0JSaiymK&#10;rop4nHDRuCPr7975e+XtT+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2vMy+LHzf1k0xD/kM+r/AJMB&#10;9su4J/Biqixs02iBebX8jDWP8f2w3uiX/hSV37/oE/lC/Jf7Or+03B3Sdm9Bbe/e8P3P+kXclGd4&#10;0nDpJL5uscNnfQt9VvUCmr373HwVV5qUwMfXTnSP6mJrlD/yCbj/AAAHuLtmt+4ojTO15KQhRf6m&#10;F7mM/wCOkgr/AIAD2UL/AISj/O7/AGZH4IZL4wbzzkdb2j8Ns1TbUxcNVPfJ5ToveD1+W61rv3pd&#10;dXHtTJU2V2/phQR0WPx+OVzrmUt72+e1J72l/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aY3HLxTQD&#10;8l5W/wBgAif723tGbtn9NHTA/UyTuP8AWAjjP+x1N70Z/wDhZ58gBBtv4VfFjHVbM2TznYvyA3hQ&#10;+RlWAYKgoeuuuKsRAlJ2qzuLdSFmCmLwgLq8jafe2fF1X2lZG7G0b/tS3+gRyLMf+CMAf9Ye2DCV&#10;v2OQhdjaKU+Ca/0CSEWY/wBNDgH/AFh71wv5Dfzu/wBkE/mQdMb/ANx5yPC9O9rVa9Ed5TVk/gxV&#10;FsLsTI42mod2ZKR5UhpaTr/etHis3Uz6ZJVx9DUxoLzEH3tf+xS9/XV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/bWZ0MQAAAAADBCEA&#10;AAEAAAAAAAAAAAAAAAAAAAABAAAAAAAAAAAAAAAAAAAAAQAA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0/////////////////////////////////////////+vR////////////////////&#10;//////////////////////fp/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HN1///////////////////////&#10;////////////////3a+Wt/T/////////////////////////////////////xYxop+f/////////&#10;////////////////////////////zJyJpOf/////////////////////////////////////+s67&#10;xvX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zFvfX/////////////////////////////////////v5N6hcX/////////////&#10;///////////////////////bkFs9Zaj2//////////////////////////////////68dTQAVJvr&#10;/////////////////////////////////9OUfkksTprs////////////////////////////////&#10;2NTKs35lbaX5////////////////////////////////////9MWur8n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7eXj4+Tm6O3x+f/////////////////////////////9sZSSkpWZ&#10;naOpsrzQ7f//////////////////////////nVNHSU1RVmBziq/W/P//////////////////////&#10;////slYAGjVQbYuu0vf/////////////////////////////zW8+X3uZt9f5////////////////&#10;////////////////7p+DpsLh/////////////////////////////////////+PO6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9P//////////////&#10;///////////////////////////r0f/////////////////////////////////////////36f7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hzdf//////////////////////////////////////92vlrf0////&#10;/////////////////////////////////8WMaKfn////////////////////////////////////&#10;/8yciaTn//////////////////////////////////////rOu8b1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cxb31////////&#10;/////////////////////////////7+TeoXF////////////////////////////////////25Bb&#10;PWWo9v/////////////////////////////////+vHU0AFSb6///////////////////////////&#10;///////TlH5JLE6a7P///////////////////////////////9jUyrN+ZW2l+f//////////////&#10;//////////////////////TFrq/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3l&#10;4+Pk5ujt8fn//////////////////////////////bGUkpKVmZ2jqbK80O3/////////////////&#10;/////////51TR0lNUVZgc4qv1vz//////////////////////////7JWABo1UG2LrtL3////////&#10;/////////////////////81vPl97mbfX+f///////////////////////////////+6fg6bC4f//&#10;///////////////////////////////////jzuv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+/x7+zB7979797979797979797979797979797979797979797979797&#10;9797979797979797979797979797979797979797979797979797979797979797979797979797&#10;97979797979797979797979797979797+AP7+M/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+/x7+zB7&#10;9797979797979797979797979797979797979797979797979797979797979797979797979797&#10;9797979797979797979797979797979797979797979797979797979797979797979797979797&#10;9797+AP7+M/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+/x7+zB79797979797979797979797979797979797979797979797979797&#10;9797979797979797979797979797979797979797979797979797979797979797979797979797&#10;9797979797979797979797979797+AP7+M/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+/x7+zB79797&#10;9797979797979797979797979797979797979797979797979797979797979797979797979797&#10;9797979797979797979797979797979797979797979797979797979797979797979797979797&#10;+AP7+M/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sl/l6/y4&#10;+x/n/t35s7g2K1dTw/EL4jb8+SEhpIhMu59z7WyGKlwPW8aClqpZMtvDblJnqiijTxNLNi9IkBIV&#10;z1/Cr4N75+ZmE+V2Z2iauGL40fGveHeb/bRiUZ/P7ercdJh9ion29RI+R3Ng6bMTUqL4zJLj9IcE&#10;6Wra/mFfzHOuPgBuL4Tbf30tDUTfL35c7D+N8Yq5TC22Nsbpx+Viz3ZEjmqpYo8Ts/cdXgaetkfy&#10;rFDlNRjIBZPe62vZFPdkv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v8e/swe/e/e/e/e/e/e/e/e/e/e/e/e/e/e/e/e/e/e/e/e/e/e/e/e/e/e/e/e/e/e/e&#10;/e/e/e/e/e/e/e/e/e/e/e/e/e/e/e/e/e/e/e/e/e/e/e/e/e/e/e/e/e/e/e/e/e/e/e/e/e/e&#10;/e/e/e/e/e/e/e/e/e/gD+/jP+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9/j39mD373737373737373737373737373737373737373737373737373737373737373737&#10;3737373737373737373737373737373737373737373737373737373737373737373737373737&#10;3737373737373738Af38Z/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/f49/Zg9+9+9+9+&#10;9+9+9+9+9+9+9+9+9+9+9+9+9+9+9+9+9+9+9+9+9+9+9+9+9+9+9+9+9+9+9+9+9+9+9+9+9+9+&#10;9+9+9+9+9+9+9+9+9+9+9+9+9+9+9+9+9+9+9+9+9+9+9+9+9+9+9+9+9+9+9+9+9+9+9+9+9/AH&#10;9/Gf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v8e/swe/e/e/e/e/e/e/e/e/e/e/e/e/e/e/e/e/e/e/e/e/e/e/e/e/e/&#10;e/e/e/e/e/e/e/e/e/e/e/e/e/e/e/e/e/e/e/e/e/e/e/e/e/e/e/e/e/e/e/e/e/e/e/e/e/e/&#10;e/e/e/e/e/e/e/e/e/e/e/e/e/e/e/gD+/jP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9/j39mD373737373737373737373737373&#10;7373737373737373737373737373737373737373737373737373737373737373737373737373&#10;7373737373737373737373737373737373737373737373737373738Af38Z/wB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/f49/Zg9+&#10;9+9+9+9+9+9+9+9+9+9+9+9+9+9+9+9+9+9+9+9+9+9+9+9+9+9+9+9+9+9+9+9+9+9+9+9+9+9+&#10;9+9+9+9+9+9+9+9+9+9+9+9+9+9+9+9+9+9+9+9+9+9+9+9+9+9+9+9+9+9+9+9+9+9+9+9+9+9+&#10;9+9/AH9/Gf8A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t4qNvZ6lwOL3TVYbKU+2s3lM1hMNn56Cpiw2VzO26bB1u4cVjsk8a0l&#10;ZkMHSbmx0tXDG7SU8dfTs4USpqc5sLmKfD4/cNRi8hBgctkMricXmZaOePF5HKYKDEVWax9DXNGK&#10;aqrcTTZ+hkqYkZnhSshLgCRLs9PuHA1Weym1qXM4uo3LhMXhc3mcBBX00uZxWG3JU5yi29lcjjUk&#10;aro8fnKvbORipJpEWOokoKhULGJ9PvbP7bPbx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9&#10;/j39mD3737373737373737373737373737373737373737373737373737373737373737373737&#10;3737373737373737373737373737373737373737373737373737373737373737373737373737&#10;373737373738Af38Z/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7/Hv7MHv3v3v3v3v3v3v3v3v3v3v3v3&#10;v3v3v3v3v3v3v3v3v3v3v3v3v3v3v3v3v3v3v3v3v3v3v3v3v3v3v3v3v3v3v3v3v3v3v3v3v3v3&#10;v3v3v3v3v3v3v3v3v3v3v3v3v3v3v3v3v3v3v3v3v3v3v3v3v3v3v3v3v4A/v4z/AL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/f49/Zg9+9+9+9+9+9+9+9+9+&#10;9+9+9+9+9+9+9+9+9+9+9+9+9+9+9+9+9+9+9+9+9+9+9+9+9+9+9+9+9+9+9+9+9+9+9+9+9+9+&#10;9+9+9+9+9+9+9+9+9+9+9+9+9+9+9+9+9+9+9+9+9+9+9+9+9+9+9+9+9+9+9+9/AH9/Gf8A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9/j39mD373737373737373737373737373737&#10;3737373737373737373737373737373737373737373737373737373737373737373737373737&#10;3737373737373737373737373737373737373737373737373738Af38Z/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7/Hv7MHv3v3v3v3v3v3v3v3v3v3v3v3v3v3v3v3v3v3v3v3v&#10;3v3v3v3v3v3v3v3v3v3v3v3v3v3v3v3v3v3v3v3v3v3v3v3v3v3v3v3v3v3v3v3v3v3v3v3v3v3v&#10;3v3v3v3v3v3v3v3v3v3v3v3v3v3v3v3v3v3v3v3v4A/v4z/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3+Pf2YPfvfvfvfvfvfvfvfvfvfvfvfvfvfvfvfvfvf&#10;vfvfvfvfvfvfvfvfvfvfvfvfvfvfvfvfvfvfvfvfvfvfvfvfvfvfvfvfvfvfvfvfvfvfvfvfvfvf&#10;vfvfvfvfvfvfvfvfvfvfvfvfvfvfvfvfvfvfvfvfvfvfvfwB/fxn/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3+Pf2YPfvfvfvfvfvfvf&#10;vfvfvfvfvfvfvfvfvfvfvfvfvfvfvfvfvfvfvfvfvfvfvfvfvfvfvfvfvfvfvfvfvfvfvfvfvfvf&#10;vfvfvfvfvfvfvfvfvfvfvfvfvfvfvfvfvfvfvfvfvfvfvfvfvfvfvfvfvfvfvfvfvfvfwB/fxn/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9/j39mD3737373737373737373737373737373737373&#10;7373737373737373737373737373737373737373737373737373737373737373737373737373&#10;737373737373737373737373737373737373737373738Af38Z/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9/j39mD3737373737373&#10;7373737373737373737373737373737373737373737373737373737373737373737373737373&#10;737373737373737373737373737373737373737373737373737373737373737373738Af38Z/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9/j39mD37373737373737373737373737373737373737373737373737373737373737373&#10;7373737373737373737373737373737373737373737373737373737373737373737373737373&#10;73737373737373738Af38Z/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9/j39mD37373737373737373737373737373737373737373&#10;7373737373737373737373737373737373737373737373737373737373737373737373737373&#10;73737373737373737373737373737373737373738Af38Z/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9/j39mD37373737373737373&#10;7373737373737373737373737373737373737373737373737373737373737373737373737373&#10;73737373737373737373737373737373737373737373737373737373737373738Af38Z/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9/j39mD373737373737373737373737373737373737373737373737373737373737373737373&#10;7373737373737373737373737373737373737373737373737373737373737373737373737373&#10;7373737373738Af38Z/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left:4199;top:232;width:1158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rDaYDCAAAA2gAAAA8AAABkcnMvZG93bnJldi54bWxEj91qwkAQhe8F32EZoTdSNwpKSV1DKQih&#10;N8XEB5hmxyQ2O5tmNz++fVcQvDycn4+zTybTiIE6V1tWsF5FIIgLq2suFZzz4+sbCOeRNTaWScGN&#10;HCSH+WyPsbYjn2jIfCnCCLsYFVTet7GUrqjIoFvZljh4F9sZ9EF2pdQdjmHcNHITRTtpsOZAqLCl&#10;z4qK36w3gbuU2+t3+ZN+tbf+r/FZes7zVKmXxfTxDsLT5J/hRzvVCjZwvxJugDz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w2mAwgAAANoAAAAPAAAAAAAAAAAAAAAAAJ8C&#10;AABkcnMvZG93bnJldi54bWxQSwUGAAAAAAQABAD3AAAAjgMAAAAA&#10;">
            <v:imagedata r:id="rId1" o:title=""/>
            <v:path arrowok="t"/>
          </v:shape>
          <v:shape id="Picture 3" o:spid="_x0000_s1027" type="#_x0000_t75" style="position:absolute;left:9809;top:232;width:1365;height:108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FgyTPDAAAA2gAAAA8AAABkcnMvZG93bnJldi54bWxEj9Fqg0AURN8D/YflFvqWrLZQinGV0GIp&#10;eYg05gMu7o1K3LvWXROTr88WCn0cZuYMk+az6cWZRtdZVhCvIhDEtdUdNwoOVbF8A+E8ssbeMim4&#10;koM8e1ikmGh74W86730jAoRdggpa74dESle3ZNCt7EAcvKMdDfogx0bqES8Bbnr5HEWv0mDHYaHF&#10;gd5bqk/7yShois/dxw9ft7dYl5XFqpxKK5V6epw3axCeZv8f/mt/aQUv8Hsl3ACZ3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WDJM8MAAADaAAAADwAAAAAAAAAAAAAAAACf&#10;AgAAZHJzL2Rvd25yZXYueG1sUEsFBgAAAAAEAAQA9wAAAI8DAAAAAA==&#10;">
            <v:imagedata r:id="rId2" o:title=""/>
            <v:path arrowok="t"/>
          </v:shape>
          <v:shape id="Picture 1" o:spid="_x0000_s1028" type="#_x0000_t75" style="position:absolute;left:733;top:232;width:1621;height:1136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6gz/jCAAAA2gAAAA8AAABkcnMvZG93bnJldi54bWxEj0FrwkAUhO8F/8PyBG911yAlRFcpRcGb&#10;Ni31+pp9TYLZtyG7JvHfu4LQ4zAz3zDr7Wgb0VPna8caFnMFgrhwpuZSw/fX/jUF4QOywcYxabiR&#10;h+1m8rLGzLiBP6nPQykihH2GGqoQ2kxKX1Rk0c9dSxy9P9dZDFF2pTQdDhFuG5ko9SYt1hwXKmzp&#10;o6Likl+tBpWY0253LhbX34tbpqefo0uU1Ho2Hd9XIAKN4T/8bB+MhiU8rsQbIDd3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+oM/4wgAAANoAAAAPAAAAAAAAAAAAAAAAAJ8C&#10;AABkcnMvZG93bnJldi54bWxQSwUGAAAAAAQABAD3AAAAjgMAAAAA&#10;">
            <v:imagedata r:id="rId3" o:title=""/>
            <v:path arrowok="t"/>
          </v:shape>
          <v:shape id="Picture 5" o:spid="_x0000_s1029" type="#_x0000_t75" style="position:absolute;left:6629;top:232;width:1785;height:103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5arXS9AAAA2gAAAA8AAABkcnMvZG93bnJldi54bWxEj80KwjAQhO+C7xBW8KapgiLVKCIqigd/&#10;wevSrG2x2ZQman17Iwgeh5lvhpnMalOIJ1Uut6yg141AECdW55wquJxXnREI55E1FpZJwZsczKbN&#10;xgRjbV98pOfJpyKUsItRQeZ9GUvpkowMuq4tiYN3s5VBH2SVSl3hK5SbQvajaCgN5hwWMixpkVFy&#10;Pz2MgvPhrgOxtaulOeyvayp9shso1W7V8zEIT7X/h3/0RisYwPdKuAFy+g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DlqtdL0AAADaAAAADwAAAAAAAAAAAAAAAACfAgAAZHJz&#10;L2Rvd25yZXYueG1sUEsFBgAAAAAEAAQA9wAAAIkDAAAAAA==&#10;">
            <v:imagedata r:id="rId4" o:title=""/>
            <v:path arrowok="t"/>
          </v:shape>
        </v:group>
      </w:pict>
    </w:r>
  </w:p>
  <w:p w14:paraId="12EA4D71" w14:textId="77777777" w:rsidR="00B02E9E" w:rsidRDefault="00B02E9E">
    <w:pPr>
      <w:pStyle w:val="Header"/>
    </w:pPr>
  </w:p>
  <w:p w14:paraId="41A9AE2F" w14:textId="77777777" w:rsidR="00B02E9E" w:rsidRDefault="00B02E9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75D3B"/>
    <w:rsid w:val="00000662"/>
    <w:rsid w:val="00084A67"/>
    <w:rsid w:val="00091158"/>
    <w:rsid w:val="00175D3B"/>
    <w:rsid w:val="001F1ECA"/>
    <w:rsid w:val="0020504F"/>
    <w:rsid w:val="00264022"/>
    <w:rsid w:val="00287DD5"/>
    <w:rsid w:val="00336747"/>
    <w:rsid w:val="003622CB"/>
    <w:rsid w:val="003922D5"/>
    <w:rsid w:val="003A75B3"/>
    <w:rsid w:val="004047CD"/>
    <w:rsid w:val="004A0885"/>
    <w:rsid w:val="004A51D4"/>
    <w:rsid w:val="004B2CA0"/>
    <w:rsid w:val="005340E8"/>
    <w:rsid w:val="005B03C1"/>
    <w:rsid w:val="005B5708"/>
    <w:rsid w:val="006063EE"/>
    <w:rsid w:val="006462D8"/>
    <w:rsid w:val="006A3531"/>
    <w:rsid w:val="006F08CA"/>
    <w:rsid w:val="006F3590"/>
    <w:rsid w:val="00757539"/>
    <w:rsid w:val="007607EF"/>
    <w:rsid w:val="00783D8E"/>
    <w:rsid w:val="007916E3"/>
    <w:rsid w:val="007956BD"/>
    <w:rsid w:val="007F133C"/>
    <w:rsid w:val="008F4506"/>
    <w:rsid w:val="00941E86"/>
    <w:rsid w:val="009E36FD"/>
    <w:rsid w:val="00B02E9E"/>
    <w:rsid w:val="00B04504"/>
    <w:rsid w:val="00BE6F05"/>
    <w:rsid w:val="00BF5058"/>
    <w:rsid w:val="00C02FB4"/>
    <w:rsid w:val="00C63287"/>
    <w:rsid w:val="00C739A1"/>
    <w:rsid w:val="00C862D0"/>
    <w:rsid w:val="00CA5A51"/>
    <w:rsid w:val="00CC2694"/>
    <w:rsid w:val="00CE681E"/>
    <w:rsid w:val="00CF2FAD"/>
    <w:rsid w:val="00D27C57"/>
    <w:rsid w:val="00D3062D"/>
    <w:rsid w:val="00D63C71"/>
    <w:rsid w:val="00DD14FC"/>
    <w:rsid w:val="00E33DDD"/>
    <w:rsid w:val="00E35D59"/>
    <w:rsid w:val="00E44FB2"/>
    <w:rsid w:val="00EB212C"/>
    <w:rsid w:val="00ED0C71"/>
    <w:rsid w:val="00EE1C26"/>
    <w:rsid w:val="00F20C68"/>
    <w:rsid w:val="00F774C1"/>
    <w:rsid w:val="00FB3C48"/>
    <w:rsid w:val="00FD1794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97CA54"/>
  <w15:docId w15:val="{5F59F9C3-8E63-40DF-91D8-B8E369633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5708"/>
    <w:pPr>
      <w:spacing w:after="200" w:line="276" w:lineRule="auto"/>
    </w:pPr>
    <w:rPr>
      <w:rFonts w:ascii="Calibri" w:eastAsia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Footer">
    <w:name w:val="footer"/>
    <w:basedOn w:val="Normal"/>
    <w:link w:val="FooterChar"/>
    <w:unhideWhenUsed/>
    <w:rsid w:val="005B5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rsid w:val="005B5708"/>
    <w:rPr>
      <w:rFonts w:ascii="Calibri" w:eastAsia="Calibri" w:hAnsi="Calibri"/>
      <w:sz w:val="22"/>
      <w:szCs w:val="22"/>
      <w:lang w:val="en-US" w:eastAsia="en-US" w:bidi="ar-SA"/>
    </w:rPr>
  </w:style>
  <w:style w:type="paragraph" w:styleId="BalloonText">
    <w:name w:val="Balloon Text"/>
    <w:basedOn w:val="Normal"/>
    <w:link w:val="BalloonTextChar"/>
    <w:rsid w:val="00CF2FA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CF2FA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CCD\PONTAJE\LUPEI%20ANCA\Lupei%20Anca_ID106247_iulie_2018\Livrabile_106247_iulie%202018_Lupei%20Anca\106247_Anexa%202%20Declaratie%20de%20disponibilitate.docx.dot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106247_Anexa 2 Declaratie de disponibilitate.docx</Template>
  <TotalTime>29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FIŞA DE EVALUARE INTERVIU</vt:lpstr>
      <vt:lpstr>FIŞA DE EVALUARE INTERVIU</vt:lpstr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FIŞA DE EVALUARE INTERVIU</dc:title>
  <dc:creator>User</dc:creator>
  <cp:lastModifiedBy>ISJ ARAD</cp:lastModifiedBy>
  <cp:revision>15</cp:revision>
  <cp:lastPrinted>2021-02-11T14:11:00Z</cp:lastPrinted>
  <dcterms:created xsi:type="dcterms:W3CDTF">2021-01-20T15:22:00Z</dcterms:created>
  <dcterms:modified xsi:type="dcterms:W3CDTF">2022-11-02T18:41:00Z</dcterms:modified>
</cp:coreProperties>
</file>