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72F2D5" w14:textId="481F8435" w:rsidR="00746403" w:rsidRDefault="00746403" w:rsidP="001F785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fr-FR"/>
        </w:rPr>
      </w:pPr>
    </w:p>
    <w:p w14:paraId="7C1FB101" w14:textId="66D665B4" w:rsidR="001F785D" w:rsidRDefault="001F785D" w:rsidP="001F785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fr-FR"/>
        </w:rPr>
      </w:pPr>
    </w:p>
    <w:p w14:paraId="4A088B6C" w14:textId="44D990B1" w:rsidR="001F785D" w:rsidRDefault="001F785D" w:rsidP="001F785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fr-FR"/>
        </w:rPr>
      </w:pPr>
    </w:p>
    <w:p w14:paraId="6990A3B3" w14:textId="6CE4FC37" w:rsidR="001F785D" w:rsidRDefault="001F785D" w:rsidP="001F785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fr-FR"/>
        </w:rPr>
      </w:pPr>
    </w:p>
    <w:p w14:paraId="27ACC34B" w14:textId="29CCCAB8" w:rsidR="001F785D" w:rsidRDefault="001F785D" w:rsidP="001F785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fr-FR"/>
        </w:rPr>
      </w:pPr>
    </w:p>
    <w:p w14:paraId="3089D0B5" w14:textId="4C9CE126" w:rsidR="001F785D" w:rsidRDefault="00AF4126" w:rsidP="001F785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fr-FR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fr-FR"/>
        </w:rPr>
        <w:t>Rezultate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fr-FR"/>
        </w:rPr>
        <w:t xml:space="preserve"> </w:t>
      </w:r>
      <w:r w:rsidR="001F785D">
        <w:rPr>
          <w:rFonts w:ascii="Times New Roman" w:eastAsia="Times New Roman" w:hAnsi="Times New Roman" w:cs="Times New Roman"/>
          <w:b/>
          <w:sz w:val="24"/>
          <w:szCs w:val="24"/>
          <w:lang w:val="fr-FR"/>
        </w:rPr>
        <w:t xml:space="preserve"> ONCS</w:t>
      </w:r>
    </w:p>
    <w:p w14:paraId="709D3252" w14:textId="59A0727E" w:rsidR="001F785D" w:rsidRDefault="001F785D" w:rsidP="001F785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fr-FR"/>
        </w:rPr>
      </w:pPr>
    </w:p>
    <w:p w14:paraId="7B552B9A" w14:textId="0D76BF5D" w:rsidR="001F785D" w:rsidRDefault="001F785D" w:rsidP="001F785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fr-FR"/>
        </w:rPr>
      </w:pPr>
    </w:p>
    <w:p w14:paraId="1F98158C" w14:textId="287F6FA2" w:rsidR="001F785D" w:rsidRDefault="001F785D" w:rsidP="001F785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fr-FR"/>
        </w:rPr>
      </w:pPr>
    </w:p>
    <w:p w14:paraId="3BEA502D" w14:textId="77777777" w:rsidR="001F785D" w:rsidRPr="001F785D" w:rsidRDefault="001F785D" w:rsidP="001F785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fr-FR"/>
        </w:rPr>
      </w:pPr>
    </w:p>
    <w:p w14:paraId="3953D025" w14:textId="77777777" w:rsidR="00746403" w:rsidRPr="00746403" w:rsidRDefault="00746403" w:rsidP="000B1A1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s-ES_tradnl"/>
        </w:rPr>
      </w:pPr>
    </w:p>
    <w:tbl>
      <w:tblPr>
        <w:tblW w:w="4093" w:type="pct"/>
        <w:tblInd w:w="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84"/>
        <w:gridCol w:w="1467"/>
        <w:gridCol w:w="1472"/>
        <w:gridCol w:w="2551"/>
        <w:gridCol w:w="2071"/>
        <w:gridCol w:w="1800"/>
        <w:gridCol w:w="1529"/>
        <w:gridCol w:w="808"/>
      </w:tblGrid>
      <w:tr w:rsidR="0072598B" w:rsidRPr="00746403" w14:paraId="723B298A" w14:textId="77777777" w:rsidTr="00A263CE">
        <w:tc>
          <w:tcPr>
            <w:tcW w:w="424" w:type="pct"/>
          </w:tcPr>
          <w:p w14:paraId="3BBE0A60" w14:textId="77777777" w:rsidR="0072598B" w:rsidRDefault="00A263CE" w:rsidP="00A263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s-ES_tradnl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s-ES_tradnl"/>
              </w:rPr>
              <w:t>Nr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s-ES_tradnl"/>
              </w:rPr>
              <w:t>.</w:t>
            </w:r>
          </w:p>
          <w:p w14:paraId="5F64F7FA" w14:textId="3F67E0F3" w:rsidR="00A263CE" w:rsidRPr="00746403" w:rsidRDefault="00A263CE" w:rsidP="00A263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s-ES_tradnl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s-ES_tradnl"/>
              </w:rPr>
              <w:t>echipei</w:t>
            </w:r>
            <w:proofErr w:type="spellEnd"/>
          </w:p>
        </w:tc>
        <w:tc>
          <w:tcPr>
            <w:tcW w:w="574" w:type="pct"/>
          </w:tcPr>
          <w:p w14:paraId="2BBF73BA" w14:textId="77777777" w:rsidR="0072598B" w:rsidRDefault="001F785D" w:rsidP="001F78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s-ES_tradnl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s-ES_tradnl"/>
              </w:rPr>
              <w:t>Creativitate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s-ES_tradnl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s-ES_tradnl"/>
              </w:rPr>
              <w:t>în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s-ES_tradnl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s-ES_tradnl"/>
              </w:rPr>
              <w:t>rezolvarea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s-ES_tradnl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s-ES_tradnl"/>
              </w:rPr>
              <w:t>temei</w:t>
            </w:r>
            <w:proofErr w:type="spellEnd"/>
          </w:p>
          <w:p w14:paraId="3F8A182C" w14:textId="6CF675C7" w:rsidR="001F785D" w:rsidRPr="00746403" w:rsidRDefault="001F785D" w:rsidP="001F78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s-ES_tradn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s-ES_tradnl"/>
              </w:rPr>
              <w:t>Max.30p</w:t>
            </w:r>
          </w:p>
        </w:tc>
        <w:tc>
          <w:tcPr>
            <w:tcW w:w="576" w:type="pct"/>
          </w:tcPr>
          <w:p w14:paraId="07679E24" w14:textId="77777777" w:rsidR="0072598B" w:rsidRDefault="001F785D" w:rsidP="001F78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s-ES_tradnl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s-ES_tradnl"/>
              </w:rPr>
              <w:t>Abordarea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s-ES_tradnl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s-ES_tradnl"/>
              </w:rPr>
              <w:t>științifică</w:t>
            </w:r>
            <w:proofErr w:type="spellEnd"/>
          </w:p>
          <w:p w14:paraId="13D98D4F" w14:textId="2105DBA8" w:rsidR="001F785D" w:rsidRPr="00746403" w:rsidRDefault="001F785D" w:rsidP="001F78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s-ES_tradn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s-ES_tradnl"/>
              </w:rPr>
              <w:t>Max 20p</w:t>
            </w:r>
          </w:p>
        </w:tc>
        <w:tc>
          <w:tcPr>
            <w:tcW w:w="998" w:type="pct"/>
          </w:tcPr>
          <w:p w14:paraId="48073D77" w14:textId="77777777" w:rsidR="0072598B" w:rsidRDefault="001F785D" w:rsidP="001F78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s-ES_tradnl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s-ES_tradnl"/>
              </w:rPr>
              <w:t>Definirea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s-ES_tradnl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s-ES_tradnl"/>
              </w:rPr>
              <w:t>obiectivelor</w:t>
            </w:r>
            <w:proofErr w:type="spellEnd"/>
          </w:p>
          <w:p w14:paraId="1C0ECFC4" w14:textId="2EFB2CC0" w:rsidR="001F785D" w:rsidRPr="00746403" w:rsidRDefault="001F785D" w:rsidP="001F78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s-ES_tradn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s-ES_tradnl"/>
              </w:rPr>
              <w:t>Max 10p</w:t>
            </w:r>
          </w:p>
        </w:tc>
        <w:tc>
          <w:tcPr>
            <w:tcW w:w="810" w:type="pct"/>
          </w:tcPr>
          <w:p w14:paraId="4CF37675" w14:textId="77777777" w:rsidR="0072598B" w:rsidRDefault="001F785D" w:rsidP="001F78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s-ES_tradnl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s-ES_tradnl"/>
              </w:rPr>
              <w:t>Complexitatea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s-ES_tradnl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s-ES_tradnl"/>
              </w:rPr>
              <w:t>abordării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s-ES_tradnl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s-ES_tradnl"/>
              </w:rPr>
              <w:t>cercetării</w:t>
            </w:r>
            <w:proofErr w:type="spellEnd"/>
          </w:p>
          <w:p w14:paraId="7F45514A" w14:textId="4BA216EA" w:rsidR="001F785D" w:rsidRPr="00746403" w:rsidRDefault="001F785D" w:rsidP="001F78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s-ES_tradn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s-ES_tradnl"/>
              </w:rPr>
              <w:t>Max 20p</w:t>
            </w:r>
          </w:p>
        </w:tc>
        <w:tc>
          <w:tcPr>
            <w:tcW w:w="704" w:type="pct"/>
          </w:tcPr>
          <w:p w14:paraId="452FD693" w14:textId="77777777" w:rsidR="0072598B" w:rsidRDefault="001F785D" w:rsidP="0074640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s-ES_tradnl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s-ES_tradnl"/>
              </w:rPr>
              <w:t>Claritatea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s-ES_tradnl"/>
              </w:rPr>
              <w:t xml:space="preserve"> </w:t>
            </w:r>
          </w:p>
          <w:p w14:paraId="14C2398B" w14:textId="279672C9" w:rsidR="001F785D" w:rsidRDefault="001F785D" w:rsidP="0074640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s-ES_tradnl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s-ES_tradnl"/>
              </w:rPr>
              <w:t>Prezentării</w:t>
            </w:r>
            <w:proofErr w:type="spellEnd"/>
          </w:p>
          <w:p w14:paraId="0698F74D" w14:textId="25FE0BA0" w:rsidR="001F785D" w:rsidRPr="00746403" w:rsidRDefault="001F785D" w:rsidP="0074640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s-ES_tradn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s-ES_tradnl"/>
              </w:rPr>
              <w:t>Max 10p</w:t>
            </w:r>
          </w:p>
        </w:tc>
        <w:tc>
          <w:tcPr>
            <w:tcW w:w="598" w:type="pct"/>
          </w:tcPr>
          <w:p w14:paraId="6FD15682" w14:textId="77777777" w:rsidR="0072598B" w:rsidRDefault="001F785D" w:rsidP="001F78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s-ES_tradnl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s-ES_tradnl"/>
              </w:rPr>
              <w:t>Activitatea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s-ES_tradnl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s-ES_tradnl"/>
              </w:rPr>
              <w:t>elevilor</w:t>
            </w:r>
            <w:proofErr w:type="spellEnd"/>
          </w:p>
          <w:p w14:paraId="355403D7" w14:textId="2792F8C2" w:rsidR="001F785D" w:rsidRPr="00746403" w:rsidRDefault="001F785D" w:rsidP="001F78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s-ES_tradn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s-ES_tradnl"/>
              </w:rPr>
              <w:t>Max 10p</w:t>
            </w:r>
          </w:p>
        </w:tc>
        <w:tc>
          <w:tcPr>
            <w:tcW w:w="316" w:type="pct"/>
          </w:tcPr>
          <w:p w14:paraId="1B038CBF" w14:textId="30A36719" w:rsidR="0072598B" w:rsidRPr="00746403" w:rsidRDefault="001F785D" w:rsidP="001F78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s-ES_tradn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s-ES_tradnl"/>
              </w:rPr>
              <w:t>Total</w:t>
            </w:r>
          </w:p>
        </w:tc>
      </w:tr>
      <w:tr w:rsidR="0072598B" w:rsidRPr="00746403" w14:paraId="404B667B" w14:textId="77777777" w:rsidTr="00A263CE">
        <w:tc>
          <w:tcPr>
            <w:tcW w:w="424" w:type="pct"/>
            <w:vAlign w:val="center"/>
          </w:tcPr>
          <w:p w14:paraId="62B58F23" w14:textId="0F2D98F5" w:rsidR="0072598B" w:rsidRPr="00A275EF" w:rsidRDefault="00A263CE" w:rsidP="00A263CE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lang w:val="es-ES_tradnl"/>
              </w:rPr>
            </w:pPr>
            <w:r>
              <w:rPr>
                <w:rFonts w:ascii="Times New Roman" w:eastAsia="Times New Roman" w:hAnsi="Times New Roman" w:cs="Times New Roman"/>
                <w:lang w:val="es-ES_tradnl"/>
              </w:rPr>
              <w:t>1</w:t>
            </w:r>
          </w:p>
        </w:tc>
        <w:tc>
          <w:tcPr>
            <w:tcW w:w="574" w:type="pct"/>
            <w:vAlign w:val="center"/>
          </w:tcPr>
          <w:p w14:paraId="6A41233B" w14:textId="30BFEC41" w:rsidR="0072598B" w:rsidRPr="00A275EF" w:rsidRDefault="00A263CE" w:rsidP="007259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s-ES_tradnl"/>
              </w:rPr>
            </w:pPr>
            <w:r>
              <w:rPr>
                <w:rFonts w:ascii="Times New Roman" w:eastAsia="Times New Roman" w:hAnsi="Times New Roman" w:cs="Times New Roman"/>
                <w:lang w:val="es-ES_tradnl"/>
              </w:rPr>
              <w:t>10</w:t>
            </w:r>
          </w:p>
        </w:tc>
        <w:tc>
          <w:tcPr>
            <w:tcW w:w="576" w:type="pct"/>
            <w:vAlign w:val="center"/>
          </w:tcPr>
          <w:p w14:paraId="4C4B2AD1" w14:textId="42ECF6F7" w:rsidR="0072598B" w:rsidRPr="00A275EF" w:rsidRDefault="00A263CE" w:rsidP="007259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s-ES_tradnl"/>
              </w:rPr>
            </w:pPr>
            <w:r>
              <w:rPr>
                <w:rFonts w:ascii="Times New Roman" w:eastAsia="Times New Roman" w:hAnsi="Times New Roman" w:cs="Times New Roman"/>
                <w:lang w:val="es-ES_tradnl"/>
              </w:rPr>
              <w:t>5,4</w:t>
            </w:r>
          </w:p>
        </w:tc>
        <w:tc>
          <w:tcPr>
            <w:tcW w:w="998" w:type="pct"/>
            <w:vAlign w:val="center"/>
          </w:tcPr>
          <w:p w14:paraId="7AB66572" w14:textId="2DDD078B" w:rsidR="0072598B" w:rsidRPr="00746403" w:rsidRDefault="00A263CE" w:rsidP="007259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s-ES_tradnl"/>
              </w:rPr>
            </w:pPr>
            <w:r>
              <w:rPr>
                <w:rFonts w:ascii="Times New Roman" w:eastAsia="Times New Roman" w:hAnsi="Times New Roman" w:cs="Times New Roman"/>
                <w:lang w:val="es-ES_tradnl"/>
              </w:rPr>
              <w:t>5,4</w:t>
            </w:r>
          </w:p>
        </w:tc>
        <w:tc>
          <w:tcPr>
            <w:tcW w:w="810" w:type="pct"/>
            <w:vAlign w:val="center"/>
          </w:tcPr>
          <w:p w14:paraId="425EB83B" w14:textId="52852B63" w:rsidR="0072598B" w:rsidRPr="00746403" w:rsidRDefault="00A263CE" w:rsidP="007259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s-ES_tradnl"/>
              </w:rPr>
            </w:pPr>
            <w:r>
              <w:rPr>
                <w:rFonts w:ascii="Times New Roman" w:eastAsia="Times New Roman" w:hAnsi="Times New Roman" w:cs="Times New Roman"/>
                <w:lang w:val="es-ES_tradnl"/>
              </w:rPr>
              <w:t>3,4</w:t>
            </w:r>
          </w:p>
        </w:tc>
        <w:tc>
          <w:tcPr>
            <w:tcW w:w="704" w:type="pct"/>
            <w:vAlign w:val="center"/>
          </w:tcPr>
          <w:p w14:paraId="7BF699CA" w14:textId="0AF495AA" w:rsidR="0072598B" w:rsidRPr="00A275EF" w:rsidRDefault="00A263CE" w:rsidP="00A26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s-ES_tradnl"/>
              </w:rPr>
            </w:pPr>
            <w:r>
              <w:rPr>
                <w:rFonts w:ascii="Times New Roman" w:eastAsia="Times New Roman" w:hAnsi="Times New Roman" w:cs="Times New Roman"/>
                <w:lang w:val="es-ES_tradnl"/>
              </w:rPr>
              <w:t>2,4</w:t>
            </w:r>
          </w:p>
        </w:tc>
        <w:tc>
          <w:tcPr>
            <w:tcW w:w="598" w:type="pct"/>
            <w:vAlign w:val="center"/>
          </w:tcPr>
          <w:p w14:paraId="3E76CFA5" w14:textId="40669744" w:rsidR="0072598B" w:rsidRPr="00A275EF" w:rsidRDefault="00A263CE" w:rsidP="003C56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s-ES_tradnl"/>
              </w:rPr>
            </w:pPr>
            <w:r>
              <w:rPr>
                <w:rFonts w:ascii="Times New Roman" w:eastAsia="Times New Roman" w:hAnsi="Times New Roman" w:cs="Times New Roman"/>
                <w:lang w:val="es-ES_tradnl"/>
              </w:rPr>
              <w:t>5,8</w:t>
            </w:r>
          </w:p>
        </w:tc>
        <w:tc>
          <w:tcPr>
            <w:tcW w:w="316" w:type="pct"/>
            <w:vAlign w:val="center"/>
          </w:tcPr>
          <w:p w14:paraId="6F08D11E" w14:textId="0F86CB48" w:rsidR="0072598B" w:rsidRPr="00A275EF" w:rsidRDefault="00A263CE" w:rsidP="0072598B">
            <w:pPr>
              <w:spacing w:after="0" w:line="240" w:lineRule="auto"/>
              <w:rPr>
                <w:rFonts w:ascii="Times New Roman" w:eastAsia="Times New Roman" w:hAnsi="Times New Roman" w:cs="Times New Roman"/>
                <w:lang w:val="es-ES_tradnl"/>
              </w:rPr>
            </w:pPr>
            <w:r>
              <w:rPr>
                <w:rFonts w:ascii="Times New Roman" w:eastAsia="Times New Roman" w:hAnsi="Times New Roman" w:cs="Times New Roman"/>
                <w:lang w:val="es-ES_tradnl"/>
              </w:rPr>
              <w:t>32,4</w:t>
            </w:r>
          </w:p>
        </w:tc>
      </w:tr>
      <w:tr w:rsidR="0072598B" w:rsidRPr="00746403" w14:paraId="7DD02E4F" w14:textId="77777777" w:rsidTr="00A263CE">
        <w:tc>
          <w:tcPr>
            <w:tcW w:w="424" w:type="pct"/>
            <w:vAlign w:val="center"/>
          </w:tcPr>
          <w:p w14:paraId="27A75CD2" w14:textId="635197D7" w:rsidR="0072598B" w:rsidRPr="00A275EF" w:rsidRDefault="00A263CE" w:rsidP="00A263CE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lang w:val="es-ES_tradnl"/>
              </w:rPr>
            </w:pPr>
            <w:r>
              <w:rPr>
                <w:rFonts w:ascii="Times New Roman" w:eastAsia="Times New Roman" w:hAnsi="Times New Roman" w:cs="Times New Roman"/>
                <w:lang w:val="es-ES_tradnl"/>
              </w:rPr>
              <w:t>2</w:t>
            </w:r>
          </w:p>
        </w:tc>
        <w:tc>
          <w:tcPr>
            <w:tcW w:w="574" w:type="pct"/>
            <w:vAlign w:val="center"/>
          </w:tcPr>
          <w:p w14:paraId="5AA0997D" w14:textId="41314506" w:rsidR="0072598B" w:rsidRPr="00A275EF" w:rsidRDefault="00A263CE" w:rsidP="007259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s-ES_tradnl"/>
              </w:rPr>
            </w:pPr>
            <w:r>
              <w:rPr>
                <w:rFonts w:ascii="Times New Roman" w:eastAsia="Times New Roman" w:hAnsi="Times New Roman" w:cs="Times New Roman"/>
                <w:lang w:val="es-ES_tradnl"/>
              </w:rPr>
              <w:t>5</w:t>
            </w:r>
          </w:p>
        </w:tc>
        <w:tc>
          <w:tcPr>
            <w:tcW w:w="576" w:type="pct"/>
            <w:vAlign w:val="center"/>
          </w:tcPr>
          <w:p w14:paraId="0586ED41" w14:textId="166B117A" w:rsidR="0072598B" w:rsidRPr="00A275EF" w:rsidRDefault="00A263CE" w:rsidP="00A26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s-ES_tradnl"/>
              </w:rPr>
            </w:pPr>
            <w:r>
              <w:rPr>
                <w:rFonts w:ascii="Times New Roman" w:eastAsia="Times New Roman" w:hAnsi="Times New Roman" w:cs="Times New Roman"/>
                <w:lang w:val="es-ES_tradnl"/>
              </w:rPr>
              <w:t>5,4</w:t>
            </w:r>
          </w:p>
        </w:tc>
        <w:tc>
          <w:tcPr>
            <w:tcW w:w="998" w:type="pct"/>
            <w:vAlign w:val="center"/>
          </w:tcPr>
          <w:p w14:paraId="24488718" w14:textId="7C23A55D" w:rsidR="0072598B" w:rsidRPr="00746403" w:rsidRDefault="00A263CE" w:rsidP="00A26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s-ES_tradnl"/>
              </w:rPr>
            </w:pPr>
            <w:r>
              <w:rPr>
                <w:rFonts w:ascii="Times New Roman" w:eastAsia="Times New Roman" w:hAnsi="Times New Roman" w:cs="Times New Roman"/>
                <w:lang w:val="es-ES_tradnl"/>
              </w:rPr>
              <w:t>5,4</w:t>
            </w:r>
          </w:p>
        </w:tc>
        <w:tc>
          <w:tcPr>
            <w:tcW w:w="810" w:type="pct"/>
            <w:vAlign w:val="center"/>
          </w:tcPr>
          <w:p w14:paraId="0D736B34" w14:textId="7B5A5B04" w:rsidR="0072598B" w:rsidRPr="00746403" w:rsidRDefault="00A263CE" w:rsidP="00A26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s-ES_tradnl"/>
              </w:rPr>
            </w:pPr>
            <w:r>
              <w:rPr>
                <w:rFonts w:ascii="Times New Roman" w:eastAsia="Times New Roman" w:hAnsi="Times New Roman" w:cs="Times New Roman"/>
                <w:lang w:val="es-ES_tradnl"/>
              </w:rPr>
              <w:t>2,4</w:t>
            </w:r>
          </w:p>
        </w:tc>
        <w:tc>
          <w:tcPr>
            <w:tcW w:w="704" w:type="pct"/>
            <w:vAlign w:val="center"/>
          </w:tcPr>
          <w:p w14:paraId="18825DF1" w14:textId="02E4708A" w:rsidR="0072598B" w:rsidRPr="00A275EF" w:rsidRDefault="00A263CE" w:rsidP="00A26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s-ES_tradnl"/>
              </w:rPr>
            </w:pPr>
            <w:r>
              <w:rPr>
                <w:rFonts w:ascii="Times New Roman" w:eastAsia="Times New Roman" w:hAnsi="Times New Roman" w:cs="Times New Roman"/>
                <w:lang w:val="es-ES_tradnl"/>
              </w:rPr>
              <w:t>3,4</w:t>
            </w:r>
          </w:p>
        </w:tc>
        <w:tc>
          <w:tcPr>
            <w:tcW w:w="598" w:type="pct"/>
            <w:vAlign w:val="center"/>
          </w:tcPr>
          <w:p w14:paraId="5C5AA5B7" w14:textId="10BDFD3B" w:rsidR="0072598B" w:rsidRPr="00A275EF" w:rsidRDefault="00A263CE" w:rsidP="003C56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s-ES_tradnl"/>
              </w:rPr>
            </w:pPr>
            <w:r>
              <w:rPr>
                <w:rFonts w:ascii="Times New Roman" w:eastAsia="Times New Roman" w:hAnsi="Times New Roman" w:cs="Times New Roman"/>
                <w:lang w:val="es-ES_tradnl"/>
              </w:rPr>
              <w:t>6</w:t>
            </w:r>
          </w:p>
        </w:tc>
        <w:tc>
          <w:tcPr>
            <w:tcW w:w="316" w:type="pct"/>
            <w:vAlign w:val="center"/>
          </w:tcPr>
          <w:p w14:paraId="1C943C0B" w14:textId="19A29B20" w:rsidR="0072598B" w:rsidRPr="00A275EF" w:rsidRDefault="00A263CE" w:rsidP="0072598B">
            <w:pPr>
              <w:spacing w:after="0" w:line="240" w:lineRule="auto"/>
              <w:rPr>
                <w:rFonts w:ascii="Times New Roman" w:eastAsia="Times New Roman" w:hAnsi="Times New Roman" w:cs="Times New Roman"/>
                <w:lang w:val="es-ES_tradnl"/>
              </w:rPr>
            </w:pPr>
            <w:r>
              <w:rPr>
                <w:rFonts w:ascii="Times New Roman" w:eastAsia="Times New Roman" w:hAnsi="Times New Roman" w:cs="Times New Roman"/>
                <w:lang w:val="es-ES_tradnl"/>
              </w:rPr>
              <w:t>27,6</w:t>
            </w:r>
          </w:p>
        </w:tc>
      </w:tr>
      <w:tr w:rsidR="001F785D" w:rsidRPr="00746403" w14:paraId="425BE598" w14:textId="77777777" w:rsidTr="00A263CE">
        <w:tc>
          <w:tcPr>
            <w:tcW w:w="424" w:type="pct"/>
            <w:vAlign w:val="center"/>
          </w:tcPr>
          <w:p w14:paraId="0328F6ED" w14:textId="4C3AECB8" w:rsidR="001F785D" w:rsidRPr="00A275EF" w:rsidRDefault="00A263CE" w:rsidP="00A263CE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lang w:val="es-ES_tradnl"/>
              </w:rPr>
            </w:pPr>
            <w:r>
              <w:rPr>
                <w:rFonts w:ascii="Times New Roman" w:eastAsia="Times New Roman" w:hAnsi="Times New Roman" w:cs="Times New Roman"/>
                <w:lang w:val="es-ES_tradnl"/>
              </w:rPr>
              <w:t>3</w:t>
            </w:r>
          </w:p>
        </w:tc>
        <w:tc>
          <w:tcPr>
            <w:tcW w:w="574" w:type="pct"/>
            <w:vAlign w:val="center"/>
          </w:tcPr>
          <w:p w14:paraId="5595A54F" w14:textId="197E182E" w:rsidR="001F785D" w:rsidRPr="00A275EF" w:rsidRDefault="00A263CE" w:rsidP="007259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s-ES_tradnl"/>
              </w:rPr>
            </w:pPr>
            <w:r>
              <w:rPr>
                <w:rFonts w:ascii="Times New Roman" w:eastAsia="Times New Roman" w:hAnsi="Times New Roman" w:cs="Times New Roman"/>
                <w:lang w:val="es-ES_tradnl"/>
              </w:rPr>
              <w:t>5</w:t>
            </w:r>
          </w:p>
        </w:tc>
        <w:tc>
          <w:tcPr>
            <w:tcW w:w="576" w:type="pct"/>
            <w:vAlign w:val="center"/>
          </w:tcPr>
          <w:p w14:paraId="68F39EEA" w14:textId="3F951FE6" w:rsidR="001F785D" w:rsidRPr="00A275EF" w:rsidRDefault="00A263CE" w:rsidP="00A26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s-ES_tradnl"/>
              </w:rPr>
            </w:pPr>
            <w:r>
              <w:rPr>
                <w:rFonts w:ascii="Times New Roman" w:eastAsia="Times New Roman" w:hAnsi="Times New Roman" w:cs="Times New Roman"/>
                <w:lang w:val="es-ES_tradnl"/>
              </w:rPr>
              <w:t>4,4</w:t>
            </w:r>
          </w:p>
        </w:tc>
        <w:tc>
          <w:tcPr>
            <w:tcW w:w="998" w:type="pct"/>
            <w:vAlign w:val="center"/>
          </w:tcPr>
          <w:p w14:paraId="65247855" w14:textId="4F32D6C2" w:rsidR="001F785D" w:rsidRPr="00746403" w:rsidRDefault="00A263CE" w:rsidP="00A26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s-ES_tradnl"/>
              </w:rPr>
            </w:pPr>
            <w:r>
              <w:rPr>
                <w:rFonts w:ascii="Times New Roman" w:eastAsia="Times New Roman" w:hAnsi="Times New Roman" w:cs="Times New Roman"/>
                <w:lang w:val="es-ES_tradnl"/>
              </w:rPr>
              <w:t>5,4</w:t>
            </w:r>
          </w:p>
        </w:tc>
        <w:tc>
          <w:tcPr>
            <w:tcW w:w="810" w:type="pct"/>
            <w:vAlign w:val="center"/>
          </w:tcPr>
          <w:p w14:paraId="43294259" w14:textId="0BDD5A7B" w:rsidR="001F785D" w:rsidRDefault="00A263CE" w:rsidP="00A26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s-ES_tradnl"/>
              </w:rPr>
            </w:pPr>
            <w:r>
              <w:rPr>
                <w:rFonts w:ascii="Times New Roman" w:eastAsia="Times New Roman" w:hAnsi="Times New Roman" w:cs="Times New Roman"/>
                <w:lang w:val="es-ES_tradnl"/>
              </w:rPr>
              <w:t>2,4</w:t>
            </w:r>
          </w:p>
        </w:tc>
        <w:tc>
          <w:tcPr>
            <w:tcW w:w="704" w:type="pct"/>
            <w:vAlign w:val="center"/>
          </w:tcPr>
          <w:p w14:paraId="20E338A2" w14:textId="64319374" w:rsidR="001F785D" w:rsidRPr="00A275EF" w:rsidRDefault="00A263CE" w:rsidP="00A26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s-ES_tradnl"/>
              </w:rPr>
            </w:pPr>
            <w:r>
              <w:rPr>
                <w:rFonts w:ascii="Times New Roman" w:eastAsia="Times New Roman" w:hAnsi="Times New Roman" w:cs="Times New Roman"/>
                <w:lang w:val="es-ES_tradnl"/>
              </w:rPr>
              <w:t>2,6</w:t>
            </w:r>
          </w:p>
        </w:tc>
        <w:tc>
          <w:tcPr>
            <w:tcW w:w="598" w:type="pct"/>
            <w:vAlign w:val="center"/>
          </w:tcPr>
          <w:p w14:paraId="480072B2" w14:textId="530B34A4" w:rsidR="001F785D" w:rsidRPr="00A275EF" w:rsidRDefault="00A263CE" w:rsidP="003C56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s-ES_tradnl"/>
              </w:rPr>
            </w:pPr>
            <w:r>
              <w:rPr>
                <w:rFonts w:ascii="Times New Roman" w:eastAsia="Times New Roman" w:hAnsi="Times New Roman" w:cs="Times New Roman"/>
                <w:lang w:val="es-ES_tradnl"/>
              </w:rPr>
              <w:t>2,6</w:t>
            </w:r>
          </w:p>
        </w:tc>
        <w:tc>
          <w:tcPr>
            <w:tcW w:w="316" w:type="pct"/>
            <w:vAlign w:val="center"/>
          </w:tcPr>
          <w:p w14:paraId="543CFA51" w14:textId="28E3E224" w:rsidR="001F785D" w:rsidRPr="00A275EF" w:rsidRDefault="00A263CE" w:rsidP="0072598B">
            <w:pPr>
              <w:spacing w:after="0" w:line="240" w:lineRule="auto"/>
              <w:rPr>
                <w:rFonts w:ascii="Times New Roman" w:eastAsia="Times New Roman" w:hAnsi="Times New Roman" w:cs="Times New Roman"/>
                <w:lang w:val="es-ES_tradnl"/>
              </w:rPr>
            </w:pPr>
            <w:r>
              <w:rPr>
                <w:rFonts w:ascii="Times New Roman" w:eastAsia="Times New Roman" w:hAnsi="Times New Roman" w:cs="Times New Roman"/>
                <w:lang w:val="es-ES_tradnl"/>
              </w:rPr>
              <w:t>22,4</w:t>
            </w:r>
          </w:p>
        </w:tc>
      </w:tr>
      <w:tr w:rsidR="001F785D" w:rsidRPr="00746403" w14:paraId="10F0C27A" w14:textId="77777777" w:rsidTr="00A263CE">
        <w:tc>
          <w:tcPr>
            <w:tcW w:w="424" w:type="pct"/>
            <w:vAlign w:val="center"/>
          </w:tcPr>
          <w:p w14:paraId="54CAEE8D" w14:textId="5F995C7D" w:rsidR="001F785D" w:rsidRPr="00A275EF" w:rsidRDefault="00A263CE" w:rsidP="00A263CE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lang w:val="es-ES_tradnl"/>
              </w:rPr>
            </w:pPr>
            <w:r>
              <w:rPr>
                <w:rFonts w:ascii="Times New Roman" w:eastAsia="Times New Roman" w:hAnsi="Times New Roman" w:cs="Times New Roman"/>
                <w:lang w:val="es-ES_tradnl"/>
              </w:rPr>
              <w:t>4</w:t>
            </w:r>
          </w:p>
        </w:tc>
        <w:tc>
          <w:tcPr>
            <w:tcW w:w="574" w:type="pct"/>
            <w:vAlign w:val="center"/>
          </w:tcPr>
          <w:p w14:paraId="082E7590" w14:textId="169FDF82" w:rsidR="001F785D" w:rsidRPr="00A275EF" w:rsidRDefault="00A263CE" w:rsidP="007259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s-ES_tradnl"/>
              </w:rPr>
            </w:pPr>
            <w:r>
              <w:rPr>
                <w:rFonts w:ascii="Times New Roman" w:eastAsia="Times New Roman" w:hAnsi="Times New Roman" w:cs="Times New Roman"/>
                <w:lang w:val="es-ES_tradnl"/>
              </w:rPr>
              <w:t>5</w:t>
            </w:r>
          </w:p>
        </w:tc>
        <w:tc>
          <w:tcPr>
            <w:tcW w:w="576" w:type="pct"/>
            <w:vAlign w:val="center"/>
          </w:tcPr>
          <w:p w14:paraId="7960BCB9" w14:textId="6ACD0649" w:rsidR="001F785D" w:rsidRPr="00A275EF" w:rsidRDefault="00A263CE" w:rsidP="00A26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s-ES_tradnl"/>
              </w:rPr>
            </w:pPr>
            <w:r>
              <w:rPr>
                <w:rFonts w:ascii="Times New Roman" w:eastAsia="Times New Roman" w:hAnsi="Times New Roman" w:cs="Times New Roman"/>
                <w:lang w:val="es-ES_tradnl"/>
              </w:rPr>
              <w:t>4,4</w:t>
            </w:r>
          </w:p>
        </w:tc>
        <w:tc>
          <w:tcPr>
            <w:tcW w:w="998" w:type="pct"/>
            <w:vAlign w:val="center"/>
          </w:tcPr>
          <w:p w14:paraId="0F34F3E1" w14:textId="0009CAC7" w:rsidR="001F785D" w:rsidRPr="00746403" w:rsidRDefault="00A263CE" w:rsidP="00A26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s-ES_tradnl"/>
              </w:rPr>
            </w:pPr>
            <w:r>
              <w:rPr>
                <w:rFonts w:ascii="Times New Roman" w:eastAsia="Times New Roman" w:hAnsi="Times New Roman" w:cs="Times New Roman"/>
                <w:lang w:val="es-ES_tradnl"/>
              </w:rPr>
              <w:t>5,4</w:t>
            </w:r>
          </w:p>
        </w:tc>
        <w:tc>
          <w:tcPr>
            <w:tcW w:w="810" w:type="pct"/>
            <w:vAlign w:val="center"/>
          </w:tcPr>
          <w:p w14:paraId="7D7CBD26" w14:textId="6FDABAC3" w:rsidR="001F785D" w:rsidRDefault="00A263CE" w:rsidP="00A26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s-ES_tradnl"/>
              </w:rPr>
            </w:pPr>
            <w:r>
              <w:rPr>
                <w:rFonts w:ascii="Times New Roman" w:eastAsia="Times New Roman" w:hAnsi="Times New Roman" w:cs="Times New Roman"/>
                <w:lang w:val="es-ES_tradnl"/>
              </w:rPr>
              <w:t>2,4</w:t>
            </w:r>
          </w:p>
        </w:tc>
        <w:tc>
          <w:tcPr>
            <w:tcW w:w="704" w:type="pct"/>
            <w:vAlign w:val="center"/>
          </w:tcPr>
          <w:p w14:paraId="357166C6" w14:textId="61EE2856" w:rsidR="001F785D" w:rsidRPr="00A275EF" w:rsidRDefault="00A263CE" w:rsidP="00A26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s-ES_tradnl"/>
              </w:rPr>
            </w:pPr>
            <w:r>
              <w:rPr>
                <w:rFonts w:ascii="Times New Roman" w:eastAsia="Times New Roman" w:hAnsi="Times New Roman" w:cs="Times New Roman"/>
                <w:lang w:val="es-ES_tradnl"/>
              </w:rPr>
              <w:t>2,6</w:t>
            </w:r>
          </w:p>
        </w:tc>
        <w:tc>
          <w:tcPr>
            <w:tcW w:w="598" w:type="pct"/>
            <w:vAlign w:val="center"/>
          </w:tcPr>
          <w:p w14:paraId="5A807918" w14:textId="4AE9832E" w:rsidR="001F785D" w:rsidRPr="00A275EF" w:rsidRDefault="00A263CE" w:rsidP="003C56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s-ES_tradnl"/>
              </w:rPr>
            </w:pPr>
            <w:r>
              <w:rPr>
                <w:rFonts w:ascii="Times New Roman" w:eastAsia="Times New Roman" w:hAnsi="Times New Roman" w:cs="Times New Roman"/>
                <w:lang w:val="es-ES_tradnl"/>
              </w:rPr>
              <w:t>2,6</w:t>
            </w:r>
          </w:p>
        </w:tc>
        <w:tc>
          <w:tcPr>
            <w:tcW w:w="316" w:type="pct"/>
            <w:vAlign w:val="center"/>
          </w:tcPr>
          <w:p w14:paraId="0DB26C48" w14:textId="043594F3" w:rsidR="001F785D" w:rsidRPr="00A275EF" w:rsidRDefault="00A263CE" w:rsidP="0072598B">
            <w:pPr>
              <w:spacing w:after="0" w:line="240" w:lineRule="auto"/>
              <w:rPr>
                <w:rFonts w:ascii="Times New Roman" w:eastAsia="Times New Roman" w:hAnsi="Times New Roman" w:cs="Times New Roman"/>
                <w:lang w:val="es-ES_tradnl"/>
              </w:rPr>
            </w:pPr>
            <w:r>
              <w:rPr>
                <w:rFonts w:ascii="Times New Roman" w:eastAsia="Times New Roman" w:hAnsi="Times New Roman" w:cs="Times New Roman"/>
                <w:lang w:val="es-ES_tradnl"/>
              </w:rPr>
              <w:t>22,4</w:t>
            </w:r>
          </w:p>
        </w:tc>
      </w:tr>
    </w:tbl>
    <w:p w14:paraId="50502A0B" w14:textId="77777777" w:rsidR="00746403" w:rsidRPr="00746403" w:rsidRDefault="00746403" w:rsidP="00746403">
      <w:pPr>
        <w:tabs>
          <w:tab w:val="left" w:pos="909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14:paraId="458F1E5F" w14:textId="73C87ED8" w:rsidR="00445833" w:rsidRDefault="00445833"/>
    <w:p w14:paraId="6DB71D53" w14:textId="12EAC309" w:rsidR="00D31896" w:rsidRPr="00D31896" w:rsidRDefault="00D31896" w:rsidP="00D31896">
      <w:pPr>
        <w:tabs>
          <w:tab w:val="left" w:pos="1764"/>
        </w:tabs>
        <w:rPr>
          <w:sz w:val="28"/>
          <w:szCs w:val="28"/>
        </w:rPr>
      </w:pPr>
      <w:r>
        <w:tab/>
      </w:r>
    </w:p>
    <w:sectPr w:rsidR="00D31896" w:rsidRPr="00D31896" w:rsidSect="0074640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9" w:h="11907" w:orient="landscape" w:code="9"/>
      <w:pgMar w:top="284" w:right="720" w:bottom="284" w:left="720" w:header="39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55F761" w14:textId="77777777" w:rsidR="00E656CB" w:rsidRDefault="00E656CB" w:rsidP="00746403">
      <w:pPr>
        <w:spacing w:after="0" w:line="240" w:lineRule="auto"/>
      </w:pPr>
      <w:r>
        <w:separator/>
      </w:r>
    </w:p>
  </w:endnote>
  <w:endnote w:type="continuationSeparator" w:id="0">
    <w:p w14:paraId="31CABD5A" w14:textId="77777777" w:rsidR="00E656CB" w:rsidRDefault="00E656CB" w:rsidP="007464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E49E85" w14:textId="77777777" w:rsidR="005B74A6" w:rsidRDefault="005B74A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CBC677" w14:textId="77777777" w:rsidR="005B74A6" w:rsidRDefault="005B74A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C98A4D" w14:textId="77777777" w:rsidR="005B74A6" w:rsidRDefault="005B74A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52E343" w14:textId="77777777" w:rsidR="00E656CB" w:rsidRDefault="00E656CB" w:rsidP="00746403">
      <w:pPr>
        <w:spacing w:after="0" w:line="240" w:lineRule="auto"/>
      </w:pPr>
      <w:r>
        <w:separator/>
      </w:r>
    </w:p>
  </w:footnote>
  <w:footnote w:type="continuationSeparator" w:id="0">
    <w:p w14:paraId="2E1DE079" w14:textId="77777777" w:rsidR="00E656CB" w:rsidRDefault="00E656CB" w:rsidP="007464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1DFEA8" w14:textId="77777777" w:rsidR="005B74A6" w:rsidRDefault="005B74A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D04CA9" w14:textId="4CB018DD" w:rsidR="00F915D1" w:rsidRPr="000B1A17" w:rsidRDefault="005B74A6" w:rsidP="000B1A17">
    <w:pPr>
      <w:pStyle w:val="Header"/>
      <w:jc w:val="center"/>
      <w:rPr>
        <w:noProof/>
      </w:rPr>
    </w:pPr>
    <w:r>
      <w:rPr>
        <w:noProof/>
      </w:rPr>
      <w:drawing>
        <wp:inline distT="0" distB="0" distL="114300" distR="114300" wp14:anchorId="6F28BE91" wp14:editId="0923C2FB">
          <wp:extent cx="6296025" cy="420370"/>
          <wp:effectExtent l="0" t="0" r="9525" b="17780"/>
          <wp:docPr id="3" name="Picture 3" descr="Captură de ecran de la 2019-11-12 10-29-4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Captură de ecran de la 2019-11-12 10-29-46"/>
                  <pic:cNvPicPr>
                    <a:picLocks noChangeAspect="1"/>
                  </pic:cNvPicPr>
                </pic:nvPicPr>
                <pic:blipFill>
                  <a:blip r:embed="rId1"/>
                  <a:srcRect t="6416" r="12262" b="14086"/>
                  <a:stretch>
                    <a:fillRect/>
                  </a:stretch>
                </pic:blipFill>
                <pic:spPr>
                  <a:xfrm>
                    <a:off x="0" y="0"/>
                    <a:ext cx="6296025" cy="4203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C6C1F9" w14:textId="77777777" w:rsidR="005B74A6" w:rsidRDefault="005B74A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E9663C"/>
    <w:multiLevelType w:val="hybridMultilevel"/>
    <w:tmpl w:val="D61A1A6A"/>
    <w:lvl w:ilvl="0" w:tplc="78165374">
      <w:start w:val="1"/>
      <w:numFmt w:val="decimal"/>
      <w:lvlText w:val="%1."/>
      <w:lvlJc w:val="center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0307167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C2160"/>
    <w:rsid w:val="0000588E"/>
    <w:rsid w:val="000621DC"/>
    <w:rsid w:val="00096110"/>
    <w:rsid w:val="000B1A17"/>
    <w:rsid w:val="000E10E0"/>
    <w:rsid w:val="00153A36"/>
    <w:rsid w:val="00170F40"/>
    <w:rsid w:val="001D78B4"/>
    <w:rsid w:val="001F785D"/>
    <w:rsid w:val="0021332D"/>
    <w:rsid w:val="00232110"/>
    <w:rsid w:val="00251E6F"/>
    <w:rsid w:val="00286DD2"/>
    <w:rsid w:val="002B21BF"/>
    <w:rsid w:val="003432EC"/>
    <w:rsid w:val="003640ED"/>
    <w:rsid w:val="003C564B"/>
    <w:rsid w:val="00445833"/>
    <w:rsid w:val="00555D9A"/>
    <w:rsid w:val="005B2018"/>
    <w:rsid w:val="005B74A6"/>
    <w:rsid w:val="00611892"/>
    <w:rsid w:val="006A22E6"/>
    <w:rsid w:val="006F6E87"/>
    <w:rsid w:val="00701FC7"/>
    <w:rsid w:val="0072598B"/>
    <w:rsid w:val="00746403"/>
    <w:rsid w:val="007A0C09"/>
    <w:rsid w:val="007C1863"/>
    <w:rsid w:val="00800940"/>
    <w:rsid w:val="00813F3A"/>
    <w:rsid w:val="008406E5"/>
    <w:rsid w:val="008C2160"/>
    <w:rsid w:val="008D11CC"/>
    <w:rsid w:val="00951F15"/>
    <w:rsid w:val="00997CF7"/>
    <w:rsid w:val="009A590C"/>
    <w:rsid w:val="009D2C3D"/>
    <w:rsid w:val="00A263CE"/>
    <w:rsid w:val="00A275EF"/>
    <w:rsid w:val="00A5582C"/>
    <w:rsid w:val="00A777CB"/>
    <w:rsid w:val="00AB5AEF"/>
    <w:rsid w:val="00AE014F"/>
    <w:rsid w:val="00AF4126"/>
    <w:rsid w:val="00B57E56"/>
    <w:rsid w:val="00BF0CD6"/>
    <w:rsid w:val="00C03F02"/>
    <w:rsid w:val="00C920EC"/>
    <w:rsid w:val="00D31896"/>
    <w:rsid w:val="00D6190B"/>
    <w:rsid w:val="00DB632A"/>
    <w:rsid w:val="00DD6E34"/>
    <w:rsid w:val="00E656CB"/>
    <w:rsid w:val="00EB27D1"/>
    <w:rsid w:val="00FA5257"/>
    <w:rsid w:val="00FB0E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E28FCBC"/>
  <w15:docId w15:val="{5546B390-47EE-4D9D-B6E1-02BE1C7962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464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6403"/>
  </w:style>
  <w:style w:type="paragraph" w:styleId="NoSpacing">
    <w:name w:val="No Spacing"/>
    <w:uiPriority w:val="1"/>
    <w:qFormat/>
    <w:rsid w:val="00746403"/>
    <w:pPr>
      <w:spacing w:after="0" w:line="240" w:lineRule="auto"/>
    </w:pPr>
  </w:style>
  <w:style w:type="paragraph" w:styleId="Footer">
    <w:name w:val="footer"/>
    <w:basedOn w:val="Normal"/>
    <w:link w:val="FooterChar"/>
    <w:uiPriority w:val="99"/>
    <w:unhideWhenUsed/>
    <w:rsid w:val="007464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6403"/>
  </w:style>
  <w:style w:type="paragraph" w:styleId="BalloonText">
    <w:name w:val="Balloon Text"/>
    <w:basedOn w:val="Normal"/>
    <w:link w:val="BalloonTextChar"/>
    <w:uiPriority w:val="99"/>
    <w:semiHidden/>
    <w:unhideWhenUsed/>
    <w:rsid w:val="000961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9611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i\AppData\Local\Chemistry%20Add-in%20for%20Word\Chemistry%20Gallery\Chem4Word.dotx" TargetMode="Externa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olsStorage xmlns="urn:schemas-microsoft-com.VSTO2008Demos.ControlsStorage">
  <Controls>AAEAAAD/////AQAAAAAAAAAMAgAAAEVDaGVtNFdvcmQuQ29yZSwgVmVyc2lvbj0xLjUuMC4wLCBDdWx0dXJlPW5ldXRyYWwsIFB1YmxpY0tleVRva2VuPW51bGwHAQAAAAABAAAAAAAAAAQgQ2hlbTRXb3JkLkNvcmUuQ29udHJvbFByb3BlcnRpZXMCAAAACw==</Controls>
</ControlsStorage>
</file>

<file path=customXml/itemProps1.xml><?xml version="1.0" encoding="utf-8"?>
<ds:datastoreItem xmlns:ds="http://schemas.openxmlformats.org/officeDocument/2006/customXml" ds:itemID="{FD8015CD-3DE2-44A1-8963-2AAFF66B7083}">
  <ds:schemaRefs>
    <ds:schemaRef ds:uri="urn:schemas-microsoft-com.VSTO2008Demos.ControlsStorag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Chem4Word</Template>
  <TotalTime>18</TotalTime>
  <Pages>1</Pages>
  <Words>55</Words>
  <Characters>319</Characters>
  <Application>Microsoft Office Word</Application>
  <DocSecurity>0</DocSecurity>
  <Lines>2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Scoala Gimnaziala Regina Maria</dc:creator>
  <cp:keywords/>
  <dc:description/>
  <cp:lastModifiedBy>ISJ ARAD</cp:lastModifiedBy>
  <cp:revision>6</cp:revision>
  <dcterms:created xsi:type="dcterms:W3CDTF">2023-03-16T12:56:00Z</dcterms:created>
  <dcterms:modified xsi:type="dcterms:W3CDTF">2023-03-18T11:21:00Z</dcterms:modified>
</cp:coreProperties>
</file>